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extent cx="4276725" cy="1425575"/>
            <wp:effectExtent l="0" t="0" r="9525" b="3175"/>
            <wp:docPr id="10" name="Picture 10" descr="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815356"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815356" w:rsidP="0086361F">
            <w:r>
              <w:t>B135A, B135C, B135D, B137, B137A, B137B</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815356" w:rsidP="0086361F">
            <w:r>
              <w:t>Dor Ben-Amotz</w:t>
            </w:r>
          </w:p>
        </w:tc>
      </w:tr>
      <w:tr w:rsidR="000D299A" w:rsidTr="0086361F">
        <w:trPr>
          <w:tblHeader/>
        </w:trPr>
        <w:tc>
          <w:tcPr>
            <w:tcW w:w="9360" w:type="dxa"/>
            <w:gridSpan w:val="7"/>
            <w:vAlign w:val="center"/>
          </w:tcPr>
          <w:p w:rsidR="000D299A" w:rsidRPr="008B76CF" w:rsidRDefault="00E07477" w:rsidP="0086361F">
            <w:r>
              <w:rPr>
                <w:noProof/>
              </w:rPr>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gx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" filled="f" stroked="f">
                  <v:textbox style="mso-fit-shape-to-text:t">
                    <w:txbxContent>
                      <w:p w:rsidR="009C44E0" w:rsidRPr="00FE575C" w:rsidRDefault="009C44E0">
                        <w:pPr>
                          <w:rPr>
                            <w:sz w:val="32"/>
                            <w:szCs w:val="32"/>
                          </w:rPr>
                        </w:pPr>
                        <w:r w:rsidRPr="00FE575C">
                          <w:rPr>
                            <w:sz w:val="32"/>
                            <w:szCs w:val="32"/>
                          </w:rPr>
                          <w:t>Department of Chemistry</w:t>
                        </w:r>
                      </w:p>
                    </w:txbxContent>
                  </v:textbox>
                </v:shape>
              </w:pic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815356" w:rsidP="0086361F">
            <w:r>
              <w:t>September 23rd 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6"/>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E07477">
      <w:pPr>
        <w:pStyle w:val="TOC1"/>
        <w:rPr>
          <w:rFonts w:cstheme="minorBidi"/>
          <w:b w:val="0"/>
          <w:sz w:val="22"/>
          <w:szCs w:val="22"/>
          <w:lang w:eastAsia="en-US"/>
        </w:rPr>
      </w:pPr>
      <w:r w:rsidRPr="00E07477">
        <w:rPr>
          <w:b w:val="0"/>
        </w:rPr>
        <w:fldChar w:fldCharType="begin"/>
      </w:r>
      <w:r w:rsidR="00213848">
        <w:rPr>
          <w:b w:val="0"/>
        </w:rPr>
        <w:instrText xml:space="preserve"> TOC \o "1-4" \h \z \u </w:instrText>
      </w:r>
      <w:r w:rsidRPr="00E07477">
        <w:rPr>
          <w:b w:val="0"/>
        </w:rPr>
        <w:fldChar w:fldCharType="separate"/>
      </w:r>
      <w:hyperlink w:anchor="_Toc380696100" w:history="1">
        <w:r w:rsidR="00592A31" w:rsidRPr="007F0FB1">
          <w:rPr>
            <w:rStyle w:val="Hyperlink"/>
          </w:rPr>
          <w:t>CHP Document Acronyms List</w:t>
        </w:r>
        <w:r w:rsidR="00592A31">
          <w:rPr>
            <w:webHidden/>
          </w:rPr>
          <w:tab/>
        </w:r>
        <w:r>
          <w:rPr>
            <w:webHidden/>
          </w:rPr>
          <w:fldChar w:fldCharType="begin"/>
        </w:r>
        <w:r w:rsidR="00592A31">
          <w:rPr>
            <w:webHidden/>
          </w:rPr>
          <w:instrText xml:space="preserve"> PAGEREF _Toc380696100 \h </w:instrText>
        </w:r>
        <w:r>
          <w:rPr>
            <w:webHidden/>
          </w:rPr>
        </w:r>
        <w:r>
          <w:rPr>
            <w:webHidden/>
          </w:rPr>
          <w:fldChar w:fldCharType="separate"/>
        </w:r>
        <w:r w:rsidR="000416A3">
          <w:rPr>
            <w:webHidden/>
          </w:rPr>
          <w:t>1</w:t>
        </w:r>
        <w:r>
          <w:rPr>
            <w:webHidden/>
          </w:rPr>
          <w:fldChar w:fldCharType="end"/>
        </w:r>
      </w:hyperlink>
    </w:p>
    <w:p w:rsidR="00592A31" w:rsidRDefault="00E07477">
      <w:pPr>
        <w:pStyle w:val="TOC1"/>
        <w:rPr>
          <w:rFonts w:cstheme="minorBidi"/>
          <w:b w:val="0"/>
          <w:sz w:val="22"/>
          <w:szCs w:val="22"/>
          <w:lang w:eastAsia="en-US"/>
        </w:rPr>
      </w:pPr>
      <w:hyperlink w:anchor="_Toc380696101" w:history="1">
        <w:r w:rsidR="00592A31" w:rsidRPr="007F0FB1">
          <w:rPr>
            <w:rStyle w:val="Hyperlink"/>
          </w:rPr>
          <w:t>Chapter 1:</w:t>
        </w:r>
        <w:r w:rsidR="00592A31">
          <w:rPr>
            <w:rFonts w:cstheme="minorBidi"/>
            <w:b w:val="0"/>
            <w:sz w:val="22"/>
            <w:szCs w:val="22"/>
            <w:lang w:eastAsia="en-US"/>
          </w:rPr>
          <w:tab/>
        </w:r>
        <w:r w:rsidR="00592A31" w:rsidRPr="007F0FB1">
          <w:rPr>
            <w:rStyle w:val="Hyperlink"/>
          </w:rPr>
          <w:t>Introduction</w:t>
        </w:r>
        <w:r w:rsidR="00592A31">
          <w:rPr>
            <w:webHidden/>
          </w:rPr>
          <w:tab/>
        </w:r>
        <w:r>
          <w:rPr>
            <w:webHidden/>
          </w:rPr>
          <w:fldChar w:fldCharType="begin"/>
        </w:r>
        <w:r w:rsidR="00592A31">
          <w:rPr>
            <w:webHidden/>
          </w:rPr>
          <w:instrText xml:space="preserve"> PAGEREF _Toc380696101 \h </w:instrText>
        </w:r>
        <w:r>
          <w:rPr>
            <w:webHidden/>
          </w:rPr>
        </w:r>
        <w:r>
          <w:rPr>
            <w:webHidden/>
          </w:rPr>
          <w:fldChar w:fldCharType="separate"/>
        </w:r>
        <w:r w:rsidR="000416A3">
          <w:rPr>
            <w:webHidden/>
          </w:rPr>
          <w:t>2</w:t>
        </w:r>
        <w:r>
          <w:rPr>
            <w:webHidden/>
          </w:rPr>
          <w:fldChar w:fldCharType="end"/>
        </w:r>
      </w:hyperlink>
    </w:p>
    <w:p w:rsidR="00592A31" w:rsidRDefault="00E07477">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Pr>
            <w:webHidden/>
          </w:rPr>
          <w:fldChar w:fldCharType="begin"/>
        </w:r>
        <w:r w:rsidR="00592A31">
          <w:rPr>
            <w:webHidden/>
          </w:rPr>
          <w:instrText xml:space="preserve"> PAGEREF _Toc380696102 \h </w:instrText>
        </w:r>
        <w:r>
          <w:rPr>
            <w:webHidden/>
          </w:rPr>
        </w:r>
        <w:r>
          <w:rPr>
            <w:webHidden/>
          </w:rPr>
          <w:fldChar w:fldCharType="separate"/>
        </w:r>
        <w:r w:rsidR="000416A3">
          <w:rPr>
            <w:webHidden/>
          </w:rPr>
          <w:t>2</w:t>
        </w:r>
        <w:r>
          <w:rPr>
            <w:webHidden/>
          </w:rPr>
          <w:fldChar w:fldCharType="end"/>
        </w:r>
      </w:hyperlink>
    </w:p>
    <w:p w:rsidR="00592A31" w:rsidRDefault="00E07477">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Pr>
            <w:webHidden/>
          </w:rPr>
          <w:fldChar w:fldCharType="begin"/>
        </w:r>
        <w:r w:rsidR="00592A31">
          <w:rPr>
            <w:webHidden/>
          </w:rPr>
          <w:instrText xml:space="preserve"> PAGEREF _Toc380696103 \h </w:instrText>
        </w:r>
        <w:r>
          <w:rPr>
            <w:webHidden/>
          </w:rPr>
        </w:r>
        <w:r>
          <w:rPr>
            <w:webHidden/>
          </w:rPr>
          <w:fldChar w:fldCharType="separate"/>
        </w:r>
        <w:r w:rsidR="000416A3">
          <w:rPr>
            <w:webHidden/>
          </w:rPr>
          <w:t>2</w:t>
        </w:r>
        <w:r>
          <w:rPr>
            <w:webHidden/>
          </w:rPr>
          <w:fldChar w:fldCharType="end"/>
        </w:r>
      </w:hyperlink>
    </w:p>
    <w:p w:rsidR="00592A31" w:rsidRDefault="00E07477">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Pr>
            <w:webHidden/>
          </w:rPr>
          <w:fldChar w:fldCharType="begin"/>
        </w:r>
        <w:r w:rsidR="00592A31">
          <w:rPr>
            <w:webHidden/>
          </w:rPr>
          <w:instrText xml:space="preserve"> PAGEREF _Toc380696104 \h </w:instrText>
        </w:r>
        <w:r>
          <w:rPr>
            <w:webHidden/>
          </w:rPr>
        </w:r>
        <w:r>
          <w:rPr>
            <w:webHidden/>
          </w:rPr>
          <w:fldChar w:fldCharType="separate"/>
        </w:r>
        <w:r w:rsidR="000416A3">
          <w:rPr>
            <w:webHidden/>
          </w:rPr>
          <w:t>3</w:t>
        </w:r>
        <w:r>
          <w:rPr>
            <w:webHidden/>
          </w:rPr>
          <w:fldChar w:fldCharType="end"/>
        </w:r>
      </w:hyperlink>
    </w:p>
    <w:p w:rsidR="00592A31" w:rsidRDefault="00E07477">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Pr>
            <w:webHidden/>
          </w:rPr>
          <w:fldChar w:fldCharType="begin"/>
        </w:r>
        <w:r w:rsidR="00592A31">
          <w:rPr>
            <w:webHidden/>
          </w:rPr>
          <w:instrText xml:space="preserve"> PAGEREF _Toc380696105 \h </w:instrText>
        </w:r>
        <w:r>
          <w:rPr>
            <w:webHidden/>
          </w:rPr>
        </w:r>
        <w:r>
          <w:rPr>
            <w:webHidden/>
          </w:rPr>
          <w:fldChar w:fldCharType="separate"/>
        </w:r>
        <w:r w:rsidR="000416A3">
          <w:rPr>
            <w:webHidden/>
          </w:rPr>
          <w:t>3</w:t>
        </w:r>
        <w:r>
          <w:rPr>
            <w:webHidden/>
          </w:rPr>
          <w:fldChar w:fldCharType="end"/>
        </w:r>
      </w:hyperlink>
    </w:p>
    <w:p w:rsidR="00592A31" w:rsidRDefault="00E07477">
      <w:pPr>
        <w:pStyle w:val="TOC3"/>
        <w:rPr>
          <w:rFonts w:eastAsiaTheme="minorEastAsia" w:cstheme="minorBidi"/>
          <w:noProof/>
          <w:sz w:val="22"/>
          <w:szCs w:val="22"/>
        </w:rPr>
      </w:pPr>
      <w:hyperlink w:anchor="_Toc380696106" w:history="1">
        <w:r w:rsidR="00592A31" w:rsidRPr="007F0FB1">
          <w:rPr>
            <w:rStyle w:val="Hyperlink"/>
            <w:rFonts w:eastAsiaTheme="majorEastAsia"/>
            <w:noProof/>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Pr>
            <w:noProof/>
            <w:webHidden/>
          </w:rPr>
          <w:fldChar w:fldCharType="begin"/>
        </w:r>
        <w:r w:rsidR="00592A31">
          <w:rPr>
            <w:noProof/>
            <w:webHidden/>
          </w:rPr>
          <w:instrText xml:space="preserve"> PAGEREF _Toc380696106 \h </w:instrText>
        </w:r>
        <w:r>
          <w:rPr>
            <w:noProof/>
            <w:webHidden/>
          </w:rPr>
        </w:r>
        <w:r>
          <w:rPr>
            <w:noProof/>
            <w:webHidden/>
          </w:rPr>
          <w:fldChar w:fldCharType="separate"/>
        </w:r>
        <w:r w:rsidR="000416A3">
          <w:rPr>
            <w:noProof/>
            <w:webHidden/>
          </w:rPr>
          <w:t>4</w:t>
        </w:r>
        <w:r>
          <w:rPr>
            <w:noProof/>
            <w:webHidden/>
          </w:rPr>
          <w:fldChar w:fldCharType="end"/>
        </w:r>
      </w:hyperlink>
    </w:p>
    <w:p w:rsidR="00592A31" w:rsidRDefault="00E07477">
      <w:pPr>
        <w:pStyle w:val="TOC3"/>
        <w:rPr>
          <w:rFonts w:eastAsiaTheme="minorEastAsia" w:cstheme="minorBidi"/>
          <w:noProof/>
          <w:sz w:val="22"/>
          <w:szCs w:val="22"/>
        </w:rPr>
      </w:pPr>
      <w:hyperlink w:anchor="_Toc380696107" w:history="1">
        <w:r w:rsidR="00592A31" w:rsidRPr="007F0FB1">
          <w:rPr>
            <w:rStyle w:val="Hyperlink"/>
            <w:rFonts w:eastAsiaTheme="majorEastAsia"/>
            <w:noProof/>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Pr>
            <w:noProof/>
            <w:webHidden/>
          </w:rPr>
          <w:fldChar w:fldCharType="begin"/>
        </w:r>
        <w:r w:rsidR="00592A31">
          <w:rPr>
            <w:noProof/>
            <w:webHidden/>
          </w:rPr>
          <w:instrText xml:space="preserve"> PAGEREF _Toc380696107 \h </w:instrText>
        </w:r>
        <w:r>
          <w:rPr>
            <w:noProof/>
            <w:webHidden/>
          </w:rPr>
        </w:r>
        <w:r>
          <w:rPr>
            <w:noProof/>
            <w:webHidden/>
          </w:rPr>
          <w:fldChar w:fldCharType="separate"/>
        </w:r>
        <w:r w:rsidR="000416A3">
          <w:rPr>
            <w:noProof/>
            <w:webHidden/>
          </w:rPr>
          <w:t>5</w:t>
        </w:r>
        <w:r>
          <w:rPr>
            <w:noProof/>
            <w:webHidden/>
          </w:rPr>
          <w:fldChar w:fldCharType="end"/>
        </w:r>
      </w:hyperlink>
    </w:p>
    <w:p w:rsidR="00592A31" w:rsidRDefault="00E07477">
      <w:pPr>
        <w:pStyle w:val="TOC3"/>
        <w:rPr>
          <w:rFonts w:eastAsiaTheme="minorEastAsia" w:cstheme="minorBidi"/>
          <w:noProof/>
          <w:sz w:val="22"/>
          <w:szCs w:val="22"/>
        </w:rPr>
      </w:pPr>
      <w:hyperlink w:anchor="_Toc380696108" w:history="1">
        <w:r w:rsidR="00592A31" w:rsidRPr="007F0FB1">
          <w:rPr>
            <w:rStyle w:val="Hyperlink"/>
            <w:rFonts w:eastAsiaTheme="majorEastAsia"/>
            <w:noProof/>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Pr>
            <w:noProof/>
            <w:webHidden/>
          </w:rPr>
          <w:fldChar w:fldCharType="begin"/>
        </w:r>
        <w:r w:rsidR="00592A31">
          <w:rPr>
            <w:noProof/>
            <w:webHidden/>
          </w:rPr>
          <w:instrText xml:space="preserve"> PAGEREF _Toc380696108 \h </w:instrText>
        </w:r>
        <w:r>
          <w:rPr>
            <w:noProof/>
            <w:webHidden/>
          </w:rPr>
        </w:r>
        <w:r>
          <w:rPr>
            <w:noProof/>
            <w:webHidden/>
          </w:rPr>
          <w:fldChar w:fldCharType="separate"/>
        </w:r>
        <w:r w:rsidR="000416A3">
          <w:rPr>
            <w:noProof/>
            <w:webHidden/>
          </w:rPr>
          <w:t>5</w:t>
        </w:r>
        <w:r>
          <w:rPr>
            <w:noProof/>
            <w:webHidden/>
          </w:rPr>
          <w:fldChar w:fldCharType="end"/>
        </w:r>
      </w:hyperlink>
    </w:p>
    <w:p w:rsidR="00592A31" w:rsidRDefault="00E07477">
      <w:pPr>
        <w:pStyle w:val="TOC3"/>
        <w:rPr>
          <w:rFonts w:eastAsiaTheme="minorEastAsia" w:cstheme="minorBidi"/>
          <w:noProof/>
          <w:sz w:val="22"/>
          <w:szCs w:val="22"/>
        </w:rPr>
      </w:pPr>
      <w:hyperlink w:anchor="_Toc380696109" w:history="1">
        <w:r w:rsidR="00592A31" w:rsidRPr="007F0FB1">
          <w:rPr>
            <w:rStyle w:val="Hyperlink"/>
            <w:rFonts w:eastAsiaTheme="majorEastAsia"/>
            <w:noProof/>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Pr>
            <w:noProof/>
            <w:webHidden/>
          </w:rPr>
          <w:fldChar w:fldCharType="begin"/>
        </w:r>
        <w:r w:rsidR="00592A31">
          <w:rPr>
            <w:noProof/>
            <w:webHidden/>
          </w:rPr>
          <w:instrText xml:space="preserve"> PAGEREF _Toc380696109 \h </w:instrText>
        </w:r>
        <w:r>
          <w:rPr>
            <w:noProof/>
            <w:webHidden/>
          </w:rPr>
        </w:r>
        <w:r>
          <w:rPr>
            <w:noProof/>
            <w:webHidden/>
          </w:rPr>
          <w:fldChar w:fldCharType="separate"/>
        </w:r>
        <w:r w:rsidR="000416A3">
          <w:rPr>
            <w:noProof/>
            <w:webHidden/>
          </w:rPr>
          <w:t>6</w:t>
        </w:r>
        <w:r>
          <w:rPr>
            <w:noProof/>
            <w:webHidden/>
          </w:rPr>
          <w:fldChar w:fldCharType="end"/>
        </w:r>
      </w:hyperlink>
    </w:p>
    <w:p w:rsidR="00592A31" w:rsidRDefault="00E07477">
      <w:pPr>
        <w:pStyle w:val="TOC3"/>
        <w:rPr>
          <w:rFonts w:eastAsiaTheme="minorEastAsia" w:cstheme="minorBidi"/>
          <w:noProof/>
          <w:sz w:val="22"/>
          <w:szCs w:val="22"/>
        </w:rPr>
      </w:pPr>
      <w:hyperlink w:anchor="_Toc380696110" w:history="1">
        <w:r w:rsidR="00592A31" w:rsidRPr="007F0FB1">
          <w:rPr>
            <w:rStyle w:val="Hyperlink"/>
            <w:rFonts w:eastAsiaTheme="majorEastAsia"/>
            <w:noProof/>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Pr>
            <w:noProof/>
            <w:webHidden/>
          </w:rPr>
          <w:fldChar w:fldCharType="begin"/>
        </w:r>
        <w:r w:rsidR="00592A31">
          <w:rPr>
            <w:noProof/>
            <w:webHidden/>
          </w:rPr>
          <w:instrText xml:space="preserve"> PAGEREF _Toc380696110 \h </w:instrText>
        </w:r>
        <w:r>
          <w:rPr>
            <w:noProof/>
            <w:webHidden/>
          </w:rPr>
        </w:r>
        <w:r>
          <w:rPr>
            <w:noProof/>
            <w:webHidden/>
          </w:rPr>
          <w:fldChar w:fldCharType="separate"/>
        </w:r>
        <w:r w:rsidR="000416A3">
          <w:rPr>
            <w:noProof/>
            <w:webHidden/>
          </w:rPr>
          <w:t>6</w:t>
        </w:r>
        <w:r>
          <w:rPr>
            <w:noProof/>
            <w:webHidden/>
          </w:rPr>
          <w:fldChar w:fldCharType="end"/>
        </w:r>
      </w:hyperlink>
    </w:p>
    <w:p w:rsidR="00592A31" w:rsidRDefault="00E07477">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Pr>
            <w:webHidden/>
          </w:rPr>
          <w:fldChar w:fldCharType="begin"/>
        </w:r>
        <w:r w:rsidR="00592A31">
          <w:rPr>
            <w:webHidden/>
          </w:rPr>
          <w:instrText xml:space="preserve"> PAGEREF _Toc380696111 \h </w:instrText>
        </w:r>
        <w:r>
          <w:rPr>
            <w:webHidden/>
          </w:rPr>
        </w:r>
        <w:r>
          <w:rPr>
            <w:webHidden/>
          </w:rPr>
          <w:fldChar w:fldCharType="separate"/>
        </w:r>
        <w:r w:rsidR="000416A3">
          <w:rPr>
            <w:webHidden/>
          </w:rPr>
          <w:t>7</w:t>
        </w:r>
        <w:r>
          <w:rPr>
            <w:webHidden/>
          </w:rPr>
          <w:fldChar w:fldCharType="end"/>
        </w:r>
      </w:hyperlink>
    </w:p>
    <w:p w:rsidR="00592A31" w:rsidRDefault="00E07477">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Pr>
            <w:webHidden/>
          </w:rPr>
          <w:fldChar w:fldCharType="begin"/>
        </w:r>
        <w:r w:rsidR="00592A31">
          <w:rPr>
            <w:webHidden/>
          </w:rPr>
          <w:instrText xml:space="preserve"> PAGEREF _Toc380696112 \h </w:instrText>
        </w:r>
        <w:r>
          <w:rPr>
            <w:webHidden/>
          </w:rPr>
        </w:r>
        <w:r>
          <w:rPr>
            <w:webHidden/>
          </w:rPr>
          <w:fldChar w:fldCharType="separate"/>
        </w:r>
        <w:r w:rsidR="000416A3">
          <w:rPr>
            <w:webHidden/>
          </w:rPr>
          <w:t>7</w:t>
        </w:r>
        <w:r>
          <w:rPr>
            <w:webHidden/>
          </w:rPr>
          <w:fldChar w:fldCharType="end"/>
        </w:r>
      </w:hyperlink>
    </w:p>
    <w:p w:rsidR="00592A31" w:rsidRDefault="00E07477">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Pr>
            <w:webHidden/>
          </w:rPr>
          <w:fldChar w:fldCharType="begin"/>
        </w:r>
        <w:r w:rsidR="00592A31">
          <w:rPr>
            <w:webHidden/>
          </w:rPr>
          <w:instrText xml:space="preserve"> PAGEREF _Toc380696113 \h </w:instrText>
        </w:r>
        <w:r>
          <w:rPr>
            <w:webHidden/>
          </w:rPr>
        </w:r>
        <w:r>
          <w:rPr>
            <w:webHidden/>
          </w:rPr>
          <w:fldChar w:fldCharType="separate"/>
        </w:r>
        <w:r w:rsidR="000416A3">
          <w:rPr>
            <w:webHidden/>
          </w:rPr>
          <w:t>8</w:t>
        </w:r>
        <w:r>
          <w:rPr>
            <w:webHidden/>
          </w:rPr>
          <w:fldChar w:fldCharType="end"/>
        </w:r>
      </w:hyperlink>
    </w:p>
    <w:p w:rsidR="00592A31" w:rsidRDefault="00E07477">
      <w:pPr>
        <w:pStyle w:val="TOC1"/>
        <w:rPr>
          <w:rFonts w:cstheme="minorBidi"/>
          <w:b w:val="0"/>
          <w:sz w:val="22"/>
          <w:szCs w:val="22"/>
          <w:lang w:eastAsia="en-US"/>
        </w:rPr>
      </w:pPr>
      <w:hyperlink w:anchor="_Toc380696114" w:history="1">
        <w:r w:rsidR="00592A31" w:rsidRPr="007F0FB1">
          <w:rPr>
            <w:rStyle w:val="Hyperlink"/>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Pr>
            <w:webHidden/>
          </w:rPr>
          <w:fldChar w:fldCharType="begin"/>
        </w:r>
        <w:r w:rsidR="00592A31">
          <w:rPr>
            <w:webHidden/>
          </w:rPr>
          <w:instrText xml:space="preserve"> PAGEREF _Toc380696114 \h </w:instrText>
        </w:r>
        <w:r>
          <w:rPr>
            <w:webHidden/>
          </w:rPr>
        </w:r>
        <w:r>
          <w:rPr>
            <w:webHidden/>
          </w:rPr>
          <w:fldChar w:fldCharType="separate"/>
        </w:r>
        <w:r w:rsidR="000416A3">
          <w:rPr>
            <w:webHidden/>
          </w:rPr>
          <w:t>9</w:t>
        </w:r>
        <w:r>
          <w:rPr>
            <w:webHidden/>
          </w:rPr>
          <w:fldChar w:fldCharType="end"/>
        </w:r>
      </w:hyperlink>
    </w:p>
    <w:p w:rsidR="00592A31" w:rsidRDefault="00E07477">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Pr>
            <w:webHidden/>
          </w:rPr>
          <w:fldChar w:fldCharType="begin"/>
        </w:r>
        <w:r w:rsidR="00592A31">
          <w:rPr>
            <w:webHidden/>
          </w:rPr>
          <w:instrText xml:space="preserve"> PAGEREF _Toc380696115 \h </w:instrText>
        </w:r>
        <w:r>
          <w:rPr>
            <w:webHidden/>
          </w:rPr>
        </w:r>
        <w:r>
          <w:rPr>
            <w:webHidden/>
          </w:rPr>
          <w:fldChar w:fldCharType="separate"/>
        </w:r>
        <w:r w:rsidR="000416A3">
          <w:rPr>
            <w:webHidden/>
          </w:rPr>
          <w:t>9</w:t>
        </w:r>
        <w:r>
          <w:rPr>
            <w:webHidden/>
          </w:rPr>
          <w:fldChar w:fldCharType="end"/>
        </w:r>
      </w:hyperlink>
    </w:p>
    <w:p w:rsidR="00592A31" w:rsidRDefault="00E07477">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Pr>
            <w:noProof/>
            <w:webHidden/>
          </w:rPr>
          <w:fldChar w:fldCharType="begin"/>
        </w:r>
        <w:r w:rsidR="00592A31">
          <w:rPr>
            <w:noProof/>
            <w:webHidden/>
          </w:rPr>
          <w:instrText xml:space="preserve"> PAGEREF _Toc380696116 \h </w:instrText>
        </w:r>
        <w:r>
          <w:rPr>
            <w:noProof/>
            <w:webHidden/>
          </w:rPr>
        </w:r>
        <w:r>
          <w:rPr>
            <w:noProof/>
            <w:webHidden/>
          </w:rPr>
          <w:fldChar w:fldCharType="separate"/>
        </w:r>
        <w:r w:rsidR="000416A3">
          <w:rPr>
            <w:noProof/>
            <w:webHidden/>
          </w:rPr>
          <w:t>9</w:t>
        </w:r>
        <w:r>
          <w:rPr>
            <w:noProof/>
            <w:webHidden/>
          </w:rPr>
          <w:fldChar w:fldCharType="end"/>
        </w:r>
      </w:hyperlink>
    </w:p>
    <w:p w:rsidR="00592A31" w:rsidRDefault="00E07477">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Pr>
            <w:noProof/>
            <w:webHidden/>
          </w:rPr>
          <w:fldChar w:fldCharType="begin"/>
        </w:r>
        <w:r w:rsidR="00592A31">
          <w:rPr>
            <w:noProof/>
            <w:webHidden/>
          </w:rPr>
          <w:instrText xml:space="preserve"> PAGEREF _Toc380696117 \h </w:instrText>
        </w:r>
        <w:r>
          <w:rPr>
            <w:noProof/>
            <w:webHidden/>
          </w:rPr>
        </w:r>
        <w:r>
          <w:rPr>
            <w:noProof/>
            <w:webHidden/>
          </w:rPr>
          <w:fldChar w:fldCharType="separate"/>
        </w:r>
        <w:r w:rsidR="000416A3">
          <w:rPr>
            <w:noProof/>
            <w:webHidden/>
          </w:rPr>
          <w:t>10</w:t>
        </w:r>
        <w:r>
          <w:rPr>
            <w:noProof/>
            <w:webHidden/>
          </w:rPr>
          <w:fldChar w:fldCharType="end"/>
        </w:r>
      </w:hyperlink>
    </w:p>
    <w:p w:rsidR="00592A31" w:rsidRDefault="00E07477">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Pr>
            <w:webHidden/>
          </w:rPr>
          <w:fldChar w:fldCharType="begin"/>
        </w:r>
        <w:r w:rsidR="00592A31">
          <w:rPr>
            <w:webHidden/>
          </w:rPr>
          <w:instrText xml:space="preserve"> PAGEREF _Toc380696118 \h </w:instrText>
        </w:r>
        <w:r>
          <w:rPr>
            <w:webHidden/>
          </w:rPr>
        </w:r>
        <w:r>
          <w:rPr>
            <w:webHidden/>
          </w:rPr>
          <w:fldChar w:fldCharType="separate"/>
        </w:r>
        <w:r w:rsidR="000416A3">
          <w:rPr>
            <w:webHidden/>
          </w:rPr>
          <w:t>13</w:t>
        </w:r>
        <w:r>
          <w:rPr>
            <w:webHidden/>
          </w:rPr>
          <w:fldChar w:fldCharType="end"/>
        </w:r>
      </w:hyperlink>
    </w:p>
    <w:p w:rsidR="00592A31" w:rsidRDefault="00E07477">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Pr>
            <w:webHidden/>
          </w:rPr>
          <w:fldChar w:fldCharType="begin"/>
        </w:r>
        <w:r w:rsidR="00592A31">
          <w:rPr>
            <w:webHidden/>
          </w:rPr>
          <w:instrText xml:space="preserve"> PAGEREF _Toc380696119 \h </w:instrText>
        </w:r>
        <w:r>
          <w:rPr>
            <w:webHidden/>
          </w:rPr>
        </w:r>
        <w:r>
          <w:rPr>
            <w:webHidden/>
          </w:rPr>
          <w:fldChar w:fldCharType="separate"/>
        </w:r>
        <w:r w:rsidR="000416A3">
          <w:rPr>
            <w:webHidden/>
          </w:rPr>
          <w:t>14</w:t>
        </w:r>
        <w:r>
          <w:rPr>
            <w:webHidden/>
          </w:rPr>
          <w:fldChar w:fldCharType="end"/>
        </w:r>
      </w:hyperlink>
    </w:p>
    <w:p w:rsidR="00592A31" w:rsidRDefault="00E07477">
      <w:pPr>
        <w:pStyle w:val="TOC1"/>
        <w:rPr>
          <w:rFonts w:cstheme="minorBidi"/>
          <w:b w:val="0"/>
          <w:sz w:val="22"/>
          <w:szCs w:val="22"/>
          <w:lang w:eastAsia="en-US"/>
        </w:rPr>
      </w:pPr>
      <w:hyperlink w:anchor="_Toc380696120" w:history="1">
        <w:r w:rsidR="00592A31" w:rsidRPr="007F0FB1">
          <w:rPr>
            <w:rStyle w:val="Hyperlink"/>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Pr>
            <w:webHidden/>
          </w:rPr>
          <w:fldChar w:fldCharType="begin"/>
        </w:r>
        <w:r w:rsidR="00592A31">
          <w:rPr>
            <w:webHidden/>
          </w:rPr>
          <w:instrText xml:space="preserve"> PAGEREF _Toc380696120 \h </w:instrText>
        </w:r>
        <w:r>
          <w:rPr>
            <w:webHidden/>
          </w:rPr>
        </w:r>
        <w:r>
          <w:rPr>
            <w:webHidden/>
          </w:rPr>
          <w:fldChar w:fldCharType="separate"/>
        </w:r>
        <w:r w:rsidR="000416A3">
          <w:rPr>
            <w:webHidden/>
          </w:rPr>
          <w:t>16</w:t>
        </w:r>
        <w:r>
          <w:rPr>
            <w:webHidden/>
          </w:rPr>
          <w:fldChar w:fldCharType="end"/>
        </w:r>
      </w:hyperlink>
    </w:p>
    <w:p w:rsidR="00592A31" w:rsidRDefault="00E07477">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Pr>
            <w:webHidden/>
          </w:rPr>
          <w:fldChar w:fldCharType="begin"/>
        </w:r>
        <w:r w:rsidR="00592A31">
          <w:rPr>
            <w:webHidden/>
          </w:rPr>
          <w:instrText xml:space="preserve"> PAGEREF _Toc380696121 \h </w:instrText>
        </w:r>
        <w:r>
          <w:rPr>
            <w:webHidden/>
          </w:rPr>
        </w:r>
        <w:r>
          <w:rPr>
            <w:webHidden/>
          </w:rPr>
          <w:fldChar w:fldCharType="separate"/>
        </w:r>
        <w:r w:rsidR="000416A3">
          <w:rPr>
            <w:webHidden/>
          </w:rPr>
          <w:t>16</w:t>
        </w:r>
        <w:r>
          <w:rPr>
            <w:webHidden/>
          </w:rPr>
          <w:fldChar w:fldCharType="end"/>
        </w:r>
      </w:hyperlink>
    </w:p>
    <w:p w:rsidR="00592A31" w:rsidRDefault="00E07477">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Pr>
            <w:webHidden/>
          </w:rPr>
          <w:fldChar w:fldCharType="begin"/>
        </w:r>
        <w:r w:rsidR="00592A31">
          <w:rPr>
            <w:webHidden/>
          </w:rPr>
          <w:instrText xml:space="preserve"> PAGEREF _Toc380696122 \h </w:instrText>
        </w:r>
        <w:r>
          <w:rPr>
            <w:webHidden/>
          </w:rPr>
        </w:r>
        <w:r>
          <w:rPr>
            <w:webHidden/>
          </w:rPr>
          <w:fldChar w:fldCharType="separate"/>
        </w:r>
        <w:r w:rsidR="000416A3">
          <w:rPr>
            <w:webHidden/>
          </w:rPr>
          <w:t>17</w:t>
        </w:r>
        <w:r>
          <w:rPr>
            <w:webHidden/>
          </w:rPr>
          <w:fldChar w:fldCharType="end"/>
        </w:r>
      </w:hyperlink>
    </w:p>
    <w:p w:rsidR="00592A31" w:rsidRDefault="00E07477">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Pr>
            <w:webHidden/>
          </w:rPr>
          <w:fldChar w:fldCharType="begin"/>
        </w:r>
        <w:r w:rsidR="00592A31">
          <w:rPr>
            <w:webHidden/>
          </w:rPr>
          <w:instrText xml:space="preserve"> PAGEREF _Toc380696123 \h </w:instrText>
        </w:r>
        <w:r>
          <w:rPr>
            <w:webHidden/>
          </w:rPr>
        </w:r>
        <w:r>
          <w:rPr>
            <w:webHidden/>
          </w:rPr>
          <w:fldChar w:fldCharType="separate"/>
        </w:r>
        <w:r w:rsidR="000416A3">
          <w:rPr>
            <w:webHidden/>
          </w:rPr>
          <w:t>18</w:t>
        </w:r>
        <w:r>
          <w:rPr>
            <w:webHidden/>
          </w:rPr>
          <w:fldChar w:fldCharType="end"/>
        </w:r>
      </w:hyperlink>
    </w:p>
    <w:p w:rsidR="00592A31" w:rsidRDefault="00E07477">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Pr>
            <w:webHidden/>
          </w:rPr>
          <w:fldChar w:fldCharType="begin"/>
        </w:r>
        <w:r w:rsidR="00592A31">
          <w:rPr>
            <w:webHidden/>
          </w:rPr>
          <w:instrText xml:space="preserve"> PAGEREF _Toc380696124 \h </w:instrText>
        </w:r>
        <w:r>
          <w:rPr>
            <w:webHidden/>
          </w:rPr>
        </w:r>
        <w:r>
          <w:rPr>
            <w:webHidden/>
          </w:rPr>
          <w:fldChar w:fldCharType="separate"/>
        </w:r>
        <w:r w:rsidR="000416A3">
          <w:rPr>
            <w:webHidden/>
          </w:rPr>
          <w:t>18</w:t>
        </w:r>
        <w:r>
          <w:rPr>
            <w:webHidden/>
          </w:rPr>
          <w:fldChar w:fldCharType="end"/>
        </w:r>
      </w:hyperlink>
    </w:p>
    <w:p w:rsidR="00592A31" w:rsidRDefault="00E07477">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Pr>
            <w:webHidden/>
          </w:rPr>
          <w:fldChar w:fldCharType="begin"/>
        </w:r>
        <w:r w:rsidR="00592A31">
          <w:rPr>
            <w:webHidden/>
          </w:rPr>
          <w:instrText xml:space="preserve"> PAGEREF _Toc380696125 \h </w:instrText>
        </w:r>
        <w:r>
          <w:rPr>
            <w:webHidden/>
          </w:rPr>
        </w:r>
        <w:r>
          <w:rPr>
            <w:webHidden/>
          </w:rPr>
          <w:fldChar w:fldCharType="separate"/>
        </w:r>
        <w:r w:rsidR="000416A3">
          <w:rPr>
            <w:webHidden/>
          </w:rPr>
          <w:t>18</w:t>
        </w:r>
        <w:r>
          <w:rPr>
            <w:webHidden/>
          </w:rPr>
          <w:fldChar w:fldCharType="end"/>
        </w:r>
      </w:hyperlink>
    </w:p>
    <w:p w:rsidR="00592A31" w:rsidRDefault="00E07477">
      <w:pPr>
        <w:pStyle w:val="TOC1"/>
        <w:rPr>
          <w:rFonts w:cstheme="minorBidi"/>
          <w:b w:val="0"/>
          <w:sz w:val="22"/>
          <w:szCs w:val="22"/>
          <w:lang w:eastAsia="en-US"/>
        </w:rPr>
      </w:pPr>
      <w:hyperlink w:anchor="_Toc380696126" w:history="1">
        <w:r w:rsidR="00592A31" w:rsidRPr="007F0FB1">
          <w:rPr>
            <w:rStyle w:val="Hyperlink"/>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Pr>
            <w:webHidden/>
          </w:rPr>
          <w:fldChar w:fldCharType="begin"/>
        </w:r>
        <w:r w:rsidR="00592A31">
          <w:rPr>
            <w:webHidden/>
          </w:rPr>
          <w:instrText xml:space="preserve"> PAGEREF _Toc380696126 \h </w:instrText>
        </w:r>
        <w:r>
          <w:rPr>
            <w:webHidden/>
          </w:rPr>
        </w:r>
        <w:r>
          <w:rPr>
            <w:webHidden/>
          </w:rPr>
          <w:fldChar w:fldCharType="separate"/>
        </w:r>
        <w:r w:rsidR="000416A3">
          <w:rPr>
            <w:webHidden/>
          </w:rPr>
          <w:t>19</w:t>
        </w:r>
        <w:r>
          <w:rPr>
            <w:webHidden/>
          </w:rPr>
          <w:fldChar w:fldCharType="end"/>
        </w:r>
      </w:hyperlink>
    </w:p>
    <w:p w:rsidR="00592A31" w:rsidRDefault="00E07477">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Pr>
            <w:webHidden/>
          </w:rPr>
          <w:fldChar w:fldCharType="begin"/>
        </w:r>
        <w:r w:rsidR="00592A31">
          <w:rPr>
            <w:webHidden/>
          </w:rPr>
          <w:instrText xml:space="preserve"> PAGEREF _Toc380696127 \h </w:instrText>
        </w:r>
        <w:r>
          <w:rPr>
            <w:webHidden/>
          </w:rPr>
        </w:r>
        <w:r>
          <w:rPr>
            <w:webHidden/>
          </w:rPr>
          <w:fldChar w:fldCharType="separate"/>
        </w:r>
        <w:r w:rsidR="000416A3">
          <w:rPr>
            <w:webHidden/>
          </w:rPr>
          <w:t>19</w:t>
        </w:r>
        <w:r>
          <w:rPr>
            <w:webHidden/>
          </w:rPr>
          <w:fldChar w:fldCharType="end"/>
        </w:r>
      </w:hyperlink>
    </w:p>
    <w:p w:rsidR="00592A31" w:rsidRDefault="00E07477">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Pr>
            <w:noProof/>
            <w:webHidden/>
          </w:rPr>
          <w:fldChar w:fldCharType="begin"/>
        </w:r>
        <w:r w:rsidR="00592A31">
          <w:rPr>
            <w:noProof/>
            <w:webHidden/>
          </w:rPr>
          <w:instrText xml:space="preserve"> PAGEREF _Toc380696128 \h </w:instrText>
        </w:r>
        <w:r>
          <w:rPr>
            <w:noProof/>
            <w:webHidden/>
          </w:rPr>
        </w:r>
        <w:r>
          <w:rPr>
            <w:noProof/>
            <w:webHidden/>
          </w:rPr>
          <w:fldChar w:fldCharType="separate"/>
        </w:r>
        <w:r w:rsidR="000416A3">
          <w:rPr>
            <w:noProof/>
            <w:webHidden/>
          </w:rPr>
          <w:t>19</w:t>
        </w:r>
        <w:r>
          <w:rPr>
            <w:noProof/>
            <w:webHidden/>
          </w:rPr>
          <w:fldChar w:fldCharType="end"/>
        </w:r>
      </w:hyperlink>
    </w:p>
    <w:p w:rsidR="00592A31" w:rsidRDefault="00E07477">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Pr>
            <w:noProof/>
            <w:webHidden/>
          </w:rPr>
          <w:fldChar w:fldCharType="begin"/>
        </w:r>
        <w:r w:rsidR="00592A31">
          <w:rPr>
            <w:noProof/>
            <w:webHidden/>
          </w:rPr>
          <w:instrText xml:space="preserve"> PAGEREF _Toc380696129 \h </w:instrText>
        </w:r>
        <w:r>
          <w:rPr>
            <w:noProof/>
            <w:webHidden/>
          </w:rPr>
        </w:r>
        <w:r>
          <w:rPr>
            <w:noProof/>
            <w:webHidden/>
          </w:rPr>
          <w:fldChar w:fldCharType="separate"/>
        </w:r>
        <w:r w:rsidR="000416A3">
          <w:rPr>
            <w:noProof/>
            <w:webHidden/>
          </w:rPr>
          <w:t>22</w:t>
        </w:r>
        <w:r>
          <w:rPr>
            <w:noProof/>
            <w:webHidden/>
          </w:rPr>
          <w:fldChar w:fldCharType="end"/>
        </w:r>
      </w:hyperlink>
    </w:p>
    <w:p w:rsidR="00592A31" w:rsidRDefault="00E07477">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Pr>
            <w:noProof/>
            <w:webHidden/>
          </w:rPr>
          <w:fldChar w:fldCharType="begin"/>
        </w:r>
        <w:r w:rsidR="00592A31">
          <w:rPr>
            <w:noProof/>
            <w:webHidden/>
          </w:rPr>
          <w:instrText xml:space="preserve"> PAGEREF _Toc380696130 \h </w:instrText>
        </w:r>
        <w:r>
          <w:rPr>
            <w:noProof/>
            <w:webHidden/>
          </w:rPr>
        </w:r>
        <w:r>
          <w:rPr>
            <w:noProof/>
            <w:webHidden/>
          </w:rPr>
          <w:fldChar w:fldCharType="separate"/>
        </w:r>
        <w:r w:rsidR="000416A3">
          <w:rPr>
            <w:noProof/>
            <w:webHidden/>
          </w:rPr>
          <w:t>23</w:t>
        </w:r>
        <w:r>
          <w:rPr>
            <w:noProof/>
            <w:webHidden/>
          </w:rPr>
          <w:fldChar w:fldCharType="end"/>
        </w:r>
      </w:hyperlink>
    </w:p>
    <w:p w:rsidR="00592A31" w:rsidRDefault="00E07477">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Pr>
            <w:noProof/>
            <w:webHidden/>
          </w:rPr>
          <w:fldChar w:fldCharType="begin"/>
        </w:r>
        <w:r w:rsidR="00592A31">
          <w:rPr>
            <w:noProof/>
            <w:webHidden/>
          </w:rPr>
          <w:instrText xml:space="preserve"> PAGEREF _Toc380696131 \h </w:instrText>
        </w:r>
        <w:r>
          <w:rPr>
            <w:noProof/>
            <w:webHidden/>
          </w:rPr>
        </w:r>
        <w:r>
          <w:rPr>
            <w:noProof/>
            <w:webHidden/>
          </w:rPr>
          <w:fldChar w:fldCharType="separate"/>
        </w:r>
        <w:r w:rsidR="000416A3">
          <w:rPr>
            <w:noProof/>
            <w:webHidden/>
          </w:rPr>
          <w:t>23</w:t>
        </w:r>
        <w:r>
          <w:rPr>
            <w:noProof/>
            <w:webHidden/>
          </w:rPr>
          <w:fldChar w:fldCharType="end"/>
        </w:r>
      </w:hyperlink>
    </w:p>
    <w:p w:rsidR="00592A31" w:rsidRDefault="00E07477">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Pr>
            <w:noProof/>
            <w:webHidden/>
          </w:rPr>
          <w:fldChar w:fldCharType="begin"/>
        </w:r>
        <w:r w:rsidR="00592A31">
          <w:rPr>
            <w:noProof/>
            <w:webHidden/>
          </w:rPr>
          <w:instrText xml:space="preserve"> PAGEREF _Toc380696132 \h </w:instrText>
        </w:r>
        <w:r>
          <w:rPr>
            <w:noProof/>
            <w:webHidden/>
          </w:rPr>
        </w:r>
        <w:r>
          <w:rPr>
            <w:noProof/>
            <w:webHidden/>
          </w:rPr>
          <w:fldChar w:fldCharType="separate"/>
        </w:r>
        <w:r w:rsidR="000416A3">
          <w:rPr>
            <w:noProof/>
            <w:webHidden/>
          </w:rPr>
          <w:t>24</w:t>
        </w:r>
        <w:r>
          <w:rPr>
            <w:noProof/>
            <w:webHidden/>
          </w:rPr>
          <w:fldChar w:fldCharType="end"/>
        </w:r>
      </w:hyperlink>
    </w:p>
    <w:p w:rsidR="00592A31" w:rsidRDefault="00E07477">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Pr>
            <w:noProof/>
            <w:webHidden/>
          </w:rPr>
          <w:fldChar w:fldCharType="begin"/>
        </w:r>
        <w:r w:rsidR="00592A31">
          <w:rPr>
            <w:noProof/>
            <w:webHidden/>
          </w:rPr>
          <w:instrText xml:space="preserve"> PAGEREF _Toc380696133 \h </w:instrText>
        </w:r>
        <w:r>
          <w:rPr>
            <w:noProof/>
            <w:webHidden/>
          </w:rPr>
        </w:r>
        <w:r>
          <w:rPr>
            <w:noProof/>
            <w:webHidden/>
          </w:rPr>
          <w:fldChar w:fldCharType="separate"/>
        </w:r>
        <w:r w:rsidR="000416A3">
          <w:rPr>
            <w:noProof/>
            <w:webHidden/>
          </w:rPr>
          <w:t>25</w:t>
        </w:r>
        <w:r>
          <w:rPr>
            <w:noProof/>
            <w:webHidden/>
          </w:rPr>
          <w:fldChar w:fldCharType="end"/>
        </w:r>
      </w:hyperlink>
    </w:p>
    <w:p w:rsidR="00592A31" w:rsidRDefault="00E07477">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Pr>
            <w:noProof/>
            <w:webHidden/>
          </w:rPr>
          <w:fldChar w:fldCharType="begin"/>
        </w:r>
        <w:r w:rsidR="00592A31">
          <w:rPr>
            <w:noProof/>
            <w:webHidden/>
          </w:rPr>
          <w:instrText xml:space="preserve"> PAGEREF _Toc380696134 \h </w:instrText>
        </w:r>
        <w:r>
          <w:rPr>
            <w:noProof/>
            <w:webHidden/>
          </w:rPr>
        </w:r>
        <w:r>
          <w:rPr>
            <w:noProof/>
            <w:webHidden/>
          </w:rPr>
          <w:fldChar w:fldCharType="separate"/>
        </w:r>
        <w:r w:rsidR="000416A3">
          <w:rPr>
            <w:noProof/>
            <w:webHidden/>
          </w:rPr>
          <w:t>25</w:t>
        </w:r>
        <w:r>
          <w:rPr>
            <w:noProof/>
            <w:webHidden/>
          </w:rPr>
          <w:fldChar w:fldCharType="end"/>
        </w:r>
      </w:hyperlink>
    </w:p>
    <w:p w:rsidR="00592A31" w:rsidRDefault="00E07477">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Pr>
            <w:webHidden/>
          </w:rPr>
          <w:fldChar w:fldCharType="begin"/>
        </w:r>
        <w:r w:rsidR="00592A31">
          <w:rPr>
            <w:webHidden/>
          </w:rPr>
          <w:instrText xml:space="preserve"> PAGEREF _Toc380696135 \h </w:instrText>
        </w:r>
        <w:r>
          <w:rPr>
            <w:webHidden/>
          </w:rPr>
        </w:r>
        <w:r>
          <w:rPr>
            <w:webHidden/>
          </w:rPr>
          <w:fldChar w:fldCharType="separate"/>
        </w:r>
        <w:r w:rsidR="000416A3">
          <w:rPr>
            <w:webHidden/>
          </w:rPr>
          <w:t>26</w:t>
        </w:r>
        <w:r>
          <w:rPr>
            <w:webHidden/>
          </w:rPr>
          <w:fldChar w:fldCharType="end"/>
        </w:r>
      </w:hyperlink>
    </w:p>
    <w:p w:rsidR="00592A31" w:rsidRDefault="00E07477">
      <w:pPr>
        <w:pStyle w:val="TOC3"/>
        <w:rPr>
          <w:rFonts w:eastAsiaTheme="minorEastAsia" w:cstheme="minorBidi"/>
          <w:noProof/>
          <w:sz w:val="22"/>
          <w:szCs w:val="22"/>
        </w:rPr>
      </w:pPr>
      <w:hyperlink w:anchor="_Toc380696136" w:history="1">
        <w:r w:rsidR="00592A31" w:rsidRPr="007F0FB1">
          <w:rPr>
            <w:rStyle w:val="Hyperlink"/>
            <w:rFonts w:eastAsiaTheme="majorEastAsia"/>
            <w:noProof/>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Pr>
            <w:noProof/>
            <w:webHidden/>
          </w:rPr>
          <w:fldChar w:fldCharType="begin"/>
        </w:r>
        <w:r w:rsidR="00592A31">
          <w:rPr>
            <w:noProof/>
            <w:webHidden/>
          </w:rPr>
          <w:instrText xml:space="preserve"> PAGEREF _Toc380696136 \h </w:instrText>
        </w:r>
        <w:r>
          <w:rPr>
            <w:noProof/>
            <w:webHidden/>
          </w:rPr>
        </w:r>
        <w:r>
          <w:rPr>
            <w:noProof/>
            <w:webHidden/>
          </w:rPr>
          <w:fldChar w:fldCharType="separate"/>
        </w:r>
        <w:r w:rsidR="000416A3">
          <w:rPr>
            <w:noProof/>
            <w:webHidden/>
          </w:rPr>
          <w:t>26</w:t>
        </w:r>
        <w:r>
          <w:rPr>
            <w:noProof/>
            <w:webHidden/>
          </w:rPr>
          <w:fldChar w:fldCharType="end"/>
        </w:r>
      </w:hyperlink>
    </w:p>
    <w:p w:rsidR="00592A31" w:rsidRDefault="00E07477">
      <w:pPr>
        <w:pStyle w:val="TOC3"/>
        <w:rPr>
          <w:rFonts w:eastAsiaTheme="minorEastAsia" w:cstheme="minorBidi"/>
          <w:noProof/>
          <w:sz w:val="22"/>
          <w:szCs w:val="22"/>
        </w:rPr>
      </w:pPr>
      <w:hyperlink w:anchor="_Toc380696137" w:history="1">
        <w:r w:rsidR="00592A31" w:rsidRPr="007F0FB1">
          <w:rPr>
            <w:rStyle w:val="Hyperlink"/>
            <w:rFonts w:eastAsiaTheme="majorEastAsia"/>
            <w:noProof/>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Pr>
            <w:noProof/>
            <w:webHidden/>
          </w:rPr>
          <w:fldChar w:fldCharType="begin"/>
        </w:r>
        <w:r w:rsidR="00592A31">
          <w:rPr>
            <w:noProof/>
            <w:webHidden/>
          </w:rPr>
          <w:instrText xml:space="preserve"> PAGEREF _Toc380696137 \h </w:instrText>
        </w:r>
        <w:r>
          <w:rPr>
            <w:noProof/>
            <w:webHidden/>
          </w:rPr>
        </w:r>
        <w:r>
          <w:rPr>
            <w:noProof/>
            <w:webHidden/>
          </w:rPr>
          <w:fldChar w:fldCharType="separate"/>
        </w:r>
        <w:r w:rsidR="000416A3">
          <w:rPr>
            <w:noProof/>
            <w:webHidden/>
          </w:rPr>
          <w:t>27</w:t>
        </w:r>
        <w:r>
          <w:rPr>
            <w:noProof/>
            <w:webHidden/>
          </w:rPr>
          <w:fldChar w:fldCharType="end"/>
        </w:r>
      </w:hyperlink>
    </w:p>
    <w:p w:rsidR="00592A31" w:rsidRDefault="00E07477">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Pr>
            <w:webHidden/>
          </w:rPr>
          <w:fldChar w:fldCharType="begin"/>
        </w:r>
        <w:r w:rsidR="00592A31">
          <w:rPr>
            <w:webHidden/>
          </w:rPr>
          <w:instrText xml:space="preserve"> PAGEREF _Toc380696138 \h </w:instrText>
        </w:r>
        <w:r>
          <w:rPr>
            <w:webHidden/>
          </w:rPr>
        </w:r>
        <w:r>
          <w:rPr>
            <w:webHidden/>
          </w:rPr>
          <w:fldChar w:fldCharType="separate"/>
        </w:r>
        <w:r w:rsidR="000416A3">
          <w:rPr>
            <w:webHidden/>
          </w:rPr>
          <w:t>28</w:t>
        </w:r>
        <w:r>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07477">
      <w:pPr>
        <w:pStyle w:val="TOC1"/>
        <w:rPr>
          <w:rFonts w:cstheme="minorBidi"/>
          <w:b w:val="0"/>
          <w:sz w:val="22"/>
          <w:szCs w:val="22"/>
          <w:lang w:eastAsia="en-US"/>
        </w:rPr>
      </w:pPr>
      <w:hyperlink w:anchor="_Toc380696139" w:history="1">
        <w:r w:rsidR="00592A31" w:rsidRPr="007F0FB1">
          <w:rPr>
            <w:rStyle w:val="Hyperlink"/>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Pr>
            <w:webHidden/>
          </w:rPr>
          <w:fldChar w:fldCharType="begin"/>
        </w:r>
        <w:r w:rsidR="00592A31">
          <w:rPr>
            <w:webHidden/>
          </w:rPr>
          <w:instrText xml:space="preserve"> PAGEREF _Toc380696139 \h </w:instrText>
        </w:r>
        <w:r>
          <w:rPr>
            <w:webHidden/>
          </w:rPr>
        </w:r>
        <w:r>
          <w:rPr>
            <w:webHidden/>
          </w:rPr>
          <w:fldChar w:fldCharType="separate"/>
        </w:r>
        <w:r w:rsidR="000416A3">
          <w:rPr>
            <w:webHidden/>
          </w:rPr>
          <w:t>29</w:t>
        </w:r>
        <w:r>
          <w:rPr>
            <w:webHidden/>
          </w:rPr>
          <w:fldChar w:fldCharType="end"/>
        </w:r>
      </w:hyperlink>
    </w:p>
    <w:p w:rsidR="00592A31" w:rsidRDefault="00E07477">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Pr>
            <w:webHidden/>
          </w:rPr>
          <w:fldChar w:fldCharType="begin"/>
        </w:r>
        <w:r w:rsidR="00592A31">
          <w:rPr>
            <w:webHidden/>
          </w:rPr>
          <w:instrText xml:space="preserve"> PAGEREF _Toc380696140 \h </w:instrText>
        </w:r>
        <w:r>
          <w:rPr>
            <w:webHidden/>
          </w:rPr>
        </w:r>
        <w:r>
          <w:rPr>
            <w:webHidden/>
          </w:rPr>
          <w:fldChar w:fldCharType="separate"/>
        </w:r>
        <w:r w:rsidR="000416A3">
          <w:rPr>
            <w:webHidden/>
          </w:rPr>
          <w:t>29</w:t>
        </w:r>
        <w:r>
          <w:rPr>
            <w:webHidden/>
          </w:rPr>
          <w:fldChar w:fldCharType="end"/>
        </w:r>
      </w:hyperlink>
    </w:p>
    <w:p w:rsidR="00592A31" w:rsidRDefault="00E07477">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Pr>
            <w:noProof/>
            <w:webHidden/>
          </w:rPr>
          <w:fldChar w:fldCharType="begin"/>
        </w:r>
        <w:r w:rsidR="00592A31">
          <w:rPr>
            <w:noProof/>
            <w:webHidden/>
          </w:rPr>
          <w:instrText xml:space="preserve"> PAGEREF _Toc380696141 \h </w:instrText>
        </w:r>
        <w:r>
          <w:rPr>
            <w:noProof/>
            <w:webHidden/>
          </w:rPr>
        </w:r>
        <w:r>
          <w:rPr>
            <w:noProof/>
            <w:webHidden/>
          </w:rPr>
          <w:fldChar w:fldCharType="separate"/>
        </w:r>
        <w:r w:rsidR="000416A3">
          <w:rPr>
            <w:noProof/>
            <w:webHidden/>
          </w:rPr>
          <w:t>29</w:t>
        </w:r>
        <w:r>
          <w:rPr>
            <w:noProof/>
            <w:webHidden/>
          </w:rPr>
          <w:fldChar w:fldCharType="end"/>
        </w:r>
      </w:hyperlink>
    </w:p>
    <w:p w:rsidR="00592A31" w:rsidRDefault="00E07477">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Pr>
            <w:noProof/>
            <w:webHidden/>
          </w:rPr>
          <w:fldChar w:fldCharType="begin"/>
        </w:r>
        <w:r w:rsidR="00592A31">
          <w:rPr>
            <w:noProof/>
            <w:webHidden/>
          </w:rPr>
          <w:instrText xml:space="preserve"> PAGEREF _Toc380696142 \h </w:instrText>
        </w:r>
        <w:r>
          <w:rPr>
            <w:noProof/>
            <w:webHidden/>
          </w:rPr>
        </w:r>
        <w:r>
          <w:rPr>
            <w:noProof/>
            <w:webHidden/>
          </w:rPr>
          <w:fldChar w:fldCharType="separate"/>
        </w:r>
        <w:r w:rsidR="000416A3">
          <w:rPr>
            <w:noProof/>
            <w:webHidden/>
          </w:rPr>
          <w:t>30</w:t>
        </w:r>
        <w:r>
          <w:rPr>
            <w:noProof/>
            <w:webHidden/>
          </w:rPr>
          <w:fldChar w:fldCharType="end"/>
        </w:r>
      </w:hyperlink>
    </w:p>
    <w:p w:rsidR="00592A31" w:rsidRDefault="00E07477">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Pr>
            <w:webHidden/>
          </w:rPr>
          <w:fldChar w:fldCharType="begin"/>
        </w:r>
        <w:r w:rsidR="00592A31">
          <w:rPr>
            <w:webHidden/>
          </w:rPr>
          <w:instrText xml:space="preserve"> PAGEREF _Toc380696143 \h </w:instrText>
        </w:r>
        <w:r>
          <w:rPr>
            <w:webHidden/>
          </w:rPr>
        </w:r>
        <w:r>
          <w:rPr>
            <w:webHidden/>
          </w:rPr>
          <w:fldChar w:fldCharType="separate"/>
        </w:r>
        <w:r w:rsidR="000416A3">
          <w:rPr>
            <w:webHidden/>
          </w:rPr>
          <w:t>31</w:t>
        </w:r>
        <w:r>
          <w:rPr>
            <w:webHidden/>
          </w:rPr>
          <w:fldChar w:fldCharType="end"/>
        </w:r>
      </w:hyperlink>
    </w:p>
    <w:p w:rsidR="00592A31" w:rsidRDefault="00E07477">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Pr>
            <w:webHidden/>
          </w:rPr>
          <w:fldChar w:fldCharType="begin"/>
        </w:r>
        <w:r w:rsidR="00592A31">
          <w:rPr>
            <w:webHidden/>
          </w:rPr>
          <w:instrText xml:space="preserve"> PAGEREF _Toc380696144 \h </w:instrText>
        </w:r>
        <w:r>
          <w:rPr>
            <w:webHidden/>
          </w:rPr>
        </w:r>
        <w:r>
          <w:rPr>
            <w:webHidden/>
          </w:rPr>
          <w:fldChar w:fldCharType="separate"/>
        </w:r>
        <w:r w:rsidR="000416A3">
          <w:rPr>
            <w:webHidden/>
          </w:rPr>
          <w:t>32</w:t>
        </w:r>
        <w:r>
          <w:rPr>
            <w:webHidden/>
          </w:rPr>
          <w:fldChar w:fldCharType="end"/>
        </w:r>
      </w:hyperlink>
    </w:p>
    <w:p w:rsidR="00592A31" w:rsidRDefault="00E07477">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Pr>
            <w:webHidden/>
          </w:rPr>
          <w:fldChar w:fldCharType="begin"/>
        </w:r>
        <w:r w:rsidR="00592A31">
          <w:rPr>
            <w:webHidden/>
          </w:rPr>
          <w:instrText xml:space="preserve"> PAGEREF _Toc380696145 \h </w:instrText>
        </w:r>
        <w:r>
          <w:rPr>
            <w:webHidden/>
          </w:rPr>
        </w:r>
        <w:r>
          <w:rPr>
            <w:webHidden/>
          </w:rPr>
          <w:fldChar w:fldCharType="separate"/>
        </w:r>
        <w:r w:rsidR="000416A3">
          <w:rPr>
            <w:webHidden/>
          </w:rPr>
          <w:t>32</w:t>
        </w:r>
        <w:r>
          <w:rPr>
            <w:webHidden/>
          </w:rPr>
          <w:fldChar w:fldCharType="end"/>
        </w:r>
      </w:hyperlink>
    </w:p>
    <w:p w:rsidR="00592A31" w:rsidRDefault="00E07477">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Pr>
            <w:webHidden/>
          </w:rPr>
          <w:fldChar w:fldCharType="begin"/>
        </w:r>
        <w:r w:rsidR="00592A31">
          <w:rPr>
            <w:webHidden/>
          </w:rPr>
          <w:instrText xml:space="preserve"> PAGEREF _Toc380696146 \h </w:instrText>
        </w:r>
        <w:r>
          <w:rPr>
            <w:webHidden/>
          </w:rPr>
        </w:r>
        <w:r>
          <w:rPr>
            <w:webHidden/>
          </w:rPr>
          <w:fldChar w:fldCharType="separate"/>
        </w:r>
        <w:r w:rsidR="000416A3">
          <w:rPr>
            <w:webHidden/>
          </w:rPr>
          <w:t>32</w:t>
        </w:r>
        <w:r>
          <w:rPr>
            <w:webHidden/>
          </w:rPr>
          <w:fldChar w:fldCharType="end"/>
        </w:r>
      </w:hyperlink>
    </w:p>
    <w:p w:rsidR="00592A31" w:rsidRDefault="00E07477">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Pr>
            <w:webHidden/>
          </w:rPr>
          <w:fldChar w:fldCharType="begin"/>
        </w:r>
        <w:r w:rsidR="00592A31">
          <w:rPr>
            <w:webHidden/>
          </w:rPr>
          <w:instrText xml:space="preserve"> PAGEREF _Toc380696147 \h </w:instrText>
        </w:r>
        <w:r>
          <w:rPr>
            <w:webHidden/>
          </w:rPr>
        </w:r>
        <w:r>
          <w:rPr>
            <w:webHidden/>
          </w:rPr>
          <w:fldChar w:fldCharType="separate"/>
        </w:r>
        <w:r w:rsidR="000416A3">
          <w:rPr>
            <w:webHidden/>
          </w:rPr>
          <w:t>33</w:t>
        </w:r>
        <w:r>
          <w:rPr>
            <w:webHidden/>
          </w:rPr>
          <w:fldChar w:fldCharType="end"/>
        </w:r>
      </w:hyperlink>
    </w:p>
    <w:p w:rsidR="00592A31" w:rsidRDefault="00E07477">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Pr>
            <w:webHidden/>
          </w:rPr>
          <w:fldChar w:fldCharType="begin"/>
        </w:r>
        <w:r w:rsidR="00592A31">
          <w:rPr>
            <w:webHidden/>
          </w:rPr>
          <w:instrText xml:space="preserve"> PAGEREF _Toc380696148 \h </w:instrText>
        </w:r>
        <w:r>
          <w:rPr>
            <w:webHidden/>
          </w:rPr>
        </w:r>
        <w:r>
          <w:rPr>
            <w:webHidden/>
          </w:rPr>
          <w:fldChar w:fldCharType="separate"/>
        </w:r>
        <w:r w:rsidR="000416A3">
          <w:rPr>
            <w:webHidden/>
          </w:rPr>
          <w:t>34</w:t>
        </w:r>
        <w:r>
          <w:rPr>
            <w:webHidden/>
          </w:rPr>
          <w:fldChar w:fldCharType="end"/>
        </w:r>
      </w:hyperlink>
    </w:p>
    <w:p w:rsidR="00592A31" w:rsidRDefault="00E07477">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Pr>
            <w:noProof/>
            <w:webHidden/>
          </w:rPr>
          <w:fldChar w:fldCharType="begin"/>
        </w:r>
        <w:r w:rsidR="00592A31">
          <w:rPr>
            <w:noProof/>
            <w:webHidden/>
          </w:rPr>
          <w:instrText xml:space="preserve"> PAGEREF _Toc380696149 \h </w:instrText>
        </w:r>
        <w:r>
          <w:rPr>
            <w:noProof/>
            <w:webHidden/>
          </w:rPr>
        </w:r>
        <w:r>
          <w:rPr>
            <w:noProof/>
            <w:webHidden/>
          </w:rPr>
          <w:fldChar w:fldCharType="separate"/>
        </w:r>
        <w:r w:rsidR="000416A3">
          <w:rPr>
            <w:noProof/>
            <w:webHidden/>
          </w:rPr>
          <w:t>34</w:t>
        </w:r>
        <w:r>
          <w:rPr>
            <w:noProof/>
            <w:webHidden/>
          </w:rPr>
          <w:fldChar w:fldCharType="end"/>
        </w:r>
      </w:hyperlink>
    </w:p>
    <w:p w:rsidR="00592A31" w:rsidRDefault="00E07477">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Pr>
            <w:noProof/>
            <w:webHidden/>
          </w:rPr>
          <w:fldChar w:fldCharType="begin"/>
        </w:r>
        <w:r w:rsidR="00592A31">
          <w:rPr>
            <w:noProof/>
            <w:webHidden/>
          </w:rPr>
          <w:instrText xml:space="preserve"> PAGEREF _Toc380696150 \h </w:instrText>
        </w:r>
        <w:r>
          <w:rPr>
            <w:noProof/>
            <w:webHidden/>
          </w:rPr>
        </w:r>
        <w:r>
          <w:rPr>
            <w:noProof/>
            <w:webHidden/>
          </w:rPr>
          <w:fldChar w:fldCharType="separate"/>
        </w:r>
        <w:r w:rsidR="000416A3">
          <w:rPr>
            <w:noProof/>
            <w:webHidden/>
          </w:rPr>
          <w:t>35</w:t>
        </w:r>
        <w:r>
          <w:rPr>
            <w:noProof/>
            <w:webHidden/>
          </w:rPr>
          <w:fldChar w:fldCharType="end"/>
        </w:r>
      </w:hyperlink>
    </w:p>
    <w:p w:rsidR="00592A31" w:rsidRDefault="00E07477">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Pr>
            <w:noProof/>
            <w:webHidden/>
          </w:rPr>
          <w:fldChar w:fldCharType="begin"/>
        </w:r>
        <w:r w:rsidR="00592A31">
          <w:rPr>
            <w:noProof/>
            <w:webHidden/>
          </w:rPr>
          <w:instrText xml:space="preserve"> PAGEREF _Toc380696151 \h </w:instrText>
        </w:r>
        <w:r>
          <w:rPr>
            <w:noProof/>
            <w:webHidden/>
          </w:rPr>
        </w:r>
        <w:r>
          <w:rPr>
            <w:noProof/>
            <w:webHidden/>
          </w:rPr>
          <w:fldChar w:fldCharType="separate"/>
        </w:r>
        <w:r w:rsidR="000416A3">
          <w:rPr>
            <w:noProof/>
            <w:webHidden/>
          </w:rPr>
          <w:t>36</w:t>
        </w:r>
        <w:r>
          <w:rPr>
            <w:noProof/>
            <w:webHidden/>
          </w:rPr>
          <w:fldChar w:fldCharType="end"/>
        </w:r>
      </w:hyperlink>
    </w:p>
    <w:p w:rsidR="00592A31" w:rsidRDefault="00E07477">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Pr>
            <w:noProof/>
            <w:webHidden/>
          </w:rPr>
          <w:fldChar w:fldCharType="begin"/>
        </w:r>
        <w:r w:rsidR="00592A31">
          <w:rPr>
            <w:noProof/>
            <w:webHidden/>
          </w:rPr>
          <w:instrText xml:space="preserve"> PAGEREF _Toc380696152 \h </w:instrText>
        </w:r>
        <w:r>
          <w:rPr>
            <w:noProof/>
            <w:webHidden/>
          </w:rPr>
        </w:r>
        <w:r>
          <w:rPr>
            <w:noProof/>
            <w:webHidden/>
          </w:rPr>
          <w:fldChar w:fldCharType="separate"/>
        </w:r>
        <w:r w:rsidR="000416A3">
          <w:rPr>
            <w:noProof/>
            <w:webHidden/>
          </w:rPr>
          <w:t>37</w:t>
        </w:r>
        <w:r>
          <w:rPr>
            <w:noProof/>
            <w:webHidden/>
          </w:rPr>
          <w:fldChar w:fldCharType="end"/>
        </w:r>
      </w:hyperlink>
    </w:p>
    <w:p w:rsidR="00592A31" w:rsidRDefault="00E07477">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Pr>
            <w:noProof/>
            <w:webHidden/>
          </w:rPr>
          <w:fldChar w:fldCharType="begin"/>
        </w:r>
        <w:r w:rsidR="00592A31">
          <w:rPr>
            <w:noProof/>
            <w:webHidden/>
          </w:rPr>
          <w:instrText xml:space="preserve"> PAGEREF _Toc380696153 \h </w:instrText>
        </w:r>
        <w:r>
          <w:rPr>
            <w:noProof/>
            <w:webHidden/>
          </w:rPr>
        </w:r>
        <w:r>
          <w:rPr>
            <w:noProof/>
            <w:webHidden/>
          </w:rPr>
          <w:fldChar w:fldCharType="separate"/>
        </w:r>
        <w:r w:rsidR="000416A3">
          <w:rPr>
            <w:noProof/>
            <w:webHidden/>
          </w:rPr>
          <w:t>38</w:t>
        </w:r>
        <w:r>
          <w:rPr>
            <w:noProof/>
            <w:webHidden/>
          </w:rPr>
          <w:fldChar w:fldCharType="end"/>
        </w:r>
      </w:hyperlink>
    </w:p>
    <w:p w:rsidR="00592A31" w:rsidRDefault="00E07477">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Pr>
            <w:noProof/>
            <w:webHidden/>
          </w:rPr>
          <w:fldChar w:fldCharType="begin"/>
        </w:r>
        <w:r w:rsidR="00592A31">
          <w:rPr>
            <w:noProof/>
            <w:webHidden/>
          </w:rPr>
          <w:instrText xml:space="preserve"> PAGEREF _Toc380696154 \h </w:instrText>
        </w:r>
        <w:r>
          <w:rPr>
            <w:noProof/>
            <w:webHidden/>
          </w:rPr>
        </w:r>
        <w:r>
          <w:rPr>
            <w:noProof/>
            <w:webHidden/>
          </w:rPr>
          <w:fldChar w:fldCharType="separate"/>
        </w:r>
        <w:r w:rsidR="000416A3">
          <w:rPr>
            <w:noProof/>
            <w:webHidden/>
          </w:rPr>
          <w:t>39</w:t>
        </w:r>
        <w:r>
          <w:rPr>
            <w:noProof/>
            <w:webHidden/>
          </w:rPr>
          <w:fldChar w:fldCharType="end"/>
        </w:r>
      </w:hyperlink>
    </w:p>
    <w:p w:rsidR="00592A31" w:rsidRDefault="00E07477">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Pr>
            <w:noProof/>
            <w:webHidden/>
          </w:rPr>
          <w:fldChar w:fldCharType="begin"/>
        </w:r>
        <w:r w:rsidR="00592A31">
          <w:rPr>
            <w:noProof/>
            <w:webHidden/>
          </w:rPr>
          <w:instrText xml:space="preserve"> PAGEREF _Toc380696155 \h </w:instrText>
        </w:r>
        <w:r>
          <w:rPr>
            <w:noProof/>
            <w:webHidden/>
          </w:rPr>
        </w:r>
        <w:r>
          <w:rPr>
            <w:noProof/>
            <w:webHidden/>
          </w:rPr>
          <w:fldChar w:fldCharType="separate"/>
        </w:r>
        <w:r w:rsidR="000416A3">
          <w:rPr>
            <w:noProof/>
            <w:webHidden/>
          </w:rPr>
          <w:t>39</w:t>
        </w:r>
        <w:r>
          <w:rPr>
            <w:noProof/>
            <w:webHidden/>
          </w:rPr>
          <w:fldChar w:fldCharType="end"/>
        </w:r>
      </w:hyperlink>
    </w:p>
    <w:p w:rsidR="00592A31" w:rsidRDefault="00E07477">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Pr>
            <w:noProof/>
            <w:webHidden/>
          </w:rPr>
          <w:fldChar w:fldCharType="begin"/>
        </w:r>
        <w:r w:rsidR="00592A31">
          <w:rPr>
            <w:noProof/>
            <w:webHidden/>
          </w:rPr>
          <w:instrText xml:space="preserve"> PAGEREF _Toc380696156 \h </w:instrText>
        </w:r>
        <w:r>
          <w:rPr>
            <w:noProof/>
            <w:webHidden/>
          </w:rPr>
        </w:r>
        <w:r>
          <w:rPr>
            <w:noProof/>
            <w:webHidden/>
          </w:rPr>
          <w:fldChar w:fldCharType="separate"/>
        </w:r>
        <w:r w:rsidR="000416A3">
          <w:rPr>
            <w:noProof/>
            <w:webHidden/>
          </w:rPr>
          <w:t>40</w:t>
        </w:r>
        <w:r>
          <w:rPr>
            <w:noProof/>
            <w:webHidden/>
          </w:rPr>
          <w:fldChar w:fldCharType="end"/>
        </w:r>
      </w:hyperlink>
    </w:p>
    <w:p w:rsidR="00592A31" w:rsidRDefault="00E07477">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Pr>
            <w:webHidden/>
          </w:rPr>
          <w:fldChar w:fldCharType="begin"/>
        </w:r>
        <w:r w:rsidR="00592A31">
          <w:rPr>
            <w:webHidden/>
          </w:rPr>
          <w:instrText xml:space="preserve"> PAGEREF _Toc380696157 \h </w:instrText>
        </w:r>
        <w:r>
          <w:rPr>
            <w:webHidden/>
          </w:rPr>
        </w:r>
        <w:r>
          <w:rPr>
            <w:webHidden/>
          </w:rPr>
          <w:fldChar w:fldCharType="separate"/>
        </w:r>
        <w:r w:rsidR="000416A3">
          <w:rPr>
            <w:webHidden/>
          </w:rPr>
          <w:t>41</w:t>
        </w:r>
        <w:r>
          <w:rPr>
            <w:webHidden/>
          </w:rPr>
          <w:fldChar w:fldCharType="end"/>
        </w:r>
      </w:hyperlink>
    </w:p>
    <w:p w:rsidR="00592A31" w:rsidRDefault="00E07477">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Pr>
            <w:webHidden/>
          </w:rPr>
          <w:fldChar w:fldCharType="begin"/>
        </w:r>
        <w:r w:rsidR="00592A31">
          <w:rPr>
            <w:webHidden/>
          </w:rPr>
          <w:instrText xml:space="preserve"> PAGEREF _Toc380696158 \h </w:instrText>
        </w:r>
        <w:r>
          <w:rPr>
            <w:webHidden/>
          </w:rPr>
        </w:r>
        <w:r>
          <w:rPr>
            <w:webHidden/>
          </w:rPr>
          <w:fldChar w:fldCharType="separate"/>
        </w:r>
        <w:r w:rsidR="000416A3">
          <w:rPr>
            <w:webHidden/>
          </w:rPr>
          <w:t>43</w:t>
        </w:r>
        <w:r>
          <w:rPr>
            <w:webHidden/>
          </w:rPr>
          <w:fldChar w:fldCharType="end"/>
        </w:r>
      </w:hyperlink>
    </w:p>
    <w:p w:rsidR="00592A31" w:rsidRDefault="00E07477">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Pr>
            <w:webHidden/>
          </w:rPr>
          <w:fldChar w:fldCharType="begin"/>
        </w:r>
        <w:r w:rsidR="00592A31">
          <w:rPr>
            <w:webHidden/>
          </w:rPr>
          <w:instrText xml:space="preserve"> PAGEREF _Toc380696159 \h </w:instrText>
        </w:r>
        <w:r>
          <w:rPr>
            <w:webHidden/>
          </w:rPr>
        </w:r>
        <w:r>
          <w:rPr>
            <w:webHidden/>
          </w:rPr>
          <w:fldChar w:fldCharType="separate"/>
        </w:r>
        <w:r w:rsidR="000416A3">
          <w:rPr>
            <w:webHidden/>
          </w:rPr>
          <w:t>44</w:t>
        </w:r>
        <w:r>
          <w:rPr>
            <w:webHidden/>
          </w:rPr>
          <w:fldChar w:fldCharType="end"/>
        </w:r>
      </w:hyperlink>
    </w:p>
    <w:p w:rsidR="00592A31" w:rsidRDefault="00E07477">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Pr>
            <w:webHidden/>
          </w:rPr>
          <w:fldChar w:fldCharType="begin"/>
        </w:r>
        <w:r w:rsidR="00592A31">
          <w:rPr>
            <w:webHidden/>
          </w:rPr>
          <w:instrText xml:space="preserve"> PAGEREF _Toc380696160 \h </w:instrText>
        </w:r>
        <w:r>
          <w:rPr>
            <w:webHidden/>
          </w:rPr>
        </w:r>
        <w:r>
          <w:rPr>
            <w:webHidden/>
          </w:rPr>
          <w:fldChar w:fldCharType="separate"/>
        </w:r>
        <w:r w:rsidR="000416A3">
          <w:rPr>
            <w:webHidden/>
          </w:rPr>
          <w:t>44</w:t>
        </w:r>
        <w:r>
          <w:rPr>
            <w:webHidden/>
          </w:rPr>
          <w:fldChar w:fldCharType="end"/>
        </w:r>
      </w:hyperlink>
    </w:p>
    <w:p w:rsidR="00592A31" w:rsidRDefault="00E07477">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Pr>
            <w:webHidden/>
          </w:rPr>
          <w:fldChar w:fldCharType="begin"/>
        </w:r>
        <w:r w:rsidR="00592A31">
          <w:rPr>
            <w:webHidden/>
          </w:rPr>
          <w:instrText xml:space="preserve"> PAGEREF _Toc380696161 \h </w:instrText>
        </w:r>
        <w:r>
          <w:rPr>
            <w:webHidden/>
          </w:rPr>
        </w:r>
        <w:r>
          <w:rPr>
            <w:webHidden/>
          </w:rPr>
          <w:fldChar w:fldCharType="separate"/>
        </w:r>
        <w:r w:rsidR="000416A3">
          <w:rPr>
            <w:webHidden/>
          </w:rPr>
          <w:t>45</w:t>
        </w:r>
        <w:r>
          <w:rPr>
            <w:webHidden/>
          </w:rPr>
          <w:fldChar w:fldCharType="end"/>
        </w:r>
      </w:hyperlink>
    </w:p>
    <w:p w:rsidR="00592A31" w:rsidRDefault="00E07477">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Pr>
            <w:noProof/>
            <w:webHidden/>
          </w:rPr>
          <w:fldChar w:fldCharType="begin"/>
        </w:r>
        <w:r w:rsidR="00592A31">
          <w:rPr>
            <w:noProof/>
            <w:webHidden/>
          </w:rPr>
          <w:instrText xml:space="preserve"> PAGEREF _Toc380696162 \h </w:instrText>
        </w:r>
        <w:r>
          <w:rPr>
            <w:noProof/>
            <w:webHidden/>
          </w:rPr>
        </w:r>
        <w:r>
          <w:rPr>
            <w:noProof/>
            <w:webHidden/>
          </w:rPr>
          <w:fldChar w:fldCharType="separate"/>
        </w:r>
        <w:r w:rsidR="000416A3">
          <w:rPr>
            <w:noProof/>
            <w:webHidden/>
          </w:rPr>
          <w:t>45</w:t>
        </w:r>
        <w:r>
          <w:rPr>
            <w:noProof/>
            <w:webHidden/>
          </w:rPr>
          <w:fldChar w:fldCharType="end"/>
        </w:r>
      </w:hyperlink>
    </w:p>
    <w:p w:rsidR="00592A31" w:rsidRDefault="00E07477">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Pr>
            <w:noProof/>
            <w:webHidden/>
          </w:rPr>
          <w:fldChar w:fldCharType="begin"/>
        </w:r>
        <w:r w:rsidR="00592A31">
          <w:rPr>
            <w:noProof/>
            <w:webHidden/>
          </w:rPr>
          <w:instrText xml:space="preserve"> PAGEREF _Toc380696163 \h </w:instrText>
        </w:r>
        <w:r>
          <w:rPr>
            <w:noProof/>
            <w:webHidden/>
          </w:rPr>
        </w:r>
        <w:r>
          <w:rPr>
            <w:noProof/>
            <w:webHidden/>
          </w:rPr>
          <w:fldChar w:fldCharType="separate"/>
        </w:r>
        <w:r w:rsidR="000416A3">
          <w:rPr>
            <w:noProof/>
            <w:webHidden/>
          </w:rPr>
          <w:t>46</w:t>
        </w:r>
        <w:r>
          <w:rPr>
            <w:noProof/>
            <w:webHidden/>
          </w:rPr>
          <w:fldChar w:fldCharType="end"/>
        </w:r>
      </w:hyperlink>
    </w:p>
    <w:p w:rsidR="00592A31" w:rsidRDefault="00E07477">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Pr>
            <w:noProof/>
            <w:webHidden/>
          </w:rPr>
          <w:fldChar w:fldCharType="begin"/>
        </w:r>
        <w:r w:rsidR="00592A31">
          <w:rPr>
            <w:noProof/>
            <w:webHidden/>
          </w:rPr>
          <w:instrText xml:space="preserve"> PAGEREF _Toc380696164 \h </w:instrText>
        </w:r>
        <w:r>
          <w:rPr>
            <w:noProof/>
            <w:webHidden/>
          </w:rPr>
        </w:r>
        <w:r>
          <w:rPr>
            <w:noProof/>
            <w:webHidden/>
          </w:rPr>
          <w:fldChar w:fldCharType="separate"/>
        </w:r>
        <w:r w:rsidR="000416A3">
          <w:rPr>
            <w:noProof/>
            <w:webHidden/>
          </w:rPr>
          <w:t>46</w:t>
        </w:r>
        <w:r>
          <w:rPr>
            <w:noProof/>
            <w:webHidden/>
          </w:rPr>
          <w:fldChar w:fldCharType="end"/>
        </w:r>
      </w:hyperlink>
    </w:p>
    <w:p w:rsidR="00592A31" w:rsidRDefault="00E07477">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Pr>
            <w:noProof/>
            <w:webHidden/>
          </w:rPr>
          <w:fldChar w:fldCharType="begin"/>
        </w:r>
        <w:r w:rsidR="00592A31">
          <w:rPr>
            <w:noProof/>
            <w:webHidden/>
          </w:rPr>
          <w:instrText xml:space="preserve"> PAGEREF _Toc380696165 \h </w:instrText>
        </w:r>
        <w:r>
          <w:rPr>
            <w:noProof/>
            <w:webHidden/>
          </w:rPr>
        </w:r>
        <w:r>
          <w:rPr>
            <w:noProof/>
            <w:webHidden/>
          </w:rPr>
          <w:fldChar w:fldCharType="separate"/>
        </w:r>
        <w:r w:rsidR="000416A3">
          <w:rPr>
            <w:noProof/>
            <w:webHidden/>
          </w:rPr>
          <w:t>47</w:t>
        </w:r>
        <w:r>
          <w:rPr>
            <w:noProof/>
            <w:webHidden/>
          </w:rPr>
          <w:fldChar w:fldCharType="end"/>
        </w:r>
      </w:hyperlink>
    </w:p>
    <w:p w:rsidR="00592A31" w:rsidRDefault="00E07477">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Pr>
            <w:noProof/>
            <w:webHidden/>
          </w:rPr>
          <w:fldChar w:fldCharType="begin"/>
        </w:r>
        <w:r w:rsidR="00592A31">
          <w:rPr>
            <w:noProof/>
            <w:webHidden/>
          </w:rPr>
          <w:instrText xml:space="preserve"> PAGEREF _Toc380696166 \h </w:instrText>
        </w:r>
        <w:r>
          <w:rPr>
            <w:noProof/>
            <w:webHidden/>
          </w:rPr>
        </w:r>
        <w:r>
          <w:rPr>
            <w:noProof/>
            <w:webHidden/>
          </w:rPr>
          <w:fldChar w:fldCharType="separate"/>
        </w:r>
        <w:r w:rsidR="000416A3">
          <w:rPr>
            <w:noProof/>
            <w:webHidden/>
          </w:rPr>
          <w:t>48</w:t>
        </w:r>
        <w:r>
          <w:rPr>
            <w:noProof/>
            <w:webHidden/>
          </w:rPr>
          <w:fldChar w:fldCharType="end"/>
        </w:r>
      </w:hyperlink>
    </w:p>
    <w:p w:rsidR="00592A31" w:rsidRDefault="00E07477">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Pr>
            <w:noProof/>
            <w:webHidden/>
          </w:rPr>
          <w:fldChar w:fldCharType="begin"/>
        </w:r>
        <w:r w:rsidR="00592A31">
          <w:rPr>
            <w:noProof/>
            <w:webHidden/>
          </w:rPr>
          <w:instrText xml:space="preserve"> PAGEREF _Toc380696167 \h </w:instrText>
        </w:r>
        <w:r>
          <w:rPr>
            <w:noProof/>
            <w:webHidden/>
          </w:rPr>
        </w:r>
        <w:r>
          <w:rPr>
            <w:noProof/>
            <w:webHidden/>
          </w:rPr>
          <w:fldChar w:fldCharType="separate"/>
        </w:r>
        <w:r w:rsidR="000416A3">
          <w:rPr>
            <w:noProof/>
            <w:webHidden/>
          </w:rPr>
          <w:t>48</w:t>
        </w:r>
        <w:r>
          <w:rPr>
            <w:noProof/>
            <w:webHidden/>
          </w:rPr>
          <w:fldChar w:fldCharType="end"/>
        </w:r>
      </w:hyperlink>
    </w:p>
    <w:p w:rsidR="00592A31" w:rsidRDefault="00E07477">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Pr>
            <w:noProof/>
            <w:webHidden/>
          </w:rPr>
          <w:fldChar w:fldCharType="begin"/>
        </w:r>
        <w:r w:rsidR="00592A31">
          <w:rPr>
            <w:noProof/>
            <w:webHidden/>
          </w:rPr>
          <w:instrText xml:space="preserve"> PAGEREF _Toc380696168 \h </w:instrText>
        </w:r>
        <w:r>
          <w:rPr>
            <w:noProof/>
            <w:webHidden/>
          </w:rPr>
        </w:r>
        <w:r>
          <w:rPr>
            <w:noProof/>
            <w:webHidden/>
          </w:rPr>
          <w:fldChar w:fldCharType="separate"/>
        </w:r>
        <w:r w:rsidR="000416A3">
          <w:rPr>
            <w:noProof/>
            <w:webHidden/>
          </w:rPr>
          <w:t>49</w:t>
        </w:r>
        <w:r>
          <w:rPr>
            <w:noProof/>
            <w:webHidden/>
          </w:rPr>
          <w:fldChar w:fldCharType="end"/>
        </w:r>
      </w:hyperlink>
    </w:p>
    <w:p w:rsidR="00592A31" w:rsidRDefault="00E07477">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Pr>
            <w:webHidden/>
          </w:rPr>
          <w:fldChar w:fldCharType="begin"/>
        </w:r>
        <w:r w:rsidR="00592A31">
          <w:rPr>
            <w:webHidden/>
          </w:rPr>
          <w:instrText xml:space="preserve"> PAGEREF _Toc380696169 \h </w:instrText>
        </w:r>
        <w:r>
          <w:rPr>
            <w:webHidden/>
          </w:rPr>
        </w:r>
        <w:r>
          <w:rPr>
            <w:webHidden/>
          </w:rPr>
          <w:fldChar w:fldCharType="separate"/>
        </w:r>
        <w:r w:rsidR="000416A3">
          <w:rPr>
            <w:webHidden/>
          </w:rPr>
          <w:t>50</w:t>
        </w:r>
        <w:r>
          <w:rPr>
            <w:webHidden/>
          </w:rPr>
          <w:fldChar w:fldCharType="end"/>
        </w:r>
      </w:hyperlink>
    </w:p>
    <w:p w:rsidR="00592A31" w:rsidRDefault="00E07477">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Pr>
            <w:webHidden/>
          </w:rPr>
          <w:fldChar w:fldCharType="begin"/>
        </w:r>
        <w:r w:rsidR="00592A31">
          <w:rPr>
            <w:webHidden/>
          </w:rPr>
          <w:instrText xml:space="preserve"> PAGEREF _Toc380696170 \h </w:instrText>
        </w:r>
        <w:r>
          <w:rPr>
            <w:webHidden/>
          </w:rPr>
        </w:r>
        <w:r>
          <w:rPr>
            <w:webHidden/>
          </w:rPr>
          <w:fldChar w:fldCharType="separate"/>
        </w:r>
        <w:r w:rsidR="000416A3">
          <w:rPr>
            <w:webHidden/>
          </w:rPr>
          <w:t>51</w:t>
        </w:r>
        <w:r>
          <w:rPr>
            <w:webHidden/>
          </w:rPr>
          <w:fldChar w:fldCharType="end"/>
        </w:r>
      </w:hyperlink>
    </w:p>
    <w:p w:rsidR="00592A31" w:rsidRDefault="00E07477">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Pr>
            <w:noProof/>
            <w:webHidden/>
          </w:rPr>
          <w:fldChar w:fldCharType="begin"/>
        </w:r>
        <w:r w:rsidR="00592A31">
          <w:rPr>
            <w:noProof/>
            <w:webHidden/>
          </w:rPr>
          <w:instrText xml:space="preserve"> PAGEREF _Toc380696171 \h </w:instrText>
        </w:r>
        <w:r>
          <w:rPr>
            <w:noProof/>
            <w:webHidden/>
          </w:rPr>
        </w:r>
        <w:r>
          <w:rPr>
            <w:noProof/>
            <w:webHidden/>
          </w:rPr>
          <w:fldChar w:fldCharType="separate"/>
        </w:r>
        <w:r w:rsidR="000416A3">
          <w:rPr>
            <w:noProof/>
            <w:webHidden/>
          </w:rPr>
          <w:t>52</w:t>
        </w:r>
        <w:r>
          <w:rPr>
            <w:noProof/>
            <w:webHidden/>
          </w:rPr>
          <w:fldChar w:fldCharType="end"/>
        </w:r>
      </w:hyperlink>
    </w:p>
    <w:p w:rsidR="00592A31" w:rsidRDefault="00E07477">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Pr>
            <w:noProof/>
            <w:webHidden/>
          </w:rPr>
          <w:fldChar w:fldCharType="begin"/>
        </w:r>
        <w:r w:rsidR="00592A31">
          <w:rPr>
            <w:noProof/>
            <w:webHidden/>
          </w:rPr>
          <w:instrText xml:space="preserve"> PAGEREF _Toc380696172 \h </w:instrText>
        </w:r>
        <w:r>
          <w:rPr>
            <w:noProof/>
            <w:webHidden/>
          </w:rPr>
        </w:r>
        <w:r>
          <w:rPr>
            <w:noProof/>
            <w:webHidden/>
          </w:rPr>
          <w:fldChar w:fldCharType="separate"/>
        </w:r>
        <w:r w:rsidR="000416A3">
          <w:rPr>
            <w:noProof/>
            <w:webHidden/>
          </w:rPr>
          <w:t>52</w:t>
        </w:r>
        <w:r>
          <w:rPr>
            <w:noProof/>
            <w:webHidden/>
          </w:rPr>
          <w:fldChar w:fldCharType="end"/>
        </w:r>
      </w:hyperlink>
    </w:p>
    <w:p w:rsidR="00592A31" w:rsidRDefault="00E07477">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Pr>
            <w:noProof/>
            <w:webHidden/>
          </w:rPr>
          <w:fldChar w:fldCharType="begin"/>
        </w:r>
        <w:r w:rsidR="00592A31">
          <w:rPr>
            <w:noProof/>
            <w:webHidden/>
          </w:rPr>
          <w:instrText xml:space="preserve"> PAGEREF _Toc380696173 \h </w:instrText>
        </w:r>
        <w:r>
          <w:rPr>
            <w:noProof/>
            <w:webHidden/>
          </w:rPr>
        </w:r>
        <w:r>
          <w:rPr>
            <w:noProof/>
            <w:webHidden/>
          </w:rPr>
          <w:fldChar w:fldCharType="separate"/>
        </w:r>
        <w:r w:rsidR="000416A3">
          <w:rPr>
            <w:noProof/>
            <w:webHidden/>
          </w:rPr>
          <w:t>53</w:t>
        </w:r>
        <w:r>
          <w:rPr>
            <w:noProof/>
            <w:webHidden/>
          </w:rPr>
          <w:fldChar w:fldCharType="end"/>
        </w:r>
      </w:hyperlink>
    </w:p>
    <w:p w:rsidR="00592A31" w:rsidRDefault="00E07477">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Pr>
            <w:webHidden/>
          </w:rPr>
          <w:fldChar w:fldCharType="begin"/>
        </w:r>
        <w:r w:rsidR="00592A31">
          <w:rPr>
            <w:webHidden/>
          </w:rPr>
          <w:instrText xml:space="preserve"> PAGEREF _Toc380696174 \h </w:instrText>
        </w:r>
        <w:r>
          <w:rPr>
            <w:webHidden/>
          </w:rPr>
        </w:r>
        <w:r>
          <w:rPr>
            <w:webHidden/>
          </w:rPr>
          <w:fldChar w:fldCharType="separate"/>
        </w:r>
        <w:r w:rsidR="000416A3">
          <w:rPr>
            <w:webHidden/>
          </w:rPr>
          <w:t>54</w:t>
        </w:r>
        <w:r>
          <w:rPr>
            <w:webHidden/>
          </w:rPr>
          <w:fldChar w:fldCharType="end"/>
        </w:r>
      </w:hyperlink>
    </w:p>
    <w:p w:rsidR="00592A31" w:rsidRDefault="00E07477">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Pr>
            <w:webHidden/>
          </w:rPr>
          <w:fldChar w:fldCharType="begin"/>
        </w:r>
        <w:r w:rsidR="00592A31">
          <w:rPr>
            <w:webHidden/>
          </w:rPr>
          <w:instrText xml:space="preserve"> PAGEREF _Toc380696175 \h </w:instrText>
        </w:r>
        <w:r>
          <w:rPr>
            <w:webHidden/>
          </w:rPr>
        </w:r>
        <w:r>
          <w:rPr>
            <w:webHidden/>
          </w:rPr>
          <w:fldChar w:fldCharType="separate"/>
        </w:r>
        <w:r w:rsidR="000416A3">
          <w:rPr>
            <w:webHidden/>
          </w:rPr>
          <w:t>55</w:t>
        </w:r>
        <w:r>
          <w:rPr>
            <w:webHidden/>
          </w:rPr>
          <w:fldChar w:fldCharType="end"/>
        </w:r>
      </w:hyperlink>
    </w:p>
    <w:p w:rsidR="00592A31" w:rsidRDefault="00E07477">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Pr>
            <w:webHidden/>
          </w:rPr>
          <w:fldChar w:fldCharType="begin"/>
        </w:r>
        <w:r w:rsidR="00592A31">
          <w:rPr>
            <w:webHidden/>
          </w:rPr>
          <w:instrText xml:space="preserve"> PAGEREF _Toc380696176 \h </w:instrText>
        </w:r>
        <w:r>
          <w:rPr>
            <w:webHidden/>
          </w:rPr>
        </w:r>
        <w:r>
          <w:rPr>
            <w:webHidden/>
          </w:rPr>
          <w:fldChar w:fldCharType="separate"/>
        </w:r>
        <w:r w:rsidR="000416A3">
          <w:rPr>
            <w:webHidden/>
          </w:rPr>
          <w:t>55</w:t>
        </w:r>
        <w:r>
          <w:rPr>
            <w:webHidden/>
          </w:rPr>
          <w:fldChar w:fldCharType="end"/>
        </w:r>
      </w:hyperlink>
    </w:p>
    <w:p w:rsidR="00592A31" w:rsidRDefault="00E07477">
      <w:pPr>
        <w:pStyle w:val="TOC3"/>
        <w:rPr>
          <w:rFonts w:eastAsiaTheme="minorEastAsia" w:cstheme="minorBidi"/>
          <w:noProof/>
          <w:sz w:val="22"/>
          <w:szCs w:val="22"/>
        </w:rPr>
      </w:pPr>
      <w:hyperlink w:anchor="_Toc380696177" w:history="1">
        <w:r w:rsidR="00592A31" w:rsidRPr="007F0FB1">
          <w:rPr>
            <w:rStyle w:val="Hyperlink"/>
            <w:rFonts w:eastAsiaTheme="majorEastAsia"/>
            <w:noProof/>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Pr>
            <w:noProof/>
            <w:webHidden/>
          </w:rPr>
          <w:fldChar w:fldCharType="begin"/>
        </w:r>
        <w:r w:rsidR="00592A31">
          <w:rPr>
            <w:noProof/>
            <w:webHidden/>
          </w:rPr>
          <w:instrText xml:space="preserve"> PAGEREF _Toc380696177 \h </w:instrText>
        </w:r>
        <w:r>
          <w:rPr>
            <w:noProof/>
            <w:webHidden/>
          </w:rPr>
        </w:r>
        <w:r>
          <w:rPr>
            <w:noProof/>
            <w:webHidden/>
          </w:rPr>
          <w:fldChar w:fldCharType="separate"/>
        </w:r>
        <w:r w:rsidR="000416A3">
          <w:rPr>
            <w:noProof/>
            <w:webHidden/>
          </w:rPr>
          <w:t>55</w:t>
        </w:r>
        <w:r>
          <w:rPr>
            <w:noProof/>
            <w:webHidden/>
          </w:rPr>
          <w:fldChar w:fldCharType="end"/>
        </w:r>
      </w:hyperlink>
    </w:p>
    <w:p w:rsidR="00592A31" w:rsidRDefault="00E07477">
      <w:pPr>
        <w:pStyle w:val="TOC3"/>
        <w:rPr>
          <w:rFonts w:eastAsiaTheme="minorEastAsia" w:cstheme="minorBidi"/>
          <w:noProof/>
          <w:sz w:val="22"/>
          <w:szCs w:val="22"/>
        </w:rPr>
      </w:pPr>
      <w:hyperlink w:anchor="_Toc380696178" w:history="1">
        <w:r w:rsidR="00592A31" w:rsidRPr="007F0FB1">
          <w:rPr>
            <w:rStyle w:val="Hyperlink"/>
            <w:rFonts w:eastAsiaTheme="majorEastAsia"/>
            <w:noProof/>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Pr>
            <w:noProof/>
            <w:webHidden/>
          </w:rPr>
          <w:fldChar w:fldCharType="begin"/>
        </w:r>
        <w:r w:rsidR="00592A31">
          <w:rPr>
            <w:noProof/>
            <w:webHidden/>
          </w:rPr>
          <w:instrText xml:space="preserve"> PAGEREF _Toc380696178 \h </w:instrText>
        </w:r>
        <w:r>
          <w:rPr>
            <w:noProof/>
            <w:webHidden/>
          </w:rPr>
        </w:r>
        <w:r>
          <w:rPr>
            <w:noProof/>
            <w:webHidden/>
          </w:rPr>
          <w:fldChar w:fldCharType="separate"/>
        </w:r>
        <w:r w:rsidR="000416A3">
          <w:rPr>
            <w:noProof/>
            <w:webHidden/>
          </w:rPr>
          <w:t>56</w:t>
        </w:r>
        <w:r>
          <w:rPr>
            <w:noProof/>
            <w:webHidden/>
          </w:rPr>
          <w:fldChar w:fldCharType="end"/>
        </w:r>
      </w:hyperlink>
    </w:p>
    <w:p w:rsidR="00592A31" w:rsidRDefault="00E07477">
      <w:pPr>
        <w:pStyle w:val="TOC3"/>
        <w:rPr>
          <w:rFonts w:eastAsiaTheme="minorEastAsia" w:cstheme="minorBidi"/>
          <w:noProof/>
          <w:sz w:val="22"/>
          <w:szCs w:val="22"/>
        </w:rPr>
      </w:pPr>
      <w:hyperlink w:anchor="_Toc380696179" w:history="1">
        <w:r w:rsidR="00592A31" w:rsidRPr="007F0FB1">
          <w:rPr>
            <w:rStyle w:val="Hyperlink"/>
            <w:rFonts w:eastAsiaTheme="majorEastAsia"/>
            <w:noProof/>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Pr>
            <w:noProof/>
            <w:webHidden/>
          </w:rPr>
          <w:fldChar w:fldCharType="begin"/>
        </w:r>
        <w:r w:rsidR="00592A31">
          <w:rPr>
            <w:noProof/>
            <w:webHidden/>
          </w:rPr>
          <w:instrText xml:space="preserve"> PAGEREF _Toc380696179 \h </w:instrText>
        </w:r>
        <w:r>
          <w:rPr>
            <w:noProof/>
            <w:webHidden/>
          </w:rPr>
        </w:r>
        <w:r>
          <w:rPr>
            <w:noProof/>
            <w:webHidden/>
          </w:rPr>
          <w:fldChar w:fldCharType="separate"/>
        </w:r>
        <w:r w:rsidR="000416A3">
          <w:rPr>
            <w:noProof/>
            <w:webHidden/>
          </w:rPr>
          <w:t>57</w:t>
        </w:r>
        <w:r>
          <w:rPr>
            <w:noProof/>
            <w:webHidden/>
          </w:rPr>
          <w:fldChar w:fldCharType="end"/>
        </w:r>
      </w:hyperlink>
    </w:p>
    <w:p w:rsidR="00592A31" w:rsidRDefault="00E07477">
      <w:pPr>
        <w:pStyle w:val="TOC3"/>
        <w:rPr>
          <w:rFonts w:eastAsiaTheme="minorEastAsia" w:cstheme="minorBidi"/>
          <w:noProof/>
          <w:sz w:val="22"/>
          <w:szCs w:val="22"/>
        </w:rPr>
      </w:pPr>
      <w:hyperlink w:anchor="_Toc380696180" w:history="1">
        <w:r w:rsidR="00592A31" w:rsidRPr="007F0FB1">
          <w:rPr>
            <w:rStyle w:val="Hyperlink"/>
            <w:rFonts w:eastAsiaTheme="majorEastAsia"/>
            <w:noProof/>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Pr>
            <w:noProof/>
            <w:webHidden/>
          </w:rPr>
          <w:fldChar w:fldCharType="begin"/>
        </w:r>
        <w:r w:rsidR="00592A31">
          <w:rPr>
            <w:noProof/>
            <w:webHidden/>
          </w:rPr>
          <w:instrText xml:space="preserve"> PAGEREF _Toc380696180 \h </w:instrText>
        </w:r>
        <w:r>
          <w:rPr>
            <w:noProof/>
            <w:webHidden/>
          </w:rPr>
        </w:r>
        <w:r>
          <w:rPr>
            <w:noProof/>
            <w:webHidden/>
          </w:rPr>
          <w:fldChar w:fldCharType="separate"/>
        </w:r>
        <w:r w:rsidR="000416A3">
          <w:rPr>
            <w:noProof/>
            <w:webHidden/>
          </w:rPr>
          <w:t>58</w:t>
        </w:r>
        <w:r>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07477">
      <w:pPr>
        <w:pStyle w:val="TOC1"/>
        <w:rPr>
          <w:rFonts w:cstheme="minorBidi"/>
          <w:b w:val="0"/>
          <w:sz w:val="22"/>
          <w:szCs w:val="22"/>
          <w:lang w:eastAsia="en-US"/>
        </w:rPr>
      </w:pPr>
      <w:hyperlink w:anchor="_Toc380696181" w:history="1">
        <w:r w:rsidR="00592A31" w:rsidRPr="007F0FB1">
          <w:rPr>
            <w:rStyle w:val="Hyperlink"/>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Pr>
            <w:webHidden/>
          </w:rPr>
          <w:fldChar w:fldCharType="begin"/>
        </w:r>
        <w:r w:rsidR="00592A31">
          <w:rPr>
            <w:webHidden/>
          </w:rPr>
          <w:instrText xml:space="preserve"> PAGEREF _Toc380696181 \h </w:instrText>
        </w:r>
        <w:r>
          <w:rPr>
            <w:webHidden/>
          </w:rPr>
        </w:r>
        <w:r>
          <w:rPr>
            <w:webHidden/>
          </w:rPr>
          <w:fldChar w:fldCharType="separate"/>
        </w:r>
        <w:r w:rsidR="000416A3">
          <w:rPr>
            <w:webHidden/>
          </w:rPr>
          <w:t>59</w:t>
        </w:r>
        <w:r>
          <w:rPr>
            <w:webHidden/>
          </w:rPr>
          <w:fldChar w:fldCharType="end"/>
        </w:r>
      </w:hyperlink>
    </w:p>
    <w:p w:rsidR="00592A31" w:rsidRDefault="00E07477">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Pr>
            <w:webHidden/>
          </w:rPr>
          <w:fldChar w:fldCharType="begin"/>
        </w:r>
        <w:r w:rsidR="00592A31">
          <w:rPr>
            <w:webHidden/>
          </w:rPr>
          <w:instrText xml:space="preserve"> PAGEREF _Toc380696182 \h </w:instrText>
        </w:r>
        <w:r>
          <w:rPr>
            <w:webHidden/>
          </w:rPr>
        </w:r>
        <w:r>
          <w:rPr>
            <w:webHidden/>
          </w:rPr>
          <w:fldChar w:fldCharType="separate"/>
        </w:r>
        <w:r w:rsidR="000416A3">
          <w:rPr>
            <w:webHidden/>
          </w:rPr>
          <w:t>59</w:t>
        </w:r>
        <w:r>
          <w:rPr>
            <w:webHidden/>
          </w:rPr>
          <w:fldChar w:fldCharType="end"/>
        </w:r>
      </w:hyperlink>
    </w:p>
    <w:p w:rsidR="00592A31" w:rsidRDefault="00E07477">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Pr>
            <w:webHidden/>
          </w:rPr>
          <w:fldChar w:fldCharType="begin"/>
        </w:r>
        <w:r w:rsidR="00592A31">
          <w:rPr>
            <w:webHidden/>
          </w:rPr>
          <w:instrText xml:space="preserve"> PAGEREF _Toc380696183 \h </w:instrText>
        </w:r>
        <w:r>
          <w:rPr>
            <w:webHidden/>
          </w:rPr>
        </w:r>
        <w:r>
          <w:rPr>
            <w:webHidden/>
          </w:rPr>
          <w:fldChar w:fldCharType="separate"/>
        </w:r>
        <w:r w:rsidR="000416A3">
          <w:rPr>
            <w:webHidden/>
          </w:rPr>
          <w:t>59</w:t>
        </w:r>
        <w:r>
          <w:rPr>
            <w:webHidden/>
          </w:rPr>
          <w:fldChar w:fldCharType="end"/>
        </w:r>
      </w:hyperlink>
    </w:p>
    <w:p w:rsidR="00592A31" w:rsidRDefault="00E07477">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Pr>
            <w:webHidden/>
          </w:rPr>
          <w:fldChar w:fldCharType="begin"/>
        </w:r>
        <w:r w:rsidR="00592A31">
          <w:rPr>
            <w:webHidden/>
          </w:rPr>
          <w:instrText xml:space="preserve"> PAGEREF _Toc380696184 \h </w:instrText>
        </w:r>
        <w:r>
          <w:rPr>
            <w:webHidden/>
          </w:rPr>
        </w:r>
        <w:r>
          <w:rPr>
            <w:webHidden/>
          </w:rPr>
          <w:fldChar w:fldCharType="separate"/>
        </w:r>
        <w:r w:rsidR="000416A3">
          <w:rPr>
            <w:webHidden/>
          </w:rPr>
          <w:t>59</w:t>
        </w:r>
        <w:r>
          <w:rPr>
            <w:webHidden/>
          </w:rPr>
          <w:fldChar w:fldCharType="end"/>
        </w:r>
      </w:hyperlink>
    </w:p>
    <w:p w:rsidR="00592A31" w:rsidRDefault="00E07477">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Pr>
            <w:noProof/>
            <w:webHidden/>
          </w:rPr>
          <w:fldChar w:fldCharType="begin"/>
        </w:r>
        <w:r w:rsidR="00592A31">
          <w:rPr>
            <w:noProof/>
            <w:webHidden/>
          </w:rPr>
          <w:instrText xml:space="preserve"> PAGEREF _Toc380696185 \h </w:instrText>
        </w:r>
        <w:r>
          <w:rPr>
            <w:noProof/>
            <w:webHidden/>
          </w:rPr>
        </w:r>
        <w:r>
          <w:rPr>
            <w:noProof/>
            <w:webHidden/>
          </w:rPr>
          <w:fldChar w:fldCharType="separate"/>
        </w:r>
        <w:r w:rsidR="000416A3">
          <w:rPr>
            <w:noProof/>
            <w:webHidden/>
          </w:rPr>
          <w:t>60</w:t>
        </w:r>
        <w:r>
          <w:rPr>
            <w:noProof/>
            <w:webHidden/>
          </w:rPr>
          <w:fldChar w:fldCharType="end"/>
        </w:r>
      </w:hyperlink>
    </w:p>
    <w:p w:rsidR="00592A31" w:rsidRDefault="00E07477">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Pr>
            <w:noProof/>
            <w:webHidden/>
          </w:rPr>
          <w:fldChar w:fldCharType="begin"/>
        </w:r>
        <w:r w:rsidR="00592A31">
          <w:rPr>
            <w:noProof/>
            <w:webHidden/>
          </w:rPr>
          <w:instrText xml:space="preserve"> PAGEREF _Toc380696186 \h </w:instrText>
        </w:r>
        <w:r>
          <w:rPr>
            <w:noProof/>
            <w:webHidden/>
          </w:rPr>
        </w:r>
        <w:r>
          <w:rPr>
            <w:noProof/>
            <w:webHidden/>
          </w:rPr>
          <w:fldChar w:fldCharType="separate"/>
        </w:r>
        <w:r w:rsidR="000416A3">
          <w:rPr>
            <w:noProof/>
            <w:webHidden/>
          </w:rPr>
          <w:t>60</w:t>
        </w:r>
        <w:r>
          <w:rPr>
            <w:noProof/>
            <w:webHidden/>
          </w:rPr>
          <w:fldChar w:fldCharType="end"/>
        </w:r>
      </w:hyperlink>
    </w:p>
    <w:p w:rsidR="00592A31" w:rsidRDefault="00E07477">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Pr>
            <w:noProof/>
            <w:webHidden/>
          </w:rPr>
          <w:fldChar w:fldCharType="begin"/>
        </w:r>
        <w:r w:rsidR="00592A31">
          <w:rPr>
            <w:noProof/>
            <w:webHidden/>
          </w:rPr>
          <w:instrText xml:space="preserve"> PAGEREF _Toc380696187 \h </w:instrText>
        </w:r>
        <w:r>
          <w:rPr>
            <w:noProof/>
            <w:webHidden/>
          </w:rPr>
        </w:r>
        <w:r>
          <w:rPr>
            <w:noProof/>
            <w:webHidden/>
          </w:rPr>
          <w:fldChar w:fldCharType="separate"/>
        </w:r>
        <w:r w:rsidR="000416A3">
          <w:rPr>
            <w:noProof/>
            <w:webHidden/>
          </w:rPr>
          <w:t>61</w:t>
        </w:r>
        <w:r>
          <w:rPr>
            <w:noProof/>
            <w:webHidden/>
          </w:rPr>
          <w:fldChar w:fldCharType="end"/>
        </w:r>
      </w:hyperlink>
    </w:p>
    <w:p w:rsidR="00592A31" w:rsidRDefault="00E07477">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Pr>
            <w:webHidden/>
          </w:rPr>
          <w:fldChar w:fldCharType="begin"/>
        </w:r>
        <w:r w:rsidR="00592A31">
          <w:rPr>
            <w:webHidden/>
          </w:rPr>
          <w:instrText xml:space="preserve"> PAGEREF _Toc380696188 \h </w:instrText>
        </w:r>
        <w:r>
          <w:rPr>
            <w:webHidden/>
          </w:rPr>
        </w:r>
        <w:r>
          <w:rPr>
            <w:webHidden/>
          </w:rPr>
          <w:fldChar w:fldCharType="separate"/>
        </w:r>
        <w:r w:rsidR="000416A3">
          <w:rPr>
            <w:webHidden/>
          </w:rPr>
          <w:t>61</w:t>
        </w:r>
        <w:r>
          <w:rPr>
            <w:webHidden/>
          </w:rPr>
          <w:fldChar w:fldCharType="end"/>
        </w:r>
      </w:hyperlink>
    </w:p>
    <w:p w:rsidR="00592A31" w:rsidRDefault="00E07477">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Pr>
            <w:noProof/>
            <w:webHidden/>
          </w:rPr>
          <w:fldChar w:fldCharType="begin"/>
        </w:r>
        <w:r w:rsidR="00592A31">
          <w:rPr>
            <w:noProof/>
            <w:webHidden/>
          </w:rPr>
          <w:instrText xml:space="preserve"> PAGEREF _Toc380696189 \h </w:instrText>
        </w:r>
        <w:r>
          <w:rPr>
            <w:noProof/>
            <w:webHidden/>
          </w:rPr>
        </w:r>
        <w:r>
          <w:rPr>
            <w:noProof/>
            <w:webHidden/>
          </w:rPr>
          <w:fldChar w:fldCharType="separate"/>
        </w:r>
        <w:r w:rsidR="000416A3">
          <w:rPr>
            <w:noProof/>
            <w:webHidden/>
          </w:rPr>
          <w:t>62</w:t>
        </w:r>
        <w:r>
          <w:rPr>
            <w:noProof/>
            <w:webHidden/>
          </w:rPr>
          <w:fldChar w:fldCharType="end"/>
        </w:r>
      </w:hyperlink>
    </w:p>
    <w:p w:rsidR="00592A31" w:rsidRDefault="00E07477">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Pr>
            <w:noProof/>
            <w:webHidden/>
          </w:rPr>
          <w:fldChar w:fldCharType="begin"/>
        </w:r>
        <w:r w:rsidR="00592A31">
          <w:rPr>
            <w:noProof/>
            <w:webHidden/>
          </w:rPr>
          <w:instrText xml:space="preserve"> PAGEREF _Toc380696190 \h </w:instrText>
        </w:r>
        <w:r>
          <w:rPr>
            <w:noProof/>
            <w:webHidden/>
          </w:rPr>
        </w:r>
        <w:r>
          <w:rPr>
            <w:noProof/>
            <w:webHidden/>
          </w:rPr>
          <w:fldChar w:fldCharType="separate"/>
        </w:r>
        <w:r w:rsidR="000416A3">
          <w:rPr>
            <w:noProof/>
            <w:webHidden/>
          </w:rPr>
          <w:t>62</w:t>
        </w:r>
        <w:r>
          <w:rPr>
            <w:noProof/>
            <w:webHidden/>
          </w:rPr>
          <w:fldChar w:fldCharType="end"/>
        </w:r>
      </w:hyperlink>
    </w:p>
    <w:p w:rsidR="00592A31" w:rsidRDefault="00E07477">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Pr>
            <w:noProof/>
            <w:webHidden/>
          </w:rPr>
          <w:fldChar w:fldCharType="begin"/>
        </w:r>
        <w:r w:rsidR="00592A31">
          <w:rPr>
            <w:noProof/>
            <w:webHidden/>
          </w:rPr>
          <w:instrText xml:space="preserve"> PAGEREF _Toc380696191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E07477">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Pr>
            <w:noProof/>
            <w:webHidden/>
          </w:rPr>
          <w:fldChar w:fldCharType="begin"/>
        </w:r>
        <w:r w:rsidR="00592A31">
          <w:rPr>
            <w:noProof/>
            <w:webHidden/>
          </w:rPr>
          <w:instrText xml:space="preserve"> PAGEREF _Toc380696192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E07477">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Pr>
            <w:noProof/>
            <w:webHidden/>
          </w:rPr>
          <w:fldChar w:fldCharType="begin"/>
        </w:r>
        <w:r w:rsidR="00592A31">
          <w:rPr>
            <w:noProof/>
            <w:webHidden/>
          </w:rPr>
          <w:instrText xml:space="preserve"> PAGEREF _Toc380696193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E07477">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Pr>
            <w:noProof/>
            <w:webHidden/>
          </w:rPr>
          <w:fldChar w:fldCharType="begin"/>
        </w:r>
        <w:r w:rsidR="00592A31">
          <w:rPr>
            <w:noProof/>
            <w:webHidden/>
          </w:rPr>
          <w:instrText xml:space="preserve"> PAGEREF _Toc380696194 \h </w:instrText>
        </w:r>
        <w:r>
          <w:rPr>
            <w:noProof/>
            <w:webHidden/>
          </w:rPr>
        </w:r>
        <w:r>
          <w:rPr>
            <w:noProof/>
            <w:webHidden/>
          </w:rPr>
          <w:fldChar w:fldCharType="separate"/>
        </w:r>
        <w:r w:rsidR="000416A3">
          <w:rPr>
            <w:noProof/>
            <w:webHidden/>
          </w:rPr>
          <w:t>64</w:t>
        </w:r>
        <w:r>
          <w:rPr>
            <w:noProof/>
            <w:webHidden/>
          </w:rPr>
          <w:fldChar w:fldCharType="end"/>
        </w:r>
      </w:hyperlink>
    </w:p>
    <w:p w:rsidR="00592A31" w:rsidRDefault="00E07477">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Pr>
            <w:noProof/>
            <w:webHidden/>
          </w:rPr>
          <w:fldChar w:fldCharType="begin"/>
        </w:r>
        <w:r w:rsidR="00592A31">
          <w:rPr>
            <w:noProof/>
            <w:webHidden/>
          </w:rPr>
          <w:instrText xml:space="preserve"> PAGEREF _Toc380696195 \h </w:instrText>
        </w:r>
        <w:r>
          <w:rPr>
            <w:noProof/>
            <w:webHidden/>
          </w:rPr>
        </w:r>
        <w:r>
          <w:rPr>
            <w:noProof/>
            <w:webHidden/>
          </w:rPr>
          <w:fldChar w:fldCharType="separate"/>
        </w:r>
        <w:r w:rsidR="000416A3">
          <w:rPr>
            <w:noProof/>
            <w:webHidden/>
          </w:rPr>
          <w:t>65</w:t>
        </w:r>
        <w:r>
          <w:rPr>
            <w:noProof/>
            <w:webHidden/>
          </w:rPr>
          <w:fldChar w:fldCharType="end"/>
        </w:r>
      </w:hyperlink>
    </w:p>
    <w:p w:rsidR="00592A31" w:rsidRDefault="00E07477">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Pr>
            <w:webHidden/>
          </w:rPr>
          <w:fldChar w:fldCharType="begin"/>
        </w:r>
        <w:r w:rsidR="00592A31">
          <w:rPr>
            <w:webHidden/>
          </w:rPr>
          <w:instrText xml:space="preserve"> PAGEREF _Toc380696196 \h </w:instrText>
        </w:r>
        <w:r>
          <w:rPr>
            <w:webHidden/>
          </w:rPr>
        </w:r>
        <w:r>
          <w:rPr>
            <w:webHidden/>
          </w:rPr>
          <w:fldChar w:fldCharType="separate"/>
        </w:r>
        <w:r w:rsidR="000416A3">
          <w:rPr>
            <w:webHidden/>
          </w:rPr>
          <w:t>65</w:t>
        </w:r>
        <w:r>
          <w:rPr>
            <w:webHidden/>
          </w:rPr>
          <w:fldChar w:fldCharType="end"/>
        </w:r>
      </w:hyperlink>
    </w:p>
    <w:p w:rsidR="00592A31" w:rsidRDefault="00E07477">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Pr>
            <w:webHidden/>
          </w:rPr>
          <w:fldChar w:fldCharType="begin"/>
        </w:r>
        <w:r w:rsidR="00592A31">
          <w:rPr>
            <w:webHidden/>
          </w:rPr>
          <w:instrText xml:space="preserve"> PAGEREF _Toc380696197 \h </w:instrText>
        </w:r>
        <w:r>
          <w:rPr>
            <w:webHidden/>
          </w:rPr>
        </w:r>
        <w:r>
          <w:rPr>
            <w:webHidden/>
          </w:rPr>
          <w:fldChar w:fldCharType="separate"/>
        </w:r>
        <w:r w:rsidR="000416A3">
          <w:rPr>
            <w:webHidden/>
          </w:rPr>
          <w:t>65</w:t>
        </w:r>
        <w:r>
          <w:rPr>
            <w:webHidden/>
          </w:rPr>
          <w:fldChar w:fldCharType="end"/>
        </w:r>
      </w:hyperlink>
    </w:p>
    <w:p w:rsidR="00592A31" w:rsidRDefault="00E07477">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Pr>
            <w:webHidden/>
          </w:rPr>
          <w:fldChar w:fldCharType="begin"/>
        </w:r>
        <w:r w:rsidR="00592A31">
          <w:rPr>
            <w:webHidden/>
          </w:rPr>
          <w:instrText xml:space="preserve"> PAGEREF _Toc380696198 \h </w:instrText>
        </w:r>
        <w:r>
          <w:rPr>
            <w:webHidden/>
          </w:rPr>
        </w:r>
        <w:r>
          <w:rPr>
            <w:webHidden/>
          </w:rPr>
          <w:fldChar w:fldCharType="separate"/>
        </w:r>
        <w:r w:rsidR="000416A3">
          <w:rPr>
            <w:webHidden/>
          </w:rPr>
          <w:t>66</w:t>
        </w:r>
        <w:r>
          <w:rPr>
            <w:webHidden/>
          </w:rPr>
          <w:fldChar w:fldCharType="end"/>
        </w:r>
      </w:hyperlink>
    </w:p>
    <w:p w:rsidR="00592A31" w:rsidRDefault="00E07477">
      <w:pPr>
        <w:pStyle w:val="TOC1"/>
        <w:rPr>
          <w:rFonts w:cstheme="minorBidi"/>
          <w:b w:val="0"/>
          <w:sz w:val="22"/>
          <w:szCs w:val="22"/>
          <w:lang w:eastAsia="en-US"/>
        </w:rPr>
      </w:pPr>
      <w:hyperlink w:anchor="_Toc380696199" w:history="1">
        <w:r w:rsidR="00592A31" w:rsidRPr="007F0FB1">
          <w:rPr>
            <w:rStyle w:val="Hyperlink"/>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Pr>
            <w:webHidden/>
          </w:rPr>
          <w:fldChar w:fldCharType="begin"/>
        </w:r>
        <w:r w:rsidR="00592A31">
          <w:rPr>
            <w:webHidden/>
          </w:rPr>
          <w:instrText xml:space="preserve"> PAGEREF _Toc380696199 \h </w:instrText>
        </w:r>
        <w:r>
          <w:rPr>
            <w:webHidden/>
          </w:rPr>
        </w:r>
        <w:r>
          <w:rPr>
            <w:webHidden/>
          </w:rPr>
          <w:fldChar w:fldCharType="separate"/>
        </w:r>
        <w:r w:rsidR="000416A3">
          <w:rPr>
            <w:webHidden/>
          </w:rPr>
          <w:t>68</w:t>
        </w:r>
        <w:r>
          <w:rPr>
            <w:webHidden/>
          </w:rPr>
          <w:fldChar w:fldCharType="end"/>
        </w:r>
      </w:hyperlink>
    </w:p>
    <w:p w:rsidR="00592A31" w:rsidRDefault="00E07477">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Pr>
            <w:webHidden/>
          </w:rPr>
          <w:fldChar w:fldCharType="begin"/>
        </w:r>
        <w:r w:rsidR="00592A31">
          <w:rPr>
            <w:webHidden/>
          </w:rPr>
          <w:instrText xml:space="preserve"> PAGEREF _Toc380696200 \h </w:instrText>
        </w:r>
        <w:r>
          <w:rPr>
            <w:webHidden/>
          </w:rPr>
        </w:r>
        <w:r>
          <w:rPr>
            <w:webHidden/>
          </w:rPr>
          <w:fldChar w:fldCharType="separate"/>
        </w:r>
        <w:r w:rsidR="000416A3">
          <w:rPr>
            <w:webHidden/>
          </w:rPr>
          <w:t>68</w:t>
        </w:r>
        <w:r>
          <w:rPr>
            <w:webHidden/>
          </w:rPr>
          <w:fldChar w:fldCharType="end"/>
        </w:r>
      </w:hyperlink>
    </w:p>
    <w:p w:rsidR="00592A31" w:rsidRDefault="00E07477">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Pr>
            <w:webHidden/>
          </w:rPr>
          <w:fldChar w:fldCharType="begin"/>
        </w:r>
        <w:r w:rsidR="00592A31">
          <w:rPr>
            <w:webHidden/>
          </w:rPr>
          <w:instrText xml:space="preserve"> PAGEREF _Toc380696201 \h </w:instrText>
        </w:r>
        <w:r>
          <w:rPr>
            <w:webHidden/>
          </w:rPr>
        </w:r>
        <w:r>
          <w:rPr>
            <w:webHidden/>
          </w:rPr>
          <w:fldChar w:fldCharType="separate"/>
        </w:r>
        <w:r w:rsidR="000416A3">
          <w:rPr>
            <w:webHidden/>
          </w:rPr>
          <w:t>69</w:t>
        </w:r>
        <w:r>
          <w:rPr>
            <w:webHidden/>
          </w:rPr>
          <w:fldChar w:fldCharType="end"/>
        </w:r>
      </w:hyperlink>
    </w:p>
    <w:p w:rsidR="00592A31" w:rsidRDefault="00E07477">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Pr>
            <w:webHidden/>
          </w:rPr>
          <w:fldChar w:fldCharType="begin"/>
        </w:r>
        <w:r w:rsidR="00592A31">
          <w:rPr>
            <w:webHidden/>
          </w:rPr>
          <w:instrText xml:space="preserve"> PAGEREF _Toc380696202 \h </w:instrText>
        </w:r>
        <w:r>
          <w:rPr>
            <w:webHidden/>
          </w:rPr>
        </w:r>
        <w:r>
          <w:rPr>
            <w:webHidden/>
          </w:rPr>
          <w:fldChar w:fldCharType="separate"/>
        </w:r>
        <w:r w:rsidR="000416A3">
          <w:rPr>
            <w:webHidden/>
          </w:rPr>
          <w:t>70</w:t>
        </w:r>
        <w:r>
          <w:rPr>
            <w:webHidden/>
          </w:rPr>
          <w:fldChar w:fldCharType="end"/>
        </w:r>
      </w:hyperlink>
    </w:p>
    <w:p w:rsidR="00592A31" w:rsidRDefault="00E07477">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Pr>
            <w:webHidden/>
          </w:rPr>
          <w:fldChar w:fldCharType="begin"/>
        </w:r>
        <w:r w:rsidR="00592A31">
          <w:rPr>
            <w:webHidden/>
          </w:rPr>
          <w:instrText xml:space="preserve"> PAGEREF _Toc380696203 \h </w:instrText>
        </w:r>
        <w:r>
          <w:rPr>
            <w:webHidden/>
          </w:rPr>
        </w:r>
        <w:r>
          <w:rPr>
            <w:webHidden/>
          </w:rPr>
          <w:fldChar w:fldCharType="separate"/>
        </w:r>
        <w:r w:rsidR="000416A3">
          <w:rPr>
            <w:webHidden/>
          </w:rPr>
          <w:t>71</w:t>
        </w:r>
        <w:r>
          <w:rPr>
            <w:webHidden/>
          </w:rPr>
          <w:fldChar w:fldCharType="end"/>
        </w:r>
      </w:hyperlink>
    </w:p>
    <w:p w:rsidR="00592A31" w:rsidRDefault="00E07477">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Pr>
            <w:webHidden/>
          </w:rPr>
          <w:fldChar w:fldCharType="begin"/>
        </w:r>
        <w:r w:rsidR="00592A31">
          <w:rPr>
            <w:webHidden/>
          </w:rPr>
          <w:instrText xml:space="preserve"> PAGEREF _Toc380696204 \h </w:instrText>
        </w:r>
        <w:r>
          <w:rPr>
            <w:webHidden/>
          </w:rPr>
        </w:r>
        <w:r>
          <w:rPr>
            <w:webHidden/>
          </w:rPr>
          <w:fldChar w:fldCharType="separate"/>
        </w:r>
        <w:r w:rsidR="000416A3">
          <w:rPr>
            <w:webHidden/>
          </w:rPr>
          <w:t>73</w:t>
        </w:r>
        <w:r>
          <w:rPr>
            <w:webHidden/>
          </w:rPr>
          <w:fldChar w:fldCharType="end"/>
        </w:r>
      </w:hyperlink>
    </w:p>
    <w:p w:rsidR="00592A31" w:rsidRDefault="00E07477">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Pr>
            <w:webHidden/>
          </w:rPr>
          <w:fldChar w:fldCharType="begin"/>
        </w:r>
        <w:r w:rsidR="00592A31">
          <w:rPr>
            <w:webHidden/>
          </w:rPr>
          <w:instrText xml:space="preserve"> PAGEREF _Toc380696205 \h </w:instrText>
        </w:r>
        <w:r>
          <w:rPr>
            <w:webHidden/>
          </w:rPr>
        </w:r>
        <w:r>
          <w:rPr>
            <w:webHidden/>
          </w:rPr>
          <w:fldChar w:fldCharType="separate"/>
        </w:r>
        <w:r w:rsidR="000416A3">
          <w:rPr>
            <w:webHidden/>
          </w:rPr>
          <w:t>74</w:t>
        </w:r>
        <w:r>
          <w:rPr>
            <w:webHidden/>
          </w:rPr>
          <w:fldChar w:fldCharType="end"/>
        </w:r>
      </w:hyperlink>
    </w:p>
    <w:p w:rsidR="00592A31" w:rsidRDefault="00E07477">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Pr>
            <w:noProof/>
            <w:webHidden/>
          </w:rPr>
          <w:fldChar w:fldCharType="begin"/>
        </w:r>
        <w:r w:rsidR="00592A31">
          <w:rPr>
            <w:noProof/>
            <w:webHidden/>
          </w:rPr>
          <w:instrText xml:space="preserve"> PAGEREF _Toc380696206 \h </w:instrText>
        </w:r>
        <w:r>
          <w:rPr>
            <w:noProof/>
            <w:webHidden/>
          </w:rPr>
        </w:r>
        <w:r>
          <w:rPr>
            <w:noProof/>
            <w:webHidden/>
          </w:rPr>
          <w:fldChar w:fldCharType="separate"/>
        </w:r>
        <w:r w:rsidR="000416A3">
          <w:rPr>
            <w:noProof/>
            <w:webHidden/>
          </w:rPr>
          <w:t>74</w:t>
        </w:r>
        <w:r>
          <w:rPr>
            <w:noProof/>
            <w:webHidden/>
          </w:rPr>
          <w:fldChar w:fldCharType="end"/>
        </w:r>
      </w:hyperlink>
    </w:p>
    <w:p w:rsidR="00592A31" w:rsidRDefault="00E07477">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Pr>
            <w:noProof/>
            <w:webHidden/>
          </w:rPr>
          <w:fldChar w:fldCharType="begin"/>
        </w:r>
        <w:r w:rsidR="00592A31">
          <w:rPr>
            <w:noProof/>
            <w:webHidden/>
          </w:rPr>
          <w:instrText xml:space="preserve"> PAGEREF _Toc380696207 \h </w:instrText>
        </w:r>
        <w:r>
          <w:rPr>
            <w:noProof/>
            <w:webHidden/>
          </w:rPr>
        </w:r>
        <w:r>
          <w:rPr>
            <w:noProof/>
            <w:webHidden/>
          </w:rPr>
          <w:fldChar w:fldCharType="separate"/>
        </w:r>
        <w:r w:rsidR="000416A3">
          <w:rPr>
            <w:noProof/>
            <w:webHidden/>
          </w:rPr>
          <w:t>74</w:t>
        </w:r>
        <w:r>
          <w:rPr>
            <w:noProof/>
            <w:webHidden/>
          </w:rPr>
          <w:fldChar w:fldCharType="end"/>
        </w:r>
      </w:hyperlink>
    </w:p>
    <w:p w:rsidR="00592A31" w:rsidRDefault="00E07477">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Pr>
            <w:noProof/>
            <w:webHidden/>
          </w:rPr>
          <w:fldChar w:fldCharType="begin"/>
        </w:r>
        <w:r w:rsidR="00592A31">
          <w:rPr>
            <w:noProof/>
            <w:webHidden/>
          </w:rPr>
          <w:instrText xml:space="preserve"> PAGEREF _Toc380696208 \h </w:instrText>
        </w:r>
        <w:r>
          <w:rPr>
            <w:noProof/>
            <w:webHidden/>
          </w:rPr>
        </w:r>
        <w:r>
          <w:rPr>
            <w:noProof/>
            <w:webHidden/>
          </w:rPr>
          <w:fldChar w:fldCharType="separate"/>
        </w:r>
        <w:r w:rsidR="000416A3">
          <w:rPr>
            <w:noProof/>
            <w:webHidden/>
          </w:rPr>
          <w:t>75</w:t>
        </w:r>
        <w:r>
          <w:rPr>
            <w:noProof/>
            <w:webHidden/>
          </w:rPr>
          <w:fldChar w:fldCharType="end"/>
        </w:r>
      </w:hyperlink>
    </w:p>
    <w:p w:rsidR="00592A31" w:rsidRDefault="00E07477">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Pr>
            <w:noProof/>
            <w:webHidden/>
          </w:rPr>
          <w:fldChar w:fldCharType="begin"/>
        </w:r>
        <w:r w:rsidR="00592A31">
          <w:rPr>
            <w:noProof/>
            <w:webHidden/>
          </w:rPr>
          <w:instrText xml:space="preserve"> PAGEREF _Toc380696209 \h </w:instrText>
        </w:r>
        <w:r>
          <w:rPr>
            <w:noProof/>
            <w:webHidden/>
          </w:rPr>
        </w:r>
        <w:r>
          <w:rPr>
            <w:noProof/>
            <w:webHidden/>
          </w:rPr>
          <w:fldChar w:fldCharType="separate"/>
        </w:r>
        <w:r w:rsidR="000416A3">
          <w:rPr>
            <w:noProof/>
            <w:webHidden/>
          </w:rPr>
          <w:t>75</w:t>
        </w:r>
        <w:r>
          <w:rPr>
            <w:noProof/>
            <w:webHidden/>
          </w:rPr>
          <w:fldChar w:fldCharType="end"/>
        </w:r>
      </w:hyperlink>
    </w:p>
    <w:p w:rsidR="00592A31" w:rsidRDefault="00E07477">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Pr>
            <w:webHidden/>
          </w:rPr>
          <w:fldChar w:fldCharType="begin"/>
        </w:r>
        <w:r w:rsidR="00592A31">
          <w:rPr>
            <w:webHidden/>
          </w:rPr>
          <w:instrText xml:space="preserve"> PAGEREF _Toc380696210 \h </w:instrText>
        </w:r>
        <w:r>
          <w:rPr>
            <w:webHidden/>
          </w:rPr>
        </w:r>
        <w:r>
          <w:rPr>
            <w:webHidden/>
          </w:rPr>
          <w:fldChar w:fldCharType="separate"/>
        </w:r>
        <w:r w:rsidR="000416A3">
          <w:rPr>
            <w:webHidden/>
          </w:rPr>
          <w:t>76</w:t>
        </w:r>
        <w:r>
          <w:rPr>
            <w:webHidden/>
          </w:rPr>
          <w:fldChar w:fldCharType="end"/>
        </w:r>
      </w:hyperlink>
    </w:p>
    <w:p w:rsidR="00592A31" w:rsidRDefault="00E07477">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Pr>
            <w:webHidden/>
          </w:rPr>
          <w:fldChar w:fldCharType="begin"/>
        </w:r>
        <w:r w:rsidR="00592A31">
          <w:rPr>
            <w:webHidden/>
          </w:rPr>
          <w:instrText xml:space="preserve"> PAGEREF _Toc380696211 \h </w:instrText>
        </w:r>
        <w:r>
          <w:rPr>
            <w:webHidden/>
          </w:rPr>
        </w:r>
        <w:r>
          <w:rPr>
            <w:webHidden/>
          </w:rPr>
          <w:fldChar w:fldCharType="separate"/>
        </w:r>
        <w:r w:rsidR="000416A3">
          <w:rPr>
            <w:webHidden/>
          </w:rPr>
          <w:t>76</w:t>
        </w:r>
        <w:r>
          <w:rPr>
            <w:webHidden/>
          </w:rPr>
          <w:fldChar w:fldCharType="end"/>
        </w:r>
      </w:hyperlink>
    </w:p>
    <w:p w:rsidR="00592A31" w:rsidRDefault="00E07477">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Pr>
            <w:webHidden/>
          </w:rPr>
          <w:fldChar w:fldCharType="begin"/>
        </w:r>
        <w:r w:rsidR="00592A31">
          <w:rPr>
            <w:webHidden/>
          </w:rPr>
          <w:instrText xml:space="preserve"> PAGEREF _Toc380696212 \h </w:instrText>
        </w:r>
        <w:r>
          <w:rPr>
            <w:webHidden/>
          </w:rPr>
        </w:r>
        <w:r>
          <w:rPr>
            <w:webHidden/>
          </w:rPr>
          <w:fldChar w:fldCharType="separate"/>
        </w:r>
        <w:r w:rsidR="000416A3">
          <w:rPr>
            <w:webHidden/>
          </w:rPr>
          <w:t>76</w:t>
        </w:r>
        <w:r>
          <w:rPr>
            <w:webHidden/>
          </w:rPr>
          <w:fldChar w:fldCharType="end"/>
        </w:r>
      </w:hyperlink>
    </w:p>
    <w:p w:rsidR="00592A31" w:rsidRDefault="00E07477">
      <w:pPr>
        <w:pStyle w:val="TOC1"/>
        <w:rPr>
          <w:rFonts w:cstheme="minorBidi"/>
          <w:b w:val="0"/>
          <w:sz w:val="22"/>
          <w:szCs w:val="22"/>
          <w:lang w:eastAsia="en-US"/>
        </w:rPr>
      </w:pPr>
      <w:hyperlink w:anchor="_Toc380696213" w:history="1">
        <w:r w:rsidR="00592A31" w:rsidRPr="007F0FB1">
          <w:rPr>
            <w:rStyle w:val="Hyperlink"/>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Pr>
            <w:webHidden/>
          </w:rPr>
          <w:fldChar w:fldCharType="begin"/>
        </w:r>
        <w:r w:rsidR="00592A31">
          <w:rPr>
            <w:webHidden/>
          </w:rPr>
          <w:instrText xml:space="preserve"> PAGEREF _Toc380696213 \h </w:instrText>
        </w:r>
        <w:r>
          <w:rPr>
            <w:webHidden/>
          </w:rPr>
        </w:r>
        <w:r>
          <w:rPr>
            <w:webHidden/>
          </w:rPr>
          <w:fldChar w:fldCharType="separate"/>
        </w:r>
        <w:r w:rsidR="000416A3">
          <w:rPr>
            <w:webHidden/>
          </w:rPr>
          <w:t>78</w:t>
        </w:r>
        <w:r>
          <w:rPr>
            <w:webHidden/>
          </w:rPr>
          <w:fldChar w:fldCharType="end"/>
        </w:r>
      </w:hyperlink>
    </w:p>
    <w:p w:rsidR="00592A31" w:rsidRDefault="00E07477">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Pr>
            <w:webHidden/>
          </w:rPr>
          <w:fldChar w:fldCharType="begin"/>
        </w:r>
        <w:r w:rsidR="00592A31">
          <w:rPr>
            <w:webHidden/>
          </w:rPr>
          <w:instrText xml:space="preserve"> PAGEREF _Toc380696214 \h </w:instrText>
        </w:r>
        <w:r>
          <w:rPr>
            <w:webHidden/>
          </w:rPr>
        </w:r>
        <w:r>
          <w:rPr>
            <w:webHidden/>
          </w:rPr>
          <w:fldChar w:fldCharType="separate"/>
        </w:r>
        <w:r w:rsidR="000416A3">
          <w:rPr>
            <w:webHidden/>
          </w:rPr>
          <w:t>78</w:t>
        </w:r>
        <w:r>
          <w:rPr>
            <w:webHidden/>
          </w:rPr>
          <w:fldChar w:fldCharType="end"/>
        </w:r>
      </w:hyperlink>
    </w:p>
    <w:p w:rsidR="00592A31" w:rsidRDefault="00E07477">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Pr>
            <w:webHidden/>
          </w:rPr>
          <w:fldChar w:fldCharType="begin"/>
        </w:r>
        <w:r w:rsidR="00592A31">
          <w:rPr>
            <w:webHidden/>
          </w:rPr>
          <w:instrText xml:space="preserve"> PAGEREF _Toc380696215 \h </w:instrText>
        </w:r>
        <w:r>
          <w:rPr>
            <w:webHidden/>
          </w:rPr>
        </w:r>
        <w:r>
          <w:rPr>
            <w:webHidden/>
          </w:rPr>
          <w:fldChar w:fldCharType="separate"/>
        </w:r>
        <w:r w:rsidR="000416A3">
          <w:rPr>
            <w:webHidden/>
          </w:rPr>
          <w:t>78</w:t>
        </w:r>
        <w:r>
          <w:rPr>
            <w:webHidden/>
          </w:rPr>
          <w:fldChar w:fldCharType="end"/>
        </w:r>
      </w:hyperlink>
    </w:p>
    <w:p w:rsidR="00592A31" w:rsidRDefault="00E07477">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Pr>
            <w:webHidden/>
          </w:rPr>
          <w:fldChar w:fldCharType="begin"/>
        </w:r>
        <w:r w:rsidR="00592A31">
          <w:rPr>
            <w:webHidden/>
          </w:rPr>
          <w:instrText xml:space="preserve"> PAGEREF _Toc380696216 \h </w:instrText>
        </w:r>
        <w:r>
          <w:rPr>
            <w:webHidden/>
          </w:rPr>
        </w:r>
        <w:r>
          <w:rPr>
            <w:webHidden/>
          </w:rPr>
          <w:fldChar w:fldCharType="separate"/>
        </w:r>
        <w:r w:rsidR="000416A3">
          <w:rPr>
            <w:webHidden/>
          </w:rPr>
          <w:t>79</w:t>
        </w:r>
        <w:r>
          <w:rPr>
            <w:webHidden/>
          </w:rPr>
          <w:fldChar w:fldCharType="end"/>
        </w:r>
      </w:hyperlink>
    </w:p>
    <w:p w:rsidR="00592A31" w:rsidRDefault="00E07477">
      <w:pPr>
        <w:pStyle w:val="TOC1"/>
        <w:rPr>
          <w:rFonts w:cstheme="minorBidi"/>
          <w:b w:val="0"/>
          <w:sz w:val="22"/>
          <w:szCs w:val="22"/>
          <w:lang w:eastAsia="en-US"/>
        </w:rPr>
      </w:pPr>
      <w:hyperlink w:anchor="_Toc380696217" w:history="1">
        <w:r w:rsidR="00592A31" w:rsidRPr="007F0FB1">
          <w:rPr>
            <w:rStyle w:val="Hyperlink"/>
          </w:rPr>
          <w:t>Chapter 9:</w:t>
        </w:r>
        <w:r w:rsidR="00592A31">
          <w:rPr>
            <w:rFonts w:cstheme="minorBidi"/>
            <w:b w:val="0"/>
            <w:sz w:val="22"/>
            <w:szCs w:val="22"/>
            <w:lang w:eastAsia="en-US"/>
          </w:rPr>
          <w:tab/>
        </w:r>
        <w:r w:rsidR="00592A31" w:rsidRPr="007F0FB1">
          <w:rPr>
            <w:rStyle w:val="Hyperlink"/>
          </w:rPr>
          <w:t>Training</w:t>
        </w:r>
        <w:r w:rsidR="00592A31">
          <w:rPr>
            <w:webHidden/>
          </w:rPr>
          <w:tab/>
        </w:r>
        <w:r>
          <w:rPr>
            <w:webHidden/>
          </w:rPr>
          <w:fldChar w:fldCharType="begin"/>
        </w:r>
        <w:r w:rsidR="00592A31">
          <w:rPr>
            <w:webHidden/>
          </w:rPr>
          <w:instrText xml:space="preserve"> PAGEREF _Toc380696217 \h </w:instrText>
        </w:r>
        <w:r>
          <w:rPr>
            <w:webHidden/>
          </w:rPr>
        </w:r>
        <w:r>
          <w:rPr>
            <w:webHidden/>
          </w:rPr>
          <w:fldChar w:fldCharType="separate"/>
        </w:r>
        <w:r w:rsidR="000416A3">
          <w:rPr>
            <w:webHidden/>
          </w:rPr>
          <w:t>80</w:t>
        </w:r>
        <w:r>
          <w:rPr>
            <w:webHidden/>
          </w:rPr>
          <w:fldChar w:fldCharType="end"/>
        </w:r>
      </w:hyperlink>
    </w:p>
    <w:p w:rsidR="00592A31" w:rsidRDefault="00E07477">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Pr>
            <w:webHidden/>
          </w:rPr>
          <w:fldChar w:fldCharType="begin"/>
        </w:r>
        <w:r w:rsidR="00592A31">
          <w:rPr>
            <w:webHidden/>
          </w:rPr>
          <w:instrText xml:space="preserve"> PAGEREF _Toc380696218 \h </w:instrText>
        </w:r>
        <w:r>
          <w:rPr>
            <w:webHidden/>
          </w:rPr>
        </w:r>
        <w:r>
          <w:rPr>
            <w:webHidden/>
          </w:rPr>
          <w:fldChar w:fldCharType="separate"/>
        </w:r>
        <w:r w:rsidR="000416A3">
          <w:rPr>
            <w:webHidden/>
          </w:rPr>
          <w:t>80</w:t>
        </w:r>
        <w:r>
          <w:rPr>
            <w:webHidden/>
          </w:rPr>
          <w:fldChar w:fldCharType="end"/>
        </w:r>
      </w:hyperlink>
    </w:p>
    <w:p w:rsidR="00592A31" w:rsidRDefault="00E07477">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Pr>
            <w:noProof/>
            <w:webHidden/>
          </w:rPr>
          <w:fldChar w:fldCharType="begin"/>
        </w:r>
        <w:r w:rsidR="00592A31">
          <w:rPr>
            <w:noProof/>
            <w:webHidden/>
          </w:rPr>
          <w:instrText xml:space="preserve"> PAGEREF _Toc380696219 \h </w:instrText>
        </w:r>
        <w:r>
          <w:rPr>
            <w:noProof/>
            <w:webHidden/>
          </w:rPr>
        </w:r>
        <w:r>
          <w:rPr>
            <w:noProof/>
            <w:webHidden/>
          </w:rPr>
          <w:fldChar w:fldCharType="separate"/>
        </w:r>
        <w:r w:rsidR="000416A3">
          <w:rPr>
            <w:noProof/>
            <w:webHidden/>
          </w:rPr>
          <w:t>80</w:t>
        </w:r>
        <w:r>
          <w:rPr>
            <w:noProof/>
            <w:webHidden/>
          </w:rPr>
          <w:fldChar w:fldCharType="end"/>
        </w:r>
      </w:hyperlink>
    </w:p>
    <w:p w:rsidR="00592A31" w:rsidRDefault="00E07477">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Pr>
            <w:webHidden/>
          </w:rPr>
          <w:fldChar w:fldCharType="begin"/>
        </w:r>
        <w:r w:rsidR="00592A31">
          <w:rPr>
            <w:webHidden/>
          </w:rPr>
          <w:instrText xml:space="preserve"> PAGEREF _Toc380696220 \h </w:instrText>
        </w:r>
        <w:r>
          <w:rPr>
            <w:webHidden/>
          </w:rPr>
        </w:r>
        <w:r>
          <w:rPr>
            <w:webHidden/>
          </w:rPr>
          <w:fldChar w:fldCharType="separate"/>
        </w:r>
        <w:r w:rsidR="000416A3">
          <w:rPr>
            <w:webHidden/>
          </w:rPr>
          <w:t>81</w:t>
        </w:r>
        <w:r>
          <w:rPr>
            <w:webHidden/>
          </w:rPr>
          <w:fldChar w:fldCharType="end"/>
        </w:r>
      </w:hyperlink>
    </w:p>
    <w:p w:rsidR="00592A31" w:rsidRDefault="00E07477">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Pr>
            <w:webHidden/>
          </w:rPr>
          <w:fldChar w:fldCharType="begin"/>
        </w:r>
        <w:r w:rsidR="00592A31">
          <w:rPr>
            <w:webHidden/>
          </w:rPr>
          <w:instrText xml:space="preserve"> PAGEREF _Toc380696221 \h </w:instrText>
        </w:r>
        <w:r>
          <w:rPr>
            <w:webHidden/>
          </w:rPr>
        </w:r>
        <w:r>
          <w:rPr>
            <w:webHidden/>
          </w:rPr>
          <w:fldChar w:fldCharType="separate"/>
        </w:r>
        <w:r w:rsidR="000416A3">
          <w:rPr>
            <w:webHidden/>
          </w:rPr>
          <w:t>81</w:t>
        </w:r>
        <w:r>
          <w:rPr>
            <w:webHidden/>
          </w:rPr>
          <w:fldChar w:fldCharType="end"/>
        </w:r>
      </w:hyperlink>
    </w:p>
    <w:p w:rsidR="00592A31" w:rsidRDefault="00E07477">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Pr>
            <w:webHidden/>
          </w:rPr>
          <w:fldChar w:fldCharType="begin"/>
        </w:r>
        <w:r w:rsidR="00592A31">
          <w:rPr>
            <w:webHidden/>
          </w:rPr>
          <w:instrText xml:space="preserve"> PAGEREF _Toc380696222 \h </w:instrText>
        </w:r>
        <w:r>
          <w:rPr>
            <w:webHidden/>
          </w:rPr>
        </w:r>
        <w:r>
          <w:rPr>
            <w:webHidden/>
          </w:rPr>
          <w:fldChar w:fldCharType="separate"/>
        </w:r>
        <w:r w:rsidR="000416A3">
          <w:rPr>
            <w:webHidden/>
          </w:rPr>
          <w:t>82</w:t>
        </w:r>
        <w:r>
          <w:rPr>
            <w:webHidden/>
          </w:rPr>
          <w:fldChar w:fldCharType="end"/>
        </w:r>
      </w:hyperlink>
    </w:p>
    <w:p w:rsidR="00592A31" w:rsidRDefault="00E07477">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Pr>
            <w:webHidden/>
          </w:rPr>
          <w:fldChar w:fldCharType="begin"/>
        </w:r>
        <w:r w:rsidR="00592A31">
          <w:rPr>
            <w:webHidden/>
          </w:rPr>
          <w:instrText xml:space="preserve"> PAGEREF _Toc380696223 \h </w:instrText>
        </w:r>
        <w:r>
          <w:rPr>
            <w:webHidden/>
          </w:rPr>
        </w:r>
        <w:r>
          <w:rPr>
            <w:webHidden/>
          </w:rPr>
          <w:fldChar w:fldCharType="separate"/>
        </w:r>
        <w:r w:rsidR="000416A3">
          <w:rPr>
            <w:webHidden/>
          </w:rPr>
          <w:t>82</w:t>
        </w:r>
        <w:r>
          <w:rPr>
            <w:webHidden/>
          </w:rPr>
          <w:fldChar w:fldCharType="end"/>
        </w:r>
      </w:hyperlink>
    </w:p>
    <w:p w:rsidR="00592A31" w:rsidRDefault="00E07477">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Pr>
            <w:webHidden/>
          </w:rPr>
          <w:fldChar w:fldCharType="begin"/>
        </w:r>
        <w:r w:rsidR="00592A31">
          <w:rPr>
            <w:webHidden/>
          </w:rPr>
          <w:instrText xml:space="preserve"> PAGEREF _Toc380696224 \h </w:instrText>
        </w:r>
        <w:r>
          <w:rPr>
            <w:webHidden/>
          </w:rPr>
        </w:r>
        <w:r>
          <w:rPr>
            <w:webHidden/>
          </w:rPr>
          <w:fldChar w:fldCharType="separate"/>
        </w:r>
        <w:r w:rsidR="000416A3">
          <w:rPr>
            <w:webHidden/>
          </w:rPr>
          <w:t>83</w:t>
        </w:r>
        <w:r>
          <w:rPr>
            <w:webHidden/>
          </w:rPr>
          <w:fldChar w:fldCharType="end"/>
        </w:r>
      </w:hyperlink>
    </w:p>
    <w:p w:rsidR="00592A31" w:rsidRDefault="00E07477">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Pr>
            <w:webHidden/>
          </w:rPr>
          <w:fldChar w:fldCharType="begin"/>
        </w:r>
        <w:r w:rsidR="00592A31">
          <w:rPr>
            <w:webHidden/>
          </w:rPr>
          <w:instrText xml:space="preserve"> PAGEREF _Toc380696225 \h </w:instrText>
        </w:r>
        <w:r>
          <w:rPr>
            <w:webHidden/>
          </w:rPr>
        </w:r>
        <w:r>
          <w:rPr>
            <w:webHidden/>
          </w:rPr>
          <w:fldChar w:fldCharType="separate"/>
        </w:r>
        <w:r w:rsidR="000416A3">
          <w:rPr>
            <w:webHidden/>
          </w:rPr>
          <w:t>85</w:t>
        </w:r>
        <w:r>
          <w:rPr>
            <w:webHidden/>
          </w:rPr>
          <w:fldChar w:fldCharType="end"/>
        </w:r>
      </w:hyperlink>
    </w:p>
    <w:p w:rsidR="00592A31" w:rsidRDefault="00E07477">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Pr>
            <w:webHidden/>
          </w:rPr>
          <w:fldChar w:fldCharType="begin"/>
        </w:r>
        <w:r w:rsidR="00592A31">
          <w:rPr>
            <w:webHidden/>
          </w:rPr>
          <w:instrText xml:space="preserve"> PAGEREF _Toc380696226 \h </w:instrText>
        </w:r>
        <w:r>
          <w:rPr>
            <w:webHidden/>
          </w:rPr>
        </w:r>
        <w:r>
          <w:rPr>
            <w:webHidden/>
          </w:rPr>
          <w:fldChar w:fldCharType="separate"/>
        </w:r>
        <w:r w:rsidR="000416A3">
          <w:rPr>
            <w:webHidden/>
          </w:rPr>
          <w:t>86</w:t>
        </w:r>
        <w:r>
          <w:rPr>
            <w:webHidden/>
          </w:rPr>
          <w:fldChar w:fldCharType="end"/>
        </w:r>
      </w:hyperlink>
    </w:p>
    <w:p w:rsidR="00592A31" w:rsidRDefault="00E07477">
      <w:pPr>
        <w:pStyle w:val="TOC3"/>
        <w:rPr>
          <w:rFonts w:eastAsiaTheme="minorEastAsia" w:cstheme="minorBidi"/>
          <w:noProof/>
          <w:sz w:val="22"/>
          <w:szCs w:val="22"/>
        </w:rPr>
      </w:pPr>
      <w:hyperlink w:anchor="_Toc380696227" w:history="1">
        <w:r w:rsidR="00592A31" w:rsidRPr="007F0FB1">
          <w:rPr>
            <w:rStyle w:val="Hyperlink"/>
            <w:rFonts w:eastAsiaTheme="majorEastAsia"/>
            <w:noProof/>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Pr>
            <w:noProof/>
            <w:webHidden/>
          </w:rPr>
          <w:fldChar w:fldCharType="begin"/>
        </w:r>
        <w:r w:rsidR="00592A31">
          <w:rPr>
            <w:noProof/>
            <w:webHidden/>
          </w:rPr>
          <w:instrText xml:space="preserve"> PAGEREF _Toc380696227 \h </w:instrText>
        </w:r>
        <w:r>
          <w:rPr>
            <w:noProof/>
            <w:webHidden/>
          </w:rPr>
        </w:r>
        <w:r>
          <w:rPr>
            <w:noProof/>
            <w:webHidden/>
          </w:rPr>
          <w:fldChar w:fldCharType="separate"/>
        </w:r>
        <w:r w:rsidR="000416A3">
          <w:rPr>
            <w:noProof/>
            <w:webHidden/>
          </w:rPr>
          <w:t>86</w:t>
        </w:r>
        <w:r>
          <w:rPr>
            <w:noProof/>
            <w:webHidden/>
          </w:rPr>
          <w:fldChar w:fldCharType="end"/>
        </w:r>
      </w:hyperlink>
    </w:p>
    <w:p w:rsidR="00592A31" w:rsidRDefault="00E07477">
      <w:pPr>
        <w:pStyle w:val="TOC3"/>
        <w:rPr>
          <w:rFonts w:eastAsiaTheme="minorEastAsia" w:cstheme="minorBidi"/>
          <w:noProof/>
          <w:sz w:val="22"/>
          <w:szCs w:val="22"/>
        </w:rPr>
      </w:pPr>
      <w:hyperlink w:anchor="_Toc380696228" w:history="1">
        <w:r w:rsidR="00592A31" w:rsidRPr="007F0FB1">
          <w:rPr>
            <w:rStyle w:val="Hyperlink"/>
            <w:rFonts w:eastAsiaTheme="majorEastAsia"/>
            <w:noProof/>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Pr>
            <w:noProof/>
            <w:webHidden/>
          </w:rPr>
          <w:fldChar w:fldCharType="begin"/>
        </w:r>
        <w:r w:rsidR="00592A31">
          <w:rPr>
            <w:noProof/>
            <w:webHidden/>
          </w:rPr>
          <w:instrText xml:space="preserve"> PAGEREF _Toc380696228 \h </w:instrText>
        </w:r>
        <w:r>
          <w:rPr>
            <w:noProof/>
            <w:webHidden/>
          </w:rPr>
        </w:r>
        <w:r>
          <w:rPr>
            <w:noProof/>
            <w:webHidden/>
          </w:rPr>
          <w:fldChar w:fldCharType="separate"/>
        </w:r>
        <w:r w:rsidR="000416A3">
          <w:rPr>
            <w:noProof/>
            <w:webHidden/>
          </w:rPr>
          <w:t>86</w:t>
        </w:r>
        <w:r>
          <w:rPr>
            <w:noProof/>
            <w:webHidden/>
          </w:rPr>
          <w:fldChar w:fldCharType="end"/>
        </w:r>
      </w:hyperlink>
    </w:p>
    <w:p w:rsidR="00592A31" w:rsidRDefault="00E07477">
      <w:pPr>
        <w:pStyle w:val="TOC3"/>
        <w:rPr>
          <w:rFonts w:eastAsiaTheme="minorEastAsia" w:cstheme="minorBidi"/>
          <w:noProof/>
          <w:sz w:val="22"/>
          <w:szCs w:val="22"/>
        </w:rPr>
      </w:pPr>
      <w:hyperlink w:anchor="_Toc380696229" w:history="1">
        <w:r w:rsidR="00592A31" w:rsidRPr="007F0FB1">
          <w:rPr>
            <w:rStyle w:val="Hyperlink"/>
            <w:rFonts w:eastAsiaTheme="majorEastAsia"/>
            <w:noProof/>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Pr>
            <w:noProof/>
            <w:webHidden/>
          </w:rPr>
          <w:fldChar w:fldCharType="begin"/>
        </w:r>
        <w:r w:rsidR="00592A31">
          <w:rPr>
            <w:noProof/>
            <w:webHidden/>
          </w:rPr>
          <w:instrText xml:space="preserve"> PAGEREF _Toc380696229 \h </w:instrText>
        </w:r>
        <w:r>
          <w:rPr>
            <w:noProof/>
            <w:webHidden/>
          </w:rPr>
        </w:r>
        <w:r>
          <w:rPr>
            <w:noProof/>
            <w:webHidden/>
          </w:rPr>
          <w:fldChar w:fldCharType="separate"/>
        </w:r>
        <w:r w:rsidR="000416A3">
          <w:rPr>
            <w:noProof/>
            <w:webHidden/>
          </w:rPr>
          <w:t>87</w:t>
        </w:r>
        <w:r>
          <w:rPr>
            <w:noProof/>
            <w:webHidden/>
          </w:rPr>
          <w:fldChar w:fldCharType="end"/>
        </w:r>
      </w:hyperlink>
    </w:p>
    <w:p w:rsidR="00592A31" w:rsidRDefault="00E07477">
      <w:pPr>
        <w:pStyle w:val="TOC3"/>
        <w:rPr>
          <w:rFonts w:eastAsiaTheme="minorEastAsia" w:cstheme="minorBidi"/>
          <w:noProof/>
          <w:sz w:val="22"/>
          <w:szCs w:val="22"/>
        </w:rPr>
      </w:pPr>
      <w:hyperlink w:anchor="_Toc380696230" w:history="1">
        <w:r w:rsidR="00592A31" w:rsidRPr="007F0FB1">
          <w:rPr>
            <w:rStyle w:val="Hyperlink"/>
            <w:rFonts w:eastAsiaTheme="majorEastAsia"/>
            <w:noProof/>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Pr>
            <w:noProof/>
            <w:webHidden/>
          </w:rPr>
          <w:fldChar w:fldCharType="begin"/>
        </w:r>
        <w:r w:rsidR="00592A31">
          <w:rPr>
            <w:noProof/>
            <w:webHidden/>
          </w:rPr>
          <w:instrText xml:space="preserve"> PAGEREF _Toc380696230 \h </w:instrText>
        </w:r>
        <w:r>
          <w:rPr>
            <w:noProof/>
            <w:webHidden/>
          </w:rPr>
        </w:r>
        <w:r>
          <w:rPr>
            <w:noProof/>
            <w:webHidden/>
          </w:rPr>
          <w:fldChar w:fldCharType="separate"/>
        </w:r>
        <w:r w:rsidR="000416A3">
          <w:rPr>
            <w:noProof/>
            <w:webHidden/>
          </w:rPr>
          <w:t>87</w:t>
        </w:r>
        <w:r>
          <w:rPr>
            <w:noProof/>
            <w:webHidden/>
          </w:rPr>
          <w:fldChar w:fldCharType="end"/>
        </w:r>
      </w:hyperlink>
    </w:p>
    <w:p w:rsidR="00592A31" w:rsidRDefault="00E07477">
      <w:pPr>
        <w:pStyle w:val="TOC3"/>
        <w:rPr>
          <w:rFonts w:eastAsiaTheme="minorEastAsia" w:cstheme="minorBidi"/>
          <w:noProof/>
          <w:sz w:val="22"/>
          <w:szCs w:val="22"/>
        </w:rPr>
      </w:pPr>
      <w:hyperlink w:anchor="_Toc380696231" w:history="1">
        <w:r w:rsidR="00592A31" w:rsidRPr="007F0FB1">
          <w:rPr>
            <w:rStyle w:val="Hyperlink"/>
            <w:rFonts w:eastAsiaTheme="majorEastAsia"/>
            <w:noProof/>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Pr>
            <w:noProof/>
            <w:webHidden/>
          </w:rPr>
          <w:fldChar w:fldCharType="begin"/>
        </w:r>
        <w:r w:rsidR="00592A31">
          <w:rPr>
            <w:noProof/>
            <w:webHidden/>
          </w:rPr>
          <w:instrText xml:space="preserve"> PAGEREF _Toc380696231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E07477">
      <w:pPr>
        <w:pStyle w:val="TOC3"/>
        <w:rPr>
          <w:rFonts w:eastAsiaTheme="minorEastAsia" w:cstheme="minorBidi"/>
          <w:noProof/>
          <w:sz w:val="22"/>
          <w:szCs w:val="22"/>
        </w:rPr>
      </w:pPr>
      <w:hyperlink w:anchor="_Toc380696232" w:history="1">
        <w:r w:rsidR="00592A31" w:rsidRPr="007F0FB1">
          <w:rPr>
            <w:rStyle w:val="Hyperlink"/>
            <w:rFonts w:eastAsiaTheme="majorEastAsia"/>
            <w:noProof/>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Pr>
            <w:noProof/>
            <w:webHidden/>
          </w:rPr>
          <w:fldChar w:fldCharType="begin"/>
        </w:r>
        <w:r w:rsidR="00592A31">
          <w:rPr>
            <w:noProof/>
            <w:webHidden/>
          </w:rPr>
          <w:instrText xml:space="preserve"> PAGEREF _Toc380696232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E07477">
      <w:pPr>
        <w:pStyle w:val="TOC3"/>
        <w:rPr>
          <w:rFonts w:eastAsiaTheme="minorEastAsia" w:cstheme="minorBidi"/>
          <w:noProof/>
          <w:sz w:val="22"/>
          <w:szCs w:val="22"/>
        </w:rPr>
      </w:pPr>
      <w:hyperlink w:anchor="_Toc380696233" w:history="1">
        <w:r w:rsidR="00592A31" w:rsidRPr="007F0FB1">
          <w:rPr>
            <w:rStyle w:val="Hyperlink"/>
            <w:rFonts w:eastAsiaTheme="majorEastAsia"/>
            <w:noProof/>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Pr>
            <w:noProof/>
            <w:webHidden/>
          </w:rPr>
          <w:fldChar w:fldCharType="begin"/>
        </w:r>
        <w:r w:rsidR="00592A31">
          <w:rPr>
            <w:noProof/>
            <w:webHidden/>
          </w:rPr>
          <w:instrText xml:space="preserve"> PAGEREF _Toc380696233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E07477">
      <w:pPr>
        <w:pStyle w:val="TOC3"/>
        <w:rPr>
          <w:rFonts w:eastAsiaTheme="minorEastAsia" w:cstheme="minorBidi"/>
          <w:noProof/>
          <w:sz w:val="22"/>
          <w:szCs w:val="22"/>
        </w:rPr>
      </w:pPr>
      <w:hyperlink w:anchor="_Toc380696234" w:history="1">
        <w:r w:rsidR="00592A31" w:rsidRPr="007F0FB1">
          <w:rPr>
            <w:rStyle w:val="Hyperlink"/>
            <w:rFonts w:eastAsiaTheme="majorEastAsia"/>
            <w:noProof/>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Pr>
            <w:noProof/>
            <w:webHidden/>
          </w:rPr>
          <w:fldChar w:fldCharType="begin"/>
        </w:r>
        <w:r w:rsidR="00592A31">
          <w:rPr>
            <w:noProof/>
            <w:webHidden/>
          </w:rPr>
          <w:instrText xml:space="preserve"> PAGEREF _Toc380696234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E07477">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Pr>
            <w:webHidden/>
          </w:rPr>
          <w:fldChar w:fldCharType="begin"/>
        </w:r>
        <w:r w:rsidR="00592A31">
          <w:rPr>
            <w:webHidden/>
          </w:rPr>
          <w:instrText xml:space="preserve"> PAGEREF _Toc380696235 \h </w:instrText>
        </w:r>
        <w:r>
          <w:rPr>
            <w:webHidden/>
          </w:rPr>
        </w:r>
        <w:r>
          <w:rPr>
            <w:webHidden/>
          </w:rPr>
          <w:fldChar w:fldCharType="separate"/>
        </w:r>
        <w:r w:rsidR="000416A3">
          <w:rPr>
            <w:webHidden/>
          </w:rPr>
          <w:t>89</w:t>
        </w:r>
        <w:r>
          <w:rPr>
            <w:webHidden/>
          </w:rPr>
          <w:fldChar w:fldCharType="end"/>
        </w:r>
      </w:hyperlink>
    </w:p>
    <w:p w:rsidR="00592A31" w:rsidRDefault="00E07477">
      <w:pPr>
        <w:pStyle w:val="TOC3"/>
        <w:rPr>
          <w:rFonts w:eastAsiaTheme="minorEastAsia" w:cstheme="minorBidi"/>
          <w:noProof/>
          <w:sz w:val="22"/>
          <w:szCs w:val="22"/>
        </w:rPr>
      </w:pPr>
      <w:hyperlink w:anchor="_Toc380696236" w:history="1">
        <w:r w:rsidR="00592A31" w:rsidRPr="007F0FB1">
          <w:rPr>
            <w:rStyle w:val="Hyperlink"/>
            <w:rFonts w:eastAsiaTheme="majorEastAsia"/>
            <w:noProof/>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Pr>
            <w:noProof/>
            <w:webHidden/>
          </w:rPr>
          <w:fldChar w:fldCharType="begin"/>
        </w:r>
        <w:r w:rsidR="00592A31">
          <w:rPr>
            <w:noProof/>
            <w:webHidden/>
          </w:rPr>
          <w:instrText xml:space="preserve"> PAGEREF _Toc380696236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E07477">
      <w:pPr>
        <w:pStyle w:val="TOC3"/>
        <w:rPr>
          <w:rFonts w:eastAsiaTheme="minorEastAsia" w:cstheme="minorBidi"/>
          <w:noProof/>
          <w:sz w:val="22"/>
          <w:szCs w:val="22"/>
        </w:rPr>
      </w:pPr>
      <w:hyperlink w:anchor="_Toc380696237" w:history="1">
        <w:r w:rsidR="00592A31" w:rsidRPr="007F0FB1">
          <w:rPr>
            <w:rStyle w:val="Hyperlink"/>
            <w:rFonts w:eastAsiaTheme="majorEastAsia"/>
            <w:noProof/>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Pr>
            <w:noProof/>
            <w:webHidden/>
          </w:rPr>
          <w:fldChar w:fldCharType="begin"/>
        </w:r>
        <w:r w:rsidR="00592A31">
          <w:rPr>
            <w:noProof/>
            <w:webHidden/>
          </w:rPr>
          <w:instrText xml:space="preserve"> PAGEREF _Toc380696237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E07477">
      <w:pPr>
        <w:pStyle w:val="TOC3"/>
        <w:rPr>
          <w:rFonts w:eastAsiaTheme="minorEastAsia" w:cstheme="minorBidi"/>
          <w:noProof/>
          <w:sz w:val="22"/>
          <w:szCs w:val="22"/>
        </w:rPr>
      </w:pPr>
      <w:hyperlink w:anchor="_Toc380696238" w:history="1">
        <w:r w:rsidR="00592A31" w:rsidRPr="007F0FB1">
          <w:rPr>
            <w:rStyle w:val="Hyperlink"/>
            <w:rFonts w:eastAsiaTheme="majorEastAsia"/>
            <w:noProof/>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Pr>
            <w:noProof/>
            <w:webHidden/>
          </w:rPr>
          <w:fldChar w:fldCharType="begin"/>
        </w:r>
        <w:r w:rsidR="00592A31">
          <w:rPr>
            <w:noProof/>
            <w:webHidden/>
          </w:rPr>
          <w:instrText xml:space="preserve"> PAGEREF _Toc380696238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E07477">
      <w:pPr>
        <w:pStyle w:val="TOC3"/>
        <w:rPr>
          <w:rFonts w:eastAsiaTheme="minorEastAsia" w:cstheme="minorBidi"/>
          <w:noProof/>
          <w:sz w:val="22"/>
          <w:szCs w:val="22"/>
        </w:rPr>
      </w:pPr>
      <w:hyperlink w:anchor="_Toc380696239" w:history="1">
        <w:r w:rsidR="00592A31" w:rsidRPr="007F0FB1">
          <w:rPr>
            <w:rStyle w:val="Hyperlink"/>
            <w:rFonts w:eastAsiaTheme="majorEastAsia"/>
            <w:noProof/>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Pr>
            <w:noProof/>
            <w:webHidden/>
          </w:rPr>
          <w:fldChar w:fldCharType="begin"/>
        </w:r>
        <w:r w:rsidR="00592A31">
          <w:rPr>
            <w:noProof/>
            <w:webHidden/>
          </w:rPr>
          <w:instrText xml:space="preserve"> PAGEREF _Toc380696239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E07477">
      <w:pPr>
        <w:pStyle w:val="TOC3"/>
        <w:rPr>
          <w:rFonts w:eastAsiaTheme="minorEastAsia" w:cstheme="minorBidi"/>
          <w:noProof/>
          <w:sz w:val="22"/>
          <w:szCs w:val="22"/>
        </w:rPr>
      </w:pPr>
      <w:hyperlink w:anchor="_Toc380696240" w:history="1">
        <w:r w:rsidR="00592A31" w:rsidRPr="007F0FB1">
          <w:rPr>
            <w:rStyle w:val="Hyperlink"/>
            <w:rFonts w:eastAsiaTheme="majorEastAsia"/>
            <w:noProof/>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Pr>
            <w:noProof/>
            <w:webHidden/>
          </w:rPr>
          <w:fldChar w:fldCharType="begin"/>
        </w:r>
        <w:r w:rsidR="00592A31">
          <w:rPr>
            <w:noProof/>
            <w:webHidden/>
          </w:rPr>
          <w:instrText xml:space="preserve"> PAGEREF _Toc380696240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E07477">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Pr>
            <w:noProof/>
            <w:webHidden/>
          </w:rPr>
          <w:fldChar w:fldCharType="begin"/>
        </w:r>
        <w:r w:rsidR="00592A31">
          <w:rPr>
            <w:noProof/>
            <w:webHidden/>
          </w:rPr>
          <w:instrText xml:space="preserve"> PAGEREF _Toc380696241 \h </w:instrText>
        </w:r>
        <w:r>
          <w:rPr>
            <w:noProof/>
            <w:webHidden/>
          </w:rPr>
        </w:r>
        <w:r>
          <w:rPr>
            <w:noProof/>
            <w:webHidden/>
          </w:rPr>
          <w:fldChar w:fldCharType="separate"/>
        </w:r>
        <w:r w:rsidR="000416A3">
          <w:rPr>
            <w:noProof/>
            <w:webHidden/>
          </w:rPr>
          <w:t>91</w:t>
        </w:r>
        <w:r>
          <w:rPr>
            <w:noProof/>
            <w:webHidden/>
          </w:rPr>
          <w:fldChar w:fldCharType="end"/>
        </w:r>
      </w:hyperlink>
    </w:p>
    <w:p w:rsidR="00592A31" w:rsidRDefault="00E07477">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Pr>
            <w:noProof/>
            <w:webHidden/>
          </w:rPr>
          <w:fldChar w:fldCharType="begin"/>
        </w:r>
        <w:r w:rsidR="00592A31">
          <w:rPr>
            <w:noProof/>
            <w:webHidden/>
          </w:rPr>
          <w:instrText xml:space="preserve"> PAGEREF _Toc380696242 \h </w:instrText>
        </w:r>
        <w:r>
          <w:rPr>
            <w:noProof/>
            <w:webHidden/>
          </w:rPr>
        </w:r>
        <w:r>
          <w:rPr>
            <w:noProof/>
            <w:webHidden/>
          </w:rPr>
          <w:fldChar w:fldCharType="separate"/>
        </w:r>
        <w:r w:rsidR="000416A3">
          <w:rPr>
            <w:noProof/>
            <w:webHidden/>
          </w:rPr>
          <w:t>91</w:t>
        </w:r>
        <w:r>
          <w:rPr>
            <w:noProof/>
            <w:webHidden/>
          </w:rPr>
          <w:fldChar w:fldCharType="end"/>
        </w:r>
      </w:hyperlink>
    </w:p>
    <w:p w:rsidR="00592A31" w:rsidRDefault="00E07477">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Pr>
            <w:noProof/>
            <w:webHidden/>
          </w:rPr>
          <w:fldChar w:fldCharType="begin"/>
        </w:r>
        <w:r w:rsidR="00592A31">
          <w:rPr>
            <w:noProof/>
            <w:webHidden/>
          </w:rPr>
          <w:instrText xml:space="preserve"> PAGEREF _Toc380696243 \h </w:instrText>
        </w:r>
        <w:r>
          <w:rPr>
            <w:noProof/>
            <w:webHidden/>
          </w:rPr>
        </w:r>
        <w:r>
          <w:rPr>
            <w:noProof/>
            <w:webHidden/>
          </w:rPr>
          <w:fldChar w:fldCharType="separate"/>
        </w:r>
        <w:r w:rsidR="000416A3">
          <w:rPr>
            <w:noProof/>
            <w:webHidden/>
          </w:rPr>
          <w:t>92</w:t>
        </w:r>
        <w:r>
          <w:rPr>
            <w:noProof/>
            <w:webHidden/>
          </w:rPr>
          <w:fldChar w:fldCharType="end"/>
        </w:r>
      </w:hyperlink>
    </w:p>
    <w:p w:rsidR="00592A31" w:rsidRDefault="00E07477">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Pr>
            <w:webHidden/>
          </w:rPr>
          <w:fldChar w:fldCharType="begin"/>
        </w:r>
        <w:r w:rsidR="00592A31">
          <w:rPr>
            <w:webHidden/>
          </w:rPr>
          <w:instrText xml:space="preserve"> PAGEREF _Toc380696244 \h </w:instrText>
        </w:r>
        <w:r>
          <w:rPr>
            <w:webHidden/>
          </w:rPr>
        </w:r>
        <w:r>
          <w:rPr>
            <w:webHidden/>
          </w:rPr>
          <w:fldChar w:fldCharType="separate"/>
        </w:r>
        <w:r w:rsidR="000416A3">
          <w:rPr>
            <w:webHidden/>
          </w:rPr>
          <w:t>93</w:t>
        </w:r>
        <w:r>
          <w:rPr>
            <w:webHidden/>
          </w:rPr>
          <w:fldChar w:fldCharType="end"/>
        </w:r>
      </w:hyperlink>
    </w:p>
    <w:p w:rsidR="00592A31" w:rsidRDefault="00E07477">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Pr>
            <w:webHidden/>
          </w:rPr>
          <w:fldChar w:fldCharType="begin"/>
        </w:r>
        <w:r w:rsidR="00592A31">
          <w:rPr>
            <w:webHidden/>
          </w:rPr>
          <w:instrText xml:space="preserve"> PAGEREF _Toc380696245 \h </w:instrText>
        </w:r>
        <w:r>
          <w:rPr>
            <w:webHidden/>
          </w:rPr>
        </w:r>
        <w:r>
          <w:rPr>
            <w:webHidden/>
          </w:rPr>
          <w:fldChar w:fldCharType="separate"/>
        </w:r>
        <w:r w:rsidR="000416A3">
          <w:rPr>
            <w:webHidden/>
          </w:rPr>
          <w:t>96</w:t>
        </w:r>
        <w:r>
          <w:rPr>
            <w:webHidden/>
          </w:rPr>
          <w:fldChar w:fldCharType="end"/>
        </w:r>
      </w:hyperlink>
    </w:p>
    <w:p w:rsidR="00592A31" w:rsidRDefault="00E07477">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Pr>
            <w:webHidden/>
          </w:rPr>
          <w:fldChar w:fldCharType="begin"/>
        </w:r>
        <w:r w:rsidR="00592A31">
          <w:rPr>
            <w:webHidden/>
          </w:rPr>
          <w:instrText xml:space="preserve"> PAGEREF _Toc380696246 \h </w:instrText>
        </w:r>
        <w:r>
          <w:rPr>
            <w:webHidden/>
          </w:rPr>
        </w:r>
        <w:r>
          <w:rPr>
            <w:webHidden/>
          </w:rPr>
          <w:fldChar w:fldCharType="separate"/>
        </w:r>
        <w:r w:rsidR="000416A3">
          <w:rPr>
            <w:webHidden/>
          </w:rPr>
          <w:t>97</w:t>
        </w:r>
        <w:r>
          <w:rPr>
            <w:webHidden/>
          </w:rPr>
          <w:fldChar w:fldCharType="end"/>
        </w:r>
      </w:hyperlink>
    </w:p>
    <w:p w:rsidR="00592A31" w:rsidRDefault="00E07477">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Pr>
            <w:webHidden/>
          </w:rPr>
          <w:fldChar w:fldCharType="begin"/>
        </w:r>
        <w:r w:rsidR="00592A31">
          <w:rPr>
            <w:webHidden/>
          </w:rPr>
          <w:instrText xml:space="preserve"> PAGEREF _Toc380696247 \h </w:instrText>
        </w:r>
        <w:r>
          <w:rPr>
            <w:webHidden/>
          </w:rPr>
        </w:r>
        <w:r>
          <w:rPr>
            <w:webHidden/>
          </w:rPr>
          <w:fldChar w:fldCharType="separate"/>
        </w:r>
        <w:r w:rsidR="000416A3">
          <w:rPr>
            <w:webHidden/>
          </w:rPr>
          <w:t>98</w:t>
        </w:r>
        <w:r>
          <w:rPr>
            <w:webHidden/>
          </w:rPr>
          <w:fldChar w:fldCharType="end"/>
        </w:r>
      </w:hyperlink>
    </w:p>
    <w:p w:rsidR="005B352C" w:rsidRDefault="00E07477"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7"/>
          <w:footerReference w:type="default" r:id="rId18"/>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rPr>
            </w:pPr>
            <w:r w:rsidRPr="00355124">
              <w:rPr>
                <w:b/>
              </w:rPr>
              <w:t>ANSI</w:t>
            </w:r>
          </w:p>
        </w:tc>
        <w:tc>
          <w:tcPr>
            <w:tcW w:w="8280" w:type="dxa"/>
            <w:vAlign w:val="center"/>
          </w:tcPr>
          <w:p w:rsidR="0034684E" w:rsidRPr="00355124" w:rsidRDefault="0034684E" w:rsidP="00F24FA7">
            <w:r w:rsidRPr="00355124">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rPr>
            </w:pPr>
            <w:r w:rsidRPr="00355124">
              <w:rPr>
                <w:b/>
              </w:rPr>
              <w:t>ASTM</w:t>
            </w:r>
          </w:p>
        </w:tc>
        <w:tc>
          <w:tcPr>
            <w:tcW w:w="8280" w:type="dxa"/>
            <w:vAlign w:val="center"/>
          </w:tcPr>
          <w:p w:rsidR="00D53BB6" w:rsidRPr="00355124" w:rsidRDefault="00D53BB6" w:rsidP="00F24FA7">
            <w:r w:rsidRPr="00355124">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CFR</w:t>
            </w:r>
          </w:p>
        </w:tc>
        <w:tc>
          <w:tcPr>
            <w:tcW w:w="8280" w:type="dxa"/>
            <w:vAlign w:val="center"/>
          </w:tcPr>
          <w:p w:rsidR="001E7130" w:rsidRPr="00355124" w:rsidRDefault="001E7130" w:rsidP="00F24FA7">
            <w:r w:rsidRPr="00355124">
              <w:t>Code of Federal Regulations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CHO</w:t>
            </w:r>
          </w:p>
        </w:tc>
        <w:tc>
          <w:tcPr>
            <w:tcW w:w="8280" w:type="dxa"/>
            <w:vAlign w:val="center"/>
          </w:tcPr>
          <w:p w:rsidR="001E7130" w:rsidRPr="00355124" w:rsidRDefault="001E7130" w:rsidP="00F24FA7">
            <w:r w:rsidRPr="00355124">
              <w:t>Chemical Hygiene Officer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CHP</w:t>
            </w:r>
          </w:p>
        </w:tc>
        <w:tc>
          <w:tcPr>
            <w:tcW w:w="8280" w:type="dxa"/>
            <w:vAlign w:val="center"/>
          </w:tcPr>
          <w:p w:rsidR="001E7130" w:rsidRPr="00355124" w:rsidRDefault="001E7130" w:rsidP="00F24FA7">
            <w:r w:rsidRPr="00355124">
              <w:t>Chemical Hygiene Plan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CLSC</w:t>
            </w:r>
          </w:p>
        </w:tc>
        <w:tc>
          <w:tcPr>
            <w:tcW w:w="8280" w:type="dxa"/>
            <w:vAlign w:val="center"/>
          </w:tcPr>
          <w:p w:rsidR="001E7130" w:rsidRPr="00355124" w:rsidRDefault="001E7130" w:rsidP="00F24FA7">
            <w:r w:rsidRPr="00355124">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DOT</w:t>
            </w:r>
          </w:p>
        </w:tc>
        <w:tc>
          <w:tcPr>
            <w:tcW w:w="8280" w:type="dxa"/>
            <w:vAlign w:val="center"/>
          </w:tcPr>
          <w:p w:rsidR="001E7130" w:rsidRPr="00355124" w:rsidRDefault="001E7130" w:rsidP="00F24FA7">
            <w:r w:rsidRPr="00355124">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EHS</w:t>
            </w:r>
          </w:p>
        </w:tc>
        <w:tc>
          <w:tcPr>
            <w:tcW w:w="8280" w:type="dxa"/>
            <w:vAlign w:val="center"/>
          </w:tcPr>
          <w:p w:rsidR="001E7130" w:rsidRPr="00355124" w:rsidRDefault="001E7130" w:rsidP="00F24FA7">
            <w:r w:rsidRPr="00355124">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EPA</w:t>
            </w:r>
          </w:p>
        </w:tc>
        <w:tc>
          <w:tcPr>
            <w:tcW w:w="8280" w:type="dxa"/>
            <w:vAlign w:val="center"/>
          </w:tcPr>
          <w:p w:rsidR="001E7130" w:rsidRPr="00355124" w:rsidRDefault="001E7130" w:rsidP="00F24FA7">
            <w:r w:rsidRPr="00355124">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GFCI</w:t>
            </w:r>
          </w:p>
        </w:tc>
        <w:tc>
          <w:tcPr>
            <w:tcW w:w="8280" w:type="dxa"/>
            <w:vAlign w:val="center"/>
          </w:tcPr>
          <w:p w:rsidR="001E7130" w:rsidRPr="00355124" w:rsidRDefault="001E7130" w:rsidP="00F24FA7">
            <w:r w:rsidRPr="00355124">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GHS</w:t>
            </w:r>
          </w:p>
        </w:tc>
        <w:tc>
          <w:tcPr>
            <w:tcW w:w="8280" w:type="dxa"/>
            <w:vAlign w:val="center"/>
          </w:tcPr>
          <w:p w:rsidR="001E7130" w:rsidRPr="00355124" w:rsidRDefault="001E7130" w:rsidP="00F24FA7">
            <w:r w:rsidRPr="00355124">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rPr>
            </w:pPr>
            <w:proofErr w:type="spellStart"/>
            <w:r w:rsidRPr="00355124">
              <w:rPr>
                <w:b/>
              </w:rPr>
              <w:t>HBr</w:t>
            </w:r>
            <w:proofErr w:type="spellEnd"/>
          </w:p>
        </w:tc>
        <w:tc>
          <w:tcPr>
            <w:tcW w:w="8280" w:type="dxa"/>
            <w:vAlign w:val="center"/>
          </w:tcPr>
          <w:p w:rsidR="00EE7A81" w:rsidRPr="00355124" w:rsidRDefault="00EE7A81" w:rsidP="00EE7A81">
            <w:r w:rsidRPr="00355124">
              <w:t>Hydrogen Bromide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HF</w:t>
            </w:r>
          </w:p>
        </w:tc>
        <w:tc>
          <w:tcPr>
            <w:tcW w:w="8280" w:type="dxa"/>
            <w:vAlign w:val="center"/>
          </w:tcPr>
          <w:p w:rsidR="001E7130" w:rsidRPr="00355124" w:rsidRDefault="001E7130" w:rsidP="00F24FA7">
            <w:r w:rsidRPr="00355124">
              <w:t>Hydrofluoric Acid</w:t>
            </w:r>
          </w:p>
        </w:tc>
      </w:tr>
      <w:tr w:rsidR="00F24FA7" w:rsidRPr="00355124" w:rsidTr="00F24FA7">
        <w:trPr>
          <w:tblHeader/>
          <w:jc w:val="center"/>
        </w:trPr>
        <w:tc>
          <w:tcPr>
            <w:tcW w:w="1080" w:type="dxa"/>
            <w:vAlign w:val="center"/>
          </w:tcPr>
          <w:p w:rsidR="00F24FA7" w:rsidRPr="00355124" w:rsidRDefault="00F24FA7" w:rsidP="00F24FA7">
            <w:pPr>
              <w:rPr>
                <w:b/>
              </w:rPr>
            </w:pPr>
            <w:r w:rsidRPr="00355124">
              <w:rPr>
                <w:b/>
              </w:rPr>
              <w:t>HEPA</w:t>
            </w:r>
          </w:p>
        </w:tc>
        <w:tc>
          <w:tcPr>
            <w:tcW w:w="8280" w:type="dxa"/>
            <w:vAlign w:val="center"/>
          </w:tcPr>
          <w:p w:rsidR="00F24FA7" w:rsidRPr="00355124" w:rsidRDefault="00F24FA7" w:rsidP="00F24FA7">
            <w:r w:rsidRPr="00355124">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HPLC</w:t>
            </w:r>
          </w:p>
        </w:tc>
        <w:tc>
          <w:tcPr>
            <w:tcW w:w="8280" w:type="dxa"/>
            <w:vAlign w:val="center"/>
          </w:tcPr>
          <w:p w:rsidR="00B46CD0" w:rsidRPr="00355124" w:rsidRDefault="00B46CD0" w:rsidP="00F24FA7">
            <w:r w:rsidRPr="00355124">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IBC</w:t>
            </w:r>
          </w:p>
        </w:tc>
        <w:tc>
          <w:tcPr>
            <w:tcW w:w="8280" w:type="dxa"/>
            <w:vAlign w:val="center"/>
          </w:tcPr>
          <w:p w:rsidR="00B46CD0" w:rsidRPr="00355124" w:rsidRDefault="00B46CD0" w:rsidP="00F24FA7">
            <w:r w:rsidRPr="00355124">
              <w:t xml:space="preserve">Institutional </w:t>
            </w:r>
            <w:proofErr w:type="spellStart"/>
            <w:r w:rsidRPr="00355124">
              <w:t>Biosafety</w:t>
            </w:r>
            <w:proofErr w:type="spellEnd"/>
            <w:r w:rsidRPr="00355124">
              <w:t xml:space="preserve">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IDEM</w:t>
            </w:r>
          </w:p>
        </w:tc>
        <w:tc>
          <w:tcPr>
            <w:tcW w:w="8280" w:type="dxa"/>
            <w:vAlign w:val="center"/>
          </w:tcPr>
          <w:p w:rsidR="00B46CD0" w:rsidRPr="00355124" w:rsidRDefault="00B46CD0" w:rsidP="00F24FA7">
            <w:r w:rsidRPr="00355124">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ISP</w:t>
            </w:r>
          </w:p>
        </w:tc>
        <w:tc>
          <w:tcPr>
            <w:tcW w:w="8280" w:type="dxa"/>
            <w:vAlign w:val="center"/>
          </w:tcPr>
          <w:p w:rsidR="00B46CD0" w:rsidRPr="00355124" w:rsidRDefault="00B46CD0" w:rsidP="00F24FA7">
            <w:r w:rsidRPr="00355124">
              <w:t>Integrated Safety Plan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w:t>
            </w:r>
          </w:p>
        </w:tc>
        <w:tc>
          <w:tcPr>
            <w:tcW w:w="8280" w:type="dxa"/>
            <w:vAlign w:val="center"/>
          </w:tcPr>
          <w:p w:rsidR="00B46CD0" w:rsidRPr="00355124" w:rsidRDefault="00B46CD0" w:rsidP="00F24FA7">
            <w:r w:rsidRPr="00355124">
              <w:t>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LC50</w:t>
            </w:r>
          </w:p>
        </w:tc>
        <w:tc>
          <w:tcPr>
            <w:tcW w:w="8280" w:type="dxa"/>
            <w:vAlign w:val="center"/>
          </w:tcPr>
          <w:p w:rsidR="00B46CD0" w:rsidRPr="00355124" w:rsidRDefault="00B46CD0" w:rsidP="00F24FA7">
            <w:r w:rsidRPr="00355124">
              <w:t>Lethal Concentration 50%</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LD50</w:t>
            </w:r>
          </w:p>
        </w:tc>
        <w:tc>
          <w:tcPr>
            <w:tcW w:w="8280" w:type="dxa"/>
            <w:vAlign w:val="center"/>
          </w:tcPr>
          <w:p w:rsidR="00B46CD0" w:rsidRPr="00355124" w:rsidRDefault="00B46CD0" w:rsidP="00F24FA7">
            <w:r w:rsidRPr="00355124">
              <w:t>Lethal Dose 50%</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LEL</w:t>
            </w:r>
          </w:p>
        </w:tc>
        <w:tc>
          <w:tcPr>
            <w:tcW w:w="8280" w:type="dxa"/>
            <w:vAlign w:val="center"/>
          </w:tcPr>
          <w:p w:rsidR="00355124" w:rsidRPr="00355124" w:rsidRDefault="00355124" w:rsidP="00F24FA7">
            <w:r w:rsidRPr="00355124">
              <w:t>Lower Explosive Limit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LSC</w:t>
            </w:r>
          </w:p>
        </w:tc>
        <w:tc>
          <w:tcPr>
            <w:tcW w:w="8280" w:type="dxa"/>
            <w:vAlign w:val="center"/>
          </w:tcPr>
          <w:p w:rsidR="00B46CD0" w:rsidRPr="00355124" w:rsidRDefault="00B46CD0" w:rsidP="00F24FA7">
            <w:r w:rsidRPr="00355124">
              <w:t>Laser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MSDS</w:t>
            </w:r>
          </w:p>
        </w:tc>
        <w:tc>
          <w:tcPr>
            <w:tcW w:w="8280" w:type="dxa"/>
            <w:vAlign w:val="center"/>
          </w:tcPr>
          <w:p w:rsidR="00B46CD0" w:rsidRPr="00355124" w:rsidRDefault="00B46CD0" w:rsidP="00F24FA7">
            <w:r w:rsidRPr="00355124">
              <w:t>Material 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NFPA</w:t>
            </w:r>
          </w:p>
        </w:tc>
        <w:tc>
          <w:tcPr>
            <w:tcW w:w="8280" w:type="dxa"/>
            <w:vAlign w:val="center"/>
          </w:tcPr>
          <w:p w:rsidR="00B46CD0" w:rsidRPr="00355124" w:rsidRDefault="00B46CD0" w:rsidP="00F24FA7">
            <w:r w:rsidRPr="00355124">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OSHA</w:t>
            </w:r>
          </w:p>
        </w:tc>
        <w:tc>
          <w:tcPr>
            <w:tcW w:w="8280" w:type="dxa"/>
            <w:vAlign w:val="center"/>
          </w:tcPr>
          <w:p w:rsidR="00B46CD0" w:rsidRPr="00355124" w:rsidRDefault="00B46CD0" w:rsidP="00F24FA7">
            <w:r w:rsidRPr="00355124">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PCB</w:t>
            </w:r>
          </w:p>
        </w:tc>
        <w:tc>
          <w:tcPr>
            <w:tcW w:w="8280" w:type="dxa"/>
            <w:vAlign w:val="center"/>
          </w:tcPr>
          <w:p w:rsidR="00B46CD0" w:rsidRPr="00355124" w:rsidRDefault="00B46CD0" w:rsidP="00F24FA7">
            <w:r w:rsidRPr="00355124">
              <w:t>Polychlorinated Biphenyl</w:t>
            </w:r>
          </w:p>
        </w:tc>
      </w:tr>
      <w:tr w:rsidR="00EE7A81" w:rsidRPr="00355124" w:rsidTr="00F24FA7">
        <w:trPr>
          <w:tblHeader/>
          <w:jc w:val="center"/>
        </w:trPr>
        <w:tc>
          <w:tcPr>
            <w:tcW w:w="1080" w:type="dxa"/>
            <w:vAlign w:val="center"/>
          </w:tcPr>
          <w:p w:rsidR="00EE7A81" w:rsidRPr="00355124" w:rsidRDefault="00EE7A81" w:rsidP="00F24FA7">
            <w:pPr>
              <w:rPr>
                <w:b/>
              </w:rPr>
            </w:pPr>
            <w:r w:rsidRPr="00355124">
              <w:rPr>
                <w:b/>
              </w:rPr>
              <w:t>PHS</w:t>
            </w:r>
          </w:p>
        </w:tc>
        <w:tc>
          <w:tcPr>
            <w:tcW w:w="8280" w:type="dxa"/>
            <w:vAlign w:val="center"/>
          </w:tcPr>
          <w:p w:rsidR="00EE7A81" w:rsidRPr="00355124" w:rsidRDefault="00EE7A81" w:rsidP="00EE7A81">
            <w:r w:rsidRPr="00355124">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PI</w:t>
            </w:r>
          </w:p>
        </w:tc>
        <w:tc>
          <w:tcPr>
            <w:tcW w:w="8280" w:type="dxa"/>
            <w:vAlign w:val="center"/>
          </w:tcPr>
          <w:p w:rsidR="00B46CD0" w:rsidRPr="00355124" w:rsidRDefault="00B46CD0" w:rsidP="00F24FA7">
            <w:r w:rsidRPr="00355124">
              <w:t>Principal Investigator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PPE</w:t>
            </w:r>
          </w:p>
        </w:tc>
        <w:tc>
          <w:tcPr>
            <w:tcW w:w="8280" w:type="dxa"/>
            <w:vAlign w:val="center"/>
          </w:tcPr>
          <w:p w:rsidR="00B46CD0" w:rsidRPr="00355124" w:rsidRDefault="00B46CD0" w:rsidP="00F24FA7">
            <w:r w:rsidRPr="00355124">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RCRA</w:t>
            </w:r>
          </w:p>
        </w:tc>
        <w:tc>
          <w:tcPr>
            <w:tcW w:w="8280" w:type="dxa"/>
            <w:vAlign w:val="center"/>
          </w:tcPr>
          <w:p w:rsidR="00B46CD0" w:rsidRPr="00355124" w:rsidRDefault="00B46CD0" w:rsidP="00F24FA7">
            <w:r w:rsidRPr="00355124">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rPr>
            </w:pPr>
            <w:proofErr w:type="spellStart"/>
            <w:r w:rsidRPr="00355124">
              <w:rPr>
                <w:b/>
              </w:rPr>
              <w:t>rDNA</w:t>
            </w:r>
            <w:proofErr w:type="spellEnd"/>
          </w:p>
        </w:tc>
        <w:tc>
          <w:tcPr>
            <w:tcW w:w="8280" w:type="dxa"/>
            <w:vAlign w:val="center"/>
          </w:tcPr>
          <w:p w:rsidR="00B46CD0" w:rsidRPr="00355124" w:rsidRDefault="00B46CD0" w:rsidP="00F24FA7">
            <w:r w:rsidRPr="00355124">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REM</w:t>
            </w:r>
          </w:p>
        </w:tc>
        <w:tc>
          <w:tcPr>
            <w:tcW w:w="8280" w:type="dxa"/>
            <w:vAlign w:val="center"/>
          </w:tcPr>
          <w:p w:rsidR="00B46CD0" w:rsidRPr="00355124" w:rsidRDefault="00B46CD0" w:rsidP="00F24FA7">
            <w:r w:rsidRPr="00355124">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RSC</w:t>
            </w:r>
          </w:p>
        </w:tc>
        <w:tc>
          <w:tcPr>
            <w:tcW w:w="8280" w:type="dxa"/>
            <w:vAlign w:val="center"/>
          </w:tcPr>
          <w:p w:rsidR="00B46CD0" w:rsidRPr="00355124" w:rsidRDefault="00B46CD0" w:rsidP="00F24FA7">
            <w:r w:rsidRPr="00355124">
              <w:t>Radiation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SAA</w:t>
            </w:r>
          </w:p>
        </w:tc>
        <w:tc>
          <w:tcPr>
            <w:tcW w:w="8280" w:type="dxa"/>
            <w:vAlign w:val="center"/>
          </w:tcPr>
          <w:p w:rsidR="00B46CD0" w:rsidRPr="00355124" w:rsidRDefault="00B46CD0" w:rsidP="00F24FA7">
            <w:r w:rsidRPr="00355124">
              <w:t>Satellite Accumulation Area</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SDS</w:t>
            </w:r>
          </w:p>
        </w:tc>
        <w:tc>
          <w:tcPr>
            <w:tcW w:w="8280" w:type="dxa"/>
            <w:vAlign w:val="center"/>
          </w:tcPr>
          <w:p w:rsidR="00B46CD0" w:rsidRPr="00355124" w:rsidRDefault="00B46CD0" w:rsidP="00F24FA7">
            <w:r w:rsidRPr="00355124">
              <w:t>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SOP</w:t>
            </w:r>
          </w:p>
        </w:tc>
        <w:tc>
          <w:tcPr>
            <w:tcW w:w="8280" w:type="dxa"/>
            <w:vAlign w:val="center"/>
          </w:tcPr>
          <w:p w:rsidR="00B46CD0" w:rsidRPr="00355124" w:rsidRDefault="00B46CD0" w:rsidP="00F24FA7">
            <w:r w:rsidRPr="00355124">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UEL</w:t>
            </w:r>
          </w:p>
        </w:tc>
        <w:tc>
          <w:tcPr>
            <w:tcW w:w="8280" w:type="dxa"/>
            <w:vAlign w:val="center"/>
          </w:tcPr>
          <w:p w:rsidR="00355124" w:rsidRPr="00355124" w:rsidRDefault="00355124" w:rsidP="00F24FA7">
            <w:r w:rsidRPr="00355124">
              <w:t>Upper Explosive limit</w:t>
            </w:r>
          </w:p>
        </w:tc>
      </w:tr>
    </w:tbl>
    <w:p w:rsidR="0076344E" w:rsidRDefault="0076344E" w:rsidP="0076344E">
      <w:pPr>
        <w:sectPr w:rsidR="0076344E" w:rsidSect="005B352C">
          <w:headerReference w:type="default" r:id="rId19"/>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894018">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894018">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894018">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894018">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894018">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20"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21"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22"/>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lastRenderedPageBreak/>
              <w:drawing>
                <wp:inline distT="0" distB="0" distL="0" distR="0">
                  <wp:extent cx="1097280" cy="1097280"/>
                  <wp:effectExtent l="0" t="0" r="7620" b="7620"/>
                  <wp:docPr id="16" name="Picture 16" descr="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drawing>
                <wp:inline distT="0" distB="0" distL="0" distR="0">
                  <wp:extent cx="1097280" cy="1097280"/>
                  <wp:effectExtent l="0" t="0" r="7620" b="7620"/>
                  <wp:docPr id="2064" name="Picture 206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cstheme="minorHAnsi"/>
                <w:b/>
                <w:noProof/>
                <w:color w:val="000000"/>
              </w:rPr>
              <w:drawing>
                <wp:inline distT="0" distB="0" distL="0" distR="0">
                  <wp:extent cx="1097280" cy="1097280"/>
                  <wp:effectExtent l="0" t="0" r="7620" b="7620"/>
                  <wp:docPr id="2067" name="Picture 2067"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 xml:space="preserve">Carcinogen, Respiratory Sensitizer, Reproductive Toxicity, Target Organ Toxicity, </w:t>
            </w:r>
            <w:proofErr w:type="spellStart"/>
            <w:r w:rsidRPr="005F5FED">
              <w:rPr>
                <w:b/>
              </w:rPr>
              <w:t>Mutagenicity</w:t>
            </w:r>
            <w:proofErr w:type="spellEnd"/>
          </w:p>
        </w:tc>
        <w:tc>
          <w:tcPr>
            <w:tcW w:w="2880" w:type="dxa"/>
            <w:vAlign w:val="center"/>
          </w:tcPr>
          <w:p w:rsidR="00C0606B" w:rsidRPr="00D9661B" w:rsidRDefault="00C0606B" w:rsidP="00C0606B">
            <w:pPr>
              <w:spacing w:after="100" w:afterAutospacing="1" w:line="240" w:lineRule="auto"/>
              <w:jc w:val="center"/>
              <w:rPr>
                <w:rFonts w:cstheme="minorHAnsi"/>
                <w:b/>
                <w:color w:val="000000"/>
              </w:rPr>
            </w:pPr>
            <w:r w:rsidRPr="00D9661B">
              <w:rPr>
                <w:rFonts w:cstheme="minorHAnsi"/>
                <w:b/>
                <w:color w:val="000000"/>
              </w:rPr>
              <w:t xml:space="preserve">Flammable, </w:t>
            </w:r>
            <w:proofErr w:type="spellStart"/>
            <w:r w:rsidRPr="00D9661B">
              <w:rPr>
                <w:rFonts w:cstheme="minorHAnsi"/>
                <w:b/>
                <w:color w:val="000000"/>
              </w:rPr>
              <w:t>Pyrophoric</w:t>
            </w:r>
            <w:proofErr w:type="spellEnd"/>
            <w:r w:rsidRPr="00D9661B">
              <w:rPr>
                <w:rFonts w:cstheme="minorHAnsi"/>
                <w:b/>
                <w:color w:val="000000"/>
              </w:rPr>
              <w:t>,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rPr>
            </w:pPr>
            <w:r>
              <w:rPr>
                <w:b/>
                <w:noProof/>
              </w:rPr>
              <w:drawing>
                <wp:inline distT="0" distB="0" distL="0" distR="0">
                  <wp:extent cx="1097280" cy="1097280"/>
                  <wp:effectExtent l="0" t="0" r="7620" b="7620"/>
                  <wp:docPr id="23553" name="Picture 23553" descr="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76" name="Picture 2076"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68" name="Picture 2068"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Corrosive</w:t>
            </w:r>
          </w:p>
        </w:tc>
        <w:tc>
          <w:tcPr>
            <w:tcW w:w="2880" w:type="dxa"/>
            <w:vAlign w:val="center"/>
          </w:tcPr>
          <w:p w:rsidR="00C0606B" w:rsidRPr="005F5FED" w:rsidRDefault="00C0606B" w:rsidP="00C0606B">
            <w:pPr>
              <w:spacing w:after="100" w:afterAutospacing="1" w:line="240" w:lineRule="auto"/>
              <w:jc w:val="center"/>
              <w:rPr>
                <w:b/>
              </w:rPr>
            </w:pPr>
            <w:r w:rsidRPr="00D9661B">
              <w:rPr>
                <w:rFonts w:eastAsiaTheme="minorHAnsi" w:cstheme="minorBidi"/>
                <w:b/>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rPr>
            </w:pPr>
            <w:r>
              <w:rPr>
                <w:b/>
                <w:noProof/>
              </w:rPr>
              <w:drawing>
                <wp:inline distT="0" distB="0" distL="0" distR="0">
                  <wp:extent cx="1097280" cy="1097280"/>
                  <wp:effectExtent l="0" t="0" r="7620" b="7620"/>
                  <wp:docPr id="23570" name="Picture 23570"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cstheme="minorHAnsi"/>
                <w:b/>
                <w:i/>
                <w:noProof/>
                <w:color w:val="000000"/>
              </w:rPr>
              <w:drawing>
                <wp:inline distT="0" distB="0" distL="0" distR="0">
                  <wp:extent cx="1097280" cy="1097280"/>
                  <wp:effectExtent l="0" t="0" r="7620" b="7620"/>
                  <wp:docPr id="23571" name="Picture 23571" descr="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ascii="Tahoma" w:hAnsi="Tahoma" w:cs="Tahoma"/>
                <w:noProof/>
              </w:rPr>
              <w:drawing>
                <wp:inline distT="0" distB="0" distL="0" distR="0">
                  <wp:extent cx="1097280" cy="1097280"/>
                  <wp:effectExtent l="0" t="0" r="7620" b="7620"/>
                  <wp:docPr id="2065" name="Picture 2065" descr="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sidRPr="00D9661B">
              <w:rPr>
                <w:rFonts w:cstheme="minorHAnsi"/>
                <w:b/>
                <w:color w:val="000000"/>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rPr>
            </w:pPr>
            <w:r w:rsidRPr="005F5FED">
              <w:rPr>
                <w:rFonts w:cstheme="minorHAnsi"/>
                <w:b/>
                <w:color w:val="000000"/>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Pr>
                <w:b/>
              </w:rPr>
              <w:t>Acute Toxicity (S</w:t>
            </w:r>
            <w:r w:rsidRPr="005F5FED">
              <w:rPr>
                <w:b/>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PRODUCT IDENTIFIER</w:t>
            </w:r>
          </w:p>
          <w:p w:rsidR="007810BC" w:rsidRPr="007810BC" w:rsidRDefault="007810BC" w:rsidP="007810BC">
            <w:pPr>
              <w:spacing w:before="0" w:beforeAutospacing="0" w:line="240" w:lineRule="auto"/>
              <w:rPr>
                <w:rFonts w:eastAsiaTheme="minorHAnsi" w:cstheme="minorBidi"/>
                <w:u w:val="single"/>
              </w:rPr>
            </w:pPr>
            <w:r w:rsidRPr="007810BC">
              <w:rPr>
                <w:rFonts w:eastAsiaTheme="minorHAnsi" w:cstheme="minorBidi"/>
              </w:rPr>
              <w:t>Code:</w:t>
            </w:r>
            <w:r w:rsidRPr="007810BC">
              <w:rPr>
                <w:rFonts w:eastAsiaTheme="minorHAnsi" w:cstheme="minorBidi"/>
                <w:u w:val="single"/>
              </w:rPr>
              <w:t xml:space="preserv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Product Name:</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SUPPLIER IDENTIFICATION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Company Name: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Street Address: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City:                              State: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Postal Code: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Phone Number:</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PRECAUTIONARY STATEMENTS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Keep away from heat, sparks, open flames, hot surfaces – No smoking.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Avoid breathing dust, fumes, gas, mist, vapors, </w:t>
            </w:r>
            <w:r w:rsidR="00B46CD0" w:rsidRPr="007810BC">
              <w:rPr>
                <w:rFonts w:eastAsiaTheme="minorHAnsi" w:cstheme="minorBidi"/>
              </w:rPr>
              <w:t>and spray</w:t>
            </w:r>
            <w:r w:rsidRPr="007810BC">
              <w:rPr>
                <w:rFonts w:eastAsiaTheme="minorHAnsi" w:cstheme="minorBidi"/>
              </w:rPr>
              <w: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Repeated exposure may cause skin dryness and cracking.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In Case of Fire:</w:t>
            </w:r>
            <w:r w:rsidRPr="007810BC">
              <w:rPr>
                <w:rFonts w:eastAsiaTheme="minorHAnsi" w:cstheme="minorBidi"/>
              </w:rPr>
              <w:t xml:space="preserve"> Use water spray, alcohol-resistant foam, dry </w:t>
            </w:r>
            <w:r w:rsidR="00122BC9" w:rsidRPr="007810BC">
              <w:rPr>
                <w:rFonts w:eastAsiaTheme="minorHAnsi" w:cstheme="minorBidi"/>
              </w:rPr>
              <w:t>chemical,</w:t>
            </w:r>
            <w:r w:rsidRPr="007810BC">
              <w:rPr>
                <w:rFonts w:eastAsiaTheme="minorHAnsi" w:cstheme="minorBidi"/>
              </w:rPr>
              <w:t xml:space="preserve"> or carbon dioxide.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First Aid:</w:t>
            </w:r>
            <w:r w:rsidRPr="007810BC">
              <w:rPr>
                <w:rFonts w:eastAsiaTheme="minorHAnsi" w:cstheme="minorBidi"/>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PICTOGRAMS</w:t>
            </w:r>
          </w:p>
          <w:p w:rsidR="007810BC" w:rsidRPr="007810BC" w:rsidRDefault="006C0BCB" w:rsidP="007810BC">
            <w:pPr>
              <w:spacing w:before="0" w:beforeAutospacing="0" w:line="240" w:lineRule="auto"/>
              <w:jc w:val="center"/>
              <w:rPr>
                <w:rFonts w:eastAsiaTheme="minorHAnsi" w:cstheme="minorBidi"/>
                <w:b/>
              </w:rPr>
            </w:pPr>
            <w:r>
              <w:rPr>
                <w:b/>
                <w:noProof/>
              </w:rPr>
              <w:drawing>
                <wp:inline distT="0" distB="0" distL="0" distR="0">
                  <wp:extent cx="914400" cy="914400"/>
                  <wp:effectExtent l="0" t="0" r="0" b="0"/>
                  <wp:docPr id="37" name="Picture 37"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rPr>
              <w:t xml:space="preserve"> </w:t>
            </w:r>
            <w:r>
              <w:rPr>
                <w:rFonts w:cstheme="minorHAnsi"/>
                <w:b/>
                <w:noProof/>
                <w:color w:val="000000"/>
              </w:rPr>
              <w:drawing>
                <wp:inline distT="0" distB="0" distL="0" distR="0">
                  <wp:extent cx="914400" cy="914400"/>
                  <wp:effectExtent l="0" t="0" r="0" b="0"/>
                  <wp:docPr id="38" name="Picture 38"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SIGNAL WORD</w:t>
            </w:r>
          </w:p>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t>Danger</w:t>
            </w:r>
          </w:p>
          <w:p w:rsidR="007810BC" w:rsidRPr="007810BC" w:rsidRDefault="007810BC" w:rsidP="007810BC">
            <w:pPr>
              <w:spacing w:before="0" w:beforeAutospacing="0" w:line="240" w:lineRule="auto"/>
              <w:jc w:val="center"/>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STATEMENT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Highly flammable liquid and vapor.</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mild skin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serious eye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34"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lastRenderedPageBreak/>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Boiling point </w:t>
            </w:r>
            <w:r w:rsidRPr="00653FF1">
              <w:rPr>
                <w:rFonts w:eastAsiaTheme="minorHAnsi" w:cstheme="minorBidi"/>
                <w:u w:val="single"/>
              </w:rPr>
              <w:t>&lt;</w:t>
            </w:r>
            <w:r w:rsidRPr="00653FF1">
              <w:rPr>
                <w:rFonts w:eastAsiaTheme="minorHAnsi" w:cstheme="minorBidi"/>
              </w:rPr>
              <w:t xml:space="preserve">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2" name="Picture 23572"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Boiling point &gt;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3" name="Picture 23573"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23</w:t>
            </w:r>
            <w:r w:rsidR="00355124">
              <w:rPr>
                <w:rFonts w:eastAsiaTheme="minorHAnsi" w:cstheme="minorHAnsi"/>
              </w:rPr>
              <w:t xml:space="preserve"> °C</w:t>
            </w:r>
            <w:r w:rsidRPr="00653FF1">
              <w:rPr>
                <w:rFonts w:eastAsiaTheme="minorHAnsi" w:cstheme="minorBidi"/>
              </w:rPr>
              <w:t xml:space="preserve"> and &lt; 60</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4" name="Picture 3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60</w:t>
            </w:r>
            <w:r w:rsidR="00355124">
              <w:rPr>
                <w:rFonts w:eastAsiaTheme="minorHAnsi" w:cstheme="minorHAnsi"/>
              </w:rPr>
              <w:t xml:space="preserve"> °C</w:t>
            </w:r>
            <w:r w:rsidRPr="00653FF1">
              <w:rPr>
                <w:rFonts w:eastAsiaTheme="minorHAnsi" w:cstheme="minorBidi"/>
              </w:rPr>
              <w:t xml:space="preserve"> and </w:t>
            </w:r>
            <w:r w:rsidRPr="00653FF1">
              <w:rPr>
                <w:rFonts w:eastAsiaTheme="minorHAnsi" w:cstheme="minorBidi"/>
                <w:u w:val="single"/>
              </w:rPr>
              <w:t>&lt;</w:t>
            </w:r>
            <w:r w:rsidRPr="00653FF1">
              <w:rPr>
                <w:rFonts w:eastAsiaTheme="minorHAnsi" w:cstheme="minorBidi"/>
              </w:rPr>
              <w:t xml:space="preserve"> 93</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5" name="Picture 35"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9590"/>
      </w:tblGrid>
      <w:tr w:rsidR="007F2CA3" w:rsidTr="007F2CA3">
        <w:trPr>
          <w:tblHeader/>
        </w:trPr>
        <w:tc>
          <w:tcPr>
            <w:tcW w:w="9576" w:type="dxa"/>
          </w:tcPr>
          <w:p w:rsidR="007F2CA3" w:rsidRDefault="00E07477" w:rsidP="000E3A9E">
            <w:pPr>
              <w:jc w:val="center"/>
              <w:rPr>
                <w:b/>
              </w:rPr>
            </w:pPr>
            <w:r w:rsidRPr="00E07477">
              <w:rPr>
                <w:rFonts w:ascii="Arial" w:eastAsiaTheme="minorHAnsi" w:hAnsi="Arial"/>
                <w:b/>
                <w:noProof/>
                <w:sz w:val="24"/>
                <w:szCs w:val="24"/>
              </w:rPr>
            </w:r>
            <w:r w:rsidRPr="00E07477">
              <w:rPr>
                <w:rFonts w:ascii="Arial" w:eastAsiaTheme="minorHAnsi" w:hAnsi="Arial"/>
                <w:b/>
                <w:noProof/>
                <w:sz w:val="24"/>
                <w:szCs w:val="24"/>
              </w:rPr>
              <w:pict>
                <v:group id="Group 18" o:spid="_x0000_s1073"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29" type="#_x0000_t202" style="position:absolute;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C44E0" w:rsidRDefault="009C44E0" w:rsidP="007F2CA3">
                              <w:pPr>
                                <w:spacing w:before="0" w:beforeAutospacing="0" w:afterAutospacing="0"/>
                                <w:jc w:val="center"/>
                                <w:rPr>
                                  <w:rFonts w:cstheme="minorHAnsi"/>
                                  <w:b/>
                                </w:rPr>
                              </w:pPr>
                              <w:r w:rsidRPr="0025599D">
                                <w:rPr>
                                  <w:rFonts w:cstheme="minorHAnsi"/>
                                  <w:b/>
                                </w:rPr>
                                <w:t>Health Hazard</w:t>
                              </w:r>
                            </w:p>
                            <w:p w:rsidR="009C44E0" w:rsidRPr="00D9469D" w:rsidRDefault="009C44E0" w:rsidP="007F2CA3">
                              <w:pPr>
                                <w:spacing w:before="0" w:beforeAutospacing="0" w:afterAutospacing="0"/>
                                <w:jc w:val="center"/>
                                <w:rPr>
                                  <w:rFonts w:cstheme="minorHAnsi"/>
                                  <w:b/>
                                  <w:sz w:val="20"/>
                                </w:rPr>
                              </w:pPr>
                            </w:p>
                            <w:p w:rsidR="009C44E0" w:rsidRPr="0025599D" w:rsidRDefault="009C44E0"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 Deadly</w:t>
                              </w:r>
                            </w:p>
                            <w:p w:rsidR="009C44E0" w:rsidRPr="0025599D" w:rsidRDefault="009C44E0"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 Extreme Danger</w:t>
                              </w:r>
                            </w:p>
                            <w:p w:rsidR="009C44E0" w:rsidRPr="0025599D" w:rsidRDefault="009C44E0"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 Hazardous</w:t>
                              </w:r>
                            </w:p>
                            <w:p w:rsidR="009C44E0" w:rsidRPr="0025599D" w:rsidRDefault="009C44E0"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9C44E0" w:rsidRDefault="009C44E0"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0" type="#_x0000_t202" style="position:absolute;left:14312;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C44E0" w:rsidRPr="00D9469D" w:rsidRDefault="009C44E0" w:rsidP="007F2CA3">
                              <w:pPr>
                                <w:spacing w:before="0" w:beforeAutospacing="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9C44E0" w:rsidRPr="0025599D" w:rsidRDefault="009C44E0"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9C44E0" w:rsidRPr="0025599D" w:rsidRDefault="009C44E0"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9C44E0" w:rsidRPr="0025599D" w:rsidRDefault="009C44E0"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9C44E0" w:rsidRPr="0025599D" w:rsidRDefault="009C44E0"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9C44E0" w:rsidRDefault="009C44E0"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9C44E0" w:rsidRDefault="009C44E0" w:rsidP="007F2CA3">
                              <w:pPr>
                                <w:spacing w:before="0" w:beforeAutospacing="0" w:afterAutospacing="0"/>
                                <w:rPr>
                                  <w:rFonts w:cstheme="minorHAnsi"/>
                                  <w:sz w:val="20"/>
                                </w:rPr>
                              </w:pPr>
                            </w:p>
                            <w:p w:rsidR="009C44E0" w:rsidRPr="002C72BA" w:rsidRDefault="009C44E0" w:rsidP="007F2CA3">
                              <w:pPr>
                                <w:spacing w:before="0" w:beforeAutospacing="0" w:afterAutospacing="0"/>
                                <w:rPr>
                                  <w:rFonts w:cstheme="minorHAnsi"/>
                                  <w:b/>
                                  <w:i/>
                                  <w:sz w:val="18"/>
                                </w:rPr>
                              </w:pPr>
                              <w:r w:rsidRPr="002C72BA">
                                <w:rPr>
                                  <w:rFonts w:cstheme="minorHAnsi"/>
                                  <w:b/>
                                  <w:i/>
                                  <w:sz w:val="18"/>
                                </w:rPr>
                                <w:t>* FP = Flash Point</w:t>
                              </w:r>
                            </w:p>
                            <w:p w:rsidR="009C44E0" w:rsidRDefault="009C44E0" w:rsidP="007F2CA3">
                              <w:pPr>
                                <w:spacing w:before="0" w:beforeAutospacing="0" w:afterAutospacing="0"/>
                                <w:rPr>
                                  <w:rFonts w:cstheme="minorHAnsi"/>
                                  <w:sz w:val="20"/>
                                </w:rPr>
                              </w:pPr>
                            </w:p>
                          </w:txbxContent>
                        </v:textbox>
                      </v:shape>
                      <v:shape id="Text Box 23" o:spid="_x0000_s1031" type="#_x0000_t202" style="position:absolute;left:28545;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C44E0" w:rsidRDefault="009C44E0" w:rsidP="007F2CA3">
                              <w:pPr>
                                <w:spacing w:before="0" w:beforeAutospacing="0" w:afterAutospacing="0"/>
                                <w:jc w:val="center"/>
                                <w:rPr>
                                  <w:rFonts w:cstheme="minorHAnsi"/>
                                  <w:b/>
                                </w:rPr>
                              </w:pPr>
                              <w:r>
                                <w:rPr>
                                  <w:rFonts w:cstheme="minorHAnsi"/>
                                  <w:b/>
                                </w:rPr>
                                <w:t xml:space="preserve">Reactivity </w:t>
                              </w:r>
                              <w:r w:rsidRPr="0025599D">
                                <w:rPr>
                                  <w:rFonts w:cstheme="minorHAnsi"/>
                                  <w:b/>
                                </w:rPr>
                                <w:t>Hazard</w:t>
                              </w:r>
                            </w:p>
                            <w:p w:rsidR="009C44E0" w:rsidRPr="00D9469D" w:rsidRDefault="009C44E0" w:rsidP="007F2CA3">
                              <w:pPr>
                                <w:spacing w:before="0" w:beforeAutospacing="0" w:afterAutospacing="0"/>
                                <w:jc w:val="center"/>
                                <w:rPr>
                                  <w:rFonts w:cstheme="minorHAnsi"/>
                                  <w:b/>
                                  <w:sz w:val="20"/>
                                </w:rPr>
                              </w:pPr>
                            </w:p>
                            <w:p w:rsidR="009C44E0" w:rsidRPr="0025599D" w:rsidRDefault="009C44E0"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9C44E0" w:rsidRPr="0025599D" w:rsidRDefault="009C44E0" w:rsidP="007F2CA3">
                              <w:pPr>
                                <w:spacing w:before="0" w:beforeAutospacing="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9C44E0" w:rsidRPr="0025599D" w:rsidRDefault="009C44E0" w:rsidP="007F2CA3">
                              <w:pPr>
                                <w:spacing w:before="0" w:beforeAutospacing="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9C44E0" w:rsidRPr="0025599D" w:rsidRDefault="009C44E0"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9C44E0" w:rsidRPr="0025599D" w:rsidRDefault="009C44E0"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C44E0" w:rsidRDefault="009C44E0" w:rsidP="007F2CA3">
                              <w:pPr>
                                <w:spacing w:before="0" w:beforeAutospacing="0" w:afterAutospacing="0"/>
                                <w:jc w:val="center"/>
                                <w:rPr>
                                  <w:rFonts w:cstheme="minorHAnsi"/>
                                  <w:b/>
                                </w:rPr>
                              </w:pPr>
                              <w:r>
                                <w:rPr>
                                  <w:rFonts w:cstheme="minorHAnsi"/>
                                  <w:b/>
                                </w:rPr>
                                <w:t xml:space="preserve">Specific </w:t>
                              </w:r>
                              <w:r w:rsidRPr="0025599D">
                                <w:rPr>
                                  <w:rFonts w:cstheme="minorHAnsi"/>
                                  <w:b/>
                                </w:rPr>
                                <w:t>Hazard</w:t>
                              </w:r>
                            </w:p>
                            <w:p w:rsidR="009C44E0" w:rsidRDefault="009C44E0" w:rsidP="007F2CA3">
                              <w:pPr>
                                <w:spacing w:before="0" w:beforeAutospacing="0" w:afterAutospacing="0"/>
                                <w:jc w:val="center"/>
                                <w:rPr>
                                  <w:rFonts w:cstheme="minorHAnsi"/>
                                  <w:b/>
                                  <w:sz w:val="20"/>
                                </w:rPr>
                              </w:pPr>
                            </w:p>
                            <w:p w:rsidR="009C44E0" w:rsidRPr="00D9469D" w:rsidRDefault="009C44E0" w:rsidP="007F2CA3">
                              <w:pPr>
                                <w:spacing w:before="0" w:beforeAutospacing="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9C44E0" w:rsidRPr="00D9469D" w:rsidRDefault="009C44E0" w:rsidP="007F2CA3">
                              <w:pPr>
                                <w:spacing w:before="0" w:beforeAutospacing="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9C44E0" w:rsidRPr="00D9469D" w:rsidRDefault="009C44E0" w:rsidP="007F2CA3">
                              <w:pPr>
                                <w:spacing w:before="0" w:beforeAutospacing="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9C44E0" w:rsidRPr="00D9469D" w:rsidRDefault="009C44E0" w:rsidP="007F2CA3">
                              <w:pPr>
                                <w:spacing w:before="0" w:beforeAutospacing="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9C44E0" w:rsidRDefault="009C44E0" w:rsidP="007F2CA3">
                              <w:pPr>
                                <w:spacing w:before="0" w:beforeAutospacing="0" w:afterAutospacing="0"/>
                                <w:rPr>
                                  <w:rFonts w:cstheme="minorHAnsi"/>
                                  <w:sz w:val="20"/>
                                </w:rPr>
                              </w:pPr>
                              <w:r>
                                <w:rPr>
                                  <w:noProof/>
                                  <w:sz w:val="20"/>
                                </w:rPr>
                                <w:drawing>
                                  <wp:inline distT="0" distB="0" distL="0" distR="0">
                                    <wp:extent cx="158750" cy="158750"/>
                                    <wp:effectExtent l="0" t="0" r="0" b="0"/>
                                    <wp:docPr id="23567" name="Picture 23567" descr="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4" type="#_x0000_t202" style="position:absolute;left:1033;top:14630;width:12002;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9C44E0" w:rsidRPr="002D5913" w:rsidRDefault="009C44E0" w:rsidP="007F2CA3">
                              <w:pPr>
                                <w:jc w:val="center"/>
                                <w:rPr>
                                  <w:rFonts w:cstheme="minorHAnsi"/>
                                  <w:b/>
                                </w:rPr>
                              </w:pPr>
                              <w:r w:rsidRPr="002D5913">
                                <w:rPr>
                                  <w:rFonts w:cstheme="minorHAnsi"/>
                                  <w:b/>
                                </w:rPr>
                                <w:t>Health Hazard</w:t>
                              </w:r>
                            </w:p>
                          </w:txbxContent>
                        </v:textbox>
                      </v:shape>
                      <v:shape id="_x0000_s1035" type="#_x0000_t202" style="position:absolute;left:36178;top:14789;width:13754;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9C44E0" w:rsidRPr="002D5913" w:rsidRDefault="009C44E0"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7" o:title="NFPA Diamond"/>
                        <v:path arrowok="t"/>
                      </v:shape>
                      <v:shape id="_x0000_s1037" type="#_x0000_t202" style="position:absolute;left:18526;top:636;width:12002;height:27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9C44E0" w:rsidRPr="002D5913" w:rsidRDefault="009C44E0" w:rsidP="007F2CA3">
                              <w:pPr>
                                <w:jc w:val="center"/>
                                <w:rPr>
                                  <w:rFonts w:cstheme="minorHAnsi"/>
                                  <w:b/>
                                </w:rPr>
                              </w:pPr>
                              <w:r w:rsidRPr="002D5913">
                                <w:rPr>
                                  <w:rFonts w:cstheme="minorHAnsi"/>
                                  <w:b/>
                                </w:rPr>
                                <w:t>Fire Hazard</w:t>
                              </w:r>
                            </w:p>
                          </w:txbxContent>
                        </v:textbox>
                      </v:shape>
                      <v:shape id="_x0000_s1038" type="#_x0000_t202" style="position:absolute;left:18606;top:28863;width:12001;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9C44E0" w:rsidRPr="002D5913" w:rsidRDefault="009C44E0"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wrap type="none"/>
                  <w10:anchorlock/>
                </v:group>
              </w:pic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894018">
      <w:pPr>
        <w:pStyle w:val="ListParagraph"/>
        <w:numPr>
          <w:ilvl w:val="0"/>
          <w:numId w:val="105"/>
        </w:numPr>
      </w:pPr>
      <w:r w:rsidRPr="000A0C24">
        <w:t>Reviewing the DOT Hazardous Materials Table (49 CFR 172.101);</w:t>
      </w:r>
    </w:p>
    <w:p w:rsidR="00CE5045" w:rsidRPr="000A0C24" w:rsidRDefault="00CE5045" w:rsidP="00894018">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894018">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894018">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4080" behindDoc="0" locked="0" layoutInCell="1" allowOverlap="0">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7765" cy="1097280"/>
                          </a:xfrm>
                          <a:prstGeom prst="rect">
                            <a:avLst/>
                          </a:prstGeom>
                          <a:noFill/>
                          <a:ln>
                            <a:noFill/>
                          </a:ln>
                        </pic:spPr>
                      </pic:pic>
                    </a:graphicData>
                  </a:graphic>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5104" behindDoc="0" locked="0" layoutInCell="1" allowOverlap="0">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6128" behindDoc="0" locked="0" layoutInCell="1" allowOverlap="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1</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2</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rPr>
            </w:pPr>
            <w:r w:rsidRPr="00653FF1">
              <w:rPr>
                <w:rFonts w:eastAsiaTheme="minorHAnsi" w:cstheme="minorBidi"/>
                <w:b/>
              </w:rPr>
              <w:t>DOT Class 3</w:t>
            </w:r>
          </w:p>
          <w:p w:rsidR="000E3A9E" w:rsidRPr="00653FF1" w:rsidRDefault="000E3A9E" w:rsidP="00D15814">
            <w:pPr>
              <w:tabs>
                <w:tab w:val="clear" w:pos="360"/>
              </w:tabs>
              <w:spacing w:before="0" w:beforeAutospacing="0"/>
              <w:jc w:val="center"/>
              <w:rPr>
                <w:rFonts w:cstheme="minorHAnsi"/>
                <w:b/>
                <w:color w:val="000000"/>
              </w:rPr>
            </w:pPr>
            <w:r w:rsidRPr="00653FF1">
              <w:rPr>
                <w:rFonts w:eastAsiaTheme="minorHAnsi" w:cstheme="minorBidi"/>
                <w:b/>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8176" behindDoc="0" locked="0" layoutInCell="1" allowOverlap="0">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9200" behindDoc="0" locked="0" layoutInCell="1" allowOverlap="0">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700224" behindDoc="0" locked="0" layoutInCell="1" allowOverlap="0">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rPr>
            </w:pPr>
            <w:r w:rsidRPr="00653FF1">
              <w:rPr>
                <w:b/>
              </w:rPr>
              <w:t>DOT Class 4</w:t>
            </w:r>
          </w:p>
          <w:p w:rsidR="000E3A9E" w:rsidRPr="00653FF1" w:rsidRDefault="000E3A9E" w:rsidP="00D109B5">
            <w:pPr>
              <w:spacing w:before="0" w:beforeAutospacing="0"/>
              <w:jc w:val="center"/>
              <w:rPr>
                <w:b/>
              </w:rPr>
            </w:pPr>
            <w:r w:rsidRPr="00653FF1">
              <w:rPr>
                <w:b/>
              </w:rPr>
              <w:t>Flammable Solids</w:t>
            </w:r>
          </w:p>
        </w:tc>
        <w:tc>
          <w:tcPr>
            <w:tcW w:w="3118" w:type="dxa"/>
            <w:vAlign w:val="center"/>
          </w:tcPr>
          <w:p w:rsidR="000E3A9E" w:rsidRPr="00653FF1" w:rsidRDefault="000E3A9E" w:rsidP="00D109B5">
            <w:pPr>
              <w:spacing w:before="0" w:beforeAutospacing="0"/>
              <w:jc w:val="center"/>
              <w:rPr>
                <w:b/>
              </w:rPr>
            </w:pPr>
            <w:r w:rsidRPr="00653FF1">
              <w:rPr>
                <w:b/>
              </w:rPr>
              <w:t>DOT Class 5</w:t>
            </w:r>
          </w:p>
          <w:p w:rsidR="000E3A9E" w:rsidRPr="00653FF1" w:rsidRDefault="000E3A9E" w:rsidP="00D109B5">
            <w:pPr>
              <w:spacing w:before="0" w:beforeAutospacing="0"/>
              <w:jc w:val="center"/>
              <w:rPr>
                <w:rFonts w:cstheme="minorHAnsi"/>
                <w:b/>
                <w:color w:val="000000"/>
              </w:rPr>
            </w:pPr>
            <w:r w:rsidRPr="00653FF1">
              <w:rPr>
                <w:b/>
              </w:rPr>
              <w:t>Oxidizers</w:t>
            </w:r>
          </w:p>
        </w:tc>
        <w:tc>
          <w:tcPr>
            <w:tcW w:w="3117" w:type="dxa"/>
            <w:vAlign w:val="center"/>
          </w:tcPr>
          <w:p w:rsidR="000E3A9E" w:rsidRPr="00653FF1" w:rsidRDefault="000E3A9E" w:rsidP="00D109B5">
            <w:pPr>
              <w:spacing w:before="0" w:beforeAutospacing="0"/>
              <w:jc w:val="center"/>
              <w:rPr>
                <w:b/>
              </w:rPr>
            </w:pPr>
            <w:r w:rsidRPr="00653FF1">
              <w:rPr>
                <w:b/>
              </w:rPr>
              <w:t>DOT Class 6</w:t>
            </w:r>
          </w:p>
          <w:p w:rsidR="000E3A9E" w:rsidRPr="00653FF1" w:rsidRDefault="000E3A9E" w:rsidP="00D109B5">
            <w:pPr>
              <w:spacing w:before="0" w:beforeAutospacing="0"/>
              <w:jc w:val="center"/>
              <w:rPr>
                <w:b/>
              </w:rPr>
            </w:pPr>
            <w:r w:rsidRPr="00653FF1">
              <w:rPr>
                <w:b/>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4" name="Picture 64" descr="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5" name="Picture 65"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6" name="Picture 3" descr="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7</w:t>
            </w:r>
          </w:p>
          <w:p w:rsidR="000E3A9E" w:rsidRPr="00653FF1" w:rsidRDefault="000E3A9E" w:rsidP="00D109B5">
            <w:pPr>
              <w:spacing w:before="0" w:beforeAutospacing="0"/>
              <w:jc w:val="center"/>
              <w:rPr>
                <w:b/>
              </w:rPr>
            </w:pPr>
            <w:r w:rsidRPr="00653FF1">
              <w:rPr>
                <w:b/>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8</w:t>
            </w:r>
          </w:p>
          <w:p w:rsidR="000E3A9E" w:rsidRPr="00653FF1" w:rsidRDefault="000E3A9E" w:rsidP="00D109B5">
            <w:pPr>
              <w:spacing w:before="0" w:beforeAutospacing="0"/>
              <w:jc w:val="center"/>
              <w:rPr>
                <w:b/>
              </w:rPr>
            </w:pPr>
            <w:r w:rsidRPr="00653FF1">
              <w:rPr>
                <w:b/>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9</w:t>
            </w:r>
          </w:p>
          <w:p w:rsidR="000E3A9E" w:rsidRPr="00653FF1" w:rsidRDefault="000E3A9E" w:rsidP="00D109B5">
            <w:pPr>
              <w:spacing w:before="0" w:beforeAutospacing="0"/>
              <w:jc w:val="center"/>
              <w:rPr>
                <w:rFonts w:cstheme="minorHAnsi"/>
                <w:b/>
                <w:color w:val="000000"/>
              </w:rPr>
            </w:pPr>
            <w:r w:rsidRPr="00653FF1">
              <w:rPr>
                <w:b/>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w:t>
      </w:r>
      <w:proofErr w:type="spellStart"/>
      <w:r>
        <w:t>pyrophoric</w:t>
      </w:r>
      <w:proofErr w:type="spellEnd"/>
      <w:r>
        <w:t xml:space="preserve">,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proofErr w:type="spellStart"/>
      <w:r w:rsidRPr="00D109B5">
        <w:rPr>
          <w:b/>
        </w:rPr>
        <w:t>Pyrophoric</w:t>
      </w:r>
      <w:proofErr w:type="spellEnd"/>
      <w:r w:rsidRPr="00D109B5">
        <w:rPr>
          <w:b/>
        </w:rPr>
        <w:t xml:space="preserve"> Substance (also called </w:t>
      </w:r>
      <w:proofErr w:type="gramStart"/>
      <w:r w:rsidRPr="00D109B5">
        <w:rPr>
          <w:b/>
        </w:rPr>
        <w:t>Spontaneously</w:t>
      </w:r>
      <w:proofErr w:type="gramEnd"/>
      <w:r w:rsidRPr="00D109B5">
        <w:rPr>
          <w:b/>
        </w:rPr>
        <w:t xml:space="preserve">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w:t>
      </w:r>
      <w:proofErr w:type="spellStart"/>
      <w:r>
        <w:t>pyrophoric</w:t>
      </w:r>
      <w:proofErr w:type="spellEnd"/>
      <w:r>
        <w:t xml:space="preserve">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w:t>
      </w:r>
      <w:proofErr w:type="spellStart"/>
      <w:r>
        <w:t>teratogens</w:t>
      </w:r>
      <w:proofErr w:type="spellEnd"/>
      <w:r>
        <w:t xml:space="preserve">).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w:t>
      </w:r>
      <w:proofErr w:type="spellStart"/>
      <w:r>
        <w:t>Biosafety</w:t>
      </w:r>
      <w:proofErr w:type="spellEnd"/>
      <w:r>
        <w:t xml:space="preserve">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w:t>
      </w:r>
      <w:proofErr w:type="spellStart"/>
      <w:r>
        <w:t>Biosafety</w:t>
      </w:r>
      <w:proofErr w:type="spellEnd"/>
      <w:r>
        <w:t xml:space="preserve"> Manual. All PIs have an obligation to be closely familiar with EHS guidelines applicable to their work and to adhere to them. More detail regarding the IBC process can be found on the Purdue Office of the Vice President for Research webpage: (</w:t>
      </w:r>
      <w:hyperlink r:id="rId48"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9"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50"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51"/>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6"/>
      </w:tblGrid>
      <w:tr w:rsidR="007F2CA3" w:rsidTr="007F2CA3">
        <w:trPr>
          <w:tblHeader/>
          <w:jc w:val="center"/>
        </w:trPr>
        <w:tc>
          <w:tcPr>
            <w:tcW w:w="8496" w:type="dxa"/>
          </w:tcPr>
          <w:p w:rsidR="007F2CA3" w:rsidRDefault="00E07477" w:rsidP="0034684E">
            <w:pPr>
              <w:jc w:val="center"/>
            </w:pPr>
            <w:r w:rsidRPr="00E07477">
              <w:rPr>
                <w:noProof/>
                <w:sz w:val="24"/>
                <w:szCs w:val="24"/>
              </w:rPr>
            </w:r>
            <w:r w:rsidRPr="00E07477">
              <w:rPr>
                <w:noProof/>
                <w:sz w:val="24"/>
                <w:szCs w:val="24"/>
              </w:rPr>
              <w:pict>
                <v:group id="Group 2056" o:spid="_x0000_s1068"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72" type="#_x0000_t75" alt="Chemical Fume Hood" style="position:absolute;top:1590;width:47787;height:35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2" o:title="Chemical Fume Hood"/>
                    <v:path arrowok="t"/>
                  </v:shape>
                  <v:shape id="Picture 2055" o:spid="_x0000_s1071" type="#_x0000_t75" alt="Proper Working Height and Hood Inspection Label" style="position:absolute;left:39597;width:12086;height:35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3" o:title="Proper Working Height and Hood Inspection Label" cropleft="3510f" cropright="5503f"/>
                    <v:path arrowok="t"/>
                  </v:shape>
                  <v:rect id="Rectangle 4107" o:spid="_x0000_s1070" style="position:absolute;left:9780;top:21627;width:116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69" type="#_x0000_t32" style="position:absolute;left:10972;top:7792;width:28180;height:149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wrap type="none"/>
                  <w10:anchorlock/>
                </v:group>
              </w:pic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extent cx="5008445" cy="3200400"/>
                  <wp:effectExtent l="19050" t="19050" r="20955" b="19050"/>
                  <wp:docPr id="2057" name="Picture 2057" descr="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extent cx="2409679" cy="2743200"/>
                  <wp:effectExtent l="19050" t="19050" r="10160" b="19050"/>
                  <wp:docPr id="36" name="Picture 36" descr="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w:t>
      </w:r>
      <w:proofErr w:type="spellStart"/>
      <w:r>
        <w:t>nitrile</w:t>
      </w:r>
      <w:proofErr w:type="spellEnd"/>
      <w:r>
        <w:t xml:space="preserv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7"/>
      </w:tblGrid>
      <w:tr w:rsidR="00BE3E74" w:rsidTr="0001307E">
        <w:trPr>
          <w:tblHeader/>
          <w:jc w:val="center"/>
        </w:trPr>
        <w:tc>
          <w:tcPr>
            <w:tcW w:w="0" w:type="auto"/>
          </w:tcPr>
          <w:p w:rsidR="00BE3E74" w:rsidRDefault="00BE3E74" w:rsidP="00BE3E74">
            <w:pPr>
              <w:jc w:val="center"/>
            </w:pPr>
            <w:r>
              <w:rPr>
                <w:noProof/>
              </w:rPr>
              <w:drawing>
                <wp:inline distT="0" distB="0" distL="0" distR="0">
                  <wp:extent cx="3464944" cy="2743200"/>
                  <wp:effectExtent l="0" t="0" r="2540" b="0"/>
                  <wp:docPr id="2049" name="Picture 2049" descr="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w:t>
      </w:r>
      <w:proofErr w:type="spellStart"/>
      <w:r w:rsidR="00EC2AA0">
        <w:t>biosafety</w:t>
      </w:r>
      <w:proofErr w:type="spellEnd"/>
      <w:r w:rsidR="00EC2AA0">
        <w:t xml:space="preserve">)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w:t>
      </w:r>
      <w:proofErr w:type="spellStart"/>
      <w:r w:rsidR="0076344E">
        <w:t>biosafety</w:t>
      </w:r>
      <w:proofErr w:type="spellEnd"/>
      <w:r w:rsidR="0076344E">
        <w:t xml:space="preserve"> cabinet is to serve as a means to protect the laboratory worker and the surrounding environment from </w:t>
      </w:r>
      <w:r w:rsidR="0076344E">
        <w:lastRenderedPageBreak/>
        <w:t xml:space="preserve">pathogens. All exhaust air is filtered as it exits the </w:t>
      </w:r>
      <w:proofErr w:type="spellStart"/>
      <w:r w:rsidR="0076344E">
        <w:t>biosafety</w:t>
      </w:r>
      <w:proofErr w:type="spellEnd"/>
      <w:r w:rsidR="0076344E">
        <w:t xml:space="preserve">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9"/>
      </w:tblGrid>
      <w:tr w:rsidR="00BE3E74" w:rsidTr="0001307E">
        <w:trPr>
          <w:tblHeader/>
          <w:jc w:val="center"/>
        </w:trPr>
        <w:tc>
          <w:tcPr>
            <w:tcW w:w="0" w:type="auto"/>
          </w:tcPr>
          <w:p w:rsidR="00BE3E74" w:rsidRDefault="00BE3E74" w:rsidP="00BE3E74">
            <w:pPr>
              <w:jc w:val="center"/>
            </w:pPr>
            <w:r>
              <w:rPr>
                <w:noProof/>
              </w:rPr>
              <w:drawing>
                <wp:inline distT="0" distB="0" distL="0" distR="0">
                  <wp:extent cx="1697902" cy="2743200"/>
                  <wp:effectExtent l="0" t="0" r="0" b="0"/>
                  <wp:docPr id="2058" name="Picture 2058" descr="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894018">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 xml:space="preserve">Water-reactive, </w:t>
      </w:r>
      <w:proofErr w:type="spellStart"/>
      <w:r>
        <w:t>pyrophoric</w:t>
      </w:r>
      <w:proofErr w:type="spellEnd"/>
      <w:r>
        <w:t>,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9" w:history="1">
        <w:r w:rsidR="00851729" w:rsidRPr="001720D8">
          <w:rPr>
            <w:rStyle w:val="Hyperlink"/>
          </w:rPr>
          <w:t>http://www.purdue.edu/rem/home/files/sop.htm</w:t>
        </w:r>
      </w:hyperlink>
      <w:r>
        <w:t>)</w:t>
      </w:r>
    </w:p>
    <w:p w:rsidR="0076344E" w:rsidRDefault="0076344E" w:rsidP="00894018">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0"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1"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2"/>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extent cx="1373312" cy="1828800"/>
                  <wp:effectExtent l="19050" t="19050" r="17780" b="19050"/>
                  <wp:docPr id="39" name="Picture 39" descr="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3"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4"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5"/>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 xml:space="preserve">For operations where spills and contamination are likely (e.g., </w:t>
      </w:r>
      <w:proofErr w:type="spellStart"/>
      <w:r>
        <w:t>agarose</w:t>
      </w:r>
      <w:proofErr w:type="spellEnd"/>
      <w:r>
        <w:t xml:space="preserv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 xml:space="preserve">49-46371. Many manufacturers’ SDS can be found online at REM’s SDS webpage or other websites such as </w:t>
      </w:r>
      <w:proofErr w:type="spellStart"/>
      <w:r>
        <w:t>Siri</w:t>
      </w:r>
      <w:proofErr w:type="spellEnd"/>
      <w:r>
        <w:t xml:space="preserve"> MSDS Index. The links to these resources are included below:</w:t>
      </w:r>
    </w:p>
    <w:p w:rsidR="0076344E" w:rsidRDefault="0076344E" w:rsidP="00A25A55">
      <w:pPr>
        <w:pStyle w:val="ListParagraph"/>
        <w:numPr>
          <w:ilvl w:val="0"/>
          <w:numId w:val="30"/>
        </w:numPr>
      </w:pPr>
      <w:r>
        <w:t>REM SDS Search (</w:t>
      </w:r>
      <w:hyperlink r:id="rId66" w:history="1">
        <w:r w:rsidR="00851729" w:rsidRPr="001720D8">
          <w:rPr>
            <w:rStyle w:val="Hyperlink"/>
          </w:rPr>
          <w:t>http://www.purdue.edu/rem/ih/msds.htm</w:t>
        </w:r>
      </w:hyperlink>
      <w:r>
        <w:t>)</w:t>
      </w:r>
    </w:p>
    <w:p w:rsidR="0076344E" w:rsidRDefault="0076344E" w:rsidP="00A25A55">
      <w:pPr>
        <w:pStyle w:val="ListParagraph"/>
        <w:numPr>
          <w:ilvl w:val="0"/>
          <w:numId w:val="30"/>
        </w:numPr>
      </w:pPr>
      <w:proofErr w:type="spellStart"/>
      <w:r>
        <w:t>Siri</w:t>
      </w:r>
      <w:proofErr w:type="spellEnd"/>
      <w:r>
        <w:t xml:space="preserve"> MSDS Index (</w:t>
      </w:r>
      <w:hyperlink r:id="rId67"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8"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extent cx="1933575" cy="2272665"/>
                  <wp:effectExtent l="19050" t="19050" r="28575" b="13335"/>
                  <wp:docPr id="14" name="Picture 14" descr="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extent cx="1952625" cy="2284730"/>
                  <wp:effectExtent l="19050" t="19050" r="28575" b="20320"/>
                  <wp:docPr id="17" name="Picture 17" descr="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extent cx="1709928" cy="2286679"/>
                  <wp:effectExtent l="19050" t="19050" r="24130" b="18415"/>
                  <wp:docPr id="44" name="Picture 44" descr="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extent cx="1709928" cy="2286000"/>
                  <wp:effectExtent l="19050" t="19050" r="24130" b="19050"/>
                  <wp:docPr id="45" name="Picture 45" descr="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xml:space="preserve">, </w:t>
      </w:r>
      <w:proofErr w:type="spellStart"/>
      <w:r>
        <w:t>teratogenicity</w:t>
      </w:r>
      <w:proofErr w:type="spellEnd"/>
      <w:r>
        <w:t>,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extent cx="3063240" cy="2286000"/>
                  <wp:effectExtent l="19050" t="19050" r="22860" b="19050"/>
                  <wp:docPr id="46" name="Picture 46" descr="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16CB7" w:rsidTr="009E66D2">
        <w:trPr>
          <w:tblHeader/>
        </w:trPr>
        <w:tc>
          <w:tcPr>
            <w:tcW w:w="9576" w:type="dxa"/>
            <w:vAlign w:val="center"/>
          </w:tcPr>
          <w:p w:rsidR="00616CB7" w:rsidRDefault="00E07477" w:rsidP="009E66D2">
            <w:pPr>
              <w:jc w:val="center"/>
            </w:pPr>
            <w:r w:rsidRPr="00E07477">
              <w:rPr>
                <w:noProof/>
                <w:sz w:val="24"/>
                <w:szCs w:val="24"/>
              </w:rPr>
            </w:r>
            <w:r w:rsidRPr="00E07477">
              <w:rPr>
                <w:noProof/>
                <w:sz w:val="24"/>
                <w:szCs w:val="24"/>
              </w:rPr>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5" o:title="Segregation of Acids Using Secondary Containment"/>
                    <v:path arrowok="t"/>
                  </v:shape>
                  <v:shape id="_x0000_s1042" type="#_x0000_t202" style="position:absolute;width:1038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9C44E0" w:rsidRPr="00E67872" w:rsidRDefault="009C44E0" w:rsidP="009E66D2">
                          <w:pPr>
                            <w:jc w:val="center"/>
                            <w:rPr>
                              <w:b/>
                            </w:rPr>
                          </w:pPr>
                          <w:r>
                            <w:rPr>
                              <w:b/>
                            </w:rPr>
                            <w:t>Acetic A</w:t>
                          </w:r>
                          <w:r w:rsidRPr="00E67872">
                            <w:rPr>
                              <w:b/>
                            </w:rPr>
                            <w:t>cid</w:t>
                          </w:r>
                        </w:p>
                      </w:txbxContent>
                    </v:textbox>
                  </v:shape>
                  <v:shape id="Straight Arrow Connector 4115" o:spid="_x0000_s1043" type="#_x0000_t32" style="position:absolute;left:5238;top:2857;width:4668;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4" type="#_x0000_t202" style="position:absolute;left:26670;width:980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9C44E0" w:rsidRPr="00E67872" w:rsidRDefault="009C44E0"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7" type="#_x0000_t202" style="position:absolute;top:24765;width:1038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9C44E0" w:rsidRPr="00E67872" w:rsidRDefault="009C44E0"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wrap type="none"/>
                  <w10:anchorlock/>
                </v:group>
              </w:pic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w:t>
      </w:r>
      <w:proofErr w:type="spellStart"/>
      <w:r>
        <w:t>ketone</w:t>
      </w:r>
      <w:proofErr w:type="spellEnd"/>
      <w:r>
        <w:t xml:space="preserve"> peroxide, </w:t>
      </w:r>
      <w:proofErr w:type="spellStart"/>
      <w:r>
        <w:t>benzoyl</w:t>
      </w:r>
      <w:proofErr w:type="spellEnd"/>
      <w:r>
        <w:t xml:space="preserve">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extent cx="2063683" cy="2286000"/>
                  <wp:effectExtent l="19050" t="19050" r="13335" b="19050"/>
                  <wp:docPr id="4121" name="Picture 4121" descr="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extent cx="4362450" cy="2918864"/>
                  <wp:effectExtent l="19050" t="19050" r="19050" b="15240"/>
                  <wp:docPr id="4122" name="Picture 4122" descr="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proofErr w:type="spellStart"/>
      <w:r>
        <w:t>Nanoparticle</w:t>
      </w:r>
      <w:proofErr w:type="spellEnd"/>
      <w:r>
        <w:t xml:space="preserve"> Safety</w:t>
      </w:r>
      <w:bookmarkEnd w:id="59"/>
    </w:p>
    <w:p w:rsidR="0076344E" w:rsidRDefault="0076344E" w:rsidP="0076344E">
      <w:r>
        <w:t xml:space="preserve">The American Society of Testing and Materials (ASTM) Committee on Nanotechnology has defined a </w:t>
      </w:r>
      <w:proofErr w:type="spellStart"/>
      <w:r>
        <w:t>nanoparticle</w:t>
      </w:r>
      <w:proofErr w:type="spellEnd"/>
      <w:r>
        <w:t xml:space="preserve"> as a particle with lengths in two or three dimensions between 1 and 100 nanometers (nm). </w:t>
      </w:r>
      <w:proofErr w:type="spellStart"/>
      <w:r>
        <w:t>Nanoparticles</w:t>
      </w:r>
      <w:proofErr w:type="spellEnd"/>
      <w:r>
        <w:t xml:space="preserve"> can be composed of many different base materials and may be of different shapes including: nanotubes, </w:t>
      </w:r>
      <w:proofErr w:type="spellStart"/>
      <w:r>
        <w:t>nanowires</w:t>
      </w:r>
      <w:proofErr w:type="spellEnd"/>
      <w:r>
        <w:t xml:space="preserve">, and crystalline structures such as fullerenes and quantum dots. </w:t>
      </w:r>
      <w:proofErr w:type="spellStart"/>
      <w:r>
        <w:t>Nanoparticles</w:t>
      </w:r>
      <w:proofErr w:type="spellEnd"/>
      <w:r>
        <w:t xml:space="preserve"> present a unique challenge from an occupational health perspective as there is a limited amount of toxicological data currently available for review. However, some studies have shown that existing exposure control technologies have been effective in reducing exposure to </w:t>
      </w:r>
      <w:proofErr w:type="spellStart"/>
      <w:r>
        <w:t>nanoparticles</w:t>
      </w:r>
      <w:proofErr w:type="spellEnd"/>
      <w:r>
        <w:t xml:space="preserve">. Refer to the REM webpage for detailed procedures and guidance regarding the safe handling of </w:t>
      </w:r>
      <w:proofErr w:type="spellStart"/>
      <w:r>
        <w:t>nanoparticle</w:t>
      </w:r>
      <w:proofErr w:type="spellEnd"/>
      <w:r>
        <w:t>. (</w:t>
      </w:r>
      <w:hyperlink r:id="rId79"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 xml:space="preserve">Sharps are defined as items capable of puncturing, cutting, or abrading the skin such as glass or plastic pipettes, broken glass, test tubes, </w:t>
      </w:r>
      <w:proofErr w:type="spellStart"/>
      <w:r>
        <w:t>petri</w:t>
      </w:r>
      <w:proofErr w:type="spellEnd"/>
      <w:r>
        <w:t xml:space="preserve">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0"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rPr>
        <w:drawing>
          <wp:anchor distT="0" distB="0" distL="114300" distR="114300" simplePos="0" relativeHeight="251710464" behindDoc="0" locked="0" layoutInCell="1" allowOverlap="1">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615" cy="2286000"/>
                    </a:xfrm>
                    <a:prstGeom prst="rect">
                      <a:avLst/>
                    </a:prstGeom>
                    <a:noFill/>
                    <a:ln>
                      <a:solidFill>
                        <a:schemeClr val="tx1"/>
                      </a:solidFill>
                    </a:ln>
                  </pic:spPr>
                </pic:pic>
              </a:graphicData>
            </a:graphic>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extent cx="4198447" cy="3067396"/>
                  <wp:effectExtent l="0" t="0" r="0" b="0"/>
                  <wp:docPr id="4129" name="Picture 4129" descr="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8"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894018">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894018">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894018">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894018">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894018">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894018">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894018">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 xml:space="preserve">Hazard assessments should be updated if process changes have occurred. For example, the lab is now performing organic synthesis and working with </w:t>
      </w:r>
      <w:proofErr w:type="spellStart"/>
      <w:r>
        <w:t>organometallic</w:t>
      </w:r>
      <w:proofErr w:type="spellEnd"/>
      <w:r>
        <w:t xml:space="preserve">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0"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 xml:space="preserve">Tasks like </w:t>
      </w:r>
      <w:proofErr w:type="spellStart"/>
      <w:r>
        <w:t>pipetting</w:t>
      </w:r>
      <w:proofErr w:type="spellEnd"/>
      <w:r>
        <w:t>,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1"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pPr>
      <w:r w:rsidRPr="0086361F">
        <w:t>Laboratory employees shall be trained to understand the specific hazards associated with electrical energy. See the written Electrical Safety Program on the REM website for more detailed information.</w:t>
      </w:r>
      <w:r w:rsidR="00E84F15">
        <w:t xml:space="preserve"> (</w:t>
      </w:r>
      <w:hyperlink r:id="rId92" w:history="1">
        <w:r w:rsidR="00E84F15" w:rsidRPr="00CE6179">
          <w:rPr>
            <w:rStyle w:val="Hyperlink"/>
          </w:rPr>
          <w:t>http://www.purdue.edu/rem/home/booklets/elsp.pdf</w:t>
        </w:r>
      </w:hyperlink>
      <w:r w:rsidR="00E84F15">
        <w:t>)</w:t>
      </w:r>
    </w:p>
    <w:p w:rsidR="0086361F" w:rsidRDefault="0086361F" w:rsidP="0086361F">
      <w:pPr>
        <w:ind w:left="450"/>
      </w:pPr>
      <w:r w:rsidRPr="0086361F">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894018">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894018">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894018">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894018">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894018">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894018">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894018">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894018">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894018">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894018">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894018">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894018">
      <w:pPr>
        <w:pStyle w:val="ListParagraph"/>
        <w:numPr>
          <w:ilvl w:val="0"/>
          <w:numId w:val="86"/>
        </w:numPr>
      </w:pPr>
      <w:r>
        <w:t>Lamps for general illumination must be protected from breakage, and metal shell sockets must be grounded.</w:t>
      </w:r>
    </w:p>
    <w:p w:rsidR="001D0A9B" w:rsidRDefault="001D0A9B" w:rsidP="00894018">
      <w:pPr>
        <w:pStyle w:val="ListParagraph"/>
        <w:numPr>
          <w:ilvl w:val="0"/>
          <w:numId w:val="86"/>
        </w:numPr>
      </w:pPr>
      <w:r>
        <w:t>Temporary lights must not be suspended by their cords unless they have been designed for this purpose.</w:t>
      </w:r>
    </w:p>
    <w:p w:rsidR="0076344E" w:rsidRDefault="001D0A9B" w:rsidP="00894018">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894018">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894018">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894018">
      <w:pPr>
        <w:pStyle w:val="ListParagraph"/>
        <w:numPr>
          <w:ilvl w:val="0"/>
          <w:numId w:val="87"/>
        </w:numPr>
      </w:pPr>
      <w:r>
        <w:t xml:space="preserve">Receptacles must be of the grounding type.  </w:t>
      </w:r>
    </w:p>
    <w:p w:rsidR="001D0A9B" w:rsidRDefault="001D0A9B" w:rsidP="00894018">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894018">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894018">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894018">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894018">
      <w:pPr>
        <w:pStyle w:val="ListParagraph"/>
        <w:numPr>
          <w:ilvl w:val="0"/>
          <w:numId w:val="88"/>
        </w:numPr>
      </w:pPr>
      <w:r>
        <w:t xml:space="preserve">Only use electrical cords that have </w:t>
      </w:r>
      <w:r w:rsidR="00EB6692">
        <w:t>GFCIs</w:t>
      </w:r>
      <w:r>
        <w:t xml:space="preserve">; </w:t>
      </w:r>
    </w:p>
    <w:p w:rsidR="001D0A9B" w:rsidRDefault="001D0A9B" w:rsidP="00894018">
      <w:pPr>
        <w:pStyle w:val="ListParagraph"/>
        <w:numPr>
          <w:ilvl w:val="0"/>
          <w:numId w:val="88"/>
        </w:numPr>
      </w:pPr>
      <w:r>
        <w:t xml:space="preserve">Place a dry barrier over any wet or damp work surface; </w:t>
      </w:r>
    </w:p>
    <w:p w:rsidR="001D0A9B" w:rsidRDefault="001D0A9B" w:rsidP="00894018">
      <w:pPr>
        <w:pStyle w:val="ListParagraph"/>
        <w:numPr>
          <w:ilvl w:val="0"/>
          <w:numId w:val="88"/>
        </w:numPr>
      </w:pPr>
      <w:r>
        <w:t xml:space="preserve">Remove standing water before beginning work. Work is prohibited in areas where there is standing water; </w:t>
      </w:r>
    </w:p>
    <w:p w:rsidR="001D0A9B" w:rsidRDefault="001D0A9B" w:rsidP="00894018">
      <w:pPr>
        <w:pStyle w:val="ListParagraph"/>
        <w:numPr>
          <w:ilvl w:val="0"/>
          <w:numId w:val="88"/>
        </w:numPr>
      </w:pPr>
      <w:r>
        <w:t xml:space="preserve">Do not use electrical extension cords in wet or damp locations; and </w:t>
      </w:r>
    </w:p>
    <w:p w:rsidR="0076344E" w:rsidRDefault="001D0A9B" w:rsidP="00894018">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3"/>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4"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 xml:space="preserve">Hazard assessments can be organized using three formats: by individual task (e.g., </w:t>
      </w:r>
      <w:proofErr w:type="spellStart"/>
      <w:r>
        <w:t>pipetting</w:t>
      </w:r>
      <w:proofErr w:type="spellEnd"/>
      <w:r>
        <w:t xml:space="preserve">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5"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6"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7"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36BD3" w:rsidTr="00887120">
        <w:trPr>
          <w:tblHeader/>
          <w:jc w:val="center"/>
        </w:trPr>
        <w:tc>
          <w:tcPr>
            <w:tcW w:w="9576" w:type="dxa"/>
            <w:vAlign w:val="center"/>
          </w:tcPr>
          <w:p w:rsidR="00E36BD3" w:rsidRDefault="00E07477" w:rsidP="00887120">
            <w:pPr>
              <w:jc w:val="center"/>
            </w:pPr>
            <w:r w:rsidRPr="00E07477">
              <w:rPr>
                <w:rFonts w:eastAsiaTheme="minorHAnsi" w:cstheme="minorHAnsi"/>
                <w:noProof/>
                <w:sz w:val="24"/>
                <w:szCs w:val="24"/>
              </w:rPr>
            </w:r>
            <w:r w:rsidRPr="00E07477">
              <w:rPr>
                <w:rFonts w:eastAsiaTheme="minorHAnsi" w:cstheme="minorHAnsi"/>
                <w:noProof/>
                <w:sz w:val="24"/>
                <w:szCs w:val="24"/>
              </w:rPr>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9C44E0" w:rsidRPr="007E0B4A" w:rsidRDefault="009C44E0" w:rsidP="00E36BD3">
                          <w:pPr>
                            <w:rPr>
                              <w:rFonts w:cstheme="minorHAnsi"/>
                              <w:b/>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9C44E0" w:rsidRPr="007E0B4A" w:rsidRDefault="009C44E0" w:rsidP="00E36BD3">
                          <w:pPr>
                            <w:rPr>
                              <w:rFonts w:cstheme="minorHAnsi"/>
                              <w:b/>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9C44E0" w:rsidRDefault="009C44E0" w:rsidP="00445BC3">
                          <w:pPr>
                            <w:spacing w:before="0" w:beforeAutospacing="0" w:afterAutospacing="0" w:line="240" w:lineRule="auto"/>
                            <w:rPr>
                              <w:rFonts w:cstheme="minorHAnsi"/>
                              <w:b/>
                            </w:rPr>
                          </w:pPr>
                          <w:r>
                            <w:rPr>
                              <w:rFonts w:cstheme="minorHAnsi"/>
                              <w:b/>
                              <w:sz w:val="22"/>
                              <w:szCs w:val="22"/>
                            </w:rPr>
                            <w:t>Chemical Resistant</w:t>
                          </w:r>
                        </w:p>
                        <w:p w:rsidR="009C44E0" w:rsidRPr="007E0B4A" w:rsidRDefault="009C44E0" w:rsidP="00445BC3">
                          <w:pPr>
                            <w:spacing w:before="0" w:beforeAutospacing="0" w:afterAutospacing="0" w:line="240" w:lineRule="auto"/>
                            <w:rPr>
                              <w:rFonts w:cstheme="minorHAnsi"/>
                              <w:b/>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9C44E0" w:rsidRPr="007E0B4A" w:rsidRDefault="009C44E0" w:rsidP="00E36BD3">
                          <w:pPr>
                            <w:rPr>
                              <w:rFonts w:cstheme="minorHAnsi"/>
                              <w:b/>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9C44E0" w:rsidRPr="007E0B4A" w:rsidRDefault="009C44E0" w:rsidP="00E36BD3">
                          <w:pPr>
                            <w:rPr>
                              <w:rFonts w:cstheme="minorHAnsi"/>
                              <w:b/>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wrap type="none"/>
                  <w10:anchorlock/>
                </v:group>
              </w:pic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 xml:space="preserve">If there is a serious risk of chemical splash to the head, a chemical-resistant </w:t>
      </w:r>
      <w:proofErr w:type="spellStart"/>
      <w:r>
        <w:t>hoodie</w:t>
      </w:r>
      <w:proofErr w:type="spellEnd"/>
      <w:r>
        <w:t xml:space="preserv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w:t>
      </w:r>
      <w:r>
        <w:lastRenderedPageBreak/>
        <w:t xml:space="preserve">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8"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w:t>
      </w:r>
      <w:r w:rsidR="0076344E">
        <w:lastRenderedPageBreak/>
        <w:t xml:space="preserve">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w:t>
      </w:r>
      <w:proofErr w:type="spellStart"/>
      <w:r w:rsidR="0076344E">
        <w:t>nitrile</w:t>
      </w:r>
      <w:proofErr w:type="spellEnd"/>
      <w:r w:rsidR="0076344E">
        <w:t xml:space="preserve"> glove (</w:t>
      </w:r>
      <w:proofErr w:type="spellStart"/>
      <w:r w:rsidR="0076344E">
        <w:t>nitrile</w:t>
      </w:r>
      <w:proofErr w:type="spellEnd"/>
      <w:r w:rsidR="0076344E">
        <w:t xml:space="preserv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w:t>
      </w:r>
      <w:proofErr w:type="spellStart"/>
      <w:r w:rsidR="0076344E">
        <w:t>pipetted</w:t>
      </w:r>
      <w:proofErr w:type="spellEnd"/>
      <w:r w:rsidR="0076344E">
        <w:t xml:space="preserve">, etc.). Laboratory coats must be appropriately sized for the individual and be fastened (snap buttons are recommended) to their full length. Laboratory coat sleeves must be of a sufficient length to prevent skin exposure while wearing gloves. Flame resistant laboratory coats must be worn when working with </w:t>
      </w:r>
      <w:proofErr w:type="spellStart"/>
      <w:r w:rsidR="0076344E">
        <w:t>pyrophoric</w:t>
      </w:r>
      <w:proofErr w:type="spellEnd"/>
      <w:r w:rsidR="0076344E">
        <w:t xml:space="preserve">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lastRenderedPageBreak/>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4" w:history="1">
        <w:r w:rsidR="003F75BC" w:rsidRPr="00805E98">
          <w:rPr>
            <w:rStyle w:val="Hyperlink"/>
          </w:rPr>
          <w:t>http://www.purdue.edu/rem/home/booklets/PPEPolicy.pdf</w:t>
        </w:r>
      </w:hyperlink>
      <w:r w:rsidR="003F75BC">
        <w:t xml:space="preserve">) or access it directly from </w:t>
      </w:r>
      <w:hyperlink r:id="rId105"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lastRenderedPageBreak/>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6"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7"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lastRenderedPageBreak/>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8"/>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9"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7"/>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extent cx="3555263" cy="2743200"/>
                  <wp:effectExtent l="19050" t="19050" r="26670" b="19050"/>
                  <wp:docPr id="4146" name="Picture 4146" descr="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E07477" w:rsidP="00A25A55">
      <w:pPr>
        <w:pStyle w:val="ListParagraph"/>
        <w:numPr>
          <w:ilvl w:val="0"/>
          <w:numId w:val="70"/>
        </w:numPr>
      </w:pPr>
      <w:r>
        <w:rPr>
          <w:noProof/>
        </w:rPr>
        <w:pict>
          <v:group id="Group 2059" o:spid="_x0000_s1061" alt="Title: Satellite Accumulation Area Sign - Description: Satellite Accumulation Area Sign" style="position:absolute;left:0;text-align:left;margin-left:471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BnZXaW8AIAAD8J&#10;AAAOAAAAAAAAAAAAAAAAAC4CAABkcnMvZTJvRG9jLnhtbFBLAQItABQABgAIAAAAIQBZLukJ3AAA&#10;AAUBAAAPAAAAAAAAAAAAAAAAAEoFAABkcnMvZG93bnJldi54bWxQSwUGAAAAAAQABADzAAAAUwYA&#10;AAAA&#10;">
            <v:shape id="_x0000_s1062" type="#_x0000_t202" alt="Satellite Accumulation Area Sign" style="position:absolute;top:3905;width:20383;height:9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9C44E0" w:rsidRPr="00C70F93" w:rsidRDefault="009C44E0" w:rsidP="00AC0801">
                    <w:pPr>
                      <w:jc w:val="center"/>
                      <w:rPr>
                        <w:b/>
                        <w:sz w:val="34"/>
                        <w:szCs w:val="34"/>
                      </w:rPr>
                    </w:pPr>
                    <w:r w:rsidRPr="00C70F93">
                      <w:rPr>
                        <w:b/>
                        <w:sz w:val="34"/>
                        <w:szCs w:val="34"/>
                      </w:rPr>
                      <w:t>Hazardous Waste Satellite Accumulation Area</w:t>
                    </w:r>
                  </w:p>
                </w:txbxContent>
              </v:textbox>
            </v:shape>
            <v:shape id="_x0000_s1063" type="#_x0000_t202" alt="Satellite Accumulation Area Sign" style="position:absolute;width:20383;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9C44E0" w:rsidRPr="00C70F93" w:rsidRDefault="009C44E0" w:rsidP="00AC0801">
                    <w:pPr>
                      <w:jc w:val="center"/>
                      <w:rPr>
                        <w:b/>
                        <w:color w:val="FFFF00"/>
                        <w:sz w:val="50"/>
                        <w:szCs w:val="50"/>
                      </w:rPr>
                    </w:pPr>
                    <w:r w:rsidRPr="00C70F93">
                      <w:rPr>
                        <w:b/>
                        <w:color w:val="FFFF00"/>
                        <w:sz w:val="50"/>
                        <w:szCs w:val="50"/>
                      </w:rPr>
                      <w:t>CAUTION</w:t>
                    </w:r>
                  </w:p>
                </w:txbxContent>
              </v:textbox>
            </v:shape>
            <w10:wrap type="square" anchorx="margin"/>
          </v:group>
        </w:pic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4"/>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extent cx="3072384" cy="4113900"/>
                  <wp:effectExtent l="19050" t="19050" r="13970" b="20320"/>
                  <wp:docPr id="4148" name="Picture 4148" descr="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extent cx="1945790" cy="2286000"/>
                  <wp:effectExtent l="19050" t="19050" r="16510" b="19050"/>
                  <wp:docPr id="11" name="Picture 11" descr="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extent cx="2316481" cy="2286000"/>
                  <wp:effectExtent l="19050" t="19050" r="26670" b="19050"/>
                  <wp:docPr id="4155" name="Picture 4155" descr="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5"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1AC0" w:rsidTr="0081435A">
        <w:trPr>
          <w:tblHeader/>
          <w:jc w:val="center"/>
        </w:trPr>
        <w:tc>
          <w:tcPr>
            <w:tcW w:w="9576" w:type="dxa"/>
            <w:vAlign w:val="center"/>
          </w:tcPr>
          <w:p w:rsidR="00C11AC0" w:rsidRDefault="00E07477" w:rsidP="00C11AC0">
            <w:pPr>
              <w:jc w:val="center"/>
            </w:pPr>
            <w:r w:rsidRPr="00E07477">
              <w:rPr>
                <w:rFonts w:cstheme="minorHAnsi"/>
                <w:noProof/>
                <w:sz w:val="24"/>
                <w:szCs w:val="24"/>
              </w:rPr>
            </w:r>
            <w:r w:rsidRPr="00E07477">
              <w:rPr>
                <w:rFonts w:cstheme="minorHAnsi"/>
                <w:noProof/>
                <w:sz w:val="24"/>
                <w:szCs w:val="24"/>
              </w:rPr>
              <w:pict>
                <v:group id="Group 8" o:spid="_x0000_s1064"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67" type="#_x0000_t32" style="position:absolute;left:29813;top:37623;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66" type="#_x0000_t75" alt="HMM001_Page_1" style="position:absolute;width:59436;height:37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6" o:title="HMM001_Page_1" cropbottom="34571f"/>
                    <v:path arrowok="t"/>
                  </v:shape>
                  <v:shape id="Picture 3" o:spid="_x0000_s1065" type="#_x0000_t75" alt="HMM001_Page_1" style="position:absolute;top:41624;width:59531;height:6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7" o:title="HMM001_Page_1" croptop="56625f"/>
                    <v:path arrowok="t"/>
                  </v:shape>
                  <w10:wrap type="none"/>
                  <w10:anchorlock/>
                </v:group>
              </w:pic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3"/>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extent cx="2402205" cy="3200400"/>
                  <wp:effectExtent l="19050" t="19050" r="17145" b="19050"/>
                  <wp:docPr id="2069" name="Picture 2069" descr="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19"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 xml:space="preserve">Sharps are items capable of puncturing, cutting, or abrading the skin such as glass or plastic pipettes, broken glass, test tubes, </w:t>
      </w:r>
      <w:proofErr w:type="spellStart"/>
      <w:r>
        <w:t>petri</w:t>
      </w:r>
      <w:proofErr w:type="spellEnd"/>
      <w:r>
        <w:t xml:space="preserve">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0"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w:t>
      </w:r>
      <w:proofErr w:type="spellStart"/>
      <w:r>
        <w:t>acetonitrile</w:t>
      </w:r>
      <w:proofErr w:type="spellEnd"/>
      <w:r>
        <w:t xml:space="preserv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proofErr w:type="spellStart"/>
            <w:r w:rsidRPr="00CD2AA2">
              <w:rPr>
                <w:rFonts w:cstheme="minorHAnsi"/>
                <w:b/>
                <w:bCs/>
                <w:color w:val="000000"/>
              </w:rPr>
              <w:t>Parafilm</w:t>
            </w:r>
            <w:proofErr w:type="spellEnd"/>
            <w:r w:rsidRPr="00CD2AA2">
              <w:rPr>
                <w:rFonts w:cstheme="minorHAnsi"/>
                <w:b/>
                <w:bCs/>
                <w:color w:val="000000"/>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extent cx="1371600" cy="1692234"/>
                  <wp:effectExtent l="0" t="0" r="0" b="3810"/>
                  <wp:docPr id="23554" name="Picture 23554" descr="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5" name="Picture 23555" descr="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6" name="Picture 23556" descr="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7" name="Picture 23557" descr="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rPr>
            </w:pPr>
            <w:r w:rsidRPr="00CD2AA2">
              <w:rPr>
                <w:rFonts w:cstheme="minorHAnsi"/>
                <w:b/>
                <w:bCs/>
                <w:color w:val="000000"/>
              </w:rPr>
              <w:t xml:space="preserve">Ported </w:t>
            </w:r>
            <w:r w:rsidR="00362FB4" w:rsidRPr="00CD2AA2">
              <w:rPr>
                <w:rFonts w:cstheme="minorHAnsi"/>
                <w:b/>
                <w:bCs/>
                <w:color w:val="000000"/>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58" name="Picture 23558" descr="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72208" cy="1280160"/>
                  <wp:effectExtent l="0" t="0" r="4445" b="0"/>
                  <wp:docPr id="23559" name="Picture 23559" descr="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0" name="Picture 23560" descr="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1" name="Picture 23561" descr="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29"/>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1" tgtFrame="_blank"/>
                    </pic:cNvPr>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3"/>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4"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5"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6"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 xml:space="preserve">Water-reactive, </w:t>
      </w:r>
      <w:proofErr w:type="spellStart"/>
      <w:r>
        <w:t>pyrophoric</w:t>
      </w:r>
      <w:proofErr w:type="spellEnd"/>
      <w:r>
        <w:t>,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7"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8"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39"/>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bookmarkStart w:id="125" w:name="_GoBack"/>
            <w:bookmarkEnd w:id="125"/>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proofErr w:type="spellStart"/>
            <w:r>
              <w:rPr>
                <w:b/>
                <w:sz w:val="28"/>
              </w:rPr>
              <w:t>Filing</w:t>
            </w:r>
            <w:proofErr w:type="spellEnd"/>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0"/>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894018">
      <w:pPr>
        <w:pStyle w:val="Appendix2"/>
        <w:numPr>
          <w:ilvl w:val="0"/>
          <w:numId w:val="102"/>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spellStart"/>
      <w:proofErr w:type="gramStart"/>
      <w:r w:rsidRPr="007A1A04">
        <w:rPr>
          <w:rFonts w:eastAsiaTheme="minorHAnsi"/>
        </w:rPr>
        <w:t>xylene</w:t>
      </w:r>
      <w:proofErr w:type="spellEnd"/>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894018">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894018">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894018">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894018">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894018">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894018">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894018">
      <w:pPr>
        <w:pStyle w:val="Appendix2"/>
        <w:numPr>
          <w:ilvl w:val="0"/>
          <w:numId w:val="102"/>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894018">
      <w:pPr>
        <w:pStyle w:val="Appendix2"/>
        <w:numPr>
          <w:ilvl w:val="0"/>
          <w:numId w:val="102"/>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pic:spPr>
                </pic:pic>
              </a:graphicData>
            </a:graphic>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894018">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894018">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894018">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894018">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894018">
      <w:pPr>
        <w:pStyle w:val="Appendix2"/>
        <w:numPr>
          <w:ilvl w:val="0"/>
          <w:numId w:val="102"/>
        </w:numPr>
      </w:pPr>
      <w:bookmarkStart w:id="131" w:name="_Toc380696230"/>
      <w:proofErr w:type="spellStart"/>
      <w:r w:rsidRPr="007A1A04">
        <w:t>Pyrophoric</w:t>
      </w:r>
      <w:proofErr w:type="spellEnd"/>
      <w:r w:rsidRPr="007A1A04">
        <w:t>,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2184" cy="1463040"/>
                    </a:xfrm>
                    <a:prstGeom prst="rect">
                      <a:avLst/>
                    </a:prstGeom>
                    <a:noFill/>
                    <a:ln>
                      <a:noFill/>
                    </a:ln>
                  </pic:spPr>
                </pic:pic>
              </a:graphicData>
            </a:graphic>
          </wp:anchor>
        </w:drawing>
      </w:r>
      <w:proofErr w:type="spellStart"/>
      <w:r w:rsidRPr="007A1A04">
        <w:rPr>
          <w:rFonts w:eastAsiaTheme="minorHAnsi"/>
          <w:b/>
        </w:rPr>
        <w:t>Pyrophoric</w:t>
      </w:r>
      <w:proofErr w:type="spellEnd"/>
      <w:r w:rsidRPr="007A1A04">
        <w:rPr>
          <w:rFonts w:eastAsiaTheme="minorHAnsi"/>
          <w:b/>
        </w:rPr>
        <w:t xml:space="preserve">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w:t>
      </w:r>
      <w:proofErr w:type="spellStart"/>
      <w:r w:rsidRPr="007A1A04">
        <w:rPr>
          <w:rFonts w:eastAsiaTheme="minorHAnsi"/>
          <w:color w:val="000000"/>
        </w:rPr>
        <w:t>pyrophoric</w:t>
      </w:r>
      <w:proofErr w:type="spellEnd"/>
      <w:r w:rsidRPr="007A1A04">
        <w:rPr>
          <w:rFonts w:eastAsiaTheme="minorHAnsi"/>
          <w:color w:val="000000"/>
        </w:rPr>
        <w:t xml:space="preserve"> substance, which, by reaction with air and without energy supply, is liable to self-heat. This endpoint differs from a </w:t>
      </w:r>
      <w:proofErr w:type="spellStart"/>
      <w:r w:rsidRPr="007A1A04">
        <w:rPr>
          <w:rFonts w:eastAsiaTheme="minorHAnsi"/>
          <w:color w:val="000000"/>
        </w:rPr>
        <w:t>pyrophoric</w:t>
      </w:r>
      <w:proofErr w:type="spellEnd"/>
      <w:r w:rsidRPr="007A1A04">
        <w:rPr>
          <w:rFonts w:eastAsiaTheme="minorHAnsi"/>
          <w:color w:val="000000"/>
        </w:rPr>
        <w:t xml:space="preserve">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894018">
      <w:pPr>
        <w:pStyle w:val="Appendix2"/>
        <w:numPr>
          <w:ilvl w:val="0"/>
          <w:numId w:val="102"/>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424" cy="685800"/>
                    </a:xfrm>
                    <a:prstGeom prst="rect">
                      <a:avLst/>
                    </a:prstGeom>
                    <a:noFill/>
                    <a:ln>
                      <a:noFill/>
                    </a:ln>
                  </pic:spPr>
                </pic:pic>
              </a:graphicData>
            </a:graphic>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894018">
      <w:pPr>
        <w:pStyle w:val="Appendix2"/>
        <w:numPr>
          <w:ilvl w:val="0"/>
          <w:numId w:val="102"/>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w:t>
      </w:r>
      <w:proofErr w:type="spellStart"/>
      <w:r w:rsidRPr="007A1A04">
        <w:rPr>
          <w:rFonts w:eastAsiaTheme="minorHAnsi"/>
        </w:rPr>
        <w:t>perchlorate</w:t>
      </w:r>
      <w:proofErr w:type="spellEnd"/>
      <w:r w:rsidRPr="007A1A04">
        <w:rPr>
          <w:rFonts w:eastAsiaTheme="minorHAnsi"/>
        </w:rPr>
        <w:t>,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894018">
      <w:pPr>
        <w:pStyle w:val="Appendix2"/>
        <w:numPr>
          <w:ilvl w:val="0"/>
          <w:numId w:val="102"/>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744" cy="1371600"/>
                    </a:xfrm>
                    <a:prstGeom prst="rect">
                      <a:avLst/>
                    </a:prstGeom>
                    <a:noFill/>
                    <a:ln>
                      <a:noFill/>
                    </a:ln>
                  </pic:spPr>
                </pic:pic>
              </a:graphicData>
            </a:graphic>
          </wp:anchor>
        </w:drawing>
      </w:r>
      <w:r w:rsidRPr="007A1A04">
        <w:t xml:space="preserve">formulations (mixtures). Such substances and mixtures may: </w:t>
      </w:r>
    </w:p>
    <w:p w:rsidR="007A1A04" w:rsidRPr="00CB15DD" w:rsidRDefault="007A1A04" w:rsidP="00894018">
      <w:pPr>
        <w:pStyle w:val="ListParagraph"/>
        <w:numPr>
          <w:ilvl w:val="0"/>
          <w:numId w:val="94"/>
        </w:numPr>
        <w:rPr>
          <w:color w:val="000000"/>
        </w:rPr>
      </w:pPr>
      <w:r w:rsidRPr="00CB15DD">
        <w:rPr>
          <w:color w:val="000000"/>
        </w:rPr>
        <w:t>Be liable to explosive decomposition;</w:t>
      </w:r>
    </w:p>
    <w:p w:rsidR="007A1A04" w:rsidRPr="00CB15DD" w:rsidRDefault="007A1A04" w:rsidP="00894018">
      <w:pPr>
        <w:pStyle w:val="ListParagraph"/>
        <w:numPr>
          <w:ilvl w:val="0"/>
          <w:numId w:val="94"/>
        </w:numPr>
        <w:rPr>
          <w:color w:val="000000"/>
        </w:rPr>
      </w:pPr>
      <w:r w:rsidRPr="00CB15DD">
        <w:rPr>
          <w:color w:val="000000"/>
        </w:rPr>
        <w:t>Burn rapidly;</w:t>
      </w:r>
    </w:p>
    <w:p w:rsidR="007A1A04" w:rsidRPr="00CB15DD" w:rsidRDefault="007A1A04" w:rsidP="00894018">
      <w:pPr>
        <w:pStyle w:val="ListParagraph"/>
        <w:numPr>
          <w:ilvl w:val="0"/>
          <w:numId w:val="94"/>
        </w:numPr>
        <w:rPr>
          <w:color w:val="000000"/>
        </w:rPr>
      </w:pPr>
      <w:r w:rsidRPr="00CB15DD">
        <w:rPr>
          <w:color w:val="000000"/>
        </w:rPr>
        <w:t>Be sensitive to impact or friction; or</w:t>
      </w:r>
    </w:p>
    <w:p w:rsidR="007A1A04" w:rsidRPr="00CB15DD" w:rsidRDefault="007A1A04" w:rsidP="00894018">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894018">
      <w:pPr>
        <w:pStyle w:val="Appendix2"/>
        <w:numPr>
          <w:ilvl w:val="0"/>
          <w:numId w:val="102"/>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894018">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100BC7">
        <w:rPr>
          <w:rFonts w:eastAsiaTheme="minorHAnsi"/>
        </w:rPr>
        <w:t>Strong acids such as sulfuric, nitric, hydrochloric and hydrofluoric acids</w:t>
      </w:r>
    </w:p>
    <w:p w:rsidR="007A1A04" w:rsidRPr="00100BC7" w:rsidRDefault="007A1A04" w:rsidP="00894018">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894018">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894018">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894018">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pic:spPr>
                </pic:pic>
              </a:graphicData>
            </a:graphic>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894018">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894018">
      <w:pPr>
        <w:pStyle w:val="ListParagraph"/>
        <w:numPr>
          <w:ilvl w:val="0"/>
          <w:numId w:val="96"/>
        </w:numPr>
        <w:rPr>
          <w:rFonts w:eastAsiaTheme="minorHAnsi"/>
        </w:rPr>
      </w:pPr>
      <w:r w:rsidRPr="00100BC7">
        <w:rPr>
          <w:rFonts w:eastAsiaTheme="minorHAnsi"/>
        </w:rPr>
        <w:t xml:space="preserve">Neurotoxins, which are substances that produce toxic effects on the nervous system, such as mercury, </w:t>
      </w:r>
      <w:proofErr w:type="spellStart"/>
      <w:r w:rsidRPr="00100BC7">
        <w:rPr>
          <w:rFonts w:eastAsiaTheme="minorHAnsi"/>
        </w:rPr>
        <w:t>acrylamide</w:t>
      </w:r>
      <w:proofErr w:type="spellEnd"/>
      <w:r w:rsidRPr="00100BC7">
        <w:rPr>
          <w:rFonts w:eastAsiaTheme="minorHAnsi"/>
        </w:rPr>
        <w:t>, and carbon disulfide.</w:t>
      </w:r>
    </w:p>
    <w:p w:rsidR="007A1A04" w:rsidRPr="00100BC7" w:rsidRDefault="007A1A04" w:rsidP="00894018">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894018">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894018">
      <w:pPr>
        <w:pStyle w:val="ListParagraph"/>
        <w:numPr>
          <w:ilvl w:val="0"/>
          <w:numId w:val="97"/>
        </w:numPr>
        <w:rPr>
          <w:rFonts w:eastAsiaTheme="minorHAnsi"/>
        </w:rPr>
      </w:pPr>
      <w:r w:rsidRPr="00100BC7">
        <w:rPr>
          <w:rFonts w:eastAsiaTheme="minorHAnsi"/>
        </w:rPr>
        <w:t>Carcinogens</w:t>
      </w:r>
    </w:p>
    <w:p w:rsidR="007A1A04" w:rsidRPr="00100BC7" w:rsidRDefault="007A1A04" w:rsidP="00894018">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894018">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894018">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894018">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Reproductive toxins include any chemical that may affect the reproductive capabilities, including chromosomal damage (mutations) and effects on fetuses (</w:t>
      </w:r>
      <w:proofErr w:type="spellStart"/>
      <w:r w:rsidRPr="007A1A04">
        <w:rPr>
          <w:rFonts w:eastAsiaTheme="minorHAnsi"/>
        </w:rPr>
        <w:t>teratogens</w:t>
      </w:r>
      <w:proofErr w:type="spellEnd"/>
      <w:r w:rsidRPr="007A1A04">
        <w:rPr>
          <w:rFonts w:eastAsiaTheme="minorHAnsi"/>
        </w:rPr>
        <w:t xml:space="preserve">).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w:t>
      </w:r>
      <w:proofErr w:type="spellStart"/>
      <w:r w:rsidRPr="007A1A04">
        <w:rPr>
          <w:rFonts w:eastAsiaTheme="minorHAnsi"/>
        </w:rPr>
        <w:t>teratogenic</w:t>
      </w:r>
      <w:proofErr w:type="spellEnd"/>
      <w:r w:rsidRPr="007A1A04">
        <w:rPr>
          <w:rFonts w:eastAsiaTheme="minorHAnsi"/>
        </w:rPr>
        <w:t xml:space="preserve">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894018">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894018">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894018">
      <w:pPr>
        <w:pStyle w:val="ListParagraph"/>
        <w:numPr>
          <w:ilvl w:val="0"/>
          <w:numId w:val="100"/>
        </w:numPr>
        <w:rPr>
          <w:rFonts w:eastAsiaTheme="minorHAnsi"/>
        </w:rPr>
      </w:pPr>
      <w:r w:rsidRPr="00703B59">
        <w:rPr>
          <w:rFonts w:eastAsiaTheme="minorHAnsi"/>
        </w:rPr>
        <w:t>A chemical with a median lethal concentration (LC50) in air of 200 parts per million (</w:t>
      </w:r>
      <w:proofErr w:type="spellStart"/>
      <w:r w:rsidRPr="00703B59">
        <w:rPr>
          <w:rFonts w:eastAsiaTheme="minorHAnsi"/>
        </w:rPr>
        <w:t>ppm</w:t>
      </w:r>
      <w:proofErr w:type="spellEnd"/>
      <w:r w:rsidRPr="00703B59">
        <w:rPr>
          <w:rFonts w:eastAsiaTheme="minorHAnsi"/>
        </w:rPr>
        <w:t>)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8"/>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proofErr w:type="spellStart"/>
      <w:r w:rsidRPr="00BB5AD7">
        <w:lastRenderedPageBreak/>
        <w:t>Autoxidation</w:t>
      </w:r>
      <w:proofErr w:type="spellEnd"/>
      <w:r w:rsidRPr="00BB5AD7">
        <w:t xml:space="preserve">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r w:rsidRPr="00BB5AD7">
              <w:rPr>
                <w:sz w:val="22"/>
              </w:rPr>
              <w:t>Butadiene</w:t>
            </w:r>
          </w:p>
        </w:tc>
        <w:tc>
          <w:tcPr>
            <w:tcW w:w="2460" w:type="pct"/>
            <w:vAlign w:val="center"/>
          </w:tcPr>
          <w:p w:rsidR="00BB5AD7" w:rsidRPr="00BB5AD7" w:rsidRDefault="00BB5AD7" w:rsidP="00BB5AD7">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r w:rsidRPr="00BB5AD7">
              <w:rPr>
                <w:sz w:val="22"/>
              </w:rPr>
              <w:t>Chloroprene</w:t>
            </w:r>
          </w:p>
        </w:tc>
        <w:tc>
          <w:tcPr>
            <w:tcW w:w="2460" w:type="pct"/>
            <w:vAlign w:val="center"/>
          </w:tcPr>
          <w:p w:rsidR="00BB5AD7" w:rsidRPr="00BB5AD7" w:rsidRDefault="00BB5AD7" w:rsidP="00BB5AD7">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roofErr w:type="spellStart"/>
            <w:r w:rsidRPr="00BB5AD7">
              <w:rPr>
                <w:sz w:val="22"/>
              </w:rPr>
              <w:t>Divinylacetylene</w:t>
            </w:r>
            <w:proofErr w:type="spellEnd"/>
          </w:p>
        </w:tc>
        <w:tc>
          <w:tcPr>
            <w:tcW w:w="2460" w:type="pct"/>
            <w:vAlign w:val="center"/>
          </w:tcPr>
          <w:p w:rsidR="00BB5AD7" w:rsidRPr="00BB5AD7" w:rsidRDefault="00BB5AD7" w:rsidP="00BB5AD7">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Acetal</w:t>
            </w:r>
            <w:proofErr w:type="spellEnd"/>
          </w:p>
        </w:tc>
        <w:tc>
          <w:tcPr>
            <w:tcW w:w="1651" w:type="pct"/>
            <w:vAlign w:val="center"/>
          </w:tcPr>
          <w:p w:rsidR="00BB5AD7" w:rsidRPr="00E16385" w:rsidRDefault="00BB5AD7" w:rsidP="00BB5AD7">
            <w:proofErr w:type="spellStart"/>
            <w:r w:rsidRPr="00E16385">
              <w:rPr>
                <w:sz w:val="22"/>
              </w:rPr>
              <w:t>Dicyclopentadiene</w:t>
            </w:r>
            <w:proofErr w:type="spellEnd"/>
          </w:p>
        </w:tc>
        <w:tc>
          <w:tcPr>
            <w:tcW w:w="1643" w:type="pct"/>
            <w:vAlign w:val="center"/>
          </w:tcPr>
          <w:p w:rsidR="00BB5AD7" w:rsidRPr="00E16385" w:rsidRDefault="00BB5AD7" w:rsidP="00BB5AD7">
            <w:r w:rsidRPr="00E16385">
              <w:rPr>
                <w:sz w:val="22"/>
              </w:rPr>
              <w:t xml:space="preserve">Methyl isobutyl </w:t>
            </w:r>
            <w:proofErr w:type="spellStart"/>
            <w:r w:rsidRPr="00E16385">
              <w:rPr>
                <w:sz w:val="22"/>
              </w:rPr>
              <w:t>ketone</w:t>
            </w:r>
            <w:proofErr w:type="spellEnd"/>
          </w:p>
        </w:tc>
      </w:tr>
      <w:tr w:rsidR="00BB5AD7" w:rsidRPr="00BB5AD7" w:rsidTr="00AE2574">
        <w:trPr>
          <w:jc w:val="center"/>
        </w:trPr>
        <w:tc>
          <w:tcPr>
            <w:tcW w:w="1643" w:type="pct"/>
            <w:vAlign w:val="center"/>
            <w:hideMark/>
          </w:tcPr>
          <w:p w:rsidR="00BB5AD7" w:rsidRPr="00E16385" w:rsidRDefault="00BB5AD7" w:rsidP="00BB5AD7">
            <w:r w:rsidRPr="00E16385">
              <w:rPr>
                <w:sz w:val="22"/>
              </w:rPr>
              <w:t>Acetaldehyde</w:t>
            </w:r>
          </w:p>
        </w:tc>
        <w:tc>
          <w:tcPr>
            <w:tcW w:w="1651" w:type="pct"/>
            <w:vAlign w:val="center"/>
          </w:tcPr>
          <w:p w:rsidR="00BB5AD7" w:rsidRPr="00E16385" w:rsidRDefault="00BB5AD7" w:rsidP="00BB5AD7">
            <w:r w:rsidRPr="00E16385">
              <w:rPr>
                <w:sz w:val="22"/>
              </w:rPr>
              <w:t>Diethyl ether</w:t>
            </w:r>
          </w:p>
        </w:tc>
        <w:tc>
          <w:tcPr>
            <w:tcW w:w="1643" w:type="pct"/>
            <w:vAlign w:val="center"/>
          </w:tcPr>
          <w:p w:rsidR="00BB5AD7" w:rsidRPr="00E16385" w:rsidRDefault="00BB5AD7" w:rsidP="00BB5AD7">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Benzyl alcohol</w:t>
            </w:r>
          </w:p>
        </w:tc>
        <w:tc>
          <w:tcPr>
            <w:tcW w:w="1651" w:type="pct"/>
            <w:vAlign w:val="center"/>
          </w:tcPr>
          <w:p w:rsidR="00BB5AD7" w:rsidRPr="00E16385" w:rsidRDefault="00BB5AD7" w:rsidP="00BB5AD7">
            <w:proofErr w:type="spellStart"/>
            <w:r w:rsidRPr="00E16385">
              <w:rPr>
                <w:sz w:val="22"/>
              </w:rPr>
              <w:t>Diethylene</w:t>
            </w:r>
            <w:proofErr w:type="spellEnd"/>
            <w:r w:rsidRPr="00E16385">
              <w:rPr>
                <w:sz w:val="22"/>
              </w:rPr>
              <w:t xml:space="preserve"> glycol </w:t>
            </w:r>
            <w:proofErr w:type="spellStart"/>
            <w:r w:rsidRPr="00E16385">
              <w:rPr>
                <w:sz w:val="22"/>
              </w:rPr>
              <w:t>dimethyl</w:t>
            </w:r>
            <w:proofErr w:type="spellEnd"/>
            <w:r w:rsidRPr="00E16385">
              <w:rPr>
                <w:sz w:val="22"/>
              </w:rPr>
              <w:t xml:space="preserve"> ether</w:t>
            </w:r>
          </w:p>
        </w:tc>
        <w:tc>
          <w:tcPr>
            <w:tcW w:w="1643" w:type="pct"/>
            <w:vAlign w:val="center"/>
          </w:tcPr>
          <w:p w:rsidR="00BB5AD7" w:rsidRPr="00E16385" w:rsidRDefault="00BB5AD7" w:rsidP="00BB5AD7">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2-Butanol</w:t>
            </w:r>
          </w:p>
        </w:tc>
        <w:tc>
          <w:tcPr>
            <w:tcW w:w="1651" w:type="pct"/>
            <w:vAlign w:val="center"/>
          </w:tcPr>
          <w:p w:rsidR="00BB5AD7" w:rsidRPr="00E16385" w:rsidRDefault="00BB5AD7" w:rsidP="00BB5AD7">
            <w:proofErr w:type="spellStart"/>
            <w:r w:rsidRPr="00E16385">
              <w:rPr>
                <w:sz w:val="22"/>
              </w:rPr>
              <w:t>Dioxane</w:t>
            </w:r>
            <w:proofErr w:type="spellEnd"/>
          </w:p>
        </w:tc>
        <w:tc>
          <w:tcPr>
            <w:tcW w:w="1643" w:type="pct"/>
            <w:vAlign w:val="center"/>
          </w:tcPr>
          <w:p w:rsidR="00BB5AD7" w:rsidRPr="00E16385" w:rsidRDefault="00BB5AD7" w:rsidP="00BB5AD7">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Cumene</w:t>
            </w:r>
            <w:proofErr w:type="spellEnd"/>
          </w:p>
        </w:tc>
        <w:tc>
          <w:tcPr>
            <w:tcW w:w="1651" w:type="pct"/>
            <w:vAlign w:val="center"/>
          </w:tcPr>
          <w:p w:rsidR="00BB5AD7" w:rsidRPr="00E16385" w:rsidRDefault="00BB5AD7" w:rsidP="00BB5AD7">
            <w:r w:rsidRPr="00E16385">
              <w:rPr>
                <w:sz w:val="22"/>
              </w:rPr>
              <w:t xml:space="preserve">Ethylene glycol </w:t>
            </w:r>
            <w:proofErr w:type="spellStart"/>
            <w:r w:rsidRPr="00E16385">
              <w:rPr>
                <w:sz w:val="22"/>
              </w:rPr>
              <w:t>dimethyl</w:t>
            </w:r>
            <w:proofErr w:type="spellEnd"/>
            <w:r w:rsidRPr="00E16385">
              <w:rPr>
                <w:sz w:val="22"/>
              </w:rPr>
              <w:t xml:space="preserve"> ether</w:t>
            </w:r>
          </w:p>
        </w:tc>
        <w:tc>
          <w:tcPr>
            <w:tcW w:w="1643" w:type="pct"/>
            <w:vAlign w:val="center"/>
          </w:tcPr>
          <w:p w:rsidR="00BB5AD7" w:rsidRPr="00E16385" w:rsidRDefault="00BB5AD7" w:rsidP="00BB5AD7">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Cyclohexanol</w:t>
            </w:r>
            <w:proofErr w:type="spellEnd"/>
          </w:p>
        </w:tc>
        <w:tc>
          <w:tcPr>
            <w:tcW w:w="1651" w:type="pct"/>
            <w:vAlign w:val="center"/>
          </w:tcPr>
          <w:p w:rsidR="00BB5AD7" w:rsidRPr="00E16385" w:rsidRDefault="00BB5AD7" w:rsidP="00BB5AD7">
            <w:r w:rsidRPr="00E16385">
              <w:rPr>
                <w:sz w:val="22"/>
              </w:rPr>
              <w:t>4-Heptanol</w:t>
            </w:r>
          </w:p>
        </w:tc>
        <w:tc>
          <w:tcPr>
            <w:tcW w:w="1643" w:type="pct"/>
            <w:vAlign w:val="center"/>
          </w:tcPr>
          <w:p w:rsidR="00BB5AD7" w:rsidRPr="00E16385" w:rsidRDefault="00BB5AD7" w:rsidP="00BB5AD7">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2-cyclohexen-1-ol</w:t>
            </w:r>
          </w:p>
        </w:tc>
        <w:tc>
          <w:tcPr>
            <w:tcW w:w="1651" w:type="pct"/>
            <w:vAlign w:val="center"/>
          </w:tcPr>
          <w:p w:rsidR="00BB5AD7" w:rsidRPr="00E16385" w:rsidRDefault="00BB5AD7" w:rsidP="00BB5AD7">
            <w:r w:rsidRPr="00E16385">
              <w:rPr>
                <w:sz w:val="22"/>
              </w:rPr>
              <w:t>2-Hexanol</w:t>
            </w:r>
          </w:p>
        </w:tc>
        <w:tc>
          <w:tcPr>
            <w:tcW w:w="1643" w:type="pct"/>
            <w:vAlign w:val="center"/>
          </w:tcPr>
          <w:p w:rsidR="00BB5AD7" w:rsidRPr="00E16385" w:rsidRDefault="00BB5AD7" w:rsidP="00BB5AD7">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Cyclohexene</w:t>
            </w:r>
            <w:proofErr w:type="spellEnd"/>
          </w:p>
        </w:tc>
        <w:tc>
          <w:tcPr>
            <w:tcW w:w="1651" w:type="pct"/>
            <w:vAlign w:val="center"/>
          </w:tcPr>
          <w:p w:rsidR="00BB5AD7" w:rsidRPr="00E16385" w:rsidRDefault="00BB5AD7" w:rsidP="00BB5AD7">
            <w:proofErr w:type="spellStart"/>
            <w:r w:rsidRPr="00E16385">
              <w:rPr>
                <w:sz w:val="22"/>
              </w:rPr>
              <w:t>Methylacetylene</w:t>
            </w:r>
            <w:proofErr w:type="spellEnd"/>
          </w:p>
        </w:tc>
        <w:tc>
          <w:tcPr>
            <w:tcW w:w="1643" w:type="pct"/>
            <w:vAlign w:val="center"/>
          </w:tcPr>
          <w:p w:rsidR="00BB5AD7" w:rsidRPr="00E16385" w:rsidRDefault="00BB5AD7" w:rsidP="00BB5AD7">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Decahydronaphthalene</w:t>
            </w:r>
            <w:proofErr w:type="spellEnd"/>
          </w:p>
        </w:tc>
        <w:tc>
          <w:tcPr>
            <w:tcW w:w="1651" w:type="pct"/>
            <w:vAlign w:val="center"/>
          </w:tcPr>
          <w:p w:rsidR="00BB5AD7" w:rsidRPr="00E16385" w:rsidRDefault="00BB5AD7" w:rsidP="00BB5AD7">
            <w:r w:rsidRPr="00E16385">
              <w:rPr>
                <w:sz w:val="22"/>
              </w:rPr>
              <w:t>3-Methyl-1-butanol</w:t>
            </w:r>
          </w:p>
        </w:tc>
        <w:tc>
          <w:tcPr>
            <w:tcW w:w="1643" w:type="pct"/>
            <w:vAlign w:val="center"/>
          </w:tcPr>
          <w:p w:rsidR="00BB5AD7" w:rsidRPr="00E16385" w:rsidRDefault="00BB5AD7" w:rsidP="00BB5AD7">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Diacetylene</w:t>
            </w:r>
            <w:proofErr w:type="spellEnd"/>
          </w:p>
        </w:tc>
        <w:tc>
          <w:tcPr>
            <w:tcW w:w="1651" w:type="pct"/>
            <w:vAlign w:val="center"/>
          </w:tcPr>
          <w:p w:rsidR="00BB5AD7" w:rsidRPr="00E16385" w:rsidRDefault="00BB5AD7" w:rsidP="00BB5AD7">
            <w:proofErr w:type="spellStart"/>
            <w:r w:rsidRPr="00E16385">
              <w:rPr>
                <w:sz w:val="22"/>
              </w:rPr>
              <w:t>Methylcyclopentane</w:t>
            </w:r>
            <w:proofErr w:type="spellEnd"/>
          </w:p>
        </w:tc>
        <w:tc>
          <w:tcPr>
            <w:tcW w:w="1643" w:type="pct"/>
            <w:vAlign w:val="center"/>
          </w:tcPr>
          <w:p w:rsidR="00BB5AD7" w:rsidRPr="00E16385" w:rsidRDefault="00BB5AD7" w:rsidP="00BB5AD7">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r w:rsidRPr="00E16385">
              <w:rPr>
                <w:sz w:val="22"/>
              </w:rPr>
              <w:t>Acrylic acid</w:t>
            </w:r>
          </w:p>
        </w:tc>
        <w:tc>
          <w:tcPr>
            <w:tcW w:w="2460" w:type="pct"/>
            <w:vAlign w:val="center"/>
          </w:tcPr>
          <w:p w:rsidR="00BB5AD7" w:rsidRPr="00E16385" w:rsidRDefault="00BB5AD7" w:rsidP="00BB5AD7">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roofErr w:type="spellStart"/>
            <w:r w:rsidRPr="00E16385">
              <w:rPr>
                <w:sz w:val="22"/>
              </w:rPr>
              <w:t>Acrylonitrile</w:t>
            </w:r>
            <w:proofErr w:type="spellEnd"/>
          </w:p>
        </w:tc>
        <w:tc>
          <w:tcPr>
            <w:tcW w:w="2460" w:type="pct"/>
            <w:vAlign w:val="center"/>
          </w:tcPr>
          <w:p w:rsidR="00BB5AD7" w:rsidRPr="00E16385" w:rsidRDefault="00BB5AD7" w:rsidP="00BB5AD7">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r w:rsidRPr="00E16385">
              <w:rPr>
                <w:sz w:val="22"/>
              </w:rPr>
              <w:t>Butadiene</w:t>
            </w:r>
          </w:p>
        </w:tc>
        <w:tc>
          <w:tcPr>
            <w:tcW w:w="2460" w:type="pct"/>
            <w:vAlign w:val="center"/>
          </w:tcPr>
          <w:p w:rsidR="00BB5AD7" w:rsidRPr="00E16385" w:rsidRDefault="00BB5AD7" w:rsidP="00BB5AD7">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r w:rsidRPr="00E16385">
              <w:rPr>
                <w:sz w:val="22"/>
              </w:rPr>
              <w:t>Chloroprene</w:t>
            </w:r>
          </w:p>
        </w:tc>
        <w:tc>
          <w:tcPr>
            <w:tcW w:w="2460" w:type="pct"/>
            <w:vAlign w:val="center"/>
          </w:tcPr>
          <w:p w:rsidR="00BB5AD7" w:rsidRPr="00E16385" w:rsidRDefault="00BB5AD7" w:rsidP="00BB5AD7">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roofErr w:type="spellStart"/>
            <w:r w:rsidRPr="00E16385">
              <w:rPr>
                <w:sz w:val="22"/>
              </w:rPr>
              <w:t>Chlorotrifluoroethylene</w:t>
            </w:r>
            <w:proofErr w:type="spellEnd"/>
          </w:p>
        </w:tc>
        <w:tc>
          <w:tcPr>
            <w:tcW w:w="2460" w:type="pct"/>
            <w:vAlign w:val="center"/>
          </w:tcPr>
          <w:p w:rsidR="00BB5AD7" w:rsidRPr="00E16385" w:rsidRDefault="00BB5AD7" w:rsidP="00BB5AD7">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r w:rsidRPr="00E16385">
              <w:rPr>
                <w:sz w:val="22"/>
              </w:rPr>
              <w:t xml:space="preserve">Methyl </w:t>
            </w:r>
            <w:proofErr w:type="spellStart"/>
            <w:r w:rsidRPr="00E16385">
              <w:rPr>
                <w:sz w:val="22"/>
              </w:rPr>
              <w:t>methacrylate</w:t>
            </w:r>
            <w:proofErr w:type="spellEnd"/>
          </w:p>
        </w:tc>
        <w:tc>
          <w:tcPr>
            <w:tcW w:w="2460" w:type="pct"/>
            <w:vAlign w:val="center"/>
          </w:tcPr>
          <w:p w:rsidR="00BB5AD7" w:rsidRPr="00E16385" w:rsidRDefault="00BB5AD7" w:rsidP="00BB5AD7">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894018">
      <w:pPr>
        <w:pStyle w:val="ListParagraph"/>
        <w:numPr>
          <w:ilvl w:val="0"/>
          <w:numId w:val="103"/>
        </w:numPr>
      </w:pPr>
      <w:r w:rsidRPr="00BB5AD7">
        <w:t xml:space="preserve">Solvents containing inhibitors should be used whenever possible. </w:t>
      </w:r>
    </w:p>
    <w:p w:rsidR="00BB5AD7" w:rsidRPr="00BB5AD7" w:rsidRDefault="00BB5AD7" w:rsidP="00894018">
      <w:pPr>
        <w:pStyle w:val="ListParagraph"/>
        <w:numPr>
          <w:ilvl w:val="0"/>
          <w:numId w:val="103"/>
        </w:numPr>
      </w:pPr>
      <w:r w:rsidRPr="00BB5AD7">
        <w:t xml:space="preserve">All peroxide forming solvents should be tested prior to distillation. </w:t>
      </w:r>
    </w:p>
    <w:p w:rsidR="00BB5AD7" w:rsidRPr="00BB5AD7" w:rsidRDefault="00BB5AD7" w:rsidP="00894018">
      <w:pPr>
        <w:pStyle w:val="ListParagraph"/>
        <w:numPr>
          <w:ilvl w:val="0"/>
          <w:numId w:val="103"/>
        </w:numPr>
      </w:pPr>
      <w:r w:rsidRPr="00BB5AD7">
        <w:t xml:space="preserve">Peroxide forming solvents should be purchased in limited quantities. </w:t>
      </w:r>
    </w:p>
    <w:p w:rsidR="00BB5AD7" w:rsidRPr="00BB5AD7" w:rsidRDefault="00BB5AD7" w:rsidP="00894018">
      <w:pPr>
        <w:pStyle w:val="ListParagraph"/>
        <w:numPr>
          <w:ilvl w:val="0"/>
          <w:numId w:val="103"/>
        </w:numPr>
      </w:pPr>
      <w:r w:rsidRPr="00BB5AD7">
        <w:t xml:space="preserve">Peroxide forming solvents should be marked with the purchase date and the date opened. </w:t>
      </w:r>
    </w:p>
    <w:p w:rsidR="00BB5AD7" w:rsidRPr="00BB5AD7" w:rsidRDefault="00BB5AD7" w:rsidP="00894018">
      <w:pPr>
        <w:pStyle w:val="ListParagraph"/>
        <w:numPr>
          <w:ilvl w:val="0"/>
          <w:numId w:val="103"/>
        </w:numPr>
      </w:pPr>
      <w:r w:rsidRPr="00BB5AD7">
        <w:t xml:space="preserve">Peroxide forming solvents should be sealed tightly and stored away from light and heat. </w:t>
      </w:r>
    </w:p>
    <w:p w:rsidR="00E16385" w:rsidRPr="00E16385" w:rsidRDefault="00BB5AD7" w:rsidP="00894018">
      <w:pPr>
        <w:pStyle w:val="ListParagraph"/>
        <w:numPr>
          <w:ilvl w:val="0"/>
          <w:numId w:val="103"/>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894018">
      <w:pPr>
        <w:pStyle w:val="ListParagraph"/>
        <w:numPr>
          <w:ilvl w:val="0"/>
          <w:numId w:val="104"/>
        </w:numPr>
      </w:pPr>
      <w:r w:rsidRPr="00BB5AD7">
        <w:t xml:space="preserve">Obtain test strips for the range of 0-100 </w:t>
      </w:r>
      <w:proofErr w:type="spellStart"/>
      <w:r w:rsidRPr="00BB5AD7">
        <w:t>ppm</w:t>
      </w:r>
      <w:proofErr w:type="spellEnd"/>
      <w:r w:rsidRPr="00BB5AD7">
        <w:t xml:space="preserve"> peroxide.</w:t>
      </w:r>
    </w:p>
    <w:p w:rsidR="00BB5AD7" w:rsidRPr="00BB5AD7" w:rsidRDefault="00BB5AD7" w:rsidP="00894018">
      <w:pPr>
        <w:pStyle w:val="ListParagraph"/>
        <w:numPr>
          <w:ilvl w:val="0"/>
          <w:numId w:val="104"/>
        </w:numPr>
      </w:pPr>
      <w:r w:rsidRPr="00BB5AD7">
        <w:t>Record the test results on the bottle.</w:t>
      </w:r>
    </w:p>
    <w:p w:rsidR="00BB5AD7" w:rsidRPr="00597A76" w:rsidRDefault="00BB5AD7" w:rsidP="00894018">
      <w:pPr>
        <w:pStyle w:val="ListParagraph"/>
        <w:numPr>
          <w:ilvl w:val="0"/>
          <w:numId w:val="104"/>
        </w:numPr>
        <w:rPr>
          <w:color w:val="FF0000"/>
        </w:rPr>
      </w:pPr>
      <w:r w:rsidRPr="00597A76">
        <w:rPr>
          <w:color w:val="FF0000"/>
        </w:rPr>
        <w:t xml:space="preserve">If the test results are 100 </w:t>
      </w:r>
      <w:proofErr w:type="spellStart"/>
      <w:r w:rsidRPr="00597A76">
        <w:rPr>
          <w:color w:val="FF0000"/>
        </w:rPr>
        <w:t>ppm</w:t>
      </w:r>
      <w:proofErr w:type="spellEnd"/>
      <w:r w:rsidRPr="00597A76">
        <w:rPr>
          <w:color w:val="FF0000"/>
        </w:rPr>
        <w:t xml:space="preserve">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49"/>
          <w:pgSz w:w="12240" w:h="15840" w:code="1"/>
          <w:pgMar w:top="1440" w:right="1440" w:bottom="1440" w:left="1440" w:header="288" w:footer="288" w:gutter="0"/>
          <w:cols w:space="720"/>
          <w:docGrid w:linePitch="360"/>
        </w:sectPr>
      </w:pPr>
    </w:p>
    <w:p w:rsidR="0042744D" w:rsidRPr="00DC7D29" w:rsidRDefault="00BA75EF" w:rsidP="00B0051C">
      <w:pPr>
        <w:pStyle w:val="Heading1"/>
        <w:numPr>
          <w:ilvl w:val="0"/>
          <w:numId w:val="0"/>
        </w:numPr>
        <w:jc w:val="center"/>
        <w:rPr>
          <w:rFonts w:cstheme="minorHAnsi"/>
          <w:b w:val="0"/>
        </w:rPr>
      </w:pPr>
      <w:bookmarkStart w:id="152" w:name="_Toc380696245"/>
      <w:r w:rsidRPr="00D50F19">
        <w:rPr>
          <w:sz w:val="48"/>
        </w:rPr>
        <w:lastRenderedPageBreak/>
        <w:t>Tab 1:</w:t>
      </w:r>
      <w:r w:rsidR="001B5DBC" w:rsidRPr="00D50F19">
        <w:rPr>
          <w:sz w:val="48"/>
        </w:rPr>
        <w:t xml:space="preserve"> </w:t>
      </w:r>
      <w:r w:rsidRPr="00D50F19">
        <w:rPr>
          <w:sz w:val="48"/>
        </w:rPr>
        <w:br/>
      </w:r>
      <w:bookmarkEnd w:id="152"/>
    </w:p>
    <w:p w:rsidR="009C44E0" w:rsidRDefault="009C44E0" w:rsidP="009C44E0">
      <w:pPr>
        <w:spacing w:before="120" w:after="120"/>
        <w:jc w:val="center"/>
        <w:rPr>
          <w:rFonts w:cstheme="minorHAnsi"/>
          <w:sz w:val="48"/>
          <w:szCs w:val="48"/>
        </w:rPr>
      </w:pPr>
      <w:bookmarkStart w:id="153" w:name="_Toc380696246"/>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Benzene</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7E39EB7B3D1345DE9FFCF597D7E04744"/>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492E1BB5A0DC49858A90A95DE23F4846"/>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CAF4AB3B03B3407AA78CD9C42474861A"/>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303B35194EB948A4B7975A4F186170E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03B28DCC537144EDB61414C4C81BCAD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91DCC03F34FF4E30B9FE273C44AC7A9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00871CE63D3848B485060D3B4B4D288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1168551356"/>
            <w:placeholder>
              <w:docPart w:val="50EAD642E9724E389B51A40DE2C2EB5A"/>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0723CC05D29046BBB8F4E437A8C6A6B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247546611"/>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499035568"/>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396091"/>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lastRenderedPageBreak/>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71-43-2</w:t>
      </w:r>
    </w:p>
    <w:p w:rsidR="009C44E0" w:rsidRPr="00A831F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80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proofErr w:type="spellStart"/>
      <w:r w:rsidRPr="008631D3">
        <w:rPr>
          <w:rFonts w:cstheme="minorHAnsi"/>
          <w:color w:val="000000"/>
          <w:sz w:val="20"/>
          <w:szCs w:val="20"/>
        </w:rPr>
        <w:t>ppm</w:t>
      </w:r>
      <w:proofErr w:type="spellEnd"/>
      <w:r w:rsidRPr="008631D3">
        <w:rPr>
          <w:rFonts w:cstheme="minorHAnsi"/>
          <w:color w:val="000000"/>
          <w:sz w:val="20"/>
          <w:szCs w:val="20"/>
        </w:rPr>
        <w:t xml:space="preserve"> </w:t>
      </w:r>
    </w:p>
    <w:p w:rsidR="009C44E0" w:rsidRPr="008631D3" w:rsidRDefault="009C44E0" w:rsidP="009C44E0">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 xml:space="preserve">1 </w:t>
      </w:r>
      <w:proofErr w:type="spellStart"/>
      <w:r>
        <w:rPr>
          <w:rFonts w:cstheme="minorHAnsi"/>
          <w:color w:val="000000"/>
          <w:sz w:val="20"/>
          <w:szCs w:val="20"/>
        </w:rPr>
        <w:t>ppm</w:t>
      </w:r>
      <w:proofErr w:type="spellEnd"/>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0.1 </w:t>
      </w:r>
      <w:proofErr w:type="spellStart"/>
      <w:r>
        <w:rPr>
          <w:rFonts w:cstheme="minorHAnsi"/>
          <w:color w:val="000000"/>
          <w:sz w:val="20"/>
          <w:szCs w:val="20"/>
        </w:rPr>
        <w:t>ppm</w:t>
      </w:r>
      <w:proofErr w:type="spellEnd"/>
    </w:p>
    <w:p w:rsidR="009C44E0" w:rsidRDefault="009C44E0" w:rsidP="009C44E0">
      <w:pPr>
        <w:spacing w:before="120" w:after="120" w:line="288" w:lineRule="auto"/>
        <w:rPr>
          <w:rFonts w:cstheme="minorHAnsi"/>
          <w:b/>
        </w:rPr>
      </w:pPr>
      <w:r>
        <w:rPr>
          <w:rFonts w:cstheme="minorHAnsi"/>
          <w:b/>
          <w:noProof/>
        </w:rPr>
        <w:drawing>
          <wp:inline distT="0" distB="0" distL="0" distR="0">
            <wp:extent cx="575098" cy="594360"/>
            <wp:effectExtent l="0" t="0" r="0" b="0"/>
            <wp:docPr id="2078" name="Picture 1" descr="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extent cx="599846" cy="622224"/>
            <wp:effectExtent l="0" t="0" r="0" b="6985"/>
            <wp:docPr id="23584" name="Picture 2" descr="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extent cx="577850" cy="597204"/>
            <wp:effectExtent l="0" t="0" r="0" b="0"/>
            <wp:docPr id="23585" name="Picture 3" descr="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extent cx="594360" cy="594360"/>
            <wp:effectExtent l="0" t="0" r="0" b="0"/>
            <wp:docPr id="23586" name="Picture 4" descr="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54"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proofErr w:type="spellStart"/>
      <w:r>
        <w:rPr>
          <w:rFonts w:cstheme="minorHAnsi"/>
          <w:sz w:val="20"/>
          <w:szCs w:val="20"/>
        </w:rPr>
        <w:t>Nitrile</w:t>
      </w:r>
      <w:proofErr w:type="spellEnd"/>
      <w:r>
        <w:rPr>
          <w:rFonts w:cstheme="minorHAnsi"/>
          <w:sz w:val="20"/>
          <w:szCs w:val="20"/>
        </w:rPr>
        <w:t xml:space="preserve"> and latex disposable gloves are NOT suitable. </w:t>
      </w:r>
      <w:proofErr w:type="spellStart"/>
      <w:r>
        <w:rPr>
          <w:rFonts w:cstheme="minorHAnsi"/>
          <w:sz w:val="20"/>
          <w:szCs w:val="20"/>
        </w:rPr>
        <w:t>Viton</w:t>
      </w:r>
      <w:proofErr w:type="spellEnd"/>
      <w:r>
        <w:rPr>
          <w:rFonts w:cstheme="minorHAnsi"/>
          <w:sz w:val="20"/>
          <w:szCs w:val="20"/>
        </w:rPr>
        <w:t xml:space="preserve"> gloves are recommended. Check the resources below for a more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15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156"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157"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w:t>
      </w:r>
      <w:r w:rsidRPr="00DC7D29">
        <w:rPr>
          <w:rFonts w:cstheme="minorHAnsi"/>
          <w:sz w:val="20"/>
          <w:szCs w:val="20"/>
        </w:rPr>
        <w:lastRenderedPageBreak/>
        <w:t xml:space="preserve">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Default="009C44E0" w:rsidP="009C44E0">
      <w:pPr>
        <w:spacing w:before="120" w:after="120" w:line="288" w:lineRule="auto"/>
        <w:rPr>
          <w:rFonts w:cstheme="minorHAnsi"/>
          <w:b/>
        </w:rPr>
      </w:pP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ascii="Arial" w:hAnsi="Arial"/>
          <w:noProof/>
          <w:color w:val="000000"/>
        </w:rPr>
        <w:drawing>
          <wp:anchor distT="0" distB="0" distL="114300" distR="114300" simplePos="0" relativeHeight="251766784"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3587"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8400"/>
                    </a:xfrm>
                    <a:prstGeom prst="rect">
                      <a:avLst/>
                    </a:prstGeom>
                    <a:noFill/>
                    <a:ln>
                      <a:solidFill>
                        <a:schemeClr val="tx1"/>
                      </a:solidFill>
                    </a:ln>
                  </pic:spPr>
                </pic:pic>
              </a:graphicData>
            </a:graphic>
          </wp:anchor>
        </w:drawing>
      </w:r>
      <w:r>
        <w:rPr>
          <w:rFonts w:cstheme="minorHAnsi"/>
          <w:b/>
        </w:rPr>
        <w:t xml:space="preserve">Section 8 – </w:t>
      </w:r>
      <w:r w:rsidRPr="00DC7D29">
        <w:rPr>
          <w:rFonts w:cstheme="minorHAnsi"/>
          <w:b/>
        </w:rPr>
        <w:t>Special Handling and Storage Requirements</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lastRenderedPageBreak/>
        <w:t xml:space="preserve">Keep away from sources of ignition. </w:t>
      </w:r>
    </w:p>
    <w:p w:rsidR="009C44E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9C4791" w:rsidRDefault="009C44E0" w:rsidP="009C44E0">
      <w:pPr>
        <w:shd w:val="clear" w:color="auto" w:fill="FFFFFF"/>
        <w:spacing w:before="120" w:after="120" w:line="288" w:lineRule="auto"/>
        <w:rPr>
          <w:rFonts w:cstheme="minorHAnsi"/>
          <w:i/>
        </w:rPr>
      </w:pPr>
      <w:r w:rsidRPr="009C479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8"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w:t>
      </w:r>
    </w:p>
    <w:p w:rsidR="009C44E0" w:rsidRDefault="009C44E0" w:rsidP="009C44E0">
      <w:pPr>
        <w:spacing w:before="120" w:after="120" w:line="288" w:lineRule="auto"/>
        <w:rPr>
          <w:rFonts w:cstheme="minorHAnsi"/>
          <w:b/>
          <w:sz w:val="20"/>
          <w:szCs w:val="20"/>
          <w:u w:val="single"/>
        </w:rPr>
      </w:pPr>
    </w:p>
    <w:p w:rsidR="009C44E0" w:rsidRDefault="009C44E0" w:rsidP="009C44E0">
      <w:pPr>
        <w:spacing w:before="120" w:after="120" w:line="288" w:lineRule="auto"/>
        <w:rPr>
          <w:rFonts w:cstheme="minorHAnsi"/>
          <w:b/>
          <w:sz w:val="20"/>
          <w:szCs w:val="20"/>
          <w:u w:val="single"/>
        </w:rPr>
      </w:pP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59"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60"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61" w:history="1">
        <w:r w:rsidRPr="00772FAE">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Content>
        <w:p w:rsidR="009C44E0" w:rsidRPr="00DC7D29" w:rsidRDefault="009C44E0" w:rsidP="009C44E0">
          <w:pPr>
            <w:spacing w:before="120" w:after="120" w:line="288" w:lineRule="auto"/>
            <w:rPr>
              <w:rFonts w:cstheme="minorHAnsi"/>
              <w:b/>
            </w:rPr>
          </w:pPr>
          <w:sdt>
            <w:sdtPr>
              <w:rPr>
                <w:rFonts w:cstheme="minorHAnsi"/>
                <w:sz w:val="20"/>
                <w:szCs w:val="20"/>
              </w:rPr>
              <w:id w:val="-1681647772"/>
            </w:sdtPr>
            <w:sdtContent>
              <w:r>
                <w:rPr>
                  <w:rFonts w:cstheme="minorHAnsi"/>
                  <w:sz w:val="20"/>
                  <w:szCs w:val="20"/>
                </w:rPr>
                <w:t>Benzene may only be used in the chemical fume hood of BWRN B137.</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167139749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94302803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6924009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29040548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64596339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2228668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9240698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13177935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43637308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83534700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84520498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74010207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9702366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74340442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48736907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10972700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02520699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66885118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41358620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64300198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46263006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02550617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12638504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39126494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6941592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75188338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8212700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78600685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75564018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30630520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Bromine</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w:t>
      </w:r>
      <w:r w:rsidRPr="00C4534E">
        <w:rPr>
          <w:rFonts w:cstheme="minorHAnsi"/>
          <w:b/>
          <w:color w:val="FF0000"/>
        </w:rPr>
        <w:lastRenderedPageBreak/>
        <w:t xml:space="preserve">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3932"/>
            <w:placeholder>
              <w:docPart w:val="9A7B18573B704447A7CC2DA533238685"/>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3933"/>
            <w:placeholder>
              <w:docPart w:val="E18B60E5C5A14BD1B26885CAF22830A0"/>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3934"/>
            <w:placeholder>
              <w:docPart w:val="31472ABA9D664FB39BD3F6462DD5D667"/>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3935"/>
            <w:placeholder>
              <w:docPart w:val="F43C1F4F006D441B848AE95AD32F9348"/>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3936"/>
            <w:placeholder>
              <w:docPart w:val="93CF5C159F7947B397FA9662C4D53A4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3937"/>
            <w:placeholder>
              <w:docPart w:val="837E4B8E75184E608492D87BF3625DBF"/>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3938"/>
            <w:placeholder>
              <w:docPart w:val="B46326C9DC074CE096269C80D30BC4B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3939"/>
            <w:placeholder>
              <w:docPart w:val="0772979C3C4E47D8BC85A33813FC8294"/>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3940"/>
            <w:placeholder>
              <w:docPart w:val="6B5F2E43D1D24DE8A6172ACB38CABC28"/>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 xml:space="preserve">Section 2 – Type of SOP: </w:t>
      </w:r>
    </w:p>
    <w:p w:rsidR="009C44E0" w:rsidRPr="00DC7D29" w:rsidRDefault="009C44E0" w:rsidP="009C44E0">
      <w:pPr>
        <w:spacing w:before="120" w:after="120" w:line="288" w:lineRule="auto"/>
        <w:rPr>
          <w:rFonts w:cstheme="minorHAnsi"/>
          <w:sz w:val="20"/>
          <w:szCs w:val="20"/>
        </w:rPr>
      </w:pPr>
      <w:sdt>
        <w:sdtPr>
          <w:rPr>
            <w:rFonts w:cstheme="minorHAnsi"/>
          </w:rPr>
          <w:id w:val="692073941"/>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3942"/>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3943"/>
        </w:sdtPr>
        <w:sdtContent>
          <w:r>
            <w:rPr>
              <w:rFonts w:ascii="MS Mincho" w:eastAsia="MS Mincho" w:hAnsi="MS Mincho" w:cs="MS Mincho" w:hint="eastAsia"/>
            </w:rPr>
            <w:t>☐</w:t>
          </w:r>
        </w:sdtContent>
      </w:sdt>
      <w:r w:rsidRPr="00DC7D29">
        <w:rPr>
          <w:rFonts w:cstheme="minorHAnsi"/>
        </w:rPr>
        <w:t xml:space="preserve"> Hazardous Class</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7726-95-6</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Toxic, Corrosive</w:t>
      </w:r>
    </w:p>
    <w:p w:rsidR="009C44E0" w:rsidRPr="00252ADF"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Br</w:t>
      </w:r>
      <w:r>
        <w:rPr>
          <w:rFonts w:cstheme="minorHAnsi"/>
          <w:color w:val="000000"/>
          <w:sz w:val="20"/>
          <w:szCs w:val="20"/>
          <w:shd w:val="clear" w:color="auto" w:fill="FFFFFF"/>
          <w:vertAlign w:val="subscript"/>
        </w:rPr>
        <w:t>2</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Fuming 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Red-Brown</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lastRenderedPageBreak/>
        <w:t>Boiling Point: 58.8 °C (137.8 °F)</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Default="009C44E0" w:rsidP="009C44E0">
      <w:pPr>
        <w:pStyle w:val="NoSpacing"/>
        <w:rPr>
          <w:rFonts w:cstheme="minorHAnsi"/>
          <w:sz w:val="20"/>
          <w:szCs w:val="20"/>
        </w:rPr>
      </w:pPr>
      <w:r w:rsidRPr="00676D31">
        <w:rPr>
          <w:rFonts w:cstheme="minorHAnsi"/>
          <w:sz w:val="20"/>
          <w:szCs w:val="20"/>
        </w:rPr>
        <w:t>Bromine is mainly used in brominated flame retardants. Bromine compounds can also be used for water treatments, as a gasoline additive, in pesticides, in photographic chemicals, and in the manufacture of pharmaceuticals.</w:t>
      </w:r>
    </w:p>
    <w:p w:rsidR="009C44E0" w:rsidRPr="001D3E5D" w:rsidRDefault="009C44E0" w:rsidP="009C44E0">
      <w:pPr>
        <w:pStyle w:val="NoSpacing"/>
        <w:rPr>
          <w:rFonts w:cstheme="minorHAnsi"/>
          <w:sz w:val="20"/>
          <w:szCs w:val="20"/>
        </w:rPr>
      </w:pPr>
    </w:p>
    <w:p w:rsidR="009C44E0" w:rsidRPr="00272300" w:rsidRDefault="009C44E0" w:rsidP="009C44E0">
      <w:pPr>
        <w:pStyle w:val="Heading1"/>
        <w:rPr>
          <w:rFonts w:ascii="Calibri" w:hAnsi="Calibri" w:cs="Calibri"/>
          <w:b w:val="0"/>
          <w:sz w:val="20"/>
        </w:rPr>
      </w:pPr>
      <w:r w:rsidRPr="00272300">
        <w:rPr>
          <w:rFonts w:ascii="Calibri" w:hAnsi="Calibri" w:cs="Calibri"/>
        </w:rPr>
        <w:t>Section 4 – Potential Hazards</w:t>
      </w:r>
    </w:p>
    <w:p w:rsidR="009C44E0" w:rsidRDefault="009C44E0" w:rsidP="009C44E0">
      <w:pPr>
        <w:spacing w:before="120" w:after="120" w:line="288" w:lineRule="auto"/>
        <w:rPr>
          <w:rFonts w:cstheme="minorHAnsi"/>
          <w:color w:val="000000"/>
          <w:sz w:val="20"/>
          <w:szCs w:val="20"/>
          <w:shd w:val="clear" w:color="auto" w:fill="FFFFFF"/>
        </w:rPr>
      </w:pPr>
      <w:r w:rsidRPr="00676D31">
        <w:rPr>
          <w:rFonts w:cstheme="minorHAnsi"/>
          <w:color w:val="000000"/>
          <w:sz w:val="20"/>
          <w:szCs w:val="20"/>
          <w:shd w:val="clear" w:color="auto" w:fill="FFFFFF"/>
        </w:rPr>
        <w:t xml:space="preserve">Bromine is a strong oxidizer. It is corrosive and can cause severe burns to the skin and eyes. It is extremely destructive to the tissue of the mucous membranes and upper respiratory tract. It may be harmful if inhaled, ingested, or absorbed through the skin. Symptoms of exposure include burning sensation, coughing, wheezing, laryngitis, shortness of breath, headache, nausea, vomiting, cyanosis, cardiovascular effects, respiratory disorders, lachrymation, nose bleeding, vertigo, irritability, loss of appetite, joint pain, abdominal pain, diarrhea, ulceration, dizziness, pulmonary edema, hoarseness, and permanent corneal </w:t>
      </w:r>
      <w:proofErr w:type="spellStart"/>
      <w:r w:rsidRPr="00676D31">
        <w:rPr>
          <w:rFonts w:cstheme="minorHAnsi"/>
          <w:color w:val="000000"/>
          <w:sz w:val="20"/>
          <w:szCs w:val="20"/>
          <w:shd w:val="clear" w:color="auto" w:fill="FFFFFF"/>
        </w:rPr>
        <w:t>opacification</w:t>
      </w:r>
      <w:proofErr w:type="spellEnd"/>
      <w:r w:rsidRPr="00676D31">
        <w:rPr>
          <w:rFonts w:cstheme="minorHAnsi"/>
          <w:color w:val="000000"/>
          <w:sz w:val="20"/>
          <w:szCs w:val="20"/>
          <w:shd w:val="clear" w:color="auto" w:fill="FFFFFF"/>
        </w:rPr>
        <w:t>. Prolonged exposure may cause lung damage. Bromine has a permissible exposure limit (PEL) of 0.7 mg/m</w:t>
      </w:r>
      <w:r w:rsidRPr="00D1266B">
        <w:rPr>
          <w:rFonts w:cstheme="minorHAnsi"/>
          <w:color w:val="000000"/>
          <w:sz w:val="20"/>
          <w:szCs w:val="20"/>
          <w:shd w:val="clear" w:color="auto" w:fill="FFFFFF"/>
          <w:vertAlign w:val="superscript"/>
        </w:rPr>
        <w:t>3</w:t>
      </w:r>
      <w:r w:rsidRPr="00676D31">
        <w:rPr>
          <w:rFonts w:cstheme="minorHAnsi"/>
          <w:color w:val="000000"/>
          <w:sz w:val="20"/>
          <w:szCs w:val="20"/>
          <w:shd w:val="clear" w:color="auto" w:fill="FFFFFF"/>
        </w:rPr>
        <w:t>.</w:t>
      </w:r>
    </w:p>
    <w:p w:rsidR="009C44E0" w:rsidRDefault="009C44E0" w:rsidP="009C44E0">
      <w:pPr>
        <w:spacing w:before="120" w:after="120" w:line="288" w:lineRule="auto"/>
        <w:rPr>
          <w:rFonts w:cstheme="minorHAnsi"/>
          <w:b/>
        </w:rPr>
      </w:pPr>
      <w:r w:rsidRPr="00D22556">
        <w:rPr>
          <w:rFonts w:cstheme="minorHAnsi"/>
          <w:b/>
          <w:noProof/>
        </w:rPr>
        <w:drawing>
          <wp:inline distT="0" distB="0" distL="0" distR="0">
            <wp:extent cx="649224" cy="649224"/>
            <wp:effectExtent l="0" t="0" r="0" b="0"/>
            <wp:docPr id="23588" name="Picture 2" descr="GHS Toxic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 cy="649224"/>
                    </a:xfrm>
                    <a:prstGeom prst="rect">
                      <a:avLst/>
                    </a:prstGeom>
                    <a:noFill/>
                    <a:ln>
                      <a:noFill/>
                    </a:ln>
                  </pic:spPr>
                </pic:pic>
              </a:graphicData>
            </a:graphic>
          </wp:inline>
        </w:drawing>
      </w:r>
      <w:r>
        <w:rPr>
          <w:rFonts w:ascii="Arial" w:hAnsi="Arial"/>
          <w:noProof/>
          <w:sz w:val="20"/>
          <w:szCs w:val="20"/>
        </w:rPr>
        <w:drawing>
          <wp:inline distT="0" distB="0" distL="0" distR="0">
            <wp:extent cx="647700" cy="647700"/>
            <wp:effectExtent l="0" t="0" r="0" b="0"/>
            <wp:docPr id="23589" name="Picture 1" descr="GHS pictogram denoting corrosiv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rPr>
        <w:drawing>
          <wp:inline distT="0" distB="0" distL="0" distR="0">
            <wp:extent cx="649224" cy="649224"/>
            <wp:effectExtent l="0" t="0" r="0" b="0"/>
            <wp:docPr id="23590" name="Picture 4" descr="GHS Environmentally Damaging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 cy="649224"/>
                    </a:xfrm>
                    <a:prstGeom prst="rect">
                      <a:avLst/>
                    </a:prstGeom>
                    <a:noFill/>
                    <a:ln>
                      <a:noFill/>
                    </a:ln>
                  </pic:spPr>
                </pic:pic>
              </a:graphicData>
            </a:graphic>
          </wp:inline>
        </w:drawing>
      </w:r>
    </w:p>
    <w:p w:rsidR="009C44E0" w:rsidRDefault="009C44E0" w:rsidP="009C44E0">
      <w:pPr>
        <w:pStyle w:val="Heading1"/>
        <w:numPr>
          <w:ilvl w:val="0"/>
          <w:numId w:val="0"/>
        </w:numPr>
        <w:ind w:left="180"/>
        <w:rPr>
          <w:rFonts w:ascii="Calibri" w:hAnsi="Calibri" w:cs="Calibri"/>
          <w:b w:val="0"/>
        </w:rPr>
      </w:pPr>
    </w:p>
    <w:p w:rsidR="009C44E0" w:rsidRPr="00272300" w:rsidRDefault="009C44E0" w:rsidP="009C44E0">
      <w:pPr>
        <w:pStyle w:val="Heading1"/>
        <w:numPr>
          <w:ilvl w:val="0"/>
          <w:numId w:val="0"/>
        </w:numPr>
        <w:ind w:left="180"/>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Bromine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64"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Neoprene, n</w:t>
      </w:r>
      <w:r w:rsidRPr="00DC7D29">
        <w:rPr>
          <w:rFonts w:cstheme="minorHAnsi"/>
          <w:sz w:val="20"/>
          <w:szCs w:val="20"/>
        </w:rPr>
        <w:t>itrile</w:t>
      </w:r>
      <w:r>
        <w:rPr>
          <w:rFonts w:cstheme="minorHAnsi"/>
          <w:sz w:val="20"/>
          <w:szCs w:val="20"/>
        </w:rPr>
        <w:t>, and fluorinated rubber</w:t>
      </w:r>
      <w:r w:rsidRPr="00DC7D29">
        <w:rPr>
          <w:rFonts w:cstheme="minorHAnsi"/>
          <w:sz w:val="20"/>
          <w:szCs w:val="20"/>
        </w:rPr>
        <w:t xml:space="preserv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chemical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16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166"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167"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021E1B" w:rsidRDefault="009C44E0" w:rsidP="009C44E0">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Section 6 – 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lastRenderedPageBreak/>
        <w:t>Use of Bromine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Section 7 – 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Section 8 – Special Handling and Storage Requirements</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6701B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Avoid contact with skin,</w:t>
      </w:r>
      <w:r w:rsidRPr="007E2141">
        <w:rPr>
          <w:rFonts w:cstheme="minorHAnsi"/>
          <w:color w:val="000000"/>
          <w:sz w:val="20"/>
        </w:rPr>
        <w:t xml:space="preserve"> eyes</w:t>
      </w:r>
      <w:r>
        <w:rPr>
          <w:rFonts w:cstheme="minorHAnsi"/>
          <w:color w:val="000000"/>
          <w:sz w:val="20"/>
        </w:rPr>
        <w:t>, and clothing</w:t>
      </w:r>
      <w:r w:rsidRPr="007E2141">
        <w:rPr>
          <w:rFonts w:cstheme="minorHAnsi"/>
          <w:color w:val="000000"/>
          <w:sz w:val="20"/>
        </w:rPr>
        <w:t xml:space="preserve">. </w:t>
      </w:r>
      <w:r w:rsidRPr="006701B0">
        <w:rPr>
          <w:rFonts w:cstheme="minorHAnsi"/>
          <w:color w:val="000000"/>
          <w:sz w:val="20"/>
        </w:rPr>
        <w:t>Avoid inhalation of vapor or mist.</w:t>
      </w:r>
      <w:r>
        <w:rPr>
          <w:rFonts w:cstheme="minorHAnsi"/>
          <w:color w:val="000000"/>
          <w:sz w:val="20"/>
        </w:rPr>
        <w:t xml:space="preserve"> Avoid formation of dust.</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D1266B">
        <w:rPr>
          <w:rFonts w:cstheme="minorHAnsi"/>
          <w:color w:val="000000"/>
          <w:sz w:val="20"/>
        </w:rPr>
        <w:t xml:space="preserve">Use spark-proof tools and explosion-proof equipment. Keep away from heat and sources of ignition- No smoking. Prevent the build-up of electrostatic charge.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D1266B">
        <w:rPr>
          <w:rFonts w:cstheme="minorHAnsi"/>
          <w:color w:val="000000"/>
          <w:sz w:val="20"/>
        </w:rPr>
        <w:t xml:space="preserve">Handle bromine only with equipment made of </w:t>
      </w:r>
      <w:proofErr w:type="spellStart"/>
      <w:r w:rsidRPr="00D1266B">
        <w:rPr>
          <w:rFonts w:cstheme="minorHAnsi"/>
          <w:color w:val="000000"/>
          <w:sz w:val="20"/>
        </w:rPr>
        <w:t>Kynar</w:t>
      </w:r>
      <w:proofErr w:type="spellEnd"/>
      <w:r w:rsidRPr="00D1266B">
        <w:rPr>
          <w:rFonts w:cstheme="minorHAnsi"/>
          <w:color w:val="000000"/>
          <w:sz w:val="20"/>
        </w:rPr>
        <w:t xml:space="preserve">, Teflon, </w:t>
      </w:r>
      <w:proofErr w:type="spellStart"/>
      <w:r w:rsidRPr="00D1266B">
        <w:rPr>
          <w:rFonts w:cstheme="minorHAnsi"/>
          <w:color w:val="000000"/>
          <w:sz w:val="20"/>
        </w:rPr>
        <w:t>Monel</w:t>
      </w:r>
      <w:proofErr w:type="spellEnd"/>
      <w:r w:rsidRPr="00D1266B">
        <w:rPr>
          <w:rFonts w:cstheme="minorHAnsi"/>
          <w:color w:val="000000"/>
          <w:sz w:val="20"/>
        </w:rPr>
        <w:t>, Pyrex, glass, or lead-lined steel.</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68832" behindDoc="0" locked="0" layoutInCell="1" allowOverlap="1">
            <wp:simplePos x="0" y="0"/>
            <wp:positionH relativeFrom="column">
              <wp:posOffset>9017000</wp:posOffset>
            </wp:positionH>
            <wp:positionV relativeFrom="paragraph">
              <wp:posOffset>25400</wp:posOffset>
            </wp:positionV>
            <wp:extent cx="1586965" cy="1628775"/>
            <wp:effectExtent l="0" t="0" r="0" b="0"/>
            <wp:wrapNone/>
            <wp:docPr id="23591"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lgn="in">
                          <a:solidFill>
                            <a:schemeClr val="dk1">
                              <a:lumMod val="0"/>
                              <a:lumOff val="0"/>
                            </a:schemeClr>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pict>
          <v:shape id="Text Box 6" o:spid="_x0000_s1109" type="#_x0000_t202" style="position:absolute;left:0;text-align:left;margin-left:717.75pt;margin-top:48.6pt;width:43.5pt;height:11.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xzEwMAAIo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" stroked="f" strokecolor="black [0]" insetpen="t">
            <v:shadow color="#c9c2d1"/>
            <v:textbox inset="2.88pt,2.88pt,2.88pt,2.88pt">
              <w:txbxContent>
                <w:p w:rsidR="009C44E0" w:rsidRDefault="009C44E0" w:rsidP="009C44E0">
                  <w:pPr>
                    <w:widowControl w:val="0"/>
                    <w:rPr>
                      <w:sz w:val="14"/>
                      <w:szCs w:val="14"/>
                    </w:rPr>
                  </w:pPr>
                  <w:r>
                    <w:rPr>
                      <w:sz w:val="14"/>
                      <w:szCs w:val="14"/>
                    </w:rPr>
                    <w:t>Organic acid</w:t>
                  </w:r>
                </w:p>
              </w:txbxContent>
            </v:textbox>
          </v:shape>
        </w:pict>
      </w:r>
      <w:r>
        <w:rPr>
          <w:rFonts w:cstheme="minorHAnsi"/>
          <w:noProof/>
          <w:color w:val="000000"/>
          <w:sz w:val="20"/>
        </w:rPr>
        <w:pict>
          <v:shape id="Text Box 7" o:spid="_x0000_s1110" type="#_x0000_t202" style="position:absolute;left:0;text-align:left;margin-left:771.75pt;margin-top:48.6pt;width:48.75pt;height:11.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dKFQMAAIo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" stroked="f" strokecolor="black [0]" insetpen="t">
            <v:shadow color="#c9c2d1"/>
            <v:textbox inset="2.88pt,2.88pt,2.88pt,2.88pt">
              <w:txbxContent>
                <w:p w:rsidR="009C44E0" w:rsidRDefault="009C44E0" w:rsidP="009C44E0">
                  <w:pPr>
                    <w:widowControl w:val="0"/>
                    <w:rPr>
                      <w:sz w:val="14"/>
                      <w:szCs w:val="14"/>
                    </w:rPr>
                  </w:pPr>
                  <w:r>
                    <w:rPr>
                      <w:sz w:val="14"/>
                      <w:szCs w:val="14"/>
                    </w:rPr>
                    <w:t>Oxidizing acid</w:t>
                  </w:r>
                </w:p>
              </w:txbxContent>
            </v:textbox>
          </v:shape>
        </w:pict>
      </w:r>
      <w:r>
        <w:rPr>
          <w:rFonts w:cstheme="minorHAnsi"/>
          <w:color w:val="000000"/>
          <w:sz w:val="20"/>
        </w:rPr>
        <w:t xml:space="preserve">Keep away from incompatible materials such as </w:t>
      </w:r>
      <w:r w:rsidRPr="00D1266B">
        <w:rPr>
          <w:rFonts w:cstheme="minorHAnsi"/>
          <w:color w:val="000000"/>
          <w:sz w:val="20"/>
        </w:rPr>
        <w:t xml:space="preserve">reducing agents, alkali metals, powdered metals, aluminum, stainless steel, iron, copper, organic materials, aldehydes, ketones, arsenic powder, amines, amides, phenols, alcohol, ammonia, </w:t>
      </w:r>
      <w:proofErr w:type="spellStart"/>
      <w:r w:rsidRPr="00D1266B">
        <w:rPr>
          <w:rFonts w:cstheme="minorHAnsi"/>
          <w:color w:val="000000"/>
          <w:sz w:val="20"/>
        </w:rPr>
        <w:t>azides</w:t>
      </w:r>
      <w:proofErr w:type="spellEnd"/>
      <w:r w:rsidRPr="00D1266B">
        <w:rPr>
          <w:rFonts w:cstheme="minorHAnsi"/>
          <w:color w:val="000000"/>
          <w:sz w:val="20"/>
        </w:rPr>
        <w:t>, and ozone. Bromine will attack some types of plastics, rubber, and coatings.</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C351D9"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r w:rsidRPr="00D1266B">
        <w:rPr>
          <w:rFonts w:cstheme="minorHAnsi"/>
          <w:color w:val="000000"/>
          <w:sz w:val="20"/>
        </w:rPr>
        <w:t>Do not store in polyethylene containers.</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lastRenderedPageBreak/>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9C44E0" w:rsidRPr="00272300" w:rsidRDefault="009C44E0" w:rsidP="009C44E0">
      <w:pPr>
        <w:pStyle w:val="Heading1"/>
        <w:numPr>
          <w:ilvl w:val="0"/>
          <w:numId w:val="0"/>
        </w:numPr>
        <w:ind w:left="180"/>
        <w:rPr>
          <w:rFonts w:ascii="Calibri" w:hAnsi="Calibri" w:cs="Calibri"/>
          <w:b w:val="0"/>
        </w:rPr>
      </w:pPr>
      <w:r w:rsidRPr="00272300">
        <w:rPr>
          <w:rFonts w:ascii="Calibri" w:hAnsi="Calibri" w:cs="Calibri"/>
        </w:rPr>
        <w:t xml:space="preserve">Section 9 – Spill and Accident Procedures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272300" w:rsidRDefault="009C44E0" w:rsidP="009C44E0">
      <w:pPr>
        <w:pStyle w:val="Heading1"/>
        <w:numPr>
          <w:ilvl w:val="0"/>
          <w:numId w:val="0"/>
        </w:numPr>
        <w:ind w:left="180"/>
        <w:rPr>
          <w:rFonts w:ascii="Calibri" w:hAnsi="Calibri" w:cs="Calibri"/>
          <w:b w:val="0"/>
          <w:i/>
        </w:rPr>
      </w:pPr>
      <w:r w:rsidRPr="00272300">
        <w:rPr>
          <w:rFonts w:ascii="Calibri" w:hAnsi="Calibri" w:cs="Calibri"/>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9" w:history="1">
        <w:r w:rsidRPr="00772FAE">
          <w:rPr>
            <w:rStyle w:val="Hyperlink"/>
            <w:rFonts w:cstheme="minorHAnsi"/>
            <w:sz w:val="20"/>
            <w:szCs w:val="20"/>
          </w:rPr>
          <w:t>http://www.purdue.edu/rem/injury/froi.htm</w:t>
        </w:r>
      </w:hyperlink>
      <w:r>
        <w:rPr>
          <w:rFonts w:cstheme="minorHAnsi"/>
          <w:sz w:val="20"/>
          <w:szCs w:val="20"/>
        </w:rPr>
        <w:t>)</w:t>
      </w:r>
    </w:p>
    <w:p w:rsidR="009C44E0" w:rsidRDefault="009C44E0" w:rsidP="009C44E0">
      <w:pPr>
        <w:pStyle w:val="Heading1"/>
        <w:numPr>
          <w:ilvl w:val="0"/>
          <w:numId w:val="0"/>
        </w:numPr>
        <w:ind w:left="1170"/>
        <w:rPr>
          <w:rFonts w:ascii="Calibri" w:hAnsi="Calibri" w:cs="Calibri"/>
          <w:b w:val="0"/>
        </w:rPr>
      </w:pPr>
    </w:p>
    <w:p w:rsidR="009C44E0" w:rsidRDefault="009C44E0" w:rsidP="009C44E0">
      <w:pPr>
        <w:pStyle w:val="Heading1"/>
        <w:numPr>
          <w:ilvl w:val="0"/>
          <w:numId w:val="0"/>
        </w:numPr>
        <w:ind w:left="1170"/>
        <w:rPr>
          <w:rFonts w:ascii="Calibri" w:hAnsi="Calibri" w:cs="Calibri"/>
          <w:b w:val="0"/>
        </w:rPr>
      </w:pP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11 – Waste Disposal Procedures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lastRenderedPageBreak/>
        <w:t>Bromine waste cannot be disposed of down the drain. 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0" w:history="1">
        <w:r w:rsidRPr="00772FAE">
          <w:rPr>
            <w:rStyle w:val="Hyperlink"/>
            <w:rFonts w:cstheme="minorHAnsi"/>
            <w:sz w:val="20"/>
            <w:szCs w:val="20"/>
          </w:rPr>
          <w:t>http://www.purdue.edu/rem/hmm/wststo.htm</w:t>
        </w:r>
      </w:hyperlink>
      <w:r>
        <w:rPr>
          <w:rFonts w:cstheme="minorHAnsi"/>
          <w:sz w:val="20"/>
          <w:szCs w:val="20"/>
        </w:rPr>
        <w:t>) Any quantity of Bromine is not permitted to be poured down the drain.</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12 – 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Bromine must be made available to all personnel working in the laboratory at all times. To obtain a copy of the SDS, contact the chemical manufacturer or REM at 49-46371. Many manufacturers’ SDSs can be found online on websites such as Sigma-Aldrich (</w:t>
      </w:r>
      <w:hyperlink r:id="rId171" w:history="1">
        <w:r>
          <w:rPr>
            <w:rStyle w:val="Hyperlink"/>
            <w:rFonts w:cstheme="minorHAnsi"/>
            <w:sz w:val="20"/>
            <w:szCs w:val="20"/>
          </w:rPr>
          <w:t>http://www.sigmaaldrich.com/united-states.html</w:t>
        </w:r>
      </w:hyperlink>
      <w:r>
        <w:rPr>
          <w:rFonts w:cstheme="minorHAnsi"/>
          <w:sz w:val="20"/>
          <w:szCs w:val="20"/>
        </w:rPr>
        <w:t>) or Siri MSDS Index (</w:t>
      </w:r>
      <w:hyperlink r:id="rId172" w:history="1">
        <w:r>
          <w:rPr>
            <w:rStyle w:val="Hyperlink"/>
            <w:rFonts w:cstheme="minorHAnsi"/>
            <w:sz w:val="20"/>
            <w:szCs w:val="20"/>
          </w:rPr>
          <w:t>http://hazard.com/msds/</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692073944"/>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3945"/>
            </w:sdtPr>
            <w:sdtContent>
              <w:r>
                <w:rPr>
                  <w:rFonts w:cstheme="minorHAnsi"/>
                  <w:sz w:val="20"/>
                  <w:szCs w:val="20"/>
                </w:rPr>
                <w:t>Bromine may only be used in the chemical fume hood of BWRN B137.</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sz w:val="20"/>
        </w:rPr>
        <w:t>Bromine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lastRenderedPageBreak/>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394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4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4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4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5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5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5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5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5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5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5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5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5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5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6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6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6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6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6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6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6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6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6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6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7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7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397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7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Chloroform</w:t>
      </w:r>
    </w:p>
    <w:p w:rsidR="009C44E0" w:rsidRPr="00C4534E" w:rsidRDefault="009C44E0" w:rsidP="009C44E0">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3974"/>
            <w:placeholder>
              <w:docPart w:val="19B145F99AC74FA486804379AA04A602"/>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3975"/>
            <w:placeholder>
              <w:docPart w:val="790915E7BF574DF49FD20401A096AF47"/>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3976"/>
            <w:placeholder>
              <w:docPart w:val="F107A1EAEBBA41519F351D4EB66D1AFE"/>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3977"/>
            <w:placeholder>
              <w:docPart w:val="92995D231A154C509FF387C8BBFD194B"/>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3978"/>
            <w:placeholder>
              <w:docPart w:val="FBBCBD5077CE4859A2E8547792111F6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3979"/>
            <w:placeholder>
              <w:docPart w:val="2EFE21E312B4474BB4FD4DCC3BB481C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3980"/>
            <w:placeholder>
              <w:docPart w:val="91F5356D36E14748A627877216C9EA5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3981"/>
            <w:placeholder>
              <w:docPart w:val="734A3D9697F24984AF087A04507650B0"/>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3982"/>
            <w:placeholder>
              <w:docPart w:val="A9C2C143784C4536873790C455D3AFC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3983"/>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3984"/>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3985"/>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9C44E0" w:rsidRPr="00DC7D29" w:rsidRDefault="009C44E0" w:rsidP="009C44E0">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773952" behindDoc="0" locked="0" layoutInCell="1" allowOverlap="1">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23592" name="Picture 1" descr="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C7D29">
        <w:rPr>
          <w:rFonts w:cstheme="minorHAnsi"/>
          <w:sz w:val="20"/>
          <w:szCs w:val="20"/>
        </w:rPr>
        <w:t xml:space="preserve">CAS#: </w:t>
      </w:r>
      <w:r>
        <w:rPr>
          <w:rFonts w:cstheme="minorHAnsi"/>
          <w:color w:val="000000"/>
          <w:sz w:val="20"/>
          <w:szCs w:val="20"/>
          <w:shd w:val="clear" w:color="auto" w:fill="FFFFFF"/>
        </w:rPr>
        <w:t>67-66-3</w:t>
      </w:r>
    </w:p>
    <w:p w:rsidR="009C44E0" w:rsidRPr="00A831F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9C44E0" w:rsidRPr="002F1B07"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Colorless</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before="120" w:after="120" w:line="288" w:lineRule="auto"/>
        <w:rPr>
          <w:rFonts w:cstheme="minorHAnsi"/>
          <w:color w:val="222222"/>
          <w:sz w:val="20"/>
          <w:szCs w:val="20"/>
        </w:rPr>
      </w:pPr>
      <w:r>
        <w:rPr>
          <w:rFonts w:cstheme="minorHAnsi"/>
          <w:color w:val="222222"/>
          <w:sz w:val="20"/>
          <w:szCs w:val="20"/>
        </w:rPr>
        <w:t xml:space="preserve">Chloroform is a carcinogen. Harmful if swallowed. Causes skin irritation. </w:t>
      </w:r>
      <w:proofErr w:type="gramStart"/>
      <w:r>
        <w:rPr>
          <w:rFonts w:cstheme="minorHAnsi"/>
          <w:color w:val="222222"/>
          <w:sz w:val="20"/>
          <w:szCs w:val="20"/>
        </w:rPr>
        <w:t>Causes serious eye irritation.</w:t>
      </w:r>
      <w:proofErr w:type="gramEnd"/>
      <w:r>
        <w:rPr>
          <w:rFonts w:cstheme="minorHAnsi"/>
          <w:color w:val="222222"/>
          <w:sz w:val="20"/>
          <w:szCs w:val="20"/>
        </w:rPr>
        <w:t xml:space="preserve"> </w:t>
      </w:r>
      <w:proofErr w:type="gramStart"/>
      <w:r>
        <w:rPr>
          <w:rFonts w:cstheme="minorHAnsi"/>
          <w:color w:val="222222"/>
          <w:sz w:val="20"/>
          <w:szCs w:val="20"/>
        </w:rPr>
        <w:t>May cause drowsiness or dizziness.</w:t>
      </w:r>
      <w:proofErr w:type="gramEnd"/>
      <w:r>
        <w:rPr>
          <w:rFonts w:cstheme="minorHAnsi"/>
          <w:color w:val="222222"/>
          <w:sz w:val="20"/>
          <w:szCs w:val="20"/>
        </w:rPr>
        <w:t xml:space="preserve"> </w:t>
      </w:r>
      <w:proofErr w:type="gramStart"/>
      <w:r>
        <w:rPr>
          <w:rFonts w:cstheme="minorHAnsi"/>
          <w:color w:val="222222"/>
          <w:sz w:val="20"/>
          <w:szCs w:val="20"/>
        </w:rPr>
        <w:t>Suspected of causing cancer.</w:t>
      </w:r>
      <w:proofErr w:type="gramEnd"/>
      <w:r>
        <w:rPr>
          <w:rFonts w:cstheme="minorHAnsi"/>
          <w:color w:val="222222"/>
          <w:sz w:val="20"/>
          <w:szCs w:val="20"/>
        </w:rPr>
        <w:t xml:space="preserve"> </w:t>
      </w:r>
      <w:proofErr w:type="gramStart"/>
      <w:r>
        <w:rPr>
          <w:rFonts w:cstheme="minorHAnsi"/>
          <w:color w:val="222222"/>
          <w:sz w:val="20"/>
          <w:szCs w:val="20"/>
        </w:rPr>
        <w:t>Suspected of damaging the unborn child.</w:t>
      </w:r>
      <w:proofErr w:type="gramEnd"/>
      <w:r>
        <w:rPr>
          <w:rFonts w:cstheme="minorHAnsi"/>
          <w:color w:val="222222"/>
          <w:sz w:val="20"/>
          <w:szCs w:val="20"/>
        </w:rPr>
        <w:t xml:space="preserve"> </w:t>
      </w:r>
      <w:proofErr w:type="gramStart"/>
      <w:r>
        <w:rPr>
          <w:rFonts w:cstheme="minorHAnsi"/>
          <w:color w:val="222222"/>
          <w:sz w:val="20"/>
          <w:szCs w:val="20"/>
        </w:rPr>
        <w:t>May cause damage to organs (liver, kidney) through prolonged or repeated exposure.</w:t>
      </w:r>
      <w:proofErr w:type="gramEnd"/>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9C44E0" w:rsidRPr="008631D3" w:rsidRDefault="009C44E0" w:rsidP="009C44E0">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9C44E0" w:rsidRDefault="009C44E0" w:rsidP="009C44E0">
      <w:pPr>
        <w:spacing w:before="120" w:after="120" w:line="288" w:lineRule="auto"/>
        <w:rPr>
          <w:rFonts w:cstheme="minorHAnsi"/>
          <w:b/>
        </w:rPr>
      </w:pPr>
      <w:r>
        <w:rPr>
          <w:rFonts w:cstheme="minorHAnsi"/>
          <w:b/>
          <w:noProof/>
        </w:rPr>
        <w:drawing>
          <wp:inline distT="0" distB="0" distL="0" distR="0">
            <wp:extent cx="577850" cy="597204"/>
            <wp:effectExtent l="0" t="0" r="0" b="0"/>
            <wp:docPr id="23593" name="Picture 3" descr="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extent cx="575098" cy="594360"/>
            <wp:effectExtent l="0" t="0" r="0" b="0"/>
            <wp:docPr id="23594" name="Picture 5" descr="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75"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17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177"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178"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92073986"/>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ascii="Arial" w:hAnsi="Arial"/>
          <w:noProof/>
          <w:color w:val="000000"/>
        </w:rPr>
        <w:drawing>
          <wp:anchor distT="0" distB="0" distL="114300" distR="114300" simplePos="0" relativeHeight="251772928"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3595"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8400"/>
                    </a:xfrm>
                    <a:prstGeom prst="rect">
                      <a:avLst/>
                    </a:prstGeom>
                    <a:noFill/>
                    <a:ln>
                      <a:solidFill>
                        <a:schemeClr val="tx1"/>
                      </a:solidFill>
                    </a:ln>
                  </pic:spPr>
                </pic:pic>
              </a:graphicData>
            </a:graphic>
          </wp:anchor>
        </w:drawing>
      </w:r>
      <w:r>
        <w:rPr>
          <w:rFonts w:cstheme="minorHAnsi"/>
          <w:b/>
        </w:rPr>
        <w:t xml:space="preserve">Section 8 – </w:t>
      </w:r>
      <w:r w:rsidRPr="00DC7D29">
        <w:rPr>
          <w:rFonts w:cstheme="minorHAnsi"/>
          <w:b/>
        </w:rPr>
        <w:t>Special Handling and Storage Requirements</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9C44E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9C4791" w:rsidRDefault="009C44E0" w:rsidP="009C44E0">
      <w:pPr>
        <w:shd w:val="clear" w:color="auto" w:fill="FFFFFF"/>
        <w:spacing w:before="120" w:after="120" w:line="288" w:lineRule="auto"/>
        <w:rPr>
          <w:rFonts w:cstheme="minorHAnsi"/>
          <w:i/>
        </w:rPr>
      </w:pPr>
      <w:r w:rsidRPr="009C479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9"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9C44E0" w:rsidRDefault="009C44E0" w:rsidP="009C44E0">
      <w:pPr>
        <w:spacing w:before="120" w:after="120" w:line="288" w:lineRule="auto"/>
        <w:rPr>
          <w:rFonts w:cstheme="minorHAnsi"/>
          <w:b/>
          <w:sz w:val="20"/>
          <w:szCs w:val="20"/>
          <w:u w:val="single"/>
        </w:rPr>
      </w:pP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0"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81"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82" w:history="1">
        <w:r w:rsidRPr="00772FAE">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3987"/>
      </w:sdtPr>
      <w:sdtContent>
        <w:sdt>
          <w:sdtPr>
            <w:rPr>
              <w:rFonts w:cstheme="minorHAnsi"/>
              <w:sz w:val="20"/>
              <w:szCs w:val="20"/>
            </w:rPr>
            <w:id w:val="692073988"/>
          </w:sdtPr>
          <w:sdtContent>
            <w:sdt>
              <w:sdtPr>
                <w:rPr>
                  <w:rFonts w:cstheme="minorHAnsi"/>
                  <w:b/>
                </w:rPr>
                <w:id w:val="616335011"/>
              </w:sdtPr>
              <w:sdtContent>
                <w:p w:rsidR="009C44E0" w:rsidRPr="00DC7D29" w:rsidRDefault="009C44E0" w:rsidP="009C44E0">
                  <w:pPr>
                    <w:spacing w:before="120" w:after="120" w:line="288" w:lineRule="auto"/>
                    <w:rPr>
                      <w:rFonts w:cstheme="minorHAnsi"/>
                      <w:b/>
                    </w:rPr>
                  </w:pPr>
                  <w:sdt>
                    <w:sdtPr>
                      <w:rPr>
                        <w:rFonts w:cstheme="minorHAnsi"/>
                        <w:sz w:val="20"/>
                        <w:szCs w:val="20"/>
                      </w:rPr>
                      <w:id w:val="-2138094054"/>
                    </w:sdtPr>
                    <w:sdtContent>
                      <w:r>
                        <w:rPr>
                          <w:rFonts w:cstheme="minorHAnsi"/>
                          <w:sz w:val="20"/>
                          <w:szCs w:val="20"/>
                        </w:rPr>
                        <w:t>Chloroform may only be used in the chemical fume hood of BWRN B137.</w:t>
                      </w:r>
                    </w:sdtContent>
                  </w:sdt>
                </w:p>
              </w:sdtContent>
            </w:sdt>
          </w:sdtContent>
        </w:sdt>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398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9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399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9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399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9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399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9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399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399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399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0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0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0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0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0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0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0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0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0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0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1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1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1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1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1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1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1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01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1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35429731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56417516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64781552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03140359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Compressed Gases</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Default="009C44E0" w:rsidP="009C44E0">
      <w:pPr>
        <w:pStyle w:val="Heading1"/>
        <w:numPr>
          <w:ilvl w:val="0"/>
          <w:numId w:val="0"/>
        </w:numPr>
        <w:spacing w:before="120" w:after="120" w:line="288" w:lineRule="auto"/>
        <w:ind w:left="1170"/>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019"/>
            <w:placeholder>
              <w:docPart w:val="CF624D42C130484EB92AD722F33223A2"/>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020"/>
            <w:placeholder>
              <w:docPart w:val="A935917B071A41EF9ACEE856A7A4B5A3"/>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021"/>
            <w:placeholder>
              <w:docPart w:val="4798622E2C88456DBC3C135EEC26FB05"/>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022"/>
            <w:placeholder>
              <w:docPart w:val="EDF8F02814CF4C358A347EA1CCEC1E6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023"/>
            <w:placeholder>
              <w:docPart w:val="3415CF993186453EACC631E93000DD1F"/>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lastRenderedPageBreak/>
              <w:t>Lab Phone:</w:t>
            </w:r>
            <w:r w:rsidRPr="00DC7D29">
              <w:rPr>
                <w:rFonts w:cstheme="minorHAnsi"/>
                <w:noProof/>
              </w:rPr>
              <w:t xml:space="preserve"> </w:t>
            </w:r>
          </w:p>
        </w:tc>
        <w:sdt>
          <w:sdtPr>
            <w:rPr>
              <w:rFonts w:cstheme="minorHAnsi"/>
              <w:sz w:val="20"/>
              <w:szCs w:val="20"/>
            </w:rPr>
            <w:id w:val="692074024"/>
            <w:placeholder>
              <w:docPart w:val="9E6CFFDAF09246B09BAFDBD73E05AA3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025"/>
            <w:placeholder>
              <w:docPart w:val="FA0B6E2DED1A41A3BE83A29EF270F2BE"/>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026"/>
            <w:placeholder>
              <w:docPart w:val="1E4DFEF17FD540AEBBE25D128953B99F"/>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027"/>
            <w:placeholder>
              <w:docPart w:val="9F1D22BAE9B541D78E8F31DFABA02960"/>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028"/>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029"/>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030"/>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9C44E0" w:rsidRDefault="009C44E0" w:rsidP="009C44E0">
      <w:pPr>
        <w:spacing w:before="120" w:after="120" w:line="288" w:lineRule="auto"/>
        <w:rPr>
          <w:rFonts w:cstheme="minorHAnsi"/>
          <w:b/>
        </w:rPr>
      </w:pPr>
      <w:r>
        <w:rPr>
          <w:rFonts w:ascii="Tahoma" w:hAnsi="Tahoma" w:cs="Tahoma"/>
          <w:noProof/>
        </w:rPr>
        <w:lastRenderedPageBreak/>
        <w:drawing>
          <wp:inline distT="0" distB="0" distL="0" distR="0">
            <wp:extent cx="640080" cy="640080"/>
            <wp:effectExtent l="0" t="0" r="7620" b="7620"/>
            <wp:docPr id="23596" name="Picture 2356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84"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18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186"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187"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E0E58" w:rsidRDefault="009C44E0" w:rsidP="009C44E0">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Pr="00C657C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9C44E0" w:rsidRPr="00C657C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9C44E0" w:rsidRPr="00AF7F63"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9C44E0" w:rsidRPr="00C657C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9C44E0" w:rsidRPr="00C657C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9C44E0" w:rsidRPr="00691B0B"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9C44E0" w:rsidRPr="00691B0B" w:rsidRDefault="009C44E0" w:rsidP="009C44E0">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9C44E0" w:rsidRPr="00691B0B"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9C44E0" w:rsidRPr="00691B0B"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9C44E0" w:rsidRPr="00691B0B"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9C44E0" w:rsidRDefault="009C44E0" w:rsidP="009C44E0">
      <w:pPr>
        <w:spacing w:before="120" w:after="120" w:line="288" w:lineRule="auto"/>
        <w:rPr>
          <w:rFonts w:cstheme="minorHAnsi"/>
          <w:b/>
        </w:rPr>
      </w:pPr>
      <w:r>
        <w:rPr>
          <w:rFonts w:cstheme="minorHAnsi"/>
          <w:b/>
          <w:noProof/>
        </w:rPr>
        <w:drawing>
          <wp:anchor distT="0" distB="0" distL="114300" distR="114300" simplePos="0" relativeHeight="251778048" behindDoc="0" locked="0" layoutInCell="1" allowOverlap="1">
            <wp:simplePos x="0" y="0"/>
            <wp:positionH relativeFrom="column">
              <wp:posOffset>4584065</wp:posOffset>
            </wp:positionH>
            <wp:positionV relativeFrom="paragraph">
              <wp:posOffset>59055</wp:posOffset>
            </wp:positionV>
            <wp:extent cx="1035050" cy="1390650"/>
            <wp:effectExtent l="19050" t="19050" r="12700" b="19050"/>
            <wp:wrapNone/>
            <wp:docPr id="23597" name="Picture 8" descr="Toxic, highly toxic, corrosive, and reactive gases should be stored in a 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pic:cNvPicPr>
                      <a:picLocks noChangeAspect="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77024" behindDoc="0" locked="0" layoutInCell="1" allowOverlap="1">
            <wp:simplePos x="0" y="0"/>
            <wp:positionH relativeFrom="column">
              <wp:posOffset>2521585</wp:posOffset>
            </wp:positionH>
            <wp:positionV relativeFrom="paragraph">
              <wp:posOffset>50689</wp:posOffset>
            </wp:positionV>
            <wp:extent cx="1022350" cy="1390650"/>
            <wp:effectExtent l="19050" t="19050" r="25400" b="19050"/>
            <wp:wrapNone/>
            <wp:docPr id="23598" name="il_fi" descr="Cylinders that are in use, meaning there is a regulator attached, must be individually secured by a chain or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pic:cNvPicPr>
                      <a:picLocks noChangeAspect="1"/>
                    </pic:cNvPicPr>
                  </pic:nvPicPr>
                  <pic:blipFill rotWithShape="1">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noProof/>
          <w:color w:val="FF0000"/>
          <w:sz w:val="20"/>
          <w:szCs w:val="20"/>
        </w:rPr>
        <w:drawing>
          <wp:anchor distT="0" distB="0" distL="114300" distR="114300" simplePos="0" relativeHeight="251776000" behindDoc="0" locked="0" layoutInCell="1" allowOverlap="1">
            <wp:simplePos x="0" y="0"/>
            <wp:positionH relativeFrom="column">
              <wp:posOffset>391779</wp:posOffset>
            </wp:positionH>
            <wp:positionV relativeFrom="paragraph">
              <wp:posOffset>53560</wp:posOffset>
            </wp:positionV>
            <wp:extent cx="1047750" cy="1390650"/>
            <wp:effectExtent l="19050" t="19050" r="19050" b="19050"/>
            <wp:wrapNone/>
            <wp:docPr id="23599" name="il_fi" descr="Cylinders that are not in use (meaning that the regulator is not attached) and secured with safety cap the cylinder and are permitted to be chain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pic:cNvPicPr>
                      <a:picLocks noChangeAspect="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9C44E0" w:rsidRDefault="009C44E0" w:rsidP="009C44E0">
      <w:pPr>
        <w:spacing w:before="120" w:after="120" w:line="288" w:lineRule="auto"/>
        <w:rPr>
          <w:rFonts w:cstheme="minorHAnsi"/>
          <w:b/>
        </w:rPr>
      </w:pPr>
    </w:p>
    <w:p w:rsidR="009C44E0" w:rsidRDefault="009C44E0" w:rsidP="009C44E0">
      <w:pPr>
        <w:spacing w:before="120" w:after="120" w:line="288" w:lineRule="auto"/>
        <w:rPr>
          <w:rFonts w:cstheme="minorHAnsi"/>
          <w:b/>
        </w:rPr>
      </w:pPr>
    </w:p>
    <w:p w:rsidR="009C44E0" w:rsidRDefault="009C44E0" w:rsidP="009C44E0">
      <w:pPr>
        <w:spacing w:before="120" w:after="120" w:line="288" w:lineRule="auto"/>
        <w:rPr>
          <w:rFonts w:cstheme="minorHAnsi"/>
          <w:b/>
        </w:rPr>
      </w:pPr>
    </w:p>
    <w:p w:rsidR="009C44E0" w:rsidRDefault="009C44E0" w:rsidP="009C44E0">
      <w:pPr>
        <w:spacing w:before="120" w:after="120" w:line="288" w:lineRule="auto"/>
        <w:rPr>
          <w:rFonts w:cstheme="minorHAnsi"/>
          <w:b/>
        </w:rPr>
      </w:pPr>
      <w:r w:rsidRPr="00CF3009">
        <w:rPr>
          <w:rFonts w:cstheme="minorBidi"/>
          <w:noProof/>
          <w:sz w:val="22"/>
          <w:szCs w:val="22"/>
        </w:rPr>
        <w:pict>
          <v:shape id="_x0000_s1113" type="#_x0000_t202" style="position:absolute;margin-left:337.6pt;margin-top:19.85pt;width:138.95pt;height:20.9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" stroked="f">
            <v:textbox inset="0,,0">
              <w:txbxContent>
                <w:p w:rsidR="009C44E0" w:rsidRPr="00CE1051" w:rsidRDefault="009C44E0" w:rsidP="009C44E0">
                  <w:pPr>
                    <w:jc w:val="center"/>
                    <w:rPr>
                      <w:b/>
                      <w:sz w:val="20"/>
                      <w:szCs w:val="20"/>
                    </w:rPr>
                  </w:pPr>
                  <w:r w:rsidRPr="00CE1051">
                    <w:rPr>
                      <w:b/>
                      <w:sz w:val="20"/>
                      <w:szCs w:val="20"/>
                    </w:rPr>
                    <w:t>Figure 3: Gas Cylinder Cabinet</w:t>
                  </w:r>
                </w:p>
              </w:txbxContent>
            </v:textbox>
          </v:shape>
        </w:pict>
      </w:r>
      <w:r w:rsidRPr="00CF3009">
        <w:rPr>
          <w:rFonts w:cstheme="minorBidi"/>
          <w:noProof/>
          <w:sz w:val="22"/>
          <w:szCs w:val="22"/>
        </w:rPr>
        <w:pict>
          <v:shape id="_x0000_s1112" type="#_x0000_t202" style="position:absolute;margin-left:184.1pt;margin-top:19.7pt;width:111.6pt;height:20.8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" stroked="f">
            <v:textbox inset="0,,0">
              <w:txbxContent>
                <w:p w:rsidR="009C44E0" w:rsidRPr="009201C1" w:rsidRDefault="009C44E0" w:rsidP="009C44E0">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w:r>
      <w:r w:rsidRPr="00CF3009">
        <w:rPr>
          <w:rFonts w:cstheme="minorBidi"/>
          <w:noProof/>
          <w:sz w:val="22"/>
          <w:szCs w:val="22"/>
        </w:rPr>
        <w:pict>
          <v:shape id="_x0000_s1111" type="#_x0000_t202" style="position:absolute;margin-left:10.55pt;margin-top:19.5pt;width:126pt;height:21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" stroked="f">
            <v:textbox inset="0,,0">
              <w:txbxContent>
                <w:p w:rsidR="009C44E0" w:rsidRPr="009201C1" w:rsidRDefault="009C44E0" w:rsidP="009C44E0">
                  <w:pPr>
                    <w:jc w:val="center"/>
                    <w:rPr>
                      <w:b/>
                      <w:sz w:val="20"/>
                      <w:szCs w:val="20"/>
                    </w:rPr>
                  </w:pPr>
                  <w:r w:rsidRPr="009201C1">
                    <w:rPr>
                      <w:b/>
                      <w:sz w:val="20"/>
                      <w:szCs w:val="20"/>
                    </w:rPr>
                    <w:t>Figure 1: Not In-Use Cylinders</w:t>
                  </w:r>
                </w:p>
              </w:txbxContent>
            </v:textbox>
          </v:shape>
        </w:pict>
      </w:r>
    </w:p>
    <w:p w:rsidR="009C44E0" w:rsidRDefault="009C44E0" w:rsidP="009C44E0">
      <w:pPr>
        <w:spacing w:before="120" w:after="120" w:line="288" w:lineRule="auto"/>
        <w:rPr>
          <w:rFonts w:cstheme="minorHAnsi"/>
          <w:b/>
        </w:rPr>
      </w:pPr>
    </w:p>
    <w:p w:rsidR="009C44E0" w:rsidRPr="00905D9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9C44E0" w:rsidRPr="00905D9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AF7F63"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9C44E0"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83168" behindDoc="0" locked="0" layoutInCell="1" allowOverlap="1">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23600" name="Picture 4121" descr="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9C44E0"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9C44E0"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lastRenderedPageBreak/>
        <w:t>When stopping a leak between cylinder and regulator, always close the valve b</w:t>
      </w:r>
      <w:r>
        <w:rPr>
          <w:rFonts w:cstheme="minorHAnsi"/>
          <w:sz w:val="20"/>
        </w:rPr>
        <w:t>efore tightening the union nut.</w:t>
      </w:r>
    </w:p>
    <w:p w:rsidR="009C44E0"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9C44E0"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9C44E0" w:rsidRPr="0091027E" w:rsidRDefault="009C44E0" w:rsidP="009C44E0">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sidRPr="00CF3009">
        <w:rPr>
          <w:rFonts w:cs="Times New Roman"/>
          <w:noProof/>
          <w:sz w:val="22"/>
          <w:szCs w:val="22"/>
        </w:rPr>
        <w:pict>
          <v:shape id="_x0000_s1114" type="#_x0000_t202" style="position:absolute;left:0;text-align:left;margin-left:385.65pt;margin-top:8.25pt;width:109.5pt;height:21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" stroked="f">
            <v:textbox inset="0,,0">
              <w:txbxContent>
                <w:p w:rsidR="009C44E0" w:rsidRPr="009201C1" w:rsidRDefault="009C44E0" w:rsidP="009C44E0">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9C44E0" w:rsidRPr="00813779" w:rsidRDefault="009C44E0" w:rsidP="009C44E0">
      <w:pPr>
        <w:pStyle w:val="ListParagraph"/>
        <w:numPr>
          <w:ilvl w:val="0"/>
          <w:numId w:val="112"/>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9C44E0" w:rsidRPr="00813779" w:rsidRDefault="009C44E0" w:rsidP="009C44E0">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9C44E0" w:rsidRPr="00813779" w:rsidRDefault="009C44E0" w:rsidP="009C44E0">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9C44E0" w:rsidRPr="00813779" w:rsidRDefault="009C44E0" w:rsidP="009C44E0">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9C44E0" w:rsidRPr="00813779" w:rsidRDefault="009C44E0" w:rsidP="009C44E0">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9C44E0" w:rsidRPr="00813779" w:rsidRDefault="009C44E0" w:rsidP="009C44E0">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A72E8B" w:rsidRDefault="009C44E0" w:rsidP="009C44E0">
      <w:pPr>
        <w:shd w:val="clear" w:color="auto" w:fill="FFFFFF"/>
        <w:spacing w:before="120" w:after="120" w:line="288" w:lineRule="auto"/>
        <w:rPr>
          <w:rFonts w:cstheme="minorHAnsi"/>
          <w:i/>
        </w:rPr>
      </w:pPr>
      <w:r w:rsidRPr="00A72E8B">
        <w:rPr>
          <w:rFonts w:cstheme="minorHAnsi"/>
          <w:b/>
        </w:rPr>
        <w:t>Section 10 – Medical Emergency</w:t>
      </w:r>
    </w:p>
    <w:p w:rsidR="009C44E0"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2"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3" w:history="1">
        <w:r w:rsidRPr="00772FAE">
          <w:rPr>
            <w:rStyle w:val="Hyperlink"/>
            <w:rFonts w:cstheme="minorHAnsi"/>
            <w:sz w:val="20"/>
            <w:szCs w:val="20"/>
          </w:rPr>
          <w:t>http://www.purdue.edu/rem/hmm/wststo.htm</w:t>
        </w:r>
      </w:hyperlink>
      <w:r>
        <w:rPr>
          <w:rFonts w:cstheme="minorHAnsi"/>
          <w:sz w:val="20"/>
          <w:szCs w:val="20"/>
        </w:rPr>
        <w:t xml:space="preserve">) </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94" w:history="1">
        <w:r>
          <w:rPr>
            <w:rStyle w:val="Hyperlink"/>
            <w:rFonts w:cstheme="minorHAnsi"/>
            <w:sz w:val="20"/>
            <w:szCs w:val="20"/>
          </w:rPr>
          <w:t>http://www.sigmaaldrich.com/united-states.html</w:t>
        </w:r>
      </w:hyperlink>
      <w:r>
        <w:rPr>
          <w:rFonts w:cstheme="minorHAnsi"/>
          <w:sz w:val="20"/>
          <w:szCs w:val="20"/>
        </w:rPr>
        <w:t>) or Siri MSDS Index (</w:t>
      </w:r>
      <w:hyperlink r:id="rId195" w:history="1">
        <w:r>
          <w:rPr>
            <w:rStyle w:val="Hyperlink"/>
            <w:rFonts w:cstheme="minorHAnsi"/>
            <w:sz w:val="20"/>
            <w:szCs w:val="20"/>
          </w:rPr>
          <w:t>http://hazard.com/msds/</w:t>
        </w:r>
      </w:hyperlink>
      <w:r>
        <w:rPr>
          <w:rFonts w:cstheme="minorHAnsi"/>
          <w:sz w:val="20"/>
          <w:szCs w:val="20"/>
        </w:rPr>
        <w:t>).</w:t>
      </w:r>
    </w:p>
    <w:p w:rsidR="009C44E0"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92074031"/>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032"/>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lastRenderedPageBreak/>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03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3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3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3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3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3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4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4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4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4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4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Corrosives</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045"/>
            <w:placeholder>
              <w:docPart w:val="60D35EAE2D4142B8A8CE72497BF8D5FA"/>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046"/>
            <w:placeholder>
              <w:docPart w:val="D57AEA435CE6457BB6DB9A82893D15BC"/>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047"/>
            <w:placeholder>
              <w:docPart w:val="20408940ADF146179FB1C025F6A0E35F"/>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048"/>
            <w:placeholder>
              <w:docPart w:val="51D15EE64E554164BA17D40AE2371368"/>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049"/>
            <w:placeholder>
              <w:docPart w:val="84D943F4D979478EB4E51CC0AA6E2667"/>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050"/>
            <w:placeholder>
              <w:docPart w:val="3B4D3AF70943469985308A69AB202D8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lastRenderedPageBreak/>
              <w:t>Office Phone:</w:t>
            </w:r>
          </w:p>
        </w:tc>
        <w:sdt>
          <w:sdtPr>
            <w:rPr>
              <w:rFonts w:cstheme="minorHAnsi"/>
              <w:sz w:val="20"/>
              <w:szCs w:val="20"/>
            </w:rPr>
            <w:id w:val="692074051"/>
            <w:placeholder>
              <w:docPart w:val="B5A2FA6B5CC74DFC8119F4EB2B27D4C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052"/>
            <w:placeholder>
              <w:docPart w:val="3602C04A3C2543A78F09FFBE69DC3838"/>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053"/>
            <w:placeholder>
              <w:docPart w:val="478FC621603D44B18FC8D4573F22358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2 – Type of SOP: </w:t>
      </w:r>
    </w:p>
    <w:p w:rsidR="009C44E0" w:rsidRPr="00DC7D29" w:rsidRDefault="009C44E0" w:rsidP="009C44E0">
      <w:pPr>
        <w:spacing w:before="120" w:after="120" w:line="288" w:lineRule="auto"/>
        <w:rPr>
          <w:rFonts w:cstheme="minorHAnsi"/>
          <w:sz w:val="20"/>
          <w:szCs w:val="20"/>
        </w:rPr>
      </w:pPr>
      <w:sdt>
        <w:sdtPr>
          <w:rPr>
            <w:rFonts w:cstheme="minorHAnsi"/>
          </w:rPr>
          <w:id w:val="692074054"/>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055"/>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056"/>
        </w:sdtPr>
        <w:sdtContent>
          <w:r>
            <w:rPr>
              <w:rFonts w:ascii="MS Mincho" w:eastAsia="MS Mincho" w:hAnsi="MS Mincho" w:cs="MS Mincho" w:hint="eastAsia"/>
            </w:rPr>
            <w:t>☒</w:t>
          </w:r>
        </w:sdtContent>
      </w:sdt>
      <w:r w:rsidRPr="00DC7D29">
        <w:rPr>
          <w:rFonts w:cstheme="minorHAnsi"/>
        </w:rPr>
        <w:t xml:space="preserve"> Hazardous Class</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w:t>
      </w:r>
      <w:proofErr w:type="spellStart"/>
      <w:r>
        <w:rPr>
          <w:rFonts w:cstheme="minorHAnsi"/>
          <w:sz w:val="20"/>
          <w:szCs w:val="20"/>
        </w:rPr>
        <w:t>descaling</w:t>
      </w:r>
      <w:proofErr w:type="spellEnd"/>
      <w:r>
        <w:rPr>
          <w:rFonts w:cstheme="minorHAnsi"/>
          <w:sz w:val="20"/>
          <w:szCs w:val="20"/>
        </w:rPr>
        <w:t xml:space="preserve">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 xml:space="preserve">Aqueous potassium hydroxide is employed as the electrolyte in </w:t>
      </w:r>
      <w:r w:rsidRPr="00995953">
        <w:rPr>
          <w:rFonts w:cstheme="minorHAnsi"/>
          <w:sz w:val="20"/>
          <w:szCs w:val="20"/>
        </w:rPr>
        <w:lastRenderedPageBreak/>
        <w:t>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9C44E0"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9C44E0"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9C44E0"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w:t>
      </w:r>
      <w:proofErr w:type="spellStart"/>
      <w:r>
        <w:rPr>
          <w:rFonts w:cstheme="minorHAnsi"/>
          <w:color w:val="000000"/>
          <w:sz w:val="20"/>
        </w:rPr>
        <w:t>HCl</w:t>
      </w:r>
      <w:proofErr w:type="spellEnd"/>
      <w:r>
        <w:rPr>
          <w:rFonts w:cstheme="minorHAnsi"/>
          <w:color w:val="000000"/>
          <w:sz w:val="20"/>
        </w:rPr>
        <w:t>) are examples of mineral acids.</w:t>
      </w:r>
    </w:p>
    <w:p w:rsidR="009C44E0" w:rsidRPr="005D65CF"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9C44E0" w:rsidRPr="005D65CF"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9C44E0" w:rsidRPr="001D3E5D" w:rsidRDefault="009C44E0" w:rsidP="009C44E0">
      <w:pPr>
        <w:pStyle w:val="NoSpacing"/>
        <w:ind w:left="360"/>
        <w:rPr>
          <w:rFonts w:cstheme="minorHAnsi"/>
          <w:sz w:val="20"/>
          <w:szCs w:val="20"/>
        </w:rPr>
      </w:pPr>
      <w:r w:rsidRPr="00EE6567">
        <w:rPr>
          <w:rFonts w:cstheme="minorHAnsi"/>
          <w:sz w:val="20"/>
          <w:szCs w:val="20"/>
        </w:rPr>
        <w:t xml:space="preserve"> </w:t>
      </w:r>
    </w:p>
    <w:p w:rsidR="009C44E0" w:rsidRPr="00272300" w:rsidRDefault="009C44E0" w:rsidP="009C44E0">
      <w:pPr>
        <w:pStyle w:val="Heading1"/>
        <w:numPr>
          <w:ilvl w:val="0"/>
          <w:numId w:val="0"/>
        </w:numPr>
        <w:ind w:left="1170"/>
        <w:rPr>
          <w:rFonts w:ascii="Calibri" w:hAnsi="Calibri" w:cs="Calibri"/>
          <w:b w:val="0"/>
          <w:sz w:val="20"/>
        </w:rPr>
      </w:pPr>
      <w:r w:rsidRPr="00272300">
        <w:rPr>
          <w:rFonts w:ascii="Calibri" w:hAnsi="Calibri" w:cs="Calibri"/>
        </w:rPr>
        <w:t>Section 4 – Potential Hazards</w:t>
      </w:r>
    </w:p>
    <w:p w:rsidR="009C44E0" w:rsidRDefault="009C44E0" w:rsidP="009C44E0">
      <w:pPr>
        <w:spacing w:line="288" w:lineRule="auto"/>
        <w:rPr>
          <w:rFonts w:cstheme="minorHAnsi"/>
          <w:color w:val="222222"/>
          <w:sz w:val="20"/>
          <w:szCs w:val="20"/>
        </w:rPr>
      </w:pPr>
      <w:proofErr w:type="gramStart"/>
      <w:r>
        <w:rPr>
          <w:rFonts w:cstheme="minorHAnsi"/>
          <w:color w:val="000000"/>
          <w:sz w:val="20"/>
          <w:szCs w:val="20"/>
          <w:shd w:val="clear" w:color="auto" w:fill="FFFFFF"/>
        </w:rPr>
        <w:t>Corrosive</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proofErr w:type="gramStart"/>
      <w:r w:rsidRPr="00BB709E">
        <w:rPr>
          <w:rFonts w:cstheme="minorHAnsi"/>
          <w:color w:val="000000"/>
          <w:sz w:val="20"/>
          <w:szCs w:val="20"/>
          <w:shd w:val="clear" w:color="auto" w:fill="FFFFFF"/>
        </w:rPr>
        <w:t>May be harmful if inhaled, ingested, or absorbed through the skin.</w:t>
      </w:r>
      <w:proofErr w:type="gramEnd"/>
      <w:r w:rsidRPr="00BB709E">
        <w:rPr>
          <w:rFonts w:cstheme="minorHAnsi"/>
          <w:color w:val="000000"/>
          <w:sz w:val="20"/>
          <w:szCs w:val="20"/>
          <w:shd w:val="clear" w:color="auto" w:fill="FFFFFF"/>
        </w:rPr>
        <w:t xml:space="preserve">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9C44E0" w:rsidRDefault="009C44E0" w:rsidP="009C44E0">
      <w:pPr>
        <w:spacing w:before="120" w:after="120" w:line="288" w:lineRule="auto"/>
        <w:rPr>
          <w:rFonts w:cstheme="minorHAnsi"/>
          <w:b/>
        </w:rPr>
      </w:pPr>
      <w:r>
        <w:rPr>
          <w:rFonts w:ascii="Arial" w:hAnsi="Arial"/>
          <w:noProof/>
          <w:sz w:val="20"/>
          <w:szCs w:val="20"/>
        </w:rPr>
        <w:drawing>
          <wp:inline distT="0" distB="0" distL="0" distR="0">
            <wp:extent cx="647700" cy="647700"/>
            <wp:effectExtent l="0" t="0" r="0" b="0"/>
            <wp:docPr id="23601" name="Picture 1" descr="GHS pictogram denoting corrosiv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p w:rsidR="009C44E0" w:rsidRDefault="009C44E0" w:rsidP="009C44E0">
      <w:pPr>
        <w:pStyle w:val="Heading1"/>
        <w:numPr>
          <w:ilvl w:val="0"/>
          <w:numId w:val="0"/>
        </w:numPr>
        <w:ind w:left="1170"/>
        <w:rPr>
          <w:rFonts w:ascii="Calibri" w:hAnsi="Calibri" w:cs="Calibri"/>
          <w:b w:val="0"/>
        </w:rPr>
      </w:pPr>
    </w:p>
    <w:p w:rsidR="009C44E0" w:rsidRPr="00272300" w:rsidRDefault="009C44E0" w:rsidP="009C44E0">
      <w:pPr>
        <w:pStyle w:val="Heading1"/>
        <w:numPr>
          <w:ilvl w:val="0"/>
          <w:numId w:val="0"/>
        </w:numPr>
        <w:ind w:left="1170"/>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96"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proofErr w:type="spellStart"/>
      <w:r w:rsidRPr="00DC7D29">
        <w:rPr>
          <w:rFonts w:cstheme="minorHAnsi"/>
          <w:sz w:val="20"/>
          <w:szCs w:val="20"/>
        </w:rPr>
        <w:t>Nitrile</w:t>
      </w:r>
      <w:proofErr w:type="spellEnd"/>
      <w:r w:rsidRPr="00DC7D29">
        <w:rPr>
          <w:rFonts w:cstheme="minorHAnsi"/>
          <w:sz w:val="20"/>
          <w:szCs w:val="20"/>
        </w:rPr>
        <w:t xml:space="preserv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19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198"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199"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9C44E0" w:rsidRPr="00021E1B" w:rsidRDefault="009C44E0" w:rsidP="009C44E0">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6 – 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7 – 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8 – Special Handling and Storage Requirements</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6701B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lastRenderedPageBreak/>
        <w:drawing>
          <wp:anchor distT="0" distB="0" distL="114300" distR="114300" simplePos="0" relativeHeight="251786240" behindDoc="0" locked="0" layoutInCell="1" allowOverlap="1">
            <wp:simplePos x="0" y="0"/>
            <wp:positionH relativeFrom="column">
              <wp:posOffset>9017000</wp:posOffset>
            </wp:positionH>
            <wp:positionV relativeFrom="paragraph">
              <wp:posOffset>25400</wp:posOffset>
            </wp:positionV>
            <wp:extent cx="1586965" cy="1628775"/>
            <wp:effectExtent l="0" t="0" r="0" b="0"/>
            <wp:wrapNone/>
            <wp:docPr id="23602"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lgn="in">
                          <a:solidFill>
                            <a:schemeClr val="dk1">
                              <a:lumMod val="0"/>
                              <a:lumOff val="0"/>
                            </a:schemeClr>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pict>
          <v:shape id="_x0000_s1115" type="#_x0000_t202" style="position:absolute;left:0;text-align:left;margin-left:717.75pt;margin-top:48.6pt;width:43.5pt;height:11.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xzEwMAAIo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" stroked="f" strokecolor="black [0]" insetpen="t">
            <v:shadow color="#c9c2d1"/>
            <v:textbox inset="2.88pt,2.88pt,2.88pt,2.88pt">
              <w:txbxContent>
                <w:p w:rsidR="009C44E0" w:rsidRDefault="009C44E0" w:rsidP="009C44E0">
                  <w:pPr>
                    <w:widowControl w:val="0"/>
                    <w:rPr>
                      <w:sz w:val="14"/>
                      <w:szCs w:val="14"/>
                    </w:rPr>
                  </w:pPr>
                  <w:r>
                    <w:rPr>
                      <w:sz w:val="14"/>
                      <w:szCs w:val="14"/>
                    </w:rPr>
                    <w:t>Organic acid</w:t>
                  </w:r>
                </w:p>
              </w:txbxContent>
            </v:textbox>
          </v:shape>
        </w:pict>
      </w:r>
      <w:r>
        <w:rPr>
          <w:rFonts w:cstheme="minorHAnsi"/>
          <w:noProof/>
          <w:color w:val="000000"/>
          <w:sz w:val="20"/>
        </w:rPr>
        <w:pict>
          <v:shape id="_x0000_s1116" type="#_x0000_t202" style="position:absolute;left:0;text-align:left;margin-left:771.75pt;margin-top:48.6pt;width:48.75pt;height:11.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dKFQMAAIo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" stroked="f" strokecolor="black [0]" insetpen="t">
            <v:shadow color="#c9c2d1"/>
            <v:textbox inset="2.88pt,2.88pt,2.88pt,2.88pt">
              <w:txbxContent>
                <w:p w:rsidR="009C44E0" w:rsidRDefault="009C44E0" w:rsidP="009C44E0">
                  <w:pPr>
                    <w:widowControl w:val="0"/>
                    <w:rPr>
                      <w:sz w:val="14"/>
                      <w:szCs w:val="14"/>
                    </w:rPr>
                  </w:pPr>
                  <w:r>
                    <w:rPr>
                      <w:sz w:val="14"/>
                      <w:szCs w:val="14"/>
                    </w:rPr>
                    <w:t>Oxidizing acid</w:t>
                  </w:r>
                </w:p>
              </w:txbxContent>
            </v:textbox>
          </v:shape>
        </w:pict>
      </w:r>
      <w:r>
        <w:rPr>
          <w:rFonts w:cstheme="minorHAnsi"/>
          <w:noProof/>
          <w:color w:val="000000"/>
          <w:sz w:val="20"/>
        </w:rPr>
        <w:pict>
          <v:shape id="_x0000_s1117" type="#_x0000_t202" style="position:absolute;left:0;text-align:left;margin-left:147pt;margin-top:75pt;width:186.95pt;height:30.5pt;z-index:251789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">
            <v:textbox>
              <w:txbxContent>
                <w:p w:rsidR="009C44E0" w:rsidRPr="00FA08CD" w:rsidRDefault="009C44E0">
                  <w:pPr>
                    <w:rPr>
                      <w:sz w:val="16"/>
                      <w:szCs w:val="16"/>
                    </w:rPr>
                  </w:pPr>
                  <w:r w:rsidRPr="00FA08CD">
                    <w:rPr>
                      <w:sz w:val="16"/>
                      <w:szCs w:val="16"/>
                    </w:rPr>
                    <w:t>Fig.1- Demonstration of proper use of secondary containment with Organic and Oxidizing acids</w:t>
                  </w:r>
                </w:p>
              </w:txbxContent>
            </v:textbox>
          </v:shape>
        </w:pic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rPr>
        <w:drawing>
          <wp:anchor distT="36576" distB="36576" distL="36576" distR="36576" simplePos="0" relativeHeight="251785216" behindDoc="0" locked="0" layoutInCell="1" allowOverlap="1">
            <wp:simplePos x="0" y="0"/>
            <wp:positionH relativeFrom="column">
              <wp:posOffset>8864600</wp:posOffset>
            </wp:positionH>
            <wp:positionV relativeFrom="paragraph">
              <wp:posOffset>-706120</wp:posOffset>
            </wp:positionV>
            <wp:extent cx="1586865" cy="1628775"/>
            <wp:effectExtent l="0" t="0" r="0" b="9525"/>
            <wp:wrapNone/>
            <wp:docPr id="23603"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628775"/>
                    </a:xfrm>
                    <a:prstGeom prst="rect">
                      <a:avLst/>
                    </a:prstGeom>
                    <a:noFill/>
                    <a:ln>
                      <a:noFill/>
                    </a:ln>
                    <a:effectLst/>
                  </pic:spPr>
                </pic:pic>
              </a:graphicData>
            </a:graphic>
          </wp:anchor>
        </w:drawing>
      </w:r>
      <w:r w:rsidRPr="007E2141">
        <w:rPr>
          <w:rFonts w:cstheme="minorHAnsi"/>
          <w:color w:val="000000"/>
          <w:sz w:val="20"/>
        </w:rPr>
        <w:t xml:space="preserve"> </w:t>
      </w:r>
      <w:r>
        <w:rPr>
          <w:rFonts w:cstheme="minorHAnsi"/>
          <w:noProof/>
          <w:color w:val="000000"/>
          <w:sz w:val="20"/>
        </w:rPr>
        <w:drawing>
          <wp:inline distT="0" distB="0" distL="0" distR="0">
            <wp:extent cx="1581150" cy="1628775"/>
            <wp:effectExtent l="0" t="0" r="0" b="9525"/>
            <wp:docPr id="23604" name="Picture 10" descr="Demonstration of proper use of secondary containment with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628775"/>
                    </a:xfrm>
                    <a:prstGeom prst="rect">
                      <a:avLst/>
                    </a:prstGeom>
                    <a:noFill/>
                  </pic:spPr>
                </pic:pic>
              </a:graphicData>
            </a:graphic>
          </wp:inline>
        </w:drawing>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9C44E0" w:rsidRPr="00692BF2"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9 – Spill and Accident Procedures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272300" w:rsidRDefault="009C44E0" w:rsidP="009C44E0">
      <w:pPr>
        <w:pStyle w:val="Heading1"/>
        <w:numPr>
          <w:ilvl w:val="0"/>
          <w:numId w:val="0"/>
        </w:numPr>
        <w:ind w:left="1170"/>
        <w:rPr>
          <w:rFonts w:ascii="Calibri" w:hAnsi="Calibri" w:cs="Calibri"/>
          <w:b w:val="0"/>
          <w:i/>
        </w:rPr>
      </w:pPr>
      <w:r w:rsidRPr="00272300">
        <w:rPr>
          <w:rFonts w:ascii="Calibri" w:hAnsi="Calibri" w:cs="Calibri"/>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1" w:history="1">
        <w:r w:rsidRPr="00772FAE">
          <w:rPr>
            <w:rStyle w:val="Hyperlink"/>
            <w:rFonts w:cstheme="minorHAnsi"/>
            <w:sz w:val="20"/>
            <w:szCs w:val="20"/>
          </w:rPr>
          <w:t>http://www.purdue.edu/rem/injury/froi.htm</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11 – Waste Disposal Procedures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2"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12 – 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the specific corrosive chemical being used must be made available to all personnel working in the laboratory at all times. To obtain a copy of the SDS, contact the chemical manufacturer or REM at 49-46371. Many manufacturers’ SDSs can be found online on websites such as Sigma-Aldrich (</w:t>
      </w:r>
      <w:hyperlink r:id="rId203"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04" w:history="1">
        <w:r>
          <w:rPr>
            <w:rStyle w:val="Hyperlink"/>
            <w:rFonts w:cstheme="minorHAnsi"/>
            <w:sz w:val="20"/>
            <w:szCs w:val="20"/>
          </w:rPr>
          <w:t>http://hazard.com/msds/</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lastRenderedPageBreak/>
        <w:t>Section 13 – Protocol/Procedure (Additional lab protocol may be added here)</w:t>
      </w:r>
    </w:p>
    <w:sdt>
      <w:sdtPr>
        <w:rPr>
          <w:rFonts w:cstheme="minorHAnsi"/>
          <w:b/>
        </w:rPr>
        <w:id w:val="692074057"/>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058"/>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corrosives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05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6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6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6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6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6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6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6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6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6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6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7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7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7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7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7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7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7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7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7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7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8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8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8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8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8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08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08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27747942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08969756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84269433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23014756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63767844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7284540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057137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94650124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13051210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39686682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54911175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52809448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3017637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38958022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Diethyl Ether</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lastRenderedPageBreak/>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087"/>
            <w:placeholder>
              <w:docPart w:val="FE56D3ABA7534F8E95730BCAE0E8168B"/>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088"/>
            <w:placeholder>
              <w:docPart w:val="CF4FD705692F4411BF1134E539EF4C44"/>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089"/>
            <w:placeholder>
              <w:docPart w:val="2A92AEE04235450F8EA60869046F9748"/>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090"/>
            <w:placeholder>
              <w:docPart w:val="A825B226BEB54CDCB9541879A29E1190"/>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091"/>
            <w:placeholder>
              <w:docPart w:val="F2C2E269F705446194AE85CB71D9B59A"/>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092"/>
            <w:placeholder>
              <w:docPart w:val="EECEC740FFC846588F7E7B1BF23A736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093"/>
            <w:placeholder>
              <w:docPart w:val="25DFB03652AA434290C1CA6EDAC17BDB"/>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094"/>
            <w:placeholder>
              <w:docPart w:val="AEA31FA33CD0424CBA9B0038A28DCA26"/>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095"/>
            <w:placeholder>
              <w:docPart w:val="4B4C1D46BAE64C3DA6493793540D4F3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096"/>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692074097"/>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098"/>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9C44E0" w:rsidRPr="00A831F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9C44E0" w:rsidRPr="00DC7D29" w:rsidRDefault="009C44E0" w:rsidP="009C44E0">
      <w:pPr>
        <w:spacing w:before="120" w:after="120" w:line="288" w:lineRule="auto"/>
        <w:rPr>
          <w:rFonts w:cstheme="minorHAnsi"/>
          <w:sz w:val="20"/>
          <w:szCs w:val="20"/>
        </w:rPr>
      </w:pPr>
      <w:r>
        <w:rPr>
          <w:rFonts w:cstheme="minorHAnsi"/>
          <w:sz w:val="20"/>
          <w:szCs w:val="20"/>
        </w:rPr>
        <w:t>Form (physical state): 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Pr>
          <w:rFonts w:cstheme="minorHAnsi"/>
          <w:sz w:val="20"/>
          <w:szCs w:val="20"/>
        </w:rPr>
        <w:t>Color: Colorless</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-40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lastRenderedPageBreak/>
        <w:t>Lower Explosive Limit: 1.8% (V)</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Pr="00537E7F" w:rsidRDefault="009C44E0" w:rsidP="009C44E0">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r>
        <w:rPr>
          <w:rFonts w:cstheme="minorHAnsi"/>
          <w:color w:val="000000"/>
          <w:sz w:val="20"/>
          <w:szCs w:val="20"/>
          <w:shd w:val="clear" w:color="auto" w:fill="FFFFFF"/>
        </w:rPr>
        <w:t>;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205" w:history="1">
        <w:r w:rsidRPr="00FE1BDB">
          <w:rPr>
            <w:rStyle w:val="Hyperlink"/>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9C44E0" w:rsidRDefault="009C44E0" w:rsidP="009C44E0">
      <w:pPr>
        <w:spacing w:before="120" w:after="120" w:line="288" w:lineRule="auto"/>
        <w:rPr>
          <w:rFonts w:cstheme="minorHAnsi"/>
          <w:b/>
        </w:rPr>
      </w:pPr>
      <w:r>
        <w:rPr>
          <w:rFonts w:cstheme="minorHAnsi"/>
          <w:b/>
          <w:noProof/>
        </w:rPr>
        <w:drawing>
          <wp:inline distT="0" distB="0" distL="0" distR="0">
            <wp:extent cx="575098" cy="594360"/>
            <wp:effectExtent l="0" t="0" r="0" b="0"/>
            <wp:docPr id="23605" name="Picture 1" descr="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extent cx="575098" cy="594360"/>
            <wp:effectExtent l="0" t="0" r="0" b="0"/>
            <wp:docPr id="23606" name="Picture 5" descr="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537E7F" w:rsidRDefault="009C44E0" w:rsidP="009C44E0">
      <w:pPr>
        <w:pStyle w:val="NoSpacing"/>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06"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0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08"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09"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lastRenderedPageBreak/>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692074099"/>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Pr>
          <w:noProof/>
        </w:rPr>
        <w:drawing>
          <wp:anchor distT="0" distB="0" distL="114300" distR="114300" simplePos="0" relativeHeight="251791360" behindDoc="0" locked="0" layoutInCell="1" allowOverlap="1">
            <wp:simplePos x="0" y="0"/>
            <wp:positionH relativeFrom="column">
              <wp:posOffset>4908550</wp:posOffset>
            </wp:positionH>
            <wp:positionV relativeFrom="paragraph">
              <wp:posOffset>62865</wp:posOffset>
            </wp:positionV>
            <wp:extent cx="1428750" cy="1679575"/>
            <wp:effectExtent l="19050" t="19050" r="19050" b="15875"/>
            <wp:wrapSquare wrapText="bothSides"/>
            <wp:docPr id="23607" name="Picture 2" descr="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9C44E0" w:rsidRPr="00DB470D"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9C44E0" w:rsidRPr="00DB470D" w:rsidRDefault="009C44E0" w:rsidP="009C44E0">
      <w:pPr>
        <w:pStyle w:val="ListParagraph"/>
        <w:numPr>
          <w:ilvl w:val="0"/>
          <w:numId w:val="115"/>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9C44E0" w:rsidRPr="00DB470D" w:rsidRDefault="009C44E0" w:rsidP="009C44E0">
      <w:pPr>
        <w:pStyle w:val="ListParagraph"/>
        <w:numPr>
          <w:ilvl w:val="0"/>
          <w:numId w:val="115"/>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9C44E0" w:rsidRDefault="009C44E0" w:rsidP="009C44E0">
      <w:pPr>
        <w:pStyle w:val="ListParagraph"/>
        <w:numPr>
          <w:ilvl w:val="0"/>
          <w:numId w:val="115"/>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5B3DA1" w:rsidRDefault="009C44E0" w:rsidP="009C44E0">
      <w:pPr>
        <w:shd w:val="clear" w:color="auto" w:fill="FFFFFF"/>
        <w:spacing w:before="120" w:after="120" w:line="288" w:lineRule="auto"/>
        <w:rPr>
          <w:rFonts w:cstheme="minorHAnsi"/>
          <w:i/>
        </w:rPr>
      </w:pPr>
      <w:r w:rsidRPr="005B3DA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0"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1"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212" w:history="1">
        <w:r>
          <w:rPr>
            <w:rStyle w:val="Hyperlink"/>
            <w:rFonts w:cstheme="minorHAnsi"/>
            <w:sz w:val="20"/>
            <w:szCs w:val="20"/>
          </w:rPr>
          <w:t>http://www.sigmaaldrich.com/united-states.html</w:t>
        </w:r>
      </w:hyperlink>
      <w:r>
        <w:rPr>
          <w:rFonts w:cstheme="minorHAnsi"/>
          <w:sz w:val="20"/>
          <w:szCs w:val="20"/>
        </w:rPr>
        <w:t>) or Siri MSDS Index (</w:t>
      </w:r>
      <w:hyperlink r:id="rId213" w:history="1">
        <w:r>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100"/>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101"/>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410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0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0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0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0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0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0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0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1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1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1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1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1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11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1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12273092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84859984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10078654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3156223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71346311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01298359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44391094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30670567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74190334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12737890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0688646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31486690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71872979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56976102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10731337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49916088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8317858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4747730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Pr="005A6434" w:rsidRDefault="009C44E0" w:rsidP="009C44E0">
      <w:pPr>
        <w:spacing w:before="120" w:after="120"/>
        <w:jc w:val="center"/>
        <w:rPr>
          <w:rFonts w:cstheme="minorHAnsi"/>
          <w:sz w:val="48"/>
          <w:szCs w:val="48"/>
        </w:rPr>
      </w:pPr>
      <w:r w:rsidRPr="005A6434">
        <w:rPr>
          <w:rFonts w:cstheme="minorHAnsi"/>
          <w:sz w:val="48"/>
          <w:szCs w:val="48"/>
        </w:rPr>
        <w:t>Standard Operating Procedure</w:t>
      </w:r>
    </w:p>
    <w:p w:rsidR="009C44E0" w:rsidRPr="00C4534E" w:rsidRDefault="009C44E0" w:rsidP="009C44E0">
      <w:pPr>
        <w:spacing w:before="120" w:after="120"/>
        <w:jc w:val="center"/>
        <w:rPr>
          <w:rFonts w:cstheme="minorHAnsi"/>
          <w:sz w:val="36"/>
          <w:szCs w:val="36"/>
        </w:rPr>
      </w:pPr>
      <w:r>
        <w:rPr>
          <w:rFonts w:cstheme="minorHAnsi"/>
          <w:sz w:val="36"/>
          <w:szCs w:val="36"/>
        </w:rPr>
        <w:t>Ethylene Oxide</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118"/>
            <w:placeholder>
              <w:docPart w:val="24790554E24B477180D5C9F0892E2574"/>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119"/>
            <w:placeholder>
              <w:docPart w:val="973D91C4119949A6B402756D0D7A33B2"/>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120"/>
            <w:placeholder>
              <w:docPart w:val="86F2780789FE4DD3B141AC2EFE792FD9"/>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121"/>
            <w:placeholder>
              <w:docPart w:val="74F33E7D8CD4410DA009D22CFDA6928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122"/>
            <w:placeholder>
              <w:docPart w:val="11AEBDC576A840829CFD24610C47BF2A"/>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123"/>
            <w:placeholder>
              <w:docPart w:val="D4741B3A5B0D4A2AB4F937E7E781EFD0"/>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blHeader/>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lastRenderedPageBreak/>
              <w:t>Office Phone:</w:t>
            </w:r>
          </w:p>
        </w:tc>
        <w:sdt>
          <w:sdtPr>
            <w:rPr>
              <w:rFonts w:cstheme="minorHAnsi"/>
              <w:sz w:val="20"/>
              <w:szCs w:val="20"/>
            </w:rPr>
            <w:id w:val="692074124"/>
            <w:placeholder>
              <w:docPart w:val="6343D8A6B86743C9B7C8243E21E0A5FA"/>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blHeader/>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blHeader/>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125"/>
            <w:placeholder>
              <w:docPart w:val="073A61C6EA94457C9CBDBFC000634532"/>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blHeader/>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126"/>
            <w:placeholder>
              <w:docPart w:val="27DCD45BF93347328A5EFD1C8F6AA62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blHeader/>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127"/>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692074128"/>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692074129"/>
        </w:sdtPr>
        <w:sdtContent>
          <w:r w:rsidRPr="00DC7D29">
            <w:rPr>
              <w:rFonts w:ascii="MS Gothic" w:eastAsia="MS Gothic" w:hAnsi="MS Gothic" w:cs="MS Gothic"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75-21-8</w:t>
      </w:r>
    </w:p>
    <w:p w:rsidR="009C44E0" w:rsidRPr="00DC7D29"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Gas, Compressed Gas, Carcinogen, Toxic by Inhalation, Irritant, Mutagen</w:t>
      </w:r>
      <w:r w:rsidRPr="00DC7D29">
        <w:rPr>
          <w:rFonts w:cstheme="minorHAnsi"/>
          <w:b/>
          <w:sz w:val="20"/>
          <w:szCs w:val="20"/>
          <w:u w:val="single"/>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BF338F">
        <w:rPr>
          <w:rFonts w:cstheme="minorHAnsi"/>
          <w:color w:val="000000"/>
          <w:sz w:val="20"/>
          <w:szCs w:val="20"/>
          <w:shd w:val="clear" w:color="auto" w:fill="FFFFFF"/>
          <w:vertAlign w:val="subscript"/>
        </w:rPr>
        <w:t>2</w:t>
      </w:r>
      <w:r>
        <w:rPr>
          <w:rFonts w:cstheme="minorHAnsi"/>
          <w:color w:val="000000"/>
          <w:sz w:val="20"/>
          <w:szCs w:val="20"/>
          <w:shd w:val="clear" w:color="auto" w:fill="FFFFFF"/>
        </w:rPr>
        <w:t>H</w:t>
      </w:r>
      <w:r w:rsidRPr="00BF338F">
        <w:rPr>
          <w:rFonts w:cstheme="minorHAnsi"/>
          <w:color w:val="000000"/>
          <w:sz w:val="20"/>
          <w:szCs w:val="20"/>
          <w:shd w:val="clear" w:color="auto" w:fill="FFFFFF"/>
          <w:vertAlign w:val="subscript"/>
        </w:rPr>
        <w:t>4</w:t>
      </w:r>
      <w:r>
        <w:rPr>
          <w:rFonts w:cstheme="minorHAnsi"/>
          <w:color w:val="000000"/>
          <w:sz w:val="20"/>
          <w:szCs w:val="20"/>
          <w:shd w:val="clear" w:color="auto" w:fill="FFFFFF"/>
        </w:rPr>
        <w:t>O</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Gas</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9C44E0"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10.7 </w:t>
      </w:r>
      <w:proofErr w:type="spellStart"/>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-20</w:t>
      </w:r>
      <w:r w:rsidRPr="00D374F4">
        <w:rPr>
          <w:rFonts w:cstheme="minorHAnsi"/>
          <w:color w:val="000000"/>
          <w:sz w:val="20"/>
          <w:szCs w:val="20"/>
          <w:shd w:val="clear" w:color="auto" w:fill="FFFFFF"/>
          <w:vertAlign w:val="superscript"/>
        </w:rPr>
        <w:t xml:space="preserve"> </w:t>
      </w:r>
      <w:proofErr w:type="spellStart"/>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in Air: 2.6%</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Upper Explosive Limit in Air: 100%</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Pr="00BF338F" w:rsidRDefault="009C44E0" w:rsidP="009C44E0">
      <w:pPr>
        <w:spacing w:before="120" w:after="120" w:line="288" w:lineRule="auto"/>
        <w:rPr>
          <w:rFonts w:cstheme="minorHAnsi"/>
          <w:color w:val="000000"/>
          <w:sz w:val="20"/>
          <w:szCs w:val="20"/>
        </w:rPr>
      </w:pPr>
      <w:proofErr w:type="gramStart"/>
      <w:r w:rsidRPr="00BF338F">
        <w:rPr>
          <w:rFonts w:cstheme="minorHAnsi"/>
          <w:color w:val="000000"/>
          <w:sz w:val="20"/>
          <w:szCs w:val="20"/>
        </w:rPr>
        <w:t>Chemical intermediate for production of anti-freeze, polyester resins, non-ionic surfactants and specialty solvents; sterilizing agent for controlling microorganisms in health care applications; fumigant for controlling insect infestation in whole and ground spices and cosmetics.</w:t>
      </w:r>
      <w:proofErr w:type="gramEnd"/>
      <w:r w:rsidRPr="00BF338F">
        <w:rPr>
          <w:rFonts w:cstheme="minorHAnsi"/>
          <w:color w:val="000000"/>
          <w:sz w:val="20"/>
          <w:szCs w:val="20"/>
        </w:rPr>
        <w:t xml:space="preserve"> </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pStyle w:val="NormalWeb"/>
        <w:spacing w:before="120" w:beforeAutospacing="0" w:after="120" w:afterAutospacing="0" w:line="288" w:lineRule="auto"/>
        <w:rPr>
          <w:rFonts w:asciiTheme="minorHAnsi" w:hAnsiTheme="minorHAnsi" w:cstheme="minorHAnsi"/>
          <w:lang/>
        </w:rPr>
      </w:pPr>
      <w:r>
        <w:rPr>
          <w:rFonts w:asciiTheme="minorHAnsi" w:hAnsiTheme="minorHAnsi" w:cstheme="minorHAnsi"/>
          <w:lang/>
        </w:rPr>
        <w:t xml:space="preserve">Ethylene oxide is an extremely flammable liquid and gas under pressure. May form explosive mixtures with air and also may explode when heated. </w:t>
      </w:r>
      <w:proofErr w:type="gramStart"/>
      <w:r>
        <w:rPr>
          <w:rFonts w:asciiTheme="minorHAnsi" w:hAnsiTheme="minorHAnsi" w:cstheme="minorHAnsi"/>
          <w:lang/>
        </w:rPr>
        <w:t>Highly reactive.</w:t>
      </w:r>
      <w:proofErr w:type="gramEnd"/>
      <w:r>
        <w:rPr>
          <w:rFonts w:asciiTheme="minorHAnsi" w:hAnsiTheme="minorHAnsi" w:cstheme="minorHAnsi"/>
          <w:lang/>
        </w:rPr>
        <w:t xml:space="preserve"> </w:t>
      </w:r>
      <w:proofErr w:type="gramStart"/>
      <w:r>
        <w:rPr>
          <w:rFonts w:asciiTheme="minorHAnsi" w:hAnsiTheme="minorHAnsi" w:cstheme="minorHAnsi"/>
          <w:lang/>
        </w:rPr>
        <w:t>May cause flash fire.</w:t>
      </w:r>
      <w:proofErr w:type="gramEnd"/>
      <w:r>
        <w:rPr>
          <w:rFonts w:asciiTheme="minorHAnsi" w:hAnsiTheme="minorHAnsi" w:cstheme="minorHAnsi"/>
          <w:lang/>
        </w:rPr>
        <w:t xml:space="preserve"> It is </w:t>
      </w:r>
      <w:r>
        <w:rPr>
          <w:rFonts w:asciiTheme="minorHAnsi" w:hAnsiTheme="minorHAnsi" w:cstheme="minorHAnsi"/>
          <w:lang/>
        </w:rPr>
        <w:lastRenderedPageBreak/>
        <w:t xml:space="preserve">toxic if inhaled and may be harmful if ingested or absorbed through the skin. It causes irritation to respiratory tract, skin, and eyes. It is classified by IARC as a Group 1, carcinogenic to humans. It may cause genetic defects. Symptoms of exposure include burning sensation, coughing, wheezing, </w:t>
      </w:r>
      <w:proofErr w:type="gramStart"/>
      <w:r>
        <w:rPr>
          <w:rFonts w:asciiTheme="minorHAnsi" w:hAnsiTheme="minorHAnsi" w:cstheme="minorHAnsi"/>
          <w:lang/>
        </w:rPr>
        <w:t>laryngitis</w:t>
      </w:r>
      <w:proofErr w:type="gramEnd"/>
      <w:r>
        <w:rPr>
          <w:rFonts w:asciiTheme="minorHAnsi" w:hAnsiTheme="minorHAnsi" w:cstheme="minorHAnsi"/>
          <w:lang/>
        </w:rPr>
        <w:t xml:space="preserve">, shortness of breath, headache, nausea, vomiting, and convulsions. </w:t>
      </w:r>
      <w:proofErr w:type="gramStart"/>
      <w:r>
        <w:rPr>
          <w:rFonts w:asciiTheme="minorHAnsi" w:hAnsiTheme="minorHAnsi" w:cstheme="minorHAnsi"/>
          <w:lang/>
        </w:rPr>
        <w:t>May cause damage to the lungs, kidneys, liver, blood, reproductive system, and central nervous system.</w:t>
      </w:r>
      <w:proofErr w:type="gramEnd"/>
      <w:r>
        <w:rPr>
          <w:rFonts w:asciiTheme="minorHAnsi" w:hAnsiTheme="minorHAnsi" w:cstheme="minorHAnsi"/>
          <w:lang/>
        </w:rPr>
        <w:t xml:space="preserve"> See OSHA exposure limits below:</w:t>
      </w:r>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9C44E0" w:rsidRPr="008631D3"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ACTION LEVEL (8 HR. TWA): </w:t>
      </w:r>
      <w:r>
        <w:rPr>
          <w:rFonts w:cstheme="minorHAnsi"/>
          <w:color w:val="000000"/>
          <w:sz w:val="20"/>
          <w:szCs w:val="20"/>
        </w:rPr>
        <w:t xml:space="preserve">  </w:t>
      </w:r>
      <w:r>
        <w:rPr>
          <w:rFonts w:cstheme="minorHAnsi"/>
          <w:color w:val="000000"/>
          <w:sz w:val="20"/>
          <w:szCs w:val="20"/>
        </w:rPr>
        <w:tab/>
      </w:r>
      <w:r w:rsidRPr="008631D3">
        <w:rPr>
          <w:rFonts w:cstheme="minorHAnsi"/>
          <w:color w:val="000000"/>
          <w:sz w:val="20"/>
          <w:szCs w:val="20"/>
        </w:rPr>
        <w:t xml:space="preserve">0.5 </w:t>
      </w:r>
      <w:proofErr w:type="spellStart"/>
      <w:r w:rsidRPr="008631D3">
        <w:rPr>
          <w:rFonts w:cstheme="minorHAnsi"/>
          <w:color w:val="000000"/>
          <w:sz w:val="20"/>
          <w:szCs w:val="20"/>
        </w:rPr>
        <w:t>ppm</w:t>
      </w:r>
      <w:proofErr w:type="spellEnd"/>
      <w:r w:rsidRPr="008631D3">
        <w:rPr>
          <w:rFonts w:cstheme="minorHAnsi"/>
          <w:color w:val="000000"/>
          <w:sz w:val="20"/>
          <w:szCs w:val="20"/>
        </w:rPr>
        <w:t xml:space="preserve"> </w:t>
      </w:r>
    </w:p>
    <w:p w:rsidR="009C44E0" w:rsidRPr="008631D3"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1 </w:t>
      </w:r>
      <w:proofErr w:type="spellStart"/>
      <w:r w:rsidRPr="008631D3">
        <w:rPr>
          <w:rFonts w:cstheme="minorHAnsi"/>
          <w:color w:val="000000"/>
          <w:sz w:val="20"/>
          <w:szCs w:val="20"/>
        </w:rPr>
        <w:t>ppm</w:t>
      </w:r>
      <w:proofErr w:type="spellEnd"/>
      <w:r w:rsidRPr="008631D3">
        <w:rPr>
          <w:rFonts w:cstheme="minorHAnsi"/>
          <w:color w:val="000000"/>
          <w:sz w:val="20"/>
          <w:szCs w:val="20"/>
        </w:rPr>
        <w:t xml:space="preserve"> </w:t>
      </w:r>
    </w:p>
    <w:p w:rsidR="009C44E0" w:rsidRPr="008631D3"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15 MINUTE EXCURSION LIMIT: </w:t>
      </w:r>
      <w:r>
        <w:rPr>
          <w:rFonts w:cstheme="minorHAnsi"/>
          <w:color w:val="000000"/>
          <w:sz w:val="20"/>
          <w:szCs w:val="20"/>
        </w:rPr>
        <w:tab/>
      </w:r>
      <w:r w:rsidRPr="008631D3">
        <w:rPr>
          <w:rFonts w:cstheme="minorHAnsi"/>
          <w:color w:val="000000"/>
          <w:sz w:val="20"/>
          <w:szCs w:val="20"/>
        </w:rPr>
        <w:t xml:space="preserve">5 </w:t>
      </w:r>
      <w:proofErr w:type="spellStart"/>
      <w:r w:rsidRPr="008631D3">
        <w:rPr>
          <w:rFonts w:cstheme="minorHAnsi"/>
          <w:color w:val="000000"/>
          <w:sz w:val="20"/>
          <w:szCs w:val="20"/>
        </w:rPr>
        <w:t>ppm</w:t>
      </w:r>
      <w:proofErr w:type="spellEnd"/>
      <w:r w:rsidRPr="008631D3">
        <w:rPr>
          <w:rFonts w:cstheme="minorHAnsi"/>
          <w:color w:val="000000"/>
          <w:sz w:val="20"/>
          <w:szCs w:val="20"/>
        </w:rPr>
        <w:t>; 9 mg/m</w:t>
      </w:r>
      <w:r w:rsidRPr="008631D3">
        <w:rPr>
          <w:rFonts w:cstheme="minorHAnsi"/>
          <w:color w:val="000000"/>
          <w:sz w:val="20"/>
          <w:szCs w:val="20"/>
          <w:vertAlign w:val="superscript"/>
        </w:rPr>
        <w:t>3</w:t>
      </w:r>
      <w:r w:rsidRPr="008631D3">
        <w:rPr>
          <w:rFonts w:cstheme="minorHAnsi"/>
          <w:color w:val="000000"/>
          <w:sz w:val="20"/>
          <w:szCs w:val="20"/>
        </w:rPr>
        <w:t xml:space="preserve">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1 </w:t>
      </w:r>
      <w:proofErr w:type="spellStart"/>
      <w:r w:rsidRPr="008631D3">
        <w:rPr>
          <w:rFonts w:cstheme="minorHAnsi"/>
          <w:color w:val="000000"/>
          <w:sz w:val="20"/>
          <w:szCs w:val="20"/>
        </w:rPr>
        <w:t>ppm</w:t>
      </w:r>
      <w:proofErr w:type="spellEnd"/>
      <w:r w:rsidRPr="008631D3">
        <w:rPr>
          <w:rFonts w:cstheme="minorHAnsi"/>
          <w:color w:val="000000"/>
          <w:sz w:val="20"/>
          <w:szCs w:val="20"/>
        </w:rPr>
        <w:t xml:space="preserve">; </w:t>
      </w:r>
      <w:proofErr w:type="gramStart"/>
      <w:r w:rsidRPr="008631D3">
        <w:rPr>
          <w:rFonts w:cstheme="minorHAnsi"/>
          <w:color w:val="000000"/>
          <w:sz w:val="20"/>
          <w:szCs w:val="20"/>
        </w:rPr>
        <w:t>1.8 mg/m</w:t>
      </w:r>
      <w:r w:rsidRPr="008631D3">
        <w:rPr>
          <w:rFonts w:cstheme="minorHAnsi"/>
          <w:color w:val="000000"/>
          <w:sz w:val="20"/>
          <w:szCs w:val="20"/>
          <w:vertAlign w:val="superscript"/>
        </w:rPr>
        <w:t>3</w:t>
      </w:r>
      <w:proofErr w:type="gramEnd"/>
    </w:p>
    <w:p w:rsidR="009C44E0" w:rsidRPr="008631D3"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IDLH: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800 </w:t>
      </w:r>
      <w:proofErr w:type="spellStart"/>
      <w:r w:rsidRPr="008631D3">
        <w:rPr>
          <w:rFonts w:cstheme="minorHAnsi"/>
          <w:color w:val="000000"/>
          <w:sz w:val="20"/>
          <w:szCs w:val="20"/>
        </w:rPr>
        <w:t>ppm</w:t>
      </w:r>
      <w:proofErr w:type="spellEnd"/>
    </w:p>
    <w:p w:rsidR="009C44E0" w:rsidRPr="008631D3" w:rsidRDefault="009C44E0" w:rsidP="009C44E0">
      <w:pPr>
        <w:autoSpaceDE w:val="0"/>
        <w:autoSpaceDN w:val="0"/>
        <w:adjustRightInd w:val="0"/>
        <w:spacing w:before="120" w:after="120" w:line="288" w:lineRule="auto"/>
        <w:rPr>
          <w:rFonts w:cstheme="minorHAnsi"/>
          <w:bCs/>
          <w:sz w:val="20"/>
          <w:szCs w:val="20"/>
        </w:rPr>
      </w:pPr>
      <w:r>
        <w:rPr>
          <w:rFonts w:cstheme="minorHAnsi"/>
          <w:bCs/>
          <w:sz w:val="20"/>
          <w:szCs w:val="20"/>
        </w:rPr>
        <w:t xml:space="preserve">Ethylene oxide is very reactive. Runaway exothermic polymerization reactions can result from contamination with amines, ammonia, water, acids, bases, metal chlorides, metal oxides, alkali metals, </w:t>
      </w:r>
      <w:proofErr w:type="spellStart"/>
      <w:r>
        <w:rPr>
          <w:rFonts w:cstheme="minorHAnsi"/>
          <w:bCs/>
          <w:sz w:val="20"/>
          <w:szCs w:val="20"/>
        </w:rPr>
        <w:t>mercaptans</w:t>
      </w:r>
      <w:proofErr w:type="spellEnd"/>
      <w:r>
        <w:rPr>
          <w:rFonts w:cstheme="minorHAnsi"/>
          <w:bCs/>
          <w:sz w:val="20"/>
          <w:szCs w:val="20"/>
        </w:rPr>
        <w:t>, alcohols, oxidizers, and may other organic and inorganic materials. To prevent potential uncontrolled polymerization, do not heat to temperatures above 38</w:t>
      </w:r>
      <w:r w:rsidRPr="0058405D">
        <w:rPr>
          <w:rFonts w:cstheme="minorHAnsi"/>
          <w:bCs/>
          <w:sz w:val="20"/>
          <w:szCs w:val="20"/>
          <w:vertAlign w:val="superscript"/>
        </w:rPr>
        <w:t>o</w:t>
      </w:r>
      <w:r>
        <w:rPr>
          <w:rFonts w:cstheme="minorHAnsi"/>
          <w:bCs/>
          <w:sz w:val="20"/>
          <w:szCs w:val="20"/>
        </w:rPr>
        <w:t>C.</w:t>
      </w:r>
    </w:p>
    <w:p w:rsidR="009C44E0" w:rsidRPr="0030054F" w:rsidRDefault="009C44E0" w:rsidP="009C44E0">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9C44E0" w:rsidRPr="00127DAF" w:rsidRDefault="009C44E0" w:rsidP="009C44E0">
      <w:pPr>
        <w:pStyle w:val="Default"/>
        <w:spacing w:line="288" w:lineRule="auto"/>
        <w:rPr>
          <w:rFonts w:asciiTheme="minorHAnsi" w:hAnsiTheme="minorHAnsi" w:cstheme="minorHAnsi"/>
          <w:sz w:val="20"/>
          <w:szCs w:val="20"/>
        </w:rPr>
      </w:pPr>
      <w:r w:rsidRPr="00127DAF">
        <w:rPr>
          <w:rFonts w:asciiTheme="minorHAnsi" w:hAnsiTheme="minorHAnsi" w:cstheme="minorHAnsi"/>
          <w:b/>
          <w:bCs/>
          <w:sz w:val="20"/>
          <w:szCs w:val="20"/>
        </w:rPr>
        <w:t>Inhalation</w:t>
      </w:r>
      <w:r>
        <w:rPr>
          <w:rFonts w:asciiTheme="minorHAnsi" w:hAnsiTheme="minorHAnsi" w:cstheme="minorHAnsi"/>
          <w:b/>
          <w:bCs/>
          <w:sz w:val="20"/>
          <w:szCs w:val="20"/>
        </w:rPr>
        <w:t xml:space="preserve"> – </w:t>
      </w:r>
      <w:r w:rsidRPr="00127DAF">
        <w:rPr>
          <w:rFonts w:asciiTheme="minorHAnsi" w:hAnsiTheme="minorHAnsi" w:cstheme="minorHAnsi"/>
          <w:sz w:val="20"/>
          <w:szCs w:val="20"/>
        </w:rPr>
        <w:t xml:space="preserve">Toxic if inhaled. Inhaling concentrated vapor may cause serious health effects, possibly death. Inhalation may progressively cause mucous membrane and respiratory irritation, headache, vomiting, cyanosis, drowsiness, weakness, </w:t>
      </w:r>
      <w:proofErr w:type="spellStart"/>
      <w:r w:rsidRPr="00127DAF">
        <w:rPr>
          <w:rFonts w:asciiTheme="minorHAnsi" w:hAnsiTheme="minorHAnsi" w:cstheme="minorHAnsi"/>
          <w:sz w:val="20"/>
          <w:szCs w:val="20"/>
        </w:rPr>
        <w:t>incoordination</w:t>
      </w:r>
      <w:proofErr w:type="spellEnd"/>
      <w:r w:rsidRPr="00127DAF">
        <w:rPr>
          <w:rFonts w:asciiTheme="minorHAnsi" w:hAnsiTheme="minorHAnsi" w:cstheme="minorHAnsi"/>
          <w:sz w:val="20"/>
          <w:szCs w:val="20"/>
        </w:rPr>
        <w:t xml:space="preserve">, CNS depression, </w:t>
      </w:r>
      <w:proofErr w:type="spellStart"/>
      <w:r w:rsidRPr="00127DAF">
        <w:rPr>
          <w:rFonts w:asciiTheme="minorHAnsi" w:hAnsiTheme="minorHAnsi" w:cstheme="minorHAnsi"/>
          <w:sz w:val="20"/>
          <w:szCs w:val="20"/>
        </w:rPr>
        <w:t>lachrymation</w:t>
      </w:r>
      <w:proofErr w:type="spellEnd"/>
      <w:r w:rsidRPr="00127DAF">
        <w:rPr>
          <w:rFonts w:asciiTheme="minorHAnsi" w:hAnsiTheme="minorHAnsi" w:cstheme="minorHAnsi"/>
          <w:sz w:val="20"/>
          <w:szCs w:val="20"/>
        </w:rPr>
        <w:t xml:space="preserve">, nasal discharge and salivation, gasping, and labored breathing. Delayed effects may include nausea, diarrhea, </w:t>
      </w:r>
      <w:proofErr w:type="gramStart"/>
      <w:r w:rsidRPr="00127DAF">
        <w:rPr>
          <w:rFonts w:asciiTheme="minorHAnsi" w:hAnsiTheme="minorHAnsi" w:cstheme="minorHAnsi"/>
          <w:sz w:val="20"/>
          <w:szCs w:val="20"/>
        </w:rPr>
        <w:t>edema</w:t>
      </w:r>
      <w:proofErr w:type="gramEnd"/>
      <w:r w:rsidRPr="00127DAF">
        <w:rPr>
          <w:rFonts w:asciiTheme="minorHAnsi" w:hAnsiTheme="minorHAnsi" w:cstheme="minorHAnsi"/>
          <w:sz w:val="20"/>
          <w:szCs w:val="20"/>
        </w:rPr>
        <w:t xml:space="preserve"> of the lungs, paralysis, convulsions and possibly death. NOTE: Ethylene oxide has a high odor threshold (&gt; 250 </w:t>
      </w:r>
      <w:proofErr w:type="spellStart"/>
      <w:r w:rsidRPr="00127DAF">
        <w:rPr>
          <w:rFonts w:asciiTheme="minorHAnsi" w:hAnsiTheme="minorHAnsi" w:cstheme="minorHAnsi"/>
          <w:sz w:val="20"/>
          <w:szCs w:val="20"/>
        </w:rPr>
        <w:t>ppm</w:t>
      </w:r>
      <w:proofErr w:type="spellEnd"/>
      <w:r w:rsidRPr="00127DAF">
        <w:rPr>
          <w:rFonts w:asciiTheme="minorHAnsi" w:hAnsiTheme="minorHAnsi" w:cstheme="minorHAnsi"/>
          <w:sz w:val="20"/>
          <w:szCs w:val="20"/>
        </w:rPr>
        <w:t xml:space="preserve">) and the sense of smell does not provide adequate protection against its toxic effects. </w:t>
      </w:r>
    </w:p>
    <w:p w:rsidR="009C44E0" w:rsidRPr="00127DAF" w:rsidRDefault="009C44E0" w:rsidP="009C44E0">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 xml:space="preserve"> – </w:t>
      </w:r>
      <w:r w:rsidRPr="00127DAF">
        <w:rPr>
          <w:sz w:val="20"/>
          <w:szCs w:val="20"/>
        </w:rPr>
        <w:t xml:space="preserve">Prolonged contact with liquid ethylene oxide can cause a local </w:t>
      </w:r>
      <w:proofErr w:type="spellStart"/>
      <w:r w:rsidRPr="00127DAF">
        <w:rPr>
          <w:sz w:val="20"/>
          <w:szCs w:val="20"/>
        </w:rPr>
        <w:t>erythema</w:t>
      </w:r>
      <w:proofErr w:type="spellEnd"/>
      <w:r w:rsidRPr="00127DAF">
        <w:rPr>
          <w:sz w:val="20"/>
          <w:szCs w:val="20"/>
        </w:rPr>
        <w:t>, edema, and formation of blisters. Response is more severe on damp skin. There may be a latency period of several hours prior to the onset of symptoms. Ethylene oxide may be absorbed by the skin, and sustained contact may produce adverse effects such as headache, dizziness, nausea and vomiting. Ethylene oxide is a skin sensitizer and some individuals may suffer an allergic skin reaction. Skin contact may also cause allergic contact dermatitis in some exposed individuals. Liquid ethylene oxide evaporates rapidly and may chill the skin causing frostbite.</w:t>
      </w:r>
    </w:p>
    <w:p w:rsidR="009C44E0" w:rsidRPr="007F3C2F" w:rsidRDefault="009C44E0" w:rsidP="009C44E0">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Eyes – </w:t>
      </w:r>
      <w:r w:rsidRPr="007F3C2F">
        <w:rPr>
          <w:rFonts w:asciiTheme="minorHAnsi" w:hAnsiTheme="minorHAnsi" w:cstheme="minorHAnsi"/>
          <w:sz w:val="20"/>
          <w:szCs w:val="20"/>
        </w:rPr>
        <w:t>Liquid ethylene oxide is severely irritating and corrosive to the eyes and contact can cause swelling of the conjunctiva and irreversible corneal injury. Contact with liquid ethylene oxide can cause frostbite. Vapors may cause eye irritation, tearing, redness and swelling of the conjunctiva.</w:t>
      </w:r>
    </w:p>
    <w:p w:rsidR="009C44E0" w:rsidRPr="007F3C2F" w:rsidRDefault="009C44E0" w:rsidP="009C44E0">
      <w:pPr>
        <w:pStyle w:val="Default"/>
        <w:rPr>
          <w:rFonts w:asciiTheme="minorHAnsi" w:hAnsiTheme="minorHAnsi" w:cstheme="minorHAnsi"/>
          <w:sz w:val="20"/>
          <w:szCs w:val="20"/>
        </w:rPr>
      </w:pPr>
    </w:p>
    <w:p w:rsidR="009C44E0" w:rsidRDefault="009C44E0" w:rsidP="009C44E0">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Ingestion </w:t>
      </w:r>
      <w:r>
        <w:rPr>
          <w:rFonts w:asciiTheme="minorHAnsi" w:hAnsiTheme="minorHAnsi" w:cstheme="minorHAnsi"/>
          <w:b/>
          <w:bCs/>
          <w:sz w:val="20"/>
          <w:szCs w:val="20"/>
        </w:rPr>
        <w:t xml:space="preserve">– </w:t>
      </w:r>
      <w:r w:rsidRPr="007F3C2F">
        <w:rPr>
          <w:rFonts w:asciiTheme="minorHAnsi" w:hAnsiTheme="minorHAnsi" w:cstheme="minorHAnsi"/>
          <w:sz w:val="20"/>
          <w:szCs w:val="20"/>
        </w:rPr>
        <w:t xml:space="preserve">This relatively unlikely route of exposure is expected to cause severe irritation and burns of the mouth and throat, abdominal pain, nausea, vomiting, collapse and coma. Aspiration may occur during swallowing or vomiting, resulting in lung damage. </w:t>
      </w:r>
    </w:p>
    <w:p w:rsidR="009C44E0" w:rsidRDefault="009C44E0" w:rsidP="009C44E0">
      <w:pPr>
        <w:pStyle w:val="Default"/>
        <w:spacing w:line="288" w:lineRule="auto"/>
        <w:rPr>
          <w:rFonts w:asciiTheme="minorHAnsi" w:hAnsiTheme="minorHAnsi" w:cstheme="minorHAnsi"/>
          <w:sz w:val="20"/>
          <w:szCs w:val="20"/>
        </w:rPr>
      </w:pPr>
    </w:p>
    <w:p w:rsidR="009C44E0" w:rsidRPr="007F3C2F" w:rsidRDefault="009C44E0" w:rsidP="009C44E0">
      <w:pPr>
        <w:pStyle w:val="Default"/>
        <w:spacing w:line="288" w:lineRule="auto"/>
        <w:rPr>
          <w:rFonts w:asciiTheme="minorHAnsi" w:hAnsiTheme="minorHAnsi" w:cstheme="minorHAnsi"/>
          <w:b/>
          <w:sz w:val="20"/>
          <w:szCs w:val="20"/>
        </w:rPr>
      </w:pPr>
      <w:r>
        <w:rPr>
          <w:rFonts w:ascii="Tahoma" w:hAnsi="Tahoma" w:cs="Tahoma"/>
          <w:noProof/>
        </w:rPr>
        <w:drawing>
          <wp:inline distT="0" distB="0" distL="0" distR="0">
            <wp:extent cx="621792" cy="621792"/>
            <wp:effectExtent l="0" t="0" r="6985" b="6985"/>
            <wp:docPr id="23608" name="Picture 26"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extent cx="621792" cy="621792"/>
            <wp:effectExtent l="0" t="0" r="6985" b="6985"/>
            <wp:docPr id="23609" name="Picture 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extent cx="621792" cy="621792"/>
            <wp:effectExtent l="0" t="0" r="6985" b="6985"/>
            <wp:docPr id="23610" name="Picture 3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extent cx="621792" cy="621792"/>
            <wp:effectExtent l="0" t="0" r="6985" b="6985"/>
            <wp:docPr id="23611" name="Picture 77"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ogram"/>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 cy="621792"/>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99783B" w:rsidRDefault="009C44E0" w:rsidP="009C44E0">
      <w:pPr>
        <w:pStyle w:val="NoSpacing"/>
        <w:spacing w:before="120" w:after="120" w:line="288" w:lineRule="auto"/>
        <w:rPr>
          <w:sz w:val="20"/>
          <w:szCs w:val="20"/>
        </w:rPr>
      </w:pPr>
      <w:r w:rsidRPr="0099783B">
        <w:rPr>
          <w:sz w:val="20"/>
          <w:szCs w:val="20"/>
        </w:rPr>
        <w:t xml:space="preserve">Respirators will not be issued at Purdue University for people working with </w:t>
      </w:r>
      <w:r>
        <w:rPr>
          <w:sz w:val="20"/>
          <w:szCs w:val="20"/>
        </w:rPr>
        <w:t>ethylene oxide</w:t>
      </w:r>
      <w:r w:rsidRPr="0099783B">
        <w:rPr>
          <w:sz w:val="20"/>
          <w:szCs w:val="20"/>
        </w:rPr>
        <w:t xml:space="preserve">; </w:t>
      </w:r>
      <w:r>
        <w:rPr>
          <w:sz w:val="20"/>
          <w:szCs w:val="20"/>
        </w:rPr>
        <w:t>a</w:t>
      </w:r>
      <w:r w:rsidRPr="0099783B">
        <w:rPr>
          <w:sz w:val="20"/>
          <w:szCs w:val="20"/>
        </w:rPr>
        <w:t>n air purifying respirator with an organic vapor cartridge is no</w:t>
      </w:r>
      <w:r>
        <w:rPr>
          <w:sz w:val="20"/>
          <w:szCs w:val="20"/>
        </w:rPr>
        <w:t>t</w:t>
      </w:r>
      <w:r w:rsidRPr="0099783B">
        <w:rPr>
          <w:sz w:val="20"/>
          <w:szCs w:val="20"/>
        </w:rPr>
        <w:t xml:space="preserve"> sufficient to protect against </w:t>
      </w:r>
      <w:r>
        <w:rPr>
          <w:sz w:val="20"/>
          <w:szCs w:val="20"/>
        </w:rPr>
        <w:t>ethylene oxide</w:t>
      </w:r>
      <w:r w:rsidRPr="0099783B">
        <w:rPr>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22556" w:rsidRDefault="009C44E0" w:rsidP="009C44E0">
      <w:pPr>
        <w:pStyle w:val="Footer"/>
        <w:tabs>
          <w:tab w:val="clear" w:pos="4680"/>
          <w:tab w:val="clear" w:pos="9360"/>
        </w:tabs>
        <w:spacing w:before="120" w:after="120" w:line="288" w:lineRule="auto"/>
        <w:rPr>
          <w:rFonts w:cstheme="minorHAnsi"/>
          <w:b/>
          <w:sz w:val="20"/>
          <w:szCs w:val="20"/>
        </w:rPr>
      </w:pPr>
      <w:r>
        <w:rPr>
          <w:rFonts w:cstheme="minorHAnsi"/>
          <w:sz w:val="20"/>
        </w:rPr>
        <w:t>Handle with impervious chemical gloves. Butyl-rubber gloves are recommended for splash contact.</w:t>
      </w:r>
      <w:r w:rsidRPr="00D22556">
        <w:rPr>
          <w:rFonts w:cstheme="minorHAnsi"/>
          <w:sz w:val="20"/>
        </w:rPr>
        <w:t xml:space="preserve"> </w:t>
      </w:r>
      <w:r w:rsidRPr="00D22556">
        <w:rPr>
          <w:rFonts w:cstheme="minorHAnsi"/>
          <w:sz w:val="20"/>
          <w:szCs w:val="20"/>
        </w:rPr>
        <w:t xml:space="preserve">Gloves must be inspected prior to each use. Use proper glove removal technique (without touching outer surface of the gloves) to avoid skin contact with </w:t>
      </w:r>
      <w:r>
        <w:rPr>
          <w:rFonts w:cstheme="minorHAnsi"/>
          <w:sz w:val="20"/>
          <w:szCs w:val="20"/>
        </w:rPr>
        <w:t>ethylene oxide</w:t>
      </w:r>
      <w:r w:rsidRPr="00D22556">
        <w:rPr>
          <w:rFonts w:cstheme="minorHAnsi"/>
          <w:sz w:val="20"/>
          <w:szCs w:val="20"/>
        </w:rPr>
        <w:t xml:space="preserve"> on the contaminated gloves. Wash hands thoroughly with warm water and soap.</w:t>
      </w:r>
      <w:r w:rsidRPr="00D22556">
        <w:rPr>
          <w:rFonts w:cstheme="minorHAnsi"/>
          <w:sz w:val="20"/>
        </w:rPr>
        <w:t xml:space="preserve"> </w:t>
      </w:r>
    </w:p>
    <w:p w:rsidR="009C44E0"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ethylene oxide</w:t>
      </w:r>
      <w:r w:rsidRPr="00DC7D29">
        <w:rPr>
          <w:rFonts w:cstheme="minorHAnsi"/>
          <w:color w:val="222222"/>
          <w:sz w:val="20"/>
          <w:szCs w:val="20"/>
        </w:rPr>
        <w:t>.</w:t>
      </w:r>
      <w:r>
        <w:rPr>
          <w:rFonts w:cstheme="minorHAnsi"/>
          <w:color w:val="222222"/>
          <w:sz w:val="20"/>
          <w:szCs w:val="20"/>
        </w:rPr>
        <w:t xml:space="preserve"> Also, consult the following link for detailed PPE breakthrough time data for ethylene oxide:</w:t>
      </w:r>
    </w:p>
    <w:p w:rsidR="009C44E0" w:rsidRDefault="009C44E0" w:rsidP="009C44E0">
      <w:pPr>
        <w:spacing w:before="120" w:after="120" w:line="288" w:lineRule="auto"/>
        <w:rPr>
          <w:rFonts w:cstheme="minorHAnsi"/>
          <w:color w:val="222222"/>
          <w:sz w:val="20"/>
          <w:szCs w:val="20"/>
        </w:rPr>
      </w:pPr>
      <w:hyperlink r:id="rId217" w:history="1">
        <w:r w:rsidRPr="00B86918">
          <w:rPr>
            <w:rStyle w:val="Hyperlink"/>
            <w:rFonts w:cstheme="minorHAnsi"/>
            <w:sz w:val="20"/>
            <w:szCs w:val="20"/>
          </w:rPr>
          <w:t>http://www.americanchemistry.com/ProductsTechnology/Ethylene-Oxide/EO-Product-Stewardship-Manual-3rd-edition/EO-Product-Stewardship-Manual-Personnel-Exposure.PDF</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1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19"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20"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ANSI approved properly fitting safety </w:t>
      </w:r>
      <w:r>
        <w:rPr>
          <w:rFonts w:cstheme="minorHAnsi"/>
          <w:sz w:val="20"/>
          <w:szCs w:val="20"/>
        </w:rPr>
        <w:t>goggles. Face shield is recommended if there is a risk of chemical splash.</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22556" w:rsidRDefault="009C44E0" w:rsidP="009C44E0">
      <w:pPr>
        <w:pStyle w:val="Footer"/>
        <w:tabs>
          <w:tab w:val="clear" w:pos="4680"/>
          <w:tab w:val="clear" w:pos="9360"/>
        </w:tabs>
        <w:spacing w:before="120" w:after="120" w:line="288" w:lineRule="auto"/>
        <w:rPr>
          <w:rFonts w:cstheme="minorHAnsi"/>
          <w:sz w:val="20"/>
        </w:rPr>
      </w:pPr>
      <w:r w:rsidRPr="00D22556">
        <w:rPr>
          <w:rFonts w:cstheme="minorHAnsi"/>
          <w:sz w:val="20"/>
        </w:rPr>
        <w:t>Lab coat &amp; natural rubber apron</w:t>
      </w:r>
      <w:r>
        <w:rPr>
          <w:rFonts w:cstheme="minorHAnsi"/>
          <w:sz w:val="20"/>
        </w:rPr>
        <w:t>, f</w:t>
      </w:r>
      <w:r w:rsidRPr="00D22556">
        <w:rPr>
          <w:rFonts w:cstheme="minorHAnsi"/>
          <w:sz w:val="20"/>
        </w:rPr>
        <w:t>ull-length pants</w:t>
      </w:r>
      <w:r>
        <w:rPr>
          <w:rFonts w:cstheme="minorHAnsi"/>
          <w:sz w:val="20"/>
        </w:rPr>
        <w:t>, and c</w:t>
      </w:r>
      <w:r w:rsidRPr="00D22556">
        <w:rPr>
          <w:rFonts w:cstheme="minorHAnsi"/>
          <w:sz w:val="20"/>
        </w:rPr>
        <w:t>losed-toe rubber or leather shoes</w:t>
      </w:r>
      <w:r>
        <w:rPr>
          <w:rFonts w:cstheme="minorHAnsi"/>
          <w:sz w:val="20"/>
        </w:rPr>
        <w:t xml:space="preserve"> are required.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22556" w:rsidRDefault="009C44E0" w:rsidP="009C44E0">
      <w:pPr>
        <w:autoSpaceDE w:val="0"/>
        <w:autoSpaceDN w:val="0"/>
        <w:adjustRightInd w:val="0"/>
        <w:rPr>
          <w:rFonts w:cstheme="minorHAnsi"/>
          <w:sz w:val="20"/>
          <w:szCs w:val="20"/>
        </w:rPr>
      </w:pPr>
      <w:r w:rsidRPr="00D22556">
        <w:rPr>
          <w:rFonts w:cstheme="minorHAnsi"/>
          <w:sz w:val="20"/>
          <w:szCs w:val="20"/>
        </w:rPr>
        <w:t>Avoid contact with skin, eyes and clothing. Wash hands before breaks and immediately after handling the product.</w:t>
      </w:r>
      <w:r>
        <w:rPr>
          <w:rFonts w:cstheme="minorHAnsi"/>
          <w:sz w:val="20"/>
          <w:szCs w:val="20"/>
        </w:rPr>
        <w:t xml:space="preserve"> Only handle ethylene oxide if </w:t>
      </w:r>
      <w:proofErr w:type="gramStart"/>
      <w:r>
        <w:rPr>
          <w:rFonts w:cstheme="minorHAnsi"/>
          <w:sz w:val="20"/>
          <w:szCs w:val="20"/>
        </w:rPr>
        <w:t>an eye wash</w:t>
      </w:r>
      <w:proofErr w:type="gramEnd"/>
      <w:r>
        <w:rPr>
          <w:rFonts w:cstheme="minorHAnsi"/>
          <w:sz w:val="20"/>
          <w:szCs w:val="20"/>
        </w:rPr>
        <w:t xml:space="preserve"> and safety shower are nearby. </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 xml:space="preserve">Ethylene oxide can only be used in a properly functioning chemical fume hood or glove box. The chemical fume hood must be approved and certified by REM and have a face velocity between 85 – 125 feet per minute. Electrically grounded lines and equipment must be used. All sources of ignition and extraneous chemicals and equipment must be removed from the chemical fume hood or glove box before work with ethylene oxide begins.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Move to fresh air. If the person is not breathing, give oxygen.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Pr="00531CB7" w:rsidRDefault="009C44E0" w:rsidP="009C44E0">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w:t>
      </w:r>
      <w:r w:rsidRPr="00531CB7">
        <w:rPr>
          <w:rFonts w:cstheme="minorHAnsi"/>
          <w:bCs/>
          <w:sz w:val="20"/>
          <w:szCs w:val="20"/>
        </w:rPr>
        <w:t>Wash skin with soap and water for at least 15 minutes while removing contaminated clothing. Consult a physician.</w:t>
      </w:r>
      <w:r>
        <w:rPr>
          <w:rFonts w:cstheme="minorHAnsi"/>
          <w:bCs/>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531CB7" w:rsidRDefault="009C44E0" w:rsidP="009C44E0">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Flush eyes at eye wash for at least 15 minutes. </w:t>
      </w:r>
      <w:r w:rsidRPr="00531CB7">
        <w:rPr>
          <w:rFonts w:cstheme="minorHAnsi"/>
          <w:bCs/>
          <w:sz w:val="20"/>
          <w:szCs w:val="20"/>
        </w:rPr>
        <w:t>Consult a physician.</w:t>
      </w:r>
      <w:r>
        <w:rPr>
          <w:rFonts w:cstheme="minorHAnsi"/>
          <w:bCs/>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Never give anything by mouth to an unconscious person. Ingestion is not considered a potential route of exposure. If suspected that a large amount is swallowed, </w:t>
      </w: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Default="009C44E0" w:rsidP="009C44E0">
      <w:pPr>
        <w:pStyle w:val="Footer"/>
        <w:tabs>
          <w:tab w:val="clear" w:pos="4680"/>
          <w:tab w:val="clear" w:pos="9360"/>
        </w:tabs>
        <w:spacing w:before="120" w:after="120" w:line="288" w:lineRule="auto"/>
        <w:rPr>
          <w:rFonts w:cstheme="minorHAnsi"/>
          <w:b/>
          <w:sz w:val="20"/>
          <w:szCs w:val="20"/>
        </w:rPr>
      </w:pPr>
      <w:r w:rsidRPr="007075D3">
        <w:rPr>
          <w:rFonts w:cstheme="minorHAnsi"/>
          <w:b/>
          <w:sz w:val="20"/>
          <w:szCs w:val="20"/>
          <w:u w:val="single"/>
        </w:rPr>
        <w:t>Precautions for safe handling:</w:t>
      </w:r>
      <w:r>
        <w:rPr>
          <w:rFonts w:cstheme="minorHAnsi"/>
          <w:b/>
          <w:sz w:val="20"/>
          <w:szCs w:val="20"/>
        </w:rPr>
        <w:t xml:space="preserve">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lastRenderedPageBreak/>
        <w:t xml:space="preserve">Always wear appropriate PPE when handling. Avoid contact with skin, eyes, and clothing. Avoid inhalation.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Use spark-proof tolls and explosion-proof equipment.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Keep away from heat, sparks, flames, and other sources of ignition.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No smoking.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Prevent build-up of electrostatic charge. </w:t>
      </w:r>
    </w:p>
    <w:p w:rsidR="009C44E0" w:rsidRDefault="009C44E0" w:rsidP="009C44E0">
      <w:pPr>
        <w:pStyle w:val="Footer"/>
        <w:numPr>
          <w:ilvl w:val="0"/>
          <w:numId w:val="116"/>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Protect compressed gas cylinders from physical damage.</w:t>
      </w:r>
    </w:p>
    <w:p w:rsidR="009C44E0" w:rsidRPr="007075D3" w:rsidRDefault="009C44E0" w:rsidP="009C44E0">
      <w:pPr>
        <w:pStyle w:val="Footer"/>
        <w:tabs>
          <w:tab w:val="clear" w:pos="4680"/>
          <w:tab w:val="clear" w:pos="9360"/>
        </w:tabs>
        <w:spacing w:before="120" w:after="120" w:line="288" w:lineRule="auto"/>
        <w:rPr>
          <w:rFonts w:cstheme="minorHAnsi"/>
          <w:b/>
          <w:sz w:val="20"/>
          <w:szCs w:val="20"/>
          <w:u w:val="single"/>
        </w:rPr>
      </w:pPr>
      <w:r w:rsidRPr="007075D3">
        <w:rPr>
          <w:rFonts w:cstheme="minorHAnsi"/>
          <w:b/>
          <w:sz w:val="20"/>
          <w:szCs w:val="20"/>
          <w:u w:val="single"/>
        </w:rPr>
        <w:t>Conditions for safe storage:</w:t>
      </w:r>
    </w:p>
    <w:p w:rsidR="009C44E0" w:rsidRPr="007075D3" w:rsidRDefault="009C44E0" w:rsidP="009C44E0">
      <w:pPr>
        <w:pStyle w:val="Footer"/>
        <w:numPr>
          <w:ilvl w:val="0"/>
          <w:numId w:val="117"/>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cool, dry, and well-ventilated area. </w:t>
      </w:r>
    </w:p>
    <w:p w:rsidR="009C44E0" w:rsidRPr="007075D3" w:rsidRDefault="009C44E0" w:rsidP="009C44E0">
      <w:pPr>
        <w:pStyle w:val="Footer"/>
        <w:numPr>
          <w:ilvl w:val="0"/>
          <w:numId w:val="117"/>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Contents under pressure. </w:t>
      </w:r>
    </w:p>
    <w:p w:rsidR="009C44E0" w:rsidRPr="007075D3" w:rsidRDefault="009C44E0" w:rsidP="009C44E0">
      <w:pPr>
        <w:pStyle w:val="Footer"/>
        <w:numPr>
          <w:ilvl w:val="0"/>
          <w:numId w:val="117"/>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Cylinders should be stored upright with valve protection cap and secured firmly to prevent falling. </w:t>
      </w:r>
    </w:p>
    <w:p w:rsidR="009C44E0" w:rsidRPr="007075D3" w:rsidRDefault="009C44E0" w:rsidP="009C44E0">
      <w:pPr>
        <w:pStyle w:val="Footer"/>
        <w:numPr>
          <w:ilvl w:val="0"/>
          <w:numId w:val="117"/>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Recommended storage temperature is 2 – 8 </w:t>
      </w:r>
      <w:proofErr w:type="spellStart"/>
      <w:r w:rsidRPr="00742267">
        <w:rPr>
          <w:rFonts w:cstheme="minorHAnsi"/>
          <w:sz w:val="20"/>
          <w:szCs w:val="20"/>
          <w:vertAlign w:val="superscript"/>
        </w:rPr>
        <w:t>o</w:t>
      </w:r>
      <w:r>
        <w:rPr>
          <w:rFonts w:cstheme="minorHAnsi"/>
          <w:sz w:val="20"/>
          <w:szCs w:val="20"/>
        </w:rPr>
        <w:t>C.</w:t>
      </w:r>
      <w:proofErr w:type="spellEnd"/>
      <w:r>
        <w:rPr>
          <w:rFonts w:cstheme="minorHAnsi"/>
          <w:sz w:val="20"/>
          <w:szCs w:val="20"/>
        </w:rPr>
        <w:t xml:space="preserve"> Never store above 52 </w:t>
      </w:r>
      <w:proofErr w:type="spellStart"/>
      <w:r w:rsidRPr="00742267">
        <w:rPr>
          <w:rFonts w:cstheme="minorHAnsi"/>
          <w:sz w:val="20"/>
          <w:szCs w:val="20"/>
          <w:vertAlign w:val="superscript"/>
        </w:rPr>
        <w:t>o</w:t>
      </w:r>
      <w:r>
        <w:rPr>
          <w:rFonts w:cstheme="minorHAnsi"/>
          <w:sz w:val="20"/>
          <w:szCs w:val="20"/>
        </w:rPr>
        <w:t>C.</w:t>
      </w:r>
      <w:proofErr w:type="spellEnd"/>
      <w:r>
        <w:rPr>
          <w:rFonts w:cstheme="minorHAnsi"/>
          <w:sz w:val="20"/>
          <w:szCs w:val="20"/>
        </w:rPr>
        <w:t xml:space="preserve"> </w:t>
      </w:r>
    </w:p>
    <w:p w:rsidR="009C44E0" w:rsidRPr="00742267" w:rsidRDefault="009C44E0" w:rsidP="009C44E0">
      <w:pPr>
        <w:pStyle w:val="Footer"/>
        <w:numPr>
          <w:ilvl w:val="0"/>
          <w:numId w:val="117"/>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Protect from sunlight.</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9C44E0" w:rsidRPr="00FB412E" w:rsidRDefault="009C44E0" w:rsidP="009C44E0">
      <w:pPr>
        <w:shd w:val="clear" w:color="auto" w:fill="FFFFFF"/>
        <w:spacing w:before="120" w:after="120" w:line="288" w:lineRule="auto"/>
        <w:rPr>
          <w:rFonts w:cstheme="minorHAnsi"/>
          <w:i/>
        </w:rPr>
      </w:pPr>
      <w:r w:rsidRPr="00FB412E">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b/>
          <w:color w:val="222222"/>
          <w:sz w:val="20"/>
          <w:szCs w:val="20"/>
        </w:rPr>
        <w:lastRenderedPageBreak/>
        <w:t>D</w:t>
      </w:r>
      <w:r w:rsidRPr="00261C7C">
        <w:rPr>
          <w:rFonts w:cstheme="minorHAnsi"/>
          <w:b/>
          <w:color w:val="222222"/>
          <w:sz w:val="20"/>
          <w:szCs w:val="20"/>
        </w:rPr>
        <w:t xml:space="preserve">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All ethylene oxide exposures should be considered an emergency. </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Ethylene oxide waste should be segregated from all incompatible chemicals such as oxidizing agents. </w:t>
      </w:r>
    </w:p>
    <w:p w:rsidR="009C44E0" w:rsidRDefault="009C44E0" w:rsidP="009C44E0">
      <w:pPr>
        <w:spacing w:before="120" w:after="120" w:line="288" w:lineRule="auto"/>
        <w:rPr>
          <w:rFonts w:cstheme="minorHAnsi"/>
          <w:b/>
          <w:sz w:val="20"/>
          <w:szCs w:val="20"/>
          <w:u w:val="single"/>
        </w:rPr>
      </w:pP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1"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ethylene oxide SDS must be made available to all personnel working in the laboratory at all times. To obtain a copy of the SDS, contact the chemical manufacturer or REM at 49-46371. Many manufacturers’ SDSs can be found online on websites such as Sigma-Aldrich (</w:t>
      </w:r>
      <w:hyperlink r:id="rId222"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23" w:history="1">
        <w:r>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130"/>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131"/>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470250"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470250">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ethylene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13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3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3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3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3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3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3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3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4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4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4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4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4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4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4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4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4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4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5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5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5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5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5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5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5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5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5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5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3313349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39904325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89870066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40665741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61354734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83186743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44118527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10192467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20750844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74560001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Flammable and Combustible Liquids</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Default="009C44E0" w:rsidP="009C44E0">
      <w:pPr>
        <w:pStyle w:val="Heading1"/>
        <w:numPr>
          <w:ilvl w:val="0"/>
          <w:numId w:val="0"/>
        </w:numPr>
        <w:spacing w:before="120" w:after="120" w:line="288" w:lineRule="auto"/>
        <w:ind w:left="1170"/>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160"/>
            <w:placeholder>
              <w:docPart w:val="9A0F39B122E44E009D30F4ACB3483AAA"/>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161"/>
            <w:placeholder>
              <w:docPart w:val="51EAE4759D4F4C579C4FD310B85049D3"/>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162"/>
            <w:placeholder>
              <w:docPart w:val="D3A385A61A4E4E3AA838DB8AA0F2A168"/>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163"/>
            <w:placeholder>
              <w:docPart w:val="3A8B1FC13FCD472FB3C69DFCD648802F"/>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164"/>
            <w:placeholder>
              <w:docPart w:val="47D6CA8CEF784E939E60F82F8641DA67"/>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165"/>
            <w:placeholder>
              <w:docPart w:val="D8FC016B02E54756B109366B40DE14A7"/>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166"/>
            <w:placeholder>
              <w:docPart w:val="E68482A0DBEA40C18C200334798134C7"/>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167"/>
            <w:placeholder>
              <w:docPart w:val="A487BCCA8ECE402BBAC1515539D264D9"/>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168"/>
            <w:placeholder>
              <w:docPart w:val="0138C9517DF849A48F7309566ED0B10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169"/>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170"/>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171"/>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lastRenderedPageBreak/>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or Combustible Liquid (depending on the type of flammable liquid, other hazards such as toxicity often </w:t>
      </w:r>
      <w:proofErr w:type="gramStart"/>
      <w:r>
        <w:rPr>
          <w:rFonts w:cstheme="minorHAnsi"/>
          <w:sz w:val="20"/>
          <w:szCs w:val="20"/>
        </w:rPr>
        <w:t>apply</w:t>
      </w:r>
      <w:proofErr w:type="gramEnd"/>
      <w:r>
        <w:rPr>
          <w:rFonts w:cstheme="minorHAnsi"/>
          <w:sz w:val="20"/>
          <w:szCs w:val="20"/>
        </w:rPr>
        <w:t xml:space="preserve"> as well)</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Default="009C44E0" w:rsidP="009C44E0">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9C44E0"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9C44E0" w:rsidRPr="00700211" w:rsidRDefault="009C44E0" w:rsidP="009C44E0">
      <w:pPr>
        <w:pStyle w:val="NoSpacing"/>
        <w:numPr>
          <w:ilvl w:val="0"/>
          <w:numId w:val="114"/>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9C44E0" w:rsidRPr="00700211" w:rsidRDefault="009C44E0" w:rsidP="009C44E0">
      <w:pPr>
        <w:pStyle w:val="NoSpacing"/>
        <w:numPr>
          <w:ilvl w:val="0"/>
          <w:numId w:val="114"/>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9C44E0" w:rsidRPr="00EE6567" w:rsidRDefault="009C44E0" w:rsidP="009C44E0">
      <w:pPr>
        <w:pStyle w:val="NoSpacing"/>
        <w:numPr>
          <w:ilvl w:val="0"/>
          <w:numId w:val="114"/>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9C44E0" w:rsidRDefault="009C44E0" w:rsidP="009C44E0">
      <w:pPr>
        <w:pStyle w:val="NoSpacing"/>
        <w:numPr>
          <w:ilvl w:val="0"/>
          <w:numId w:val="114"/>
        </w:numPr>
        <w:spacing w:afterAutospacing="0"/>
        <w:rPr>
          <w:rFonts w:cstheme="minorHAnsi"/>
          <w:sz w:val="20"/>
          <w:szCs w:val="20"/>
        </w:rPr>
      </w:pPr>
      <w:r w:rsidRPr="00EE6567">
        <w:rPr>
          <w:rFonts w:cstheme="minorHAnsi"/>
          <w:noProof/>
          <w:sz w:val="20"/>
          <w:szCs w:val="20"/>
        </w:rPr>
        <w:drawing>
          <wp:anchor distT="0" distB="0" distL="114300" distR="114300" simplePos="0" relativeHeight="251793408" behindDoc="0" locked="0" layoutInCell="1" allowOverlap="1">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23612" name="Picture 2" descr="Diagram illustrating flammable range relating to gas percentage 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9C44E0" w:rsidRPr="00EE6567" w:rsidRDefault="009C44E0" w:rsidP="009C44E0">
      <w:pPr>
        <w:pStyle w:val="NoSpacing"/>
        <w:numPr>
          <w:ilvl w:val="0"/>
          <w:numId w:val="114"/>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9C44E0" w:rsidRPr="00EE6567" w:rsidRDefault="009C44E0" w:rsidP="009C44E0">
      <w:pPr>
        <w:pStyle w:val="NoSpacing"/>
        <w:numPr>
          <w:ilvl w:val="0"/>
          <w:numId w:val="114"/>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9C44E0" w:rsidRPr="00EE6567" w:rsidRDefault="009C44E0" w:rsidP="009C44E0">
      <w:pPr>
        <w:pStyle w:val="NoSpacing"/>
        <w:numPr>
          <w:ilvl w:val="0"/>
          <w:numId w:val="114"/>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9C44E0" w:rsidRPr="001D3E5D" w:rsidRDefault="009C44E0" w:rsidP="009C44E0">
      <w:pPr>
        <w:pStyle w:val="NoSpacing"/>
        <w:numPr>
          <w:ilvl w:val="0"/>
          <w:numId w:val="114"/>
        </w:numPr>
        <w:spacing w:afterAutospacing="0"/>
        <w:rPr>
          <w:rFonts w:cstheme="minorHAnsi"/>
          <w:sz w:val="20"/>
          <w:szCs w:val="20"/>
        </w:rPr>
      </w:pPr>
      <w:r>
        <w:rPr>
          <w:rFonts w:cstheme="minorHAnsi"/>
          <w:b/>
          <w:bCs/>
          <w:sz w:val="20"/>
          <w:szCs w:val="20"/>
        </w:rPr>
        <w:lastRenderedPageBreak/>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after="0" w:line="288" w:lineRule="auto"/>
        <w:rPr>
          <w:rFonts w:cstheme="minorHAnsi"/>
          <w:color w:val="222222"/>
          <w:sz w:val="20"/>
          <w:szCs w:val="20"/>
        </w:rPr>
      </w:pPr>
      <w:proofErr w:type="gramStart"/>
      <w:r>
        <w:rPr>
          <w:rFonts w:cstheme="minorHAnsi"/>
          <w:color w:val="000000"/>
          <w:sz w:val="20"/>
          <w:szCs w:val="20"/>
          <w:shd w:val="clear" w:color="auto" w:fill="FFFFFF"/>
        </w:rPr>
        <w:t>Flammable or combustible liquid.</w:t>
      </w:r>
      <w:proofErr w:type="gramEnd"/>
      <w:r>
        <w:rPr>
          <w:rFonts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9C44E0" w:rsidRDefault="009C44E0" w:rsidP="009C44E0">
      <w:pPr>
        <w:spacing w:before="120" w:after="120" w:line="288" w:lineRule="auto"/>
        <w:rPr>
          <w:rFonts w:cstheme="minorHAnsi"/>
          <w:b/>
        </w:rPr>
      </w:pPr>
      <w:r>
        <w:rPr>
          <w:rFonts w:cstheme="minorHAnsi"/>
          <w:b/>
          <w:noProof/>
        </w:rPr>
        <w:drawing>
          <wp:inline distT="0" distB="0" distL="0" distR="0">
            <wp:extent cx="575098" cy="594360"/>
            <wp:effectExtent l="0" t="0" r="0" b="0"/>
            <wp:docPr id="23613" name="Picture 1" descr="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25"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2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27"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28"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lastRenderedPageBreak/>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DC7D29" w:rsidRDefault="009C44E0" w:rsidP="009C44E0">
      <w:pPr>
        <w:spacing w:before="120" w:after="120" w:line="288" w:lineRule="auto"/>
        <w:rPr>
          <w:rFonts w:cstheme="minorHAnsi"/>
          <w:b/>
        </w:rPr>
      </w:pPr>
      <w:r>
        <w:rPr>
          <w:noProof/>
        </w:rPr>
        <w:drawing>
          <wp:anchor distT="0" distB="0" distL="114300" distR="114300" simplePos="0" relativeHeight="251794432" behindDoc="0" locked="0" layoutInCell="1" allowOverlap="1">
            <wp:simplePos x="0" y="0"/>
            <wp:positionH relativeFrom="column">
              <wp:posOffset>5245100</wp:posOffset>
            </wp:positionH>
            <wp:positionV relativeFrom="paragraph">
              <wp:posOffset>71120</wp:posOffset>
            </wp:positionV>
            <wp:extent cx="1212850" cy="1424940"/>
            <wp:effectExtent l="19050" t="19050" r="25400" b="22860"/>
            <wp:wrapSquare wrapText="bothSides"/>
            <wp:docPr id="23614" name="Picture 2" descr="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anchor>
        </w:drawing>
      </w:r>
      <w:r>
        <w:rPr>
          <w:rFonts w:cstheme="minorHAnsi"/>
          <w:b/>
        </w:rPr>
        <w:t xml:space="preserve">Section 8 – </w:t>
      </w:r>
      <w:r w:rsidRPr="00DC7D29">
        <w:rPr>
          <w:rFonts w:cstheme="minorHAnsi"/>
          <w:b/>
        </w:rPr>
        <w:t>Special Handling and Storage Requirements</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This is </w:t>
      </w:r>
      <w:proofErr w:type="gramStart"/>
      <w:r>
        <w:rPr>
          <w:rFonts w:cstheme="minorHAnsi"/>
          <w:color w:val="000000" w:themeColor="text1"/>
          <w:sz w:val="20"/>
        </w:rPr>
        <w:t>key</w:t>
      </w:r>
      <w:proofErr w:type="gramEnd"/>
      <w:r>
        <w:rPr>
          <w:rFonts w:cstheme="minorHAnsi"/>
          <w:color w:val="000000" w:themeColor="text1"/>
          <w:sz w:val="20"/>
        </w:rPr>
        <w:t xml:space="preserve"> to preventing accumulation of flammable vapor concentrations and/or accidental ignition.</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795456" behindDoc="0" locked="0" layoutInCell="1" allowOverlap="1">
            <wp:simplePos x="0" y="0"/>
            <wp:positionH relativeFrom="column">
              <wp:posOffset>5181600</wp:posOffset>
            </wp:positionH>
            <wp:positionV relativeFrom="paragraph">
              <wp:posOffset>19050</wp:posOffset>
            </wp:positionV>
            <wp:extent cx="1212850" cy="1418590"/>
            <wp:effectExtent l="19050" t="19050" r="25400" b="10160"/>
            <wp:wrapSquare wrapText="bothSides"/>
            <wp:docPr id="23615" name="Picture 3" descr="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Ground and bond containers when transferring more than 4 liters of flammable/combustible liquids.</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9C44E0" w:rsidRPr="007B0BBA"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A72E8B" w:rsidRDefault="009C44E0" w:rsidP="009C44E0">
      <w:pPr>
        <w:shd w:val="clear" w:color="auto" w:fill="FFFFFF"/>
        <w:spacing w:before="120" w:after="120" w:line="288" w:lineRule="auto"/>
        <w:rPr>
          <w:rFonts w:cstheme="minorHAnsi"/>
          <w:i/>
        </w:rPr>
      </w:pPr>
      <w:r w:rsidRPr="00A72E8B">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9"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0"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231" w:history="1">
        <w:r>
          <w:rPr>
            <w:rStyle w:val="Hyperlink"/>
            <w:rFonts w:cstheme="minorHAnsi"/>
            <w:sz w:val="20"/>
            <w:szCs w:val="20"/>
          </w:rPr>
          <w:t>http://www.sigmaaldrich.com/united-states.html</w:t>
        </w:r>
      </w:hyperlink>
      <w:r>
        <w:rPr>
          <w:rFonts w:cstheme="minorHAnsi"/>
          <w:sz w:val="20"/>
          <w:szCs w:val="20"/>
        </w:rPr>
        <w:t>) or Siri MSDS Index (</w:t>
      </w:r>
      <w:hyperlink r:id="rId232" w:history="1">
        <w:r>
          <w:rPr>
            <w:rStyle w:val="Hyperlink"/>
            <w:rFonts w:cstheme="minorHAnsi"/>
            <w:sz w:val="20"/>
            <w:szCs w:val="20"/>
          </w:rPr>
          <w:t>http://hazard.com/msds/</w:t>
        </w:r>
      </w:hyperlink>
      <w:r>
        <w:rPr>
          <w:rFonts w:cstheme="minorHAnsi"/>
          <w:sz w:val="20"/>
          <w:szCs w:val="20"/>
        </w:rPr>
        <w:t>).</w:t>
      </w:r>
    </w:p>
    <w:p w:rsidR="009C44E0"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92074172"/>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173"/>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17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7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7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7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7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7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8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8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8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8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8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8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8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8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8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8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9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9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9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9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9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9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9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9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19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19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20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0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20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0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20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0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20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0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Mercury</w:t>
      </w:r>
    </w:p>
    <w:p w:rsidR="009C44E0" w:rsidRPr="00C4534E" w:rsidRDefault="009C44E0" w:rsidP="009C44E0">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208"/>
            <w:placeholder>
              <w:docPart w:val="2B39731496564BBCB9C9893D1E70F12B"/>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209"/>
            <w:placeholder>
              <w:docPart w:val="DE74EAF316964A25B53880E60DD00457"/>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210"/>
            <w:placeholder>
              <w:docPart w:val="D4B934340FCB4CF8A4296A89B78F14FE"/>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211"/>
            <w:placeholder>
              <w:docPart w:val="2D7CA01D215B4EFFB2967FD0D884C5C8"/>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212"/>
            <w:placeholder>
              <w:docPart w:val="990A34F3ECBD426AA9756A7D2716303E"/>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213"/>
            <w:placeholder>
              <w:docPart w:val="99C7DF73707F4907BF3969EAE7F917D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214"/>
            <w:placeholder>
              <w:docPart w:val="802AC127F0C04F55B2627C2054B0FA4E"/>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215"/>
            <w:placeholder>
              <w:docPart w:val="2F0FE0EF7CCF41D09526A35C84F871EE"/>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216"/>
            <w:placeholder>
              <w:docPart w:val="BB81C5DFD3D147EBAC5F401E19D36F29"/>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noProof/>
        </w:rPr>
        <w:drawing>
          <wp:anchor distT="0" distB="0" distL="114300" distR="114300" simplePos="0" relativeHeight="251798528" behindDoc="0" locked="0" layoutInCell="1" allowOverlap="1">
            <wp:simplePos x="0" y="0"/>
            <wp:positionH relativeFrom="column">
              <wp:posOffset>5403850</wp:posOffset>
            </wp:positionH>
            <wp:positionV relativeFrom="paragraph">
              <wp:posOffset>549275</wp:posOffset>
            </wp:positionV>
            <wp:extent cx="977900" cy="2226945"/>
            <wp:effectExtent l="19050" t="19050" r="12700" b="20955"/>
            <wp:wrapSquare wrapText="bothSides"/>
            <wp:docPr id="23616" name="Picture 4" descr="Mercury Therm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6).jpg"/>
                    <pic:cNvPicPr>
                      <a:picLocks noChangeAspect="1" noChangeArrowheads="1"/>
                    </pic:cNvPicPr>
                  </pic:nvPicPr>
                  <pic:blipFill rotWithShape="1">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3" r="19392"/>
                    <a:stretch/>
                  </pic:blipFill>
                  <pic:spPr bwMode="auto">
                    <a:xfrm>
                      <a:off x="0" y="0"/>
                      <a:ext cx="977900" cy="22269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217"/>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218"/>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219"/>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7493-97-6</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Acute toxicity (inhalation); Reproductive toxicity; Specific target organ toxicity – repeated exposure; </w:t>
      </w:r>
      <w:proofErr w:type="gramStart"/>
      <w:r>
        <w:rPr>
          <w:rFonts w:cstheme="minorHAnsi"/>
          <w:sz w:val="20"/>
          <w:szCs w:val="20"/>
        </w:rPr>
        <w:t>Acute</w:t>
      </w:r>
      <w:proofErr w:type="gramEnd"/>
      <w:r>
        <w:rPr>
          <w:rFonts w:cstheme="minorHAnsi"/>
          <w:sz w:val="20"/>
          <w:szCs w:val="20"/>
        </w:rPr>
        <w:t xml:space="preserve"> aquatic toxicity; Chronic aquatic toxicity</w:t>
      </w:r>
    </w:p>
    <w:p w:rsidR="009C44E0" w:rsidRPr="002F1B07"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Hg</w:t>
      </w:r>
      <w:r w:rsidRPr="00574EDC">
        <w:rPr>
          <w:rFonts w:ascii="Arial" w:hAnsi="Arial"/>
          <w:noProof/>
          <w:color w:val="00000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Silver</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Pr>
          <w:rFonts w:cstheme="minorHAnsi"/>
          <w:color w:val="000000"/>
          <w:sz w:val="20"/>
          <w:szCs w:val="20"/>
          <w:shd w:val="clear" w:color="auto" w:fill="FFFFFF"/>
        </w:rPr>
        <w:t xml:space="preserve">356.6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6.93 (Air = 1.0)</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before="120" w:after="120" w:line="288" w:lineRule="auto"/>
        <w:rPr>
          <w:rFonts w:cstheme="minorHAnsi"/>
          <w:color w:val="222222"/>
          <w:sz w:val="20"/>
          <w:szCs w:val="20"/>
        </w:rPr>
      </w:pPr>
      <w:r>
        <w:rPr>
          <w:rFonts w:cstheme="minorHAnsi"/>
          <w:color w:val="222222"/>
          <w:sz w:val="20"/>
          <w:szCs w:val="20"/>
        </w:rPr>
        <w:t xml:space="preserve">Mercury is toxic by inhalation and a teratogen. </w:t>
      </w:r>
      <w:proofErr w:type="gramStart"/>
      <w:r>
        <w:rPr>
          <w:rFonts w:cstheme="minorHAnsi"/>
          <w:color w:val="222222"/>
          <w:sz w:val="20"/>
          <w:szCs w:val="20"/>
        </w:rPr>
        <w:t>Can be fatal if inhaled.</w:t>
      </w:r>
      <w:proofErr w:type="gramEnd"/>
      <w:r>
        <w:rPr>
          <w:rFonts w:cstheme="minorHAnsi"/>
          <w:color w:val="222222"/>
          <w:sz w:val="20"/>
          <w:szCs w:val="20"/>
        </w:rPr>
        <w:t xml:space="preserve"> </w:t>
      </w:r>
      <w:proofErr w:type="gramStart"/>
      <w:r>
        <w:rPr>
          <w:rFonts w:cstheme="minorHAnsi"/>
          <w:color w:val="222222"/>
          <w:sz w:val="20"/>
          <w:szCs w:val="20"/>
        </w:rPr>
        <w:t>May damage fertility or the unborn child.</w:t>
      </w:r>
      <w:proofErr w:type="gramEnd"/>
      <w:r>
        <w:rPr>
          <w:rFonts w:cstheme="minorHAnsi"/>
          <w:color w:val="222222"/>
          <w:sz w:val="20"/>
          <w:szCs w:val="20"/>
        </w:rPr>
        <w:t xml:space="preserve"> Causes damage to organs through prolonged or repeated exposure. May cause skin rash and cold and clammy skin with cyanosis or pale skin color. </w:t>
      </w:r>
      <w:proofErr w:type="gramStart"/>
      <w:r>
        <w:rPr>
          <w:rFonts w:cstheme="minorHAnsi"/>
          <w:color w:val="222222"/>
          <w:sz w:val="20"/>
          <w:szCs w:val="20"/>
        </w:rPr>
        <w:t>May cause perforation of the digestive tract.</w:t>
      </w:r>
      <w:proofErr w:type="gramEnd"/>
      <w:r>
        <w:rPr>
          <w:rFonts w:cstheme="minorHAnsi"/>
          <w:color w:val="222222"/>
          <w:sz w:val="20"/>
          <w:szCs w:val="20"/>
        </w:rPr>
        <w:t xml:space="preserve"> Causes chemical burns to the respiratory tract. Prolonged or repeated exposure may cause inflammation of the mouth and gums, excessive salivation, and loosening of the teeth. </w:t>
      </w:r>
      <w:proofErr w:type="gramStart"/>
      <w:r>
        <w:rPr>
          <w:rFonts w:cstheme="minorHAnsi"/>
          <w:color w:val="222222"/>
          <w:sz w:val="20"/>
          <w:szCs w:val="20"/>
        </w:rPr>
        <w:t>Very toxic to aquatic life with long lasting effects.</w:t>
      </w:r>
      <w:proofErr w:type="gramEnd"/>
      <w:r>
        <w:rPr>
          <w:rFonts w:cstheme="minorHAnsi"/>
          <w:color w:val="222222"/>
          <w:sz w:val="20"/>
          <w:szCs w:val="20"/>
        </w:rPr>
        <w:t xml:space="preserve"> </w:t>
      </w:r>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 </w:t>
      </w:r>
      <w:r>
        <w:rPr>
          <w:rFonts w:cstheme="minorHAnsi"/>
          <w:color w:val="000000"/>
          <w:sz w:val="20"/>
          <w:szCs w:val="20"/>
        </w:rPr>
        <w:t>0.1 mg/m</w:t>
      </w:r>
      <w:r w:rsidRPr="00693843">
        <w:rPr>
          <w:rFonts w:cstheme="minorHAnsi"/>
          <w:color w:val="000000"/>
          <w:sz w:val="20"/>
          <w:szCs w:val="20"/>
          <w:vertAlign w:val="superscript"/>
        </w:rPr>
        <w:t>3</w:t>
      </w:r>
    </w:p>
    <w:p w:rsidR="009C44E0" w:rsidRDefault="009C44E0" w:rsidP="009C44E0">
      <w:pPr>
        <w:autoSpaceDE w:val="0"/>
        <w:autoSpaceDN w:val="0"/>
        <w:adjustRightInd w:val="0"/>
        <w:spacing w:after="0" w:line="288" w:lineRule="auto"/>
        <w:rPr>
          <w:rFonts w:cstheme="minorHAnsi"/>
          <w:color w:val="000000"/>
          <w:sz w:val="20"/>
          <w:szCs w:val="20"/>
          <w:vertAlign w:val="superscript"/>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0.025 mg/m</w:t>
      </w:r>
      <w:r w:rsidRPr="00693843">
        <w:rPr>
          <w:rFonts w:cstheme="minorHAnsi"/>
          <w:color w:val="000000"/>
          <w:sz w:val="20"/>
          <w:szCs w:val="20"/>
          <w:vertAlign w:val="superscript"/>
        </w:rPr>
        <w:t>3</w:t>
      </w:r>
    </w:p>
    <w:p w:rsidR="009C44E0" w:rsidRDefault="009C44E0" w:rsidP="009C44E0">
      <w:pPr>
        <w:spacing w:before="120" w:after="120" w:line="288" w:lineRule="auto"/>
        <w:rPr>
          <w:rFonts w:cstheme="minorHAnsi"/>
          <w:b/>
        </w:rPr>
      </w:pPr>
      <w:r w:rsidRPr="00D22556">
        <w:rPr>
          <w:rFonts w:cstheme="minorHAnsi"/>
          <w:b/>
          <w:noProof/>
        </w:rPr>
        <w:drawing>
          <wp:inline distT="0" distB="0" distL="0" distR="0">
            <wp:extent cx="599846" cy="622224"/>
            <wp:effectExtent l="0" t="0" r="0" b="6985"/>
            <wp:docPr id="23617" name="Picture 2" descr="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extent cx="577850" cy="597204"/>
            <wp:effectExtent l="0" t="0" r="0" b="0"/>
            <wp:docPr id="23618" name="Picture 3" descr="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extent cx="575098" cy="594360"/>
            <wp:effectExtent l="0" t="0" r="0" b="0"/>
            <wp:docPr id="23619" name="Picture 6" descr="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34"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w:t>
      </w:r>
      <w:r>
        <w:rPr>
          <w:rFonts w:cstheme="minorHAnsi"/>
          <w:sz w:val="20"/>
          <w:szCs w:val="20"/>
        </w:rPr>
        <w:t>Nitrile or neoprene gloves are recommended. Wearing two pair of gloves is recommended. Check the resources below for a more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Mercury</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3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36"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37"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ANSI approved properly fitting safety glasses or chemical splash goggles.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Mercury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inutes. Consult a physician</w:t>
      </w:r>
      <w:r w:rsidRPr="00DC7D29">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Pr>
          <w:rFonts w:ascii="Arial" w:hAnsi="Arial"/>
          <w:noProof/>
          <w:color w:val="000000"/>
        </w:rPr>
        <w:drawing>
          <wp:anchor distT="0" distB="0" distL="114300" distR="114300" simplePos="0" relativeHeight="251797504" behindDoc="0" locked="0" layoutInCell="1" allowOverlap="1">
            <wp:simplePos x="0" y="0"/>
            <wp:positionH relativeFrom="margin">
              <wp:posOffset>5537200</wp:posOffset>
            </wp:positionH>
            <wp:positionV relativeFrom="margin">
              <wp:posOffset>7321550</wp:posOffset>
            </wp:positionV>
            <wp:extent cx="876300" cy="1168400"/>
            <wp:effectExtent l="19050" t="19050" r="19050" b="12700"/>
            <wp:wrapSquare wrapText="bothSides"/>
            <wp:docPr id="23620"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8400"/>
                    </a:xfrm>
                    <a:prstGeom prst="rect">
                      <a:avLst/>
                    </a:prstGeom>
                    <a:noFill/>
                    <a:ln>
                      <a:solidFill>
                        <a:schemeClr val="tx1"/>
                      </a:solidFill>
                    </a:ln>
                  </pic:spPr>
                </pic:pic>
              </a:graphicData>
            </a:graphic>
          </wp:anchor>
        </w:drawing>
      </w: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9207422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Mercury</w:t>
      </w:r>
      <w:r w:rsidRPr="00CB053B">
        <w:rPr>
          <w:rFonts w:cstheme="minorHAnsi"/>
          <w:sz w:val="20"/>
        </w:rPr>
        <w:t xml:space="preserve"> and the area should be posted with a “Caution, Carcinogen, Reproductive Toxins, or Extremely Toxic Chemicals” label provided by REM (as shown to the right).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9C44E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Store in a cool, dry and well-ventilated area away from incompatible substances such as </w:t>
      </w:r>
      <w:r>
        <w:rPr>
          <w:rFonts w:cstheme="minorHAnsi"/>
          <w:color w:val="000000"/>
          <w:sz w:val="20"/>
        </w:rPr>
        <w:t xml:space="preserve">strong oxidizing agents, ammonia, </w:t>
      </w:r>
      <w:proofErr w:type="spellStart"/>
      <w:r>
        <w:rPr>
          <w:rFonts w:cstheme="minorHAnsi"/>
          <w:color w:val="000000"/>
          <w:sz w:val="20"/>
        </w:rPr>
        <w:t>azide</w:t>
      </w:r>
      <w:proofErr w:type="spellEnd"/>
      <w:r>
        <w:rPr>
          <w:rFonts w:cstheme="minorHAnsi"/>
          <w:color w:val="000000"/>
          <w:sz w:val="20"/>
        </w:rPr>
        <w:t xml:space="preserve"> compounds, nitrate compounds, chlorate compounds, and copper compounds</w:t>
      </w:r>
      <w:r w:rsidRPr="00CB053B">
        <w:rPr>
          <w:rFonts w:cstheme="minorHAnsi"/>
          <w:color w:val="000000"/>
          <w:sz w:val="20"/>
        </w:rPr>
        <w:t>.</w:t>
      </w:r>
      <w:r w:rsidRPr="00CB053B">
        <w:rPr>
          <w:rFonts w:ascii="Arial" w:hAnsi="Arial"/>
          <w:noProof/>
          <w:color w:val="000000"/>
        </w:rPr>
        <w:t xml:space="preserve">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9C44E0" w:rsidRPr="00204A05"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9C44E0" w:rsidRPr="00F16943"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sz w:val="20"/>
        </w:rPr>
        <w:t>Purdue University has a Mercury Reduction Policy (see link below). The use of Mercury should be extremely limited and only used when absolutely necessary (i.e., extremely accurate or high temperature measurements are necessary. (</w:t>
      </w:r>
      <w:hyperlink r:id="rId238" w:history="1">
        <w:r w:rsidRPr="00991F12">
          <w:rPr>
            <w:rStyle w:val="Hyperlink"/>
            <w:rFonts w:cstheme="minorHAnsi"/>
            <w:sz w:val="20"/>
          </w:rPr>
          <w:t>http://www.purdue.edu/rem/home/booklets/HgPolicy.pdf</w:t>
        </w:r>
      </w:hyperlink>
      <w:r>
        <w:rPr>
          <w:rFonts w:cstheme="minorHAnsi"/>
          <w:sz w:val="20"/>
        </w:rPr>
        <w:t>)</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 spill occurs on the floor, do not continue to work around the spill; leave the area. </w:t>
      </w:r>
      <w:r>
        <w:rPr>
          <w:rFonts w:cstheme="minorHAnsi"/>
          <w:sz w:val="20"/>
          <w:szCs w:val="20"/>
        </w:rPr>
        <w:t xml:space="preserve">If the spill is minor (i.e., mercury thermometer) and does not pose a serious threat to personnel, contact REM at 49-40121 during normal business hours (7 AM – 4 PM) for spill cleanup assistance (dial 911 if spill occurs after hours and assistance is needed). If the spill is large (i.e., large mercury monometer),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inutes. If personnel step on Mercury then the shoes must be removed immediately. Seek medical attention</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p>
    <w:p w:rsidR="009C44E0" w:rsidRPr="009C4791" w:rsidRDefault="009C44E0" w:rsidP="009C44E0">
      <w:pPr>
        <w:shd w:val="clear" w:color="auto" w:fill="FFFFFF"/>
        <w:spacing w:before="120" w:after="120" w:line="288" w:lineRule="auto"/>
        <w:rPr>
          <w:rFonts w:cstheme="minorHAnsi"/>
          <w:i/>
        </w:rPr>
      </w:pPr>
      <w:r w:rsidRPr="009C479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9"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Do not combine mercury waste with other waste streams such as organic solvent waste; the disposal cost is extremely high. Keep mercury waste separated from other wastes as much as possible.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0"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Mercury must be made available to all personnel working in the laboratory at all times. To obtain a copy of the SDS, contact the chemical manufacturer or REM at 49-46371. Many manufacturers’ SDSs can be found online on websites such as Sigma-Aldrich (</w:t>
      </w:r>
      <w:hyperlink r:id="rId241"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42" w:history="1">
        <w:r w:rsidRPr="00772FAE">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221"/>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222"/>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Mercury</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422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2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2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2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2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2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2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3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3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3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3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3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3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3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3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3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4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4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4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4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4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4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4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4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4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4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5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5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5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5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5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5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5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Methylene Chloride / Dichloromethane</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257"/>
            <w:placeholder>
              <w:docPart w:val="51AA2DFA52894B96966262DE4BA86548"/>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258"/>
            <w:placeholder>
              <w:docPart w:val="82B6CC1CC74042F3A4BD77BAF39C0611"/>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259"/>
            <w:placeholder>
              <w:docPart w:val="475684D17AC74A9DB84C0B3B810B9E9E"/>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260"/>
            <w:placeholder>
              <w:docPart w:val="4C0CEAB839984D8CB2D1C58CC865AEE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261"/>
            <w:placeholder>
              <w:docPart w:val="2078F717CC344620ABE0B90C383ACC23"/>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lastRenderedPageBreak/>
              <w:t>Lab Phone:</w:t>
            </w:r>
            <w:r w:rsidRPr="00DC7D29">
              <w:rPr>
                <w:rFonts w:cstheme="minorHAnsi"/>
                <w:noProof/>
              </w:rPr>
              <w:t xml:space="preserve"> </w:t>
            </w:r>
          </w:p>
        </w:tc>
        <w:sdt>
          <w:sdtPr>
            <w:rPr>
              <w:rFonts w:cstheme="minorHAnsi"/>
              <w:sz w:val="20"/>
              <w:szCs w:val="20"/>
            </w:rPr>
            <w:id w:val="692074262"/>
            <w:placeholder>
              <w:docPart w:val="B2A2335BFFA84817B1D8B5085BDBEC66"/>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263"/>
            <w:placeholder>
              <w:docPart w:val="425E641DB08B4BD18BE11E9434625AF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264"/>
            <w:placeholder>
              <w:docPart w:val="F7DF0FD17DA345249B275B611D3D1108"/>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265"/>
            <w:placeholder>
              <w:docPart w:val="F852659B501B40469A7DA337B29A12F6"/>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266"/>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267"/>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268"/>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9C44E0" w:rsidRPr="00A831F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9C44E0" w:rsidRPr="002F1B07"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lastRenderedPageBreak/>
        <w:t xml:space="preserve">Exposure Limits: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9C44E0" w:rsidRPr="008631D3" w:rsidRDefault="009C44E0" w:rsidP="009C44E0">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9C44E0" w:rsidRDefault="009C44E0" w:rsidP="009C44E0">
      <w:pPr>
        <w:spacing w:before="120" w:after="120" w:line="288" w:lineRule="auto"/>
        <w:rPr>
          <w:rFonts w:cstheme="minorHAnsi"/>
          <w:b/>
        </w:rPr>
      </w:pPr>
      <w:r>
        <w:rPr>
          <w:rFonts w:cstheme="minorHAnsi"/>
          <w:b/>
          <w:noProof/>
        </w:rPr>
        <w:drawing>
          <wp:inline distT="0" distB="0" distL="0" distR="0">
            <wp:extent cx="577850" cy="597204"/>
            <wp:effectExtent l="0" t="0" r="0" b="0"/>
            <wp:docPr id="23621" name="Picture 3" descr="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extent cx="575098" cy="594360"/>
            <wp:effectExtent l="0" t="0" r="0" b="0"/>
            <wp:docPr id="23622" name="Picture 5" descr="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43"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4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lastRenderedPageBreak/>
        <w:t>OR</w:t>
      </w:r>
    </w:p>
    <w:p w:rsidR="009C44E0" w:rsidRPr="00DC7D29" w:rsidRDefault="009C44E0" w:rsidP="009C44E0">
      <w:pPr>
        <w:pStyle w:val="NoSpacing"/>
        <w:spacing w:before="120" w:after="120" w:line="288" w:lineRule="auto"/>
        <w:rPr>
          <w:rFonts w:cstheme="minorHAnsi"/>
          <w:sz w:val="20"/>
          <w:szCs w:val="20"/>
        </w:rPr>
      </w:pPr>
      <w:hyperlink r:id="rId245"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46"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92074269"/>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ascii="Arial" w:hAnsi="Arial"/>
          <w:noProof/>
          <w:color w:val="000000"/>
        </w:rPr>
        <w:drawing>
          <wp:anchor distT="0" distB="0" distL="114300" distR="114300" simplePos="0" relativeHeight="251800576"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3623"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8400"/>
                    </a:xfrm>
                    <a:prstGeom prst="rect">
                      <a:avLst/>
                    </a:prstGeom>
                    <a:noFill/>
                    <a:ln>
                      <a:solidFill>
                        <a:schemeClr val="tx1"/>
                      </a:solidFill>
                    </a:ln>
                  </pic:spPr>
                </pic:pic>
              </a:graphicData>
            </a:graphic>
          </wp:anchor>
        </w:drawing>
      </w:r>
      <w:r>
        <w:rPr>
          <w:rFonts w:cstheme="minorHAnsi"/>
          <w:b/>
        </w:rPr>
        <w:t xml:space="preserve">Section 8 – </w:t>
      </w:r>
      <w:r w:rsidRPr="00DC7D29">
        <w:rPr>
          <w:rFonts w:cstheme="minorHAnsi"/>
          <w:b/>
        </w:rPr>
        <w:t>Special Handling and Storage Requirements</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9C44E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9C44E0" w:rsidRPr="003C34F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9C4791" w:rsidRDefault="009C44E0" w:rsidP="009C44E0">
      <w:pPr>
        <w:shd w:val="clear" w:color="auto" w:fill="FFFFFF"/>
        <w:spacing w:before="120" w:after="120" w:line="288" w:lineRule="auto"/>
        <w:rPr>
          <w:rFonts w:cstheme="minorHAnsi"/>
          <w:i/>
        </w:rPr>
      </w:pPr>
      <w:r w:rsidRPr="009C479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lastRenderedPageBreak/>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7"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9C44E0" w:rsidRDefault="009C44E0" w:rsidP="009C44E0">
      <w:pPr>
        <w:spacing w:before="120" w:after="120" w:line="288" w:lineRule="auto"/>
        <w:rPr>
          <w:rFonts w:cstheme="minorHAnsi"/>
          <w:b/>
          <w:sz w:val="20"/>
          <w:szCs w:val="20"/>
          <w:u w:val="single"/>
        </w:rPr>
      </w:pP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8"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249"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50" w:history="1">
        <w:r w:rsidRPr="00772FAE">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270"/>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271"/>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427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7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7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7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7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7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7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7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8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8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8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8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8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8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8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8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8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8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9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9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9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9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9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9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9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9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29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29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0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0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0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0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0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0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Nitrate Compounds</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306"/>
            <w:placeholder>
              <w:docPart w:val="B80DA48521FD4A61AD37BF83FB8C3BB8"/>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307"/>
            <w:placeholder>
              <w:docPart w:val="88F6284342144D25A6A2D3FBA36D2B63"/>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308"/>
            <w:placeholder>
              <w:docPart w:val="1943FACBBB2E4E28B2EBC37B9DFED707"/>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309"/>
            <w:placeholder>
              <w:docPart w:val="AA307DE70E1243D89CA34C995106E99F"/>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310"/>
            <w:placeholder>
              <w:docPart w:val="704C2FE5AA9446FA8985D0D6F487568C"/>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311"/>
            <w:placeholder>
              <w:docPart w:val="B55EB5B5348B4947AD636CF17E0291A9"/>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312"/>
            <w:placeholder>
              <w:docPart w:val="84F1DD898BD44C258D67E50BE49204F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313"/>
            <w:placeholder>
              <w:docPart w:val="2DA425C610334E079CB2D4C7EBE9C180"/>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314"/>
            <w:placeholder>
              <w:docPart w:val="283D958621494CDDB772719F1689D6B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2 – Type of SOP: </w:t>
      </w:r>
    </w:p>
    <w:p w:rsidR="009C44E0" w:rsidRPr="00DC7D29" w:rsidRDefault="009C44E0" w:rsidP="009C44E0">
      <w:pPr>
        <w:spacing w:before="120" w:after="120" w:line="288" w:lineRule="auto"/>
        <w:rPr>
          <w:rFonts w:cstheme="minorHAnsi"/>
          <w:sz w:val="20"/>
          <w:szCs w:val="20"/>
        </w:rPr>
      </w:pPr>
      <w:sdt>
        <w:sdtPr>
          <w:rPr>
            <w:rFonts w:cstheme="minorHAnsi"/>
          </w:rPr>
          <w:id w:val="692074315"/>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316"/>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317"/>
        </w:sdtPr>
        <w:sdtContent>
          <w:r>
            <w:rPr>
              <w:rFonts w:ascii="MS Mincho" w:eastAsia="MS Mincho" w:hAnsi="MS Mincho" w:cs="MS Mincho" w:hint="eastAsia"/>
            </w:rPr>
            <w:t>☒</w:t>
          </w:r>
        </w:sdtContent>
      </w:sdt>
      <w:r w:rsidRPr="00DC7D29">
        <w:rPr>
          <w:rFonts w:cstheme="minorHAnsi"/>
        </w:rPr>
        <w:t xml:space="preserve"> Hazardous Class</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Potentially explosive. </w:t>
      </w:r>
      <w:proofErr w:type="gramStart"/>
      <w:r>
        <w:rPr>
          <w:rFonts w:cstheme="minorHAnsi"/>
          <w:sz w:val="20"/>
          <w:szCs w:val="20"/>
        </w:rPr>
        <w:t>Strong Oxidizer.</w:t>
      </w:r>
      <w:proofErr w:type="gramEnd"/>
      <w:r>
        <w:rPr>
          <w:rFonts w:cstheme="minorHAnsi"/>
          <w:sz w:val="20"/>
          <w:szCs w:val="20"/>
        </w:rPr>
        <w:t xml:space="preserve"> </w:t>
      </w:r>
      <w:proofErr w:type="gramStart"/>
      <w:r>
        <w:rPr>
          <w:rFonts w:cstheme="minorHAnsi"/>
          <w:sz w:val="20"/>
          <w:szCs w:val="20"/>
        </w:rPr>
        <w:t>Carcinogen.</w:t>
      </w:r>
      <w:proofErr w:type="gramEnd"/>
    </w:p>
    <w:p w:rsidR="009C44E0" w:rsidRPr="00112626"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-NO</w:t>
      </w:r>
      <w:r>
        <w:rPr>
          <w:rFonts w:cstheme="minorHAnsi"/>
          <w:color w:val="000000"/>
          <w:sz w:val="20"/>
          <w:szCs w:val="20"/>
          <w:shd w:val="clear" w:color="auto" w:fill="FFFFFF"/>
          <w:vertAlign w:val="subscript"/>
        </w:rPr>
        <w:t>3</w:t>
      </w:r>
      <w:r>
        <w:rPr>
          <w:rFonts w:cstheme="minorHAnsi"/>
          <w:color w:val="000000"/>
          <w:sz w:val="20"/>
          <w:szCs w:val="20"/>
          <w:shd w:val="clear" w:color="auto" w:fill="FFFFFF"/>
          <w:vertAlign w:val="superscript"/>
        </w:rPr>
        <w:t>-</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rsidR="009C44E0" w:rsidRPr="001D3E5D" w:rsidRDefault="009C44E0" w:rsidP="009C44E0">
      <w:pPr>
        <w:pStyle w:val="NoSpacing"/>
        <w:rPr>
          <w:rFonts w:cstheme="minorHAnsi"/>
          <w:sz w:val="20"/>
          <w:szCs w:val="20"/>
        </w:rPr>
      </w:pPr>
    </w:p>
    <w:p w:rsidR="009C44E0" w:rsidRPr="00272300" w:rsidRDefault="009C44E0" w:rsidP="009C44E0">
      <w:pPr>
        <w:pStyle w:val="Heading1"/>
        <w:numPr>
          <w:ilvl w:val="0"/>
          <w:numId w:val="0"/>
        </w:numPr>
        <w:ind w:left="1170"/>
        <w:rPr>
          <w:rFonts w:ascii="Calibri" w:hAnsi="Calibri" w:cs="Calibri"/>
          <w:b w:val="0"/>
          <w:sz w:val="20"/>
        </w:rPr>
      </w:pPr>
      <w:r w:rsidRPr="00272300">
        <w:rPr>
          <w:rFonts w:ascii="Calibri" w:hAnsi="Calibri" w:cs="Calibri"/>
        </w:rPr>
        <w:t>Section 4 – Potential Hazards</w:t>
      </w:r>
    </w:p>
    <w:p w:rsidR="009C44E0" w:rsidRDefault="009C44E0" w:rsidP="009C44E0">
      <w:pPr>
        <w:spacing w:line="288" w:lineRule="auto"/>
        <w:rPr>
          <w:rFonts w:cstheme="minorHAnsi"/>
          <w:color w:val="222222"/>
          <w:sz w:val="20"/>
          <w:szCs w:val="20"/>
        </w:rPr>
      </w:pPr>
      <w:proofErr w:type="gramStart"/>
      <w:r>
        <w:rPr>
          <w:rFonts w:cstheme="minorHAnsi"/>
          <w:color w:val="000000"/>
          <w:sz w:val="20"/>
          <w:szCs w:val="20"/>
          <w:shd w:val="clear" w:color="auto" w:fill="FFFFFF"/>
        </w:rPr>
        <w:t>Strong oxidizer.</w:t>
      </w:r>
      <w:proofErr w:type="gramEnd"/>
      <w:r>
        <w:rPr>
          <w:rFonts w:cstheme="minorHAnsi"/>
          <w:color w:val="000000"/>
          <w:sz w:val="20"/>
          <w:szCs w:val="20"/>
          <w:shd w:val="clear" w:color="auto" w:fill="FFFFFF"/>
        </w:rPr>
        <w:t xml:space="preserve"> Contact with other material may cause and/or intensify a fire.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Store away from combustibles.</w:t>
      </w:r>
      <w:proofErr w:type="gramEnd"/>
      <w:r>
        <w:rPr>
          <w:rFonts w:cstheme="minorHAnsi"/>
          <w:color w:val="000000"/>
          <w:sz w:val="20"/>
          <w:szCs w:val="20"/>
          <w:shd w:val="clear" w:color="auto" w:fill="FFFFFF"/>
        </w:rPr>
        <w:t xml:space="preserve"> Harmful if ingested, inhaled, or absorbed through the skin. </w:t>
      </w:r>
      <w:proofErr w:type="gramStart"/>
      <w:r>
        <w:rPr>
          <w:rFonts w:cstheme="minorHAnsi"/>
          <w:color w:val="000000"/>
          <w:sz w:val="20"/>
          <w:szCs w:val="20"/>
          <w:shd w:val="clear" w:color="auto" w:fill="FFFFFF"/>
        </w:rPr>
        <w:t>Causes irritation to the gastrointestinal tract, respiratory tract, skin, and eyes.</w:t>
      </w:r>
      <w:proofErr w:type="gramEnd"/>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May be carcinogenic.</w:t>
      </w:r>
      <w:proofErr w:type="gramEnd"/>
      <w:r>
        <w:rPr>
          <w:rFonts w:cstheme="minorHAnsi"/>
          <w:color w:val="000000"/>
          <w:sz w:val="20"/>
          <w:szCs w:val="20"/>
          <w:shd w:val="clear" w:color="auto" w:fill="FFFFFF"/>
        </w:rPr>
        <w:t xml:space="preserve"> Please refer to the SDS of the specific chemical for safe handling.</w:t>
      </w:r>
    </w:p>
    <w:p w:rsidR="009C44E0" w:rsidRDefault="009C44E0" w:rsidP="009C44E0">
      <w:pPr>
        <w:spacing w:before="120" w:after="120" w:line="288" w:lineRule="auto"/>
        <w:rPr>
          <w:rFonts w:cstheme="minorHAnsi"/>
          <w:b/>
        </w:rPr>
      </w:pPr>
      <w:r w:rsidRPr="005D65CF">
        <w:rPr>
          <w:rFonts w:cstheme="minorHAnsi"/>
          <w:b/>
          <w:noProof/>
        </w:rPr>
        <w:lastRenderedPageBreak/>
        <w:drawing>
          <wp:inline distT="0" distB="0" distL="0" distR="0">
            <wp:extent cx="635000" cy="635000"/>
            <wp:effectExtent l="0" t="0" r="0" b="0"/>
            <wp:docPr id="23624" name="Picture 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rPr>
        <w:drawing>
          <wp:inline distT="0" distB="0" distL="0" distR="0">
            <wp:extent cx="615950" cy="636579"/>
            <wp:effectExtent l="0" t="0" r="0" b="0"/>
            <wp:docPr id="23625" name="Picture 5" descr="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 cy="636579"/>
                    </a:xfrm>
                    <a:prstGeom prst="rect">
                      <a:avLst/>
                    </a:prstGeom>
                    <a:noFill/>
                    <a:ln>
                      <a:noFill/>
                    </a:ln>
                  </pic:spPr>
                </pic:pic>
              </a:graphicData>
            </a:graphic>
          </wp:inline>
        </w:drawing>
      </w:r>
    </w:p>
    <w:p w:rsidR="009C44E0" w:rsidRPr="00272300" w:rsidRDefault="009C44E0" w:rsidP="009C44E0">
      <w:pPr>
        <w:pStyle w:val="Heading1"/>
        <w:numPr>
          <w:ilvl w:val="0"/>
          <w:numId w:val="0"/>
        </w:numPr>
        <w:ind w:left="1170"/>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52"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5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54"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lastRenderedPageBreak/>
        <w:t>OR</w:t>
      </w:r>
    </w:p>
    <w:p w:rsidR="009C44E0" w:rsidRPr="00DC7D29" w:rsidRDefault="009C44E0" w:rsidP="009C44E0">
      <w:pPr>
        <w:pStyle w:val="NoSpacing"/>
        <w:spacing w:before="120" w:after="120" w:line="288" w:lineRule="auto"/>
        <w:rPr>
          <w:rFonts w:cstheme="minorHAnsi"/>
          <w:color w:val="000080"/>
          <w:sz w:val="20"/>
          <w:szCs w:val="20"/>
        </w:rPr>
      </w:pPr>
      <w:hyperlink r:id="rId255"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021E1B" w:rsidRDefault="009C44E0" w:rsidP="009C44E0">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6 – 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7 – 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8 – Special Handling and Storage Requirements</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7F292F"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and ingestion. Avoid formation of dust.</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Provide adequate ventilation.</w:t>
      </w:r>
      <w:r w:rsidRPr="001A7807">
        <w:rPr>
          <w:rFonts w:cstheme="minorHAnsi"/>
          <w:sz w:val="20"/>
        </w:rPr>
        <w:t xml:space="preserve"> </w:t>
      </w:r>
    </w:p>
    <w:p w:rsidR="009C44E0" w:rsidRPr="007F292F"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heat and sources of ignition - No smoking.</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Use spark-proof tools and explosion-proof equipment</w:t>
      </w:r>
      <w:r>
        <w:rPr>
          <w:rFonts w:cstheme="minorHAnsi"/>
          <w:color w:val="000000"/>
          <w:sz w:val="20"/>
        </w:rPr>
        <w:t xml:space="preserve">. </w:t>
      </w:r>
      <w:r w:rsidRPr="007F292F">
        <w:rPr>
          <w:rFonts w:cstheme="minorHAnsi"/>
          <w:color w:val="000000"/>
          <w:sz w:val="20"/>
        </w:rPr>
        <w:t>Prevent build-up of electrostatic charge.</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9C44E0" w:rsidRPr="00C65989"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must be carefully resealed and kept upright to prevent leakage.</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Store segregated from incompatible chemicals.</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905D9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nitrate salts are being used.</w:t>
      </w:r>
    </w:p>
    <w:p w:rsidR="009C44E0" w:rsidRPr="004A01C6"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nitrate compounds in secondary containment, such as polyethylene or other non-reactive acid/solvent bottle carrier.</w:t>
      </w:r>
    </w:p>
    <w:p w:rsidR="009C44E0" w:rsidRPr="00C65989"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Nitrates must be segregated from incompatible materials such as flammable and combustible materials. Incompatibilities will be noted in Section 10 of the SDS, “Stability and Reactivity”.</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9 – Spill and Accident Procedures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Default="009C44E0" w:rsidP="009C44E0">
      <w:pPr>
        <w:shd w:val="clear" w:color="auto" w:fill="FFFFFF"/>
        <w:spacing w:before="120" w:after="120" w:line="288" w:lineRule="auto"/>
        <w:rPr>
          <w:rFonts w:cstheme="minorHAnsi"/>
          <w:b/>
          <w:bCs/>
          <w:color w:val="222222"/>
          <w:sz w:val="20"/>
          <w:szCs w:val="20"/>
          <w:u w:val="single"/>
        </w:rPr>
      </w:pP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272300" w:rsidRDefault="009C44E0" w:rsidP="009C44E0">
      <w:pPr>
        <w:pStyle w:val="Heading1"/>
        <w:numPr>
          <w:ilvl w:val="0"/>
          <w:numId w:val="0"/>
        </w:numPr>
        <w:ind w:left="1170"/>
        <w:rPr>
          <w:rFonts w:ascii="Calibri" w:hAnsi="Calibri" w:cs="Calibri"/>
          <w:b w:val="0"/>
          <w:i/>
        </w:rPr>
      </w:pPr>
      <w:r w:rsidRPr="00272300">
        <w:rPr>
          <w:rFonts w:ascii="Calibri" w:hAnsi="Calibri" w:cs="Calibri"/>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56" w:history="1">
        <w:r w:rsidRPr="00772FAE">
          <w:rPr>
            <w:rStyle w:val="Hyperlink"/>
            <w:rFonts w:cstheme="minorHAnsi"/>
            <w:sz w:val="20"/>
            <w:szCs w:val="20"/>
          </w:rPr>
          <w:t>http://www.purdue.edu/rem/injury/froi.htm</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11 – Waste Disposal Procedures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When possible, do not mix nitrate waste streams with flammable or combustible waste. 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7"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lastRenderedPageBreak/>
        <w:t xml:space="preserve">Section 12 – 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58" w:history="1">
        <w:r>
          <w:rPr>
            <w:rStyle w:val="Hyperlink"/>
            <w:rFonts w:cstheme="minorHAnsi"/>
            <w:sz w:val="20"/>
            <w:szCs w:val="20"/>
          </w:rPr>
          <w:t>http://www.sigmaaldrich.com/united-states.html</w:t>
        </w:r>
      </w:hyperlink>
      <w:r>
        <w:rPr>
          <w:rFonts w:cstheme="minorHAnsi"/>
          <w:sz w:val="20"/>
          <w:szCs w:val="20"/>
        </w:rPr>
        <w:t>) or Siri MSDS Index (</w:t>
      </w:r>
      <w:hyperlink r:id="rId259" w:history="1">
        <w:r>
          <w:rPr>
            <w:rStyle w:val="Hyperlink"/>
            <w:rFonts w:cstheme="minorHAnsi"/>
            <w:sz w:val="20"/>
            <w:szCs w:val="20"/>
          </w:rPr>
          <w:t>http://hazard.com/msds/</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692074318"/>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319"/>
            </w:sdtPr>
            <w:sdtContent>
              <w:r>
                <w:rPr>
                  <w:rFonts w:cstheme="minorHAnsi"/>
                  <w:sz w:val="20"/>
                  <w:szCs w:val="20"/>
                </w:rPr>
                <w:t>No additional lab specific protocols.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nitrate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32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2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2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2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2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2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2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2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2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2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3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3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3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3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3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3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3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3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3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3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4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4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4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4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4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4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4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4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4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4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5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5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5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5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35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5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204477924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66218630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03743512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73253611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41401111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89789479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25251889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10677905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95188882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2184044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74727011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45267960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171384980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04088606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Pr="005A6434" w:rsidRDefault="009C44E0" w:rsidP="009C44E0">
      <w:pPr>
        <w:spacing w:before="120" w:after="120"/>
        <w:jc w:val="center"/>
        <w:rPr>
          <w:rFonts w:cstheme="minorHAnsi"/>
          <w:sz w:val="48"/>
          <w:szCs w:val="48"/>
        </w:rPr>
      </w:pPr>
      <w:r w:rsidRPr="005A6434">
        <w:rPr>
          <w:rFonts w:cstheme="minorHAnsi"/>
          <w:sz w:val="48"/>
          <w:szCs w:val="48"/>
        </w:rPr>
        <w:t>Standard Operating Procedure</w:t>
      </w:r>
    </w:p>
    <w:p w:rsidR="009C44E0" w:rsidRPr="00C4534E" w:rsidRDefault="009C44E0" w:rsidP="009C44E0">
      <w:pPr>
        <w:spacing w:before="120" w:after="120"/>
        <w:jc w:val="center"/>
        <w:rPr>
          <w:rFonts w:cstheme="minorHAnsi"/>
          <w:sz w:val="36"/>
          <w:szCs w:val="36"/>
        </w:rPr>
      </w:pPr>
      <w:r>
        <w:rPr>
          <w:rFonts w:cstheme="minorHAnsi"/>
          <w:sz w:val="36"/>
          <w:szCs w:val="36"/>
        </w:rPr>
        <w:t>Nitric Acid</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356"/>
            <w:placeholder>
              <w:docPart w:val="7EFBDFC433CC4148BFA77488F2F305C5"/>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357"/>
            <w:placeholder>
              <w:docPart w:val="5D19A022AC8D437483F57B965ECBBF25"/>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358"/>
            <w:placeholder>
              <w:docPart w:val="5D022D0B78F04A35B30A925817DDC7D0"/>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359"/>
            <w:placeholder>
              <w:docPart w:val="CE4DE90CE35247A0BEE2BD8E70A8BAC3"/>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360"/>
            <w:placeholder>
              <w:docPart w:val="EBA86BB444D942BB91E2BA3E953ABE1F"/>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361"/>
            <w:placeholder>
              <w:docPart w:val="7B1F6B4120A84140896C08F8EAF814F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362"/>
            <w:placeholder>
              <w:docPart w:val="261EBB999C834F188305780800FD7435"/>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363"/>
            <w:placeholder>
              <w:docPart w:val="334117BBD36F4813BFD48A7619AEDF7B"/>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364"/>
            <w:placeholder>
              <w:docPart w:val="2201EAED40F5447DA7BB15AC33DC2EB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noProof/>
        </w:rPr>
        <w:lastRenderedPageBreak/>
        <w:drawing>
          <wp:anchor distT="0" distB="0" distL="114300" distR="114300" simplePos="0" relativeHeight="251803648" behindDoc="0" locked="0" layoutInCell="1" allowOverlap="1">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23626" name="Picture 1"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365"/>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692074366"/>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692074367"/>
        </w:sdtPr>
        <w:sdtContent>
          <w:r w:rsidRPr="00DC7D29">
            <w:rPr>
              <w:rFonts w:ascii="MS Gothic" w:eastAsia="MS Gothic" w:hAnsi="MS Gothic" w:cs="MS Gothic"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9C44E0" w:rsidRPr="00DC7D29"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9C44E0" w:rsidRPr="00DA6EEE" w:rsidRDefault="009C44E0" w:rsidP="009C44E0">
      <w:pPr>
        <w:spacing w:after="0" w:line="288" w:lineRule="auto"/>
        <w:rPr>
          <w:rFonts w:cstheme="minorHAnsi"/>
          <w:b/>
          <w:sz w:val="20"/>
          <w:szCs w:val="20"/>
          <w:u w:val="single"/>
        </w:rPr>
      </w:pPr>
      <w:r w:rsidRPr="00DA6EEE">
        <w:rPr>
          <w:rFonts w:cstheme="minorHAnsi"/>
          <w:b/>
          <w:sz w:val="20"/>
          <w:szCs w:val="20"/>
          <w:u w:val="single"/>
        </w:rPr>
        <w:t>Uses:</w:t>
      </w:r>
    </w:p>
    <w:p w:rsidR="009C44E0" w:rsidRPr="00DA6EEE" w:rsidRDefault="009C44E0" w:rsidP="009C44E0">
      <w:pPr>
        <w:pStyle w:val="NormalWeb"/>
        <w:spacing w:before="0" w:beforeAutospacing="0" w:after="0" w:afterAutospacing="0" w:line="288" w:lineRule="auto"/>
        <w:rPr>
          <w:rFonts w:asciiTheme="minorHAnsi" w:hAnsiTheme="minorHAnsi" w:cstheme="minorHAnsi"/>
          <w:lang/>
        </w:rPr>
      </w:pPr>
      <w:r>
        <w:rPr>
          <w:rFonts w:asciiTheme="minorHAnsi" w:hAnsiTheme="minorHAnsi" w:cstheme="minorHAnsi"/>
          <w:lang/>
        </w:rPr>
        <w:t>Nitric acid is commonly found in the laboratory and there are several uses. A few c</w:t>
      </w:r>
      <w:r w:rsidRPr="00DA6EEE">
        <w:rPr>
          <w:rFonts w:asciiTheme="minorHAnsi" w:hAnsiTheme="minorHAnsi" w:cstheme="minorHAnsi"/>
          <w:lang/>
        </w:rPr>
        <w:t>ommon uses include nitration, purifica</w:t>
      </w:r>
      <w:r>
        <w:rPr>
          <w:rFonts w:asciiTheme="minorHAnsi" w:hAnsiTheme="minorHAnsi" w:cstheme="minorHAnsi"/>
          <w:lang/>
        </w:rPr>
        <w:t>tion of metals, c</w:t>
      </w:r>
      <w:r w:rsidRPr="00DA6EEE">
        <w:rPr>
          <w:rFonts w:asciiTheme="minorHAnsi" w:hAnsiTheme="minorHAnsi" w:cstheme="minorHAnsi"/>
          <w:lang/>
        </w:rPr>
        <w:t xml:space="preserve">leaning agents (Aqua </w:t>
      </w:r>
      <w:proofErr w:type="spellStart"/>
      <w:r w:rsidRPr="00DA6EEE">
        <w:rPr>
          <w:rFonts w:asciiTheme="minorHAnsi" w:hAnsiTheme="minorHAnsi" w:cstheme="minorHAnsi"/>
          <w:lang/>
        </w:rPr>
        <w:t>Regia</w:t>
      </w:r>
      <w:proofErr w:type="spellEnd"/>
      <w:r w:rsidRPr="00DA6EEE">
        <w:rPr>
          <w:rFonts w:asciiTheme="minorHAnsi" w:hAnsiTheme="minorHAnsi" w:cstheme="minorHAnsi"/>
          <w:lang/>
        </w:rPr>
        <w:t xml:space="preserve">), and </w:t>
      </w:r>
      <w:r>
        <w:rPr>
          <w:rFonts w:asciiTheme="minorHAnsi" w:hAnsiTheme="minorHAnsi" w:cstheme="minorHAnsi"/>
          <w:lang/>
        </w:rPr>
        <w:t>the production of nylon precursors and agricultural fertilizers</w:t>
      </w:r>
      <w:r w:rsidRPr="00DA6EEE">
        <w:rPr>
          <w:rFonts w:asciiTheme="minorHAnsi" w:hAnsiTheme="minorHAnsi" w:cstheme="minorHAnsi"/>
          <w:lang/>
        </w:rPr>
        <w:t>.</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pStyle w:val="NormalWeb"/>
        <w:spacing w:line="288" w:lineRule="auto"/>
        <w:rPr>
          <w:rFonts w:asciiTheme="minorHAnsi" w:hAnsiTheme="minorHAnsi" w:cstheme="minorHAnsi"/>
        </w:rPr>
      </w:pPr>
      <w:r>
        <w:rPr>
          <w:rFonts w:asciiTheme="minorHAnsi" w:hAnsiTheme="minorHAnsi" w:cstheme="minorHAnsi"/>
          <w:lang/>
        </w:rPr>
        <w:t xml:space="preserve">Nitric acid is an oxidizer that may intensify fires. Fire conditions may cause the formation of hazardous nitrogen oxides. </w:t>
      </w:r>
      <w:proofErr w:type="gramStart"/>
      <w:r>
        <w:rPr>
          <w:rFonts w:asciiTheme="minorHAnsi" w:hAnsiTheme="minorHAnsi" w:cstheme="minorHAnsi"/>
          <w:lang/>
        </w:rPr>
        <w:t>Can react violently with organic chemicals such as organic solvents.</w:t>
      </w:r>
      <w:proofErr w:type="gramEnd"/>
      <w:r>
        <w:rPr>
          <w:rFonts w:asciiTheme="minorHAnsi" w:hAnsiTheme="minorHAnsi" w:cstheme="minorHAnsi"/>
          <w:lang/>
        </w:rPr>
        <w:t xml:space="preserve"> Nitric acid may be harmful if inhales, ingested, or absorbed through the skin. It is extremely destructive to the tissue of the mucous membranes and upper respiratory tract. Causes severe skin and eye burns. </w:t>
      </w:r>
      <w:proofErr w:type="gramStart"/>
      <w:r>
        <w:rPr>
          <w:rFonts w:asciiTheme="minorHAnsi" w:hAnsiTheme="minorHAnsi" w:cstheme="minorHAnsi"/>
          <w:lang/>
        </w:rPr>
        <w:t>May cause blindness and permanent eye damage.</w:t>
      </w:r>
      <w:proofErr w:type="gramEnd"/>
      <w:r>
        <w:rPr>
          <w:rFonts w:asciiTheme="minorHAnsi" w:hAnsiTheme="minorHAnsi" w:cstheme="minorHAnsi"/>
          <w:lang/>
        </w:rPr>
        <w:t xml:space="preserve"> Inhalation may cause spasms, inflammation and edema of the bronchi or larynx. Other symptoms include burning sensation, coughing, wheezing, shortness of breath, headache, nausea, vomiting, and pulmonary edema. Effects may be delayed. Large doses may conversion of hemoglobin to </w:t>
      </w:r>
      <w:proofErr w:type="spellStart"/>
      <w:r>
        <w:rPr>
          <w:rFonts w:asciiTheme="minorHAnsi" w:hAnsiTheme="minorHAnsi" w:cstheme="minorHAnsi"/>
          <w:lang/>
        </w:rPr>
        <w:t>methemoglobin</w:t>
      </w:r>
      <w:proofErr w:type="spellEnd"/>
      <w:r>
        <w:rPr>
          <w:rFonts w:asciiTheme="minorHAnsi" w:hAnsiTheme="minorHAnsi" w:cstheme="minorHAnsi"/>
          <w:lang/>
        </w:rPr>
        <w:t xml:space="preserve">, producing cyanosis or a drastic fall in blood pressure, leading to collapse, coma, and possibly death. Chronic exposure may cause erosion of the teeth, jaw necrosis, and kidney damage. </w:t>
      </w:r>
    </w:p>
    <w:p w:rsidR="009C44E0" w:rsidRPr="0030054F" w:rsidRDefault="009C44E0" w:rsidP="009C44E0">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9C44E0" w:rsidRPr="00D22556" w:rsidRDefault="009C44E0" w:rsidP="009C44E0">
      <w:pPr>
        <w:autoSpaceDE w:val="0"/>
        <w:autoSpaceDN w:val="0"/>
        <w:adjustRightInd w:val="0"/>
        <w:spacing w:before="120" w:after="120" w:line="288" w:lineRule="auto"/>
        <w:rPr>
          <w:rFonts w:cstheme="minorHAnsi"/>
          <w:sz w:val="20"/>
          <w:szCs w:val="20"/>
        </w:rPr>
      </w:pPr>
      <w:r w:rsidRPr="00D22556">
        <w:rPr>
          <w:rFonts w:cstheme="minorHAnsi"/>
          <w:b/>
          <w:bCs/>
          <w:sz w:val="20"/>
          <w:szCs w:val="20"/>
        </w:rPr>
        <w:lastRenderedPageBreak/>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9C44E0" w:rsidRPr="00D22556" w:rsidRDefault="009C44E0" w:rsidP="009C44E0">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9C44E0" w:rsidRPr="00D22556" w:rsidRDefault="009C44E0" w:rsidP="009C44E0">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9C44E0" w:rsidRPr="005C7E09" w:rsidRDefault="009C44E0" w:rsidP="009C44E0">
      <w:pPr>
        <w:pStyle w:val="NormalWeb"/>
        <w:spacing w:before="120" w:beforeAutospacing="0" w:after="120" w:afterAutospacing="0" w:line="288" w:lineRule="auto"/>
        <w:rPr>
          <w:rFonts w:asciiTheme="minorHAnsi" w:hAnsiTheme="minorHAnsi" w:cstheme="minorHAnsi"/>
          <w:lang/>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9C44E0" w:rsidRDefault="009C44E0" w:rsidP="009C44E0">
      <w:pPr>
        <w:spacing w:before="120" w:after="120" w:line="288" w:lineRule="auto"/>
        <w:rPr>
          <w:rFonts w:cstheme="minorHAnsi"/>
          <w:b/>
        </w:rPr>
      </w:pPr>
      <w:r>
        <w:rPr>
          <w:rFonts w:ascii="Tahoma" w:hAnsi="Tahoma" w:cs="Tahoma"/>
          <w:noProof/>
        </w:rPr>
        <w:drawing>
          <wp:inline distT="0" distB="0" distL="0" distR="0">
            <wp:extent cx="640080" cy="640080"/>
            <wp:effectExtent l="0" t="0" r="7620" b="7620"/>
            <wp:docPr id="23627" name="Picture 23558" descr="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extent cx="594360" cy="594360"/>
            <wp:effectExtent l="0" t="0" r="0" b="0"/>
            <wp:docPr id="23628" name="Picture 4" descr="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22556" w:rsidRDefault="009C44E0" w:rsidP="009C44E0">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9C44E0" w:rsidRPr="00D22556" w:rsidRDefault="009C44E0" w:rsidP="009C44E0">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9C44E0" w:rsidRPr="00D22556" w:rsidRDefault="009C44E0" w:rsidP="009C44E0">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61" w:history="1">
        <w:r w:rsidRPr="00D22556">
          <w:rPr>
            <w:rStyle w:val="Hyperlink"/>
            <w:rFonts w:cstheme="minorHAnsi"/>
          </w:rPr>
          <w:t>http://www.purdue.edu/rem/home/booklets/RPP98.pdf</w:t>
        </w:r>
      </w:hyperlink>
      <w:r w:rsidRPr="00D22556">
        <w:rPr>
          <w:rFonts w:cstheme="minorHAnsi"/>
        </w:rPr>
        <w:t>)</w:t>
      </w:r>
    </w:p>
    <w:p w:rsidR="009C44E0" w:rsidRPr="000E228A" w:rsidRDefault="009C44E0" w:rsidP="009C44E0">
      <w:pPr>
        <w:pStyle w:val="NoSpacing"/>
        <w:spacing w:before="120" w:after="120" w:line="288" w:lineRule="auto"/>
        <w:rPr>
          <w:rFonts w:cstheme="minorHAnsi"/>
          <w:b/>
          <w:sz w:val="20"/>
          <w:szCs w:val="20"/>
          <w:u w:val="single"/>
        </w:rPr>
      </w:pPr>
      <w:r>
        <w:rPr>
          <w:noProof/>
        </w:rPr>
        <w:drawing>
          <wp:anchor distT="0" distB="0" distL="114300" distR="114300" simplePos="0" relativeHeight="251802624" behindDoc="0" locked="0" layoutInCell="1" allowOverlap="1">
            <wp:simplePos x="0" y="0"/>
            <wp:positionH relativeFrom="margin">
              <wp:posOffset>5618480</wp:posOffset>
            </wp:positionH>
            <wp:positionV relativeFrom="paragraph">
              <wp:posOffset>136525</wp:posOffset>
            </wp:positionV>
            <wp:extent cx="824230" cy="1485900"/>
            <wp:effectExtent l="19050" t="19050" r="13970" b="19050"/>
            <wp:wrapSquare wrapText="bothSides"/>
            <wp:docPr id="23629" name="Picture 2" descr="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E228A">
        <w:rPr>
          <w:rFonts w:cstheme="minorHAnsi"/>
          <w:b/>
          <w:sz w:val="20"/>
          <w:szCs w:val="20"/>
          <w:u w:val="single"/>
        </w:rPr>
        <w:t>Hand Protection:</w:t>
      </w:r>
    </w:p>
    <w:p w:rsidR="009C44E0" w:rsidRPr="0084580A" w:rsidRDefault="009C44E0" w:rsidP="009C44E0">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6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lastRenderedPageBreak/>
        <w:t>OR</w:t>
      </w:r>
    </w:p>
    <w:p w:rsidR="009C44E0" w:rsidRPr="00DC7D29" w:rsidRDefault="009C44E0" w:rsidP="009C44E0">
      <w:pPr>
        <w:pStyle w:val="NoSpacing"/>
        <w:spacing w:before="120" w:after="120" w:line="288" w:lineRule="auto"/>
        <w:rPr>
          <w:rFonts w:cstheme="minorHAnsi"/>
          <w:sz w:val="20"/>
          <w:szCs w:val="20"/>
        </w:rPr>
      </w:pPr>
      <w:hyperlink r:id="rId263"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64"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22556" w:rsidRDefault="009C44E0" w:rsidP="009C44E0">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22556" w:rsidRDefault="009C44E0" w:rsidP="009C44E0">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372533" w:rsidRDefault="009C44E0" w:rsidP="009C44E0">
      <w:pPr>
        <w:spacing w:before="120" w:after="120" w:line="288" w:lineRule="auto"/>
        <w:rPr>
          <w:rFonts w:cstheme="minorHAnsi"/>
          <w:b/>
          <w:sz w:val="20"/>
          <w:szCs w:val="20"/>
          <w:u w:val="single"/>
        </w:rPr>
      </w:pPr>
      <w:r w:rsidRPr="00372533">
        <w:rPr>
          <w:rFonts w:cstheme="minorHAnsi"/>
          <w:b/>
          <w:sz w:val="20"/>
          <w:szCs w:val="20"/>
          <w:u w:val="single"/>
        </w:rPr>
        <w:t>If inhaled:</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9C44E0" w:rsidRPr="00372533" w:rsidRDefault="009C44E0" w:rsidP="009C44E0">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9C44E0" w:rsidRPr="00372533" w:rsidRDefault="009C44E0" w:rsidP="009C44E0">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9C44E0" w:rsidRDefault="009C44E0" w:rsidP="009C44E0">
      <w:pPr>
        <w:spacing w:before="120" w:after="120" w:line="288" w:lineRule="auto"/>
        <w:rPr>
          <w:rFonts w:cstheme="minorHAnsi"/>
          <w:b/>
          <w:sz w:val="20"/>
          <w:szCs w:val="20"/>
          <w:u w:val="single"/>
        </w:rPr>
      </w:pPr>
    </w:p>
    <w:p w:rsidR="009C44E0" w:rsidRDefault="009C44E0" w:rsidP="009C44E0">
      <w:pPr>
        <w:spacing w:before="120" w:after="120" w:line="288" w:lineRule="auto"/>
        <w:rPr>
          <w:rFonts w:cstheme="minorHAnsi"/>
          <w:b/>
          <w:sz w:val="20"/>
          <w:szCs w:val="20"/>
          <w:u w:val="single"/>
        </w:rPr>
      </w:pPr>
    </w:p>
    <w:p w:rsidR="009C44E0" w:rsidRPr="00372533" w:rsidRDefault="009C44E0" w:rsidP="009C44E0">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9C44E0" w:rsidRPr="00372533" w:rsidRDefault="009C44E0" w:rsidP="009C44E0">
      <w:pPr>
        <w:spacing w:before="120" w:after="120" w:line="288" w:lineRule="auto"/>
        <w:rPr>
          <w:rFonts w:cstheme="minorHAnsi"/>
          <w:b/>
        </w:rPr>
      </w:pPr>
      <w:r w:rsidRPr="00372533">
        <w:rPr>
          <w:rFonts w:cstheme="minorHAnsi"/>
          <w:sz w:val="20"/>
          <w:szCs w:val="20"/>
        </w:rPr>
        <w:lastRenderedPageBreak/>
        <w:t>Check for and remove any contact lenses. Rinse thoroughly with plenty of water for at least 15 minutes and consult a physician. Seek immediate medical attention.</w:t>
      </w:r>
    </w:p>
    <w:p w:rsidR="009C44E0" w:rsidRPr="00372533" w:rsidRDefault="009C44E0" w:rsidP="009C44E0">
      <w:pPr>
        <w:spacing w:before="120" w:after="120" w:line="288" w:lineRule="auto"/>
        <w:rPr>
          <w:rFonts w:cstheme="minorHAnsi"/>
          <w:b/>
          <w:sz w:val="20"/>
          <w:szCs w:val="20"/>
          <w:u w:val="single"/>
        </w:rPr>
      </w:pPr>
      <w:r w:rsidRPr="00372533">
        <w:rPr>
          <w:rFonts w:cstheme="minorHAnsi"/>
          <w:b/>
          <w:sz w:val="20"/>
          <w:szCs w:val="20"/>
          <w:u w:val="single"/>
        </w:rPr>
        <w:t>If swallowed:</w:t>
      </w:r>
    </w:p>
    <w:p w:rsidR="009C44E0" w:rsidRPr="00DC7D29" w:rsidRDefault="009C44E0" w:rsidP="009C44E0">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Pr="00372533" w:rsidRDefault="009C44E0" w:rsidP="009C44E0">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9C44E0" w:rsidRPr="00372533" w:rsidRDefault="009C44E0" w:rsidP="009C44E0">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w:t>
      </w:r>
      <w:proofErr w:type="spellStart"/>
      <w:r w:rsidRPr="00D22556">
        <w:rPr>
          <w:rFonts w:cstheme="minorHAnsi"/>
          <w:sz w:val="20"/>
        </w:rPr>
        <w:t>nalgene</w:t>
      </w:r>
      <w:proofErr w:type="spellEnd"/>
      <w:r w:rsidRPr="00D22556">
        <w:rPr>
          <w:rFonts w:cstheme="minorHAnsi"/>
          <w:sz w:val="20"/>
        </w:rPr>
        <w:t>/ polypropylene tray or tub).</w:t>
      </w:r>
      <w:r>
        <w:rPr>
          <w:rFonts w:cstheme="minorHAnsi"/>
          <w:sz w:val="20"/>
        </w:rPr>
        <w:t xml:space="preserve"> </w:t>
      </w:r>
      <w:r w:rsidRPr="00372533">
        <w:rPr>
          <w:rFonts w:cstheme="minorHAnsi"/>
          <w:sz w:val="20"/>
        </w:rPr>
        <w:t xml:space="preserve">Store in original container away from direct sunlight. </w:t>
      </w:r>
    </w:p>
    <w:p w:rsidR="009C44E0" w:rsidRPr="00D22556" w:rsidRDefault="009C44E0" w:rsidP="009C44E0">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9C44E0" w:rsidRPr="00D22556" w:rsidRDefault="009C44E0" w:rsidP="009C44E0">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9C44E0" w:rsidRPr="00372533" w:rsidRDefault="009C44E0" w:rsidP="009C44E0">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9C44E0" w:rsidRPr="009C4AF0" w:rsidRDefault="009C44E0" w:rsidP="009C44E0">
      <w:pPr>
        <w:shd w:val="clear" w:color="auto" w:fill="FFFFFF"/>
        <w:spacing w:before="120" w:after="120" w:line="288" w:lineRule="auto"/>
        <w:rPr>
          <w:rFonts w:cstheme="minorHAnsi"/>
          <w:i/>
        </w:rPr>
      </w:pPr>
      <w:r w:rsidRPr="009C4AF0">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lastRenderedPageBreak/>
        <w:t>Non-Life Threatening Emergency</w:t>
      </w:r>
      <w:r>
        <w:rPr>
          <w:rFonts w:cstheme="minorHAnsi"/>
          <w:sz w:val="20"/>
          <w:szCs w:val="20"/>
        </w:rPr>
        <w:t>:</w:t>
      </w:r>
    </w:p>
    <w:p w:rsidR="009C44E0" w:rsidRPr="007E573E" w:rsidRDefault="009C44E0" w:rsidP="009C44E0">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65" w:history="1">
        <w:r w:rsidRPr="007E573E">
          <w:rPr>
            <w:rFonts w:cstheme="minorHAnsi"/>
            <w:color w:val="0000FF"/>
            <w:sz w:val="20"/>
            <w:szCs w:val="20"/>
            <w:u w:val="single"/>
          </w:rPr>
          <w:t>http://www.purdue.edu/rem/injury/froi.htm</w:t>
        </w:r>
      </w:hyperlink>
      <w:r w:rsidRPr="007E573E">
        <w:rPr>
          <w:rFonts w:cstheme="minorHAnsi"/>
          <w:sz w:val="20"/>
          <w:szCs w:val="20"/>
        </w:rPr>
        <w:t>)</w:t>
      </w: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66"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267" w:history="1">
        <w:r>
          <w:rPr>
            <w:rStyle w:val="Hyperlink"/>
            <w:rFonts w:cstheme="minorHAnsi"/>
            <w:sz w:val="20"/>
            <w:szCs w:val="20"/>
          </w:rPr>
          <w:t>http://www.sigmaaldrich.com/united-states.html</w:t>
        </w:r>
      </w:hyperlink>
      <w:r>
        <w:rPr>
          <w:rFonts w:cstheme="minorHAnsi"/>
          <w:sz w:val="20"/>
          <w:szCs w:val="20"/>
        </w:rPr>
        <w:t>) or Siri MSDS Index (</w:t>
      </w:r>
      <w:hyperlink r:id="rId268" w:history="1">
        <w:r>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368"/>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369"/>
            </w:sdtPr>
            <w:sdtContent>
              <w:r>
                <w:rPr>
                  <w:rFonts w:cstheme="minorHAnsi"/>
                  <w:sz w:val="20"/>
                  <w:szCs w:val="20"/>
                </w:rPr>
                <w:t>No additional lab specific procedures.</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437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7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7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7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7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7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7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7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7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7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8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8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8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8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8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8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38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38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77362827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8954978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36617815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46080283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9988847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201603121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93493068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69896911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200962995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85845927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117240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116968671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lastRenderedPageBreak/>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Oxidizers</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388"/>
            <w:placeholder>
              <w:docPart w:val="34BAB283955846BFB97B89736BFDE67A"/>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389"/>
            <w:placeholder>
              <w:docPart w:val="CCECA4159D7F4D1F942DFC676A401FE8"/>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390"/>
            <w:placeholder>
              <w:docPart w:val="500B994AE3E34B6CB8497E5AB24DB14B"/>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391"/>
            <w:placeholder>
              <w:docPart w:val="7A567C3DD1EF4EB1AD70D677C8FB48FB"/>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392"/>
            <w:placeholder>
              <w:docPart w:val="446A0B60768C4C55B31151C006CB212E"/>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393"/>
            <w:placeholder>
              <w:docPart w:val="0CA176C4293541CCA37C3F376224FE3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394"/>
            <w:placeholder>
              <w:docPart w:val="9C0CD281E9E846AB9CC8EFD6527FB767"/>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395"/>
            <w:placeholder>
              <w:docPart w:val="4DBE194224A849FD898308C229B90F18"/>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396"/>
            <w:placeholder>
              <w:docPart w:val="A6BE95CAE42747299D59B5348B7406DB"/>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2 – Type of SOP: </w:t>
      </w:r>
    </w:p>
    <w:p w:rsidR="009C44E0" w:rsidRPr="00DC7D29" w:rsidRDefault="009C44E0" w:rsidP="009C44E0">
      <w:pPr>
        <w:spacing w:before="120" w:after="120" w:line="288" w:lineRule="auto"/>
        <w:rPr>
          <w:rFonts w:cstheme="minorHAnsi"/>
          <w:sz w:val="20"/>
          <w:szCs w:val="20"/>
        </w:rPr>
      </w:pPr>
      <w:sdt>
        <w:sdtPr>
          <w:rPr>
            <w:rFonts w:cstheme="minorHAnsi"/>
          </w:rPr>
          <w:id w:val="692074397"/>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398"/>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399"/>
        </w:sdtPr>
        <w:sdtContent>
          <w:r>
            <w:rPr>
              <w:rFonts w:ascii="MS Mincho" w:eastAsia="MS Mincho" w:hAnsi="MS Mincho" w:cs="MS Mincho" w:hint="eastAsia"/>
            </w:rPr>
            <w:t>☒</w:t>
          </w:r>
        </w:sdtContent>
      </w:sdt>
      <w:r w:rsidRPr="00DC7D29">
        <w:rPr>
          <w:rFonts w:cstheme="minorHAnsi"/>
        </w:rPr>
        <w:t xml:space="preserve"> Hazardous Class</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9C44E0" w:rsidRDefault="009C44E0" w:rsidP="009C44E0">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Oxidizing Liquid or Oxidizing Solid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Pr="00DF5C06" w:rsidRDefault="009C44E0" w:rsidP="009C44E0">
      <w:pPr>
        <w:pStyle w:val="NoSpacing"/>
        <w:spacing w:before="120" w:after="120" w:line="288" w:lineRule="auto"/>
        <w:rPr>
          <w:rFonts w:cstheme="minorHAnsi"/>
          <w:sz w:val="20"/>
          <w:szCs w:val="20"/>
        </w:rPr>
      </w:pPr>
      <w:r>
        <w:rPr>
          <w:rFonts w:cstheme="minorHAnsi"/>
          <w:sz w:val="20"/>
          <w:szCs w:val="20"/>
        </w:rPr>
        <w:t xml:space="preserve">Common oxidizers include Hydrogen peroxide, Nitric acid, Nitrate and Nitrite compounds, </w:t>
      </w:r>
      <w:proofErr w:type="spellStart"/>
      <w:r>
        <w:rPr>
          <w:rFonts w:cstheme="minorHAnsi"/>
          <w:sz w:val="20"/>
          <w:szCs w:val="20"/>
        </w:rPr>
        <w:t>Perchloric</w:t>
      </w:r>
      <w:proofErr w:type="spellEnd"/>
      <w:r>
        <w:rPr>
          <w:rFonts w:cstheme="minorHAnsi"/>
          <w:sz w:val="20"/>
          <w:szCs w:val="20"/>
        </w:rPr>
        <w:t xml:space="preserve"> acid and </w:t>
      </w:r>
      <w:proofErr w:type="spellStart"/>
      <w:r>
        <w:rPr>
          <w:rFonts w:cstheme="minorHAnsi"/>
          <w:sz w:val="20"/>
          <w:szCs w:val="20"/>
        </w:rPr>
        <w:t>Perchlorate</w:t>
      </w:r>
      <w:proofErr w:type="spellEnd"/>
      <w:r>
        <w:rPr>
          <w:rFonts w:cstheme="minorHAnsi"/>
          <w:sz w:val="20"/>
          <w:szCs w:val="20"/>
        </w:rPr>
        <w:t xml:space="preserve"> compounds, and Hypochlorite compounds, such as household bleach. Oxidizers have a wide variety of applications including cleaners and disinfectants, agricultural fertilizers, rocket propellant and fuel, and explosives.</w:t>
      </w:r>
    </w:p>
    <w:p w:rsidR="009C44E0"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9C44E0" w:rsidRPr="005D65CF"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w:t>
      </w:r>
      <w:proofErr w:type="gramStart"/>
      <w:r w:rsidRPr="005D65CF">
        <w:rPr>
          <w:rFonts w:cstheme="minorHAnsi"/>
          <w:color w:val="000000"/>
          <w:sz w:val="20"/>
        </w:rPr>
        <w:t>itself</w:t>
      </w:r>
      <w:proofErr w:type="gramEnd"/>
      <w:r w:rsidRPr="005D65CF">
        <w:rPr>
          <w:rFonts w:cstheme="minorHAnsi"/>
          <w:color w:val="000000"/>
          <w:sz w:val="20"/>
        </w:rPr>
        <w:t xml:space="preserve"> is not necessarily combustible, may generally by yielding oxygen, cause or contribute to the combustion of other material. Hydrogen peroxide, nitric acid, and nitrate solutions are examples of oxidizing liquids commonly found in a laboratory. </w:t>
      </w:r>
    </w:p>
    <w:p w:rsidR="009C44E0" w:rsidRPr="005D65CF" w:rsidRDefault="009C44E0" w:rsidP="009C44E0">
      <w:pPr>
        <w:pStyle w:val="ListParagraph"/>
        <w:numPr>
          <w:ilvl w:val="0"/>
          <w:numId w:val="114"/>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w:t>
      </w:r>
      <w:proofErr w:type="gramStart"/>
      <w:r w:rsidRPr="005D65CF">
        <w:rPr>
          <w:rFonts w:cstheme="minorHAnsi"/>
          <w:color w:val="000000"/>
          <w:sz w:val="20"/>
        </w:rPr>
        <w:t>itself</w:t>
      </w:r>
      <w:proofErr w:type="gramEnd"/>
      <w:r w:rsidRPr="005D65CF">
        <w:rPr>
          <w:rFonts w:cstheme="minorHAnsi"/>
          <w:color w:val="000000"/>
          <w:sz w:val="20"/>
        </w:rPr>
        <w:t xml:space="preserve"> not necessarily combustible, may generally by yielding oxygen, cause or contribute to the combustion of other material. </w:t>
      </w:r>
    </w:p>
    <w:p w:rsidR="009C44E0" w:rsidRPr="001D3E5D" w:rsidRDefault="009C44E0" w:rsidP="009C44E0">
      <w:pPr>
        <w:pStyle w:val="NoSpacing"/>
        <w:ind w:left="360"/>
        <w:rPr>
          <w:rFonts w:cstheme="minorHAnsi"/>
          <w:sz w:val="20"/>
          <w:szCs w:val="20"/>
        </w:rPr>
      </w:pPr>
      <w:r w:rsidRPr="00EE6567">
        <w:rPr>
          <w:rFonts w:cstheme="minorHAnsi"/>
          <w:sz w:val="20"/>
          <w:szCs w:val="20"/>
        </w:rPr>
        <w:t xml:space="preserve"> </w:t>
      </w:r>
    </w:p>
    <w:p w:rsidR="009C44E0" w:rsidRPr="00272300" w:rsidRDefault="009C44E0" w:rsidP="009C44E0">
      <w:pPr>
        <w:pStyle w:val="Heading1"/>
        <w:numPr>
          <w:ilvl w:val="0"/>
          <w:numId w:val="0"/>
        </w:numPr>
        <w:ind w:left="1170"/>
        <w:rPr>
          <w:rFonts w:ascii="Calibri" w:hAnsi="Calibri" w:cs="Calibri"/>
          <w:b w:val="0"/>
          <w:sz w:val="20"/>
        </w:rPr>
      </w:pPr>
      <w:r w:rsidRPr="00272300">
        <w:rPr>
          <w:rFonts w:ascii="Calibri" w:hAnsi="Calibri" w:cs="Calibri"/>
        </w:rPr>
        <w:t>Section 4 – Potential Hazards</w:t>
      </w:r>
    </w:p>
    <w:p w:rsidR="009C44E0" w:rsidRDefault="009C44E0" w:rsidP="009C44E0">
      <w:pPr>
        <w:spacing w:line="288" w:lineRule="auto"/>
        <w:rPr>
          <w:rFonts w:cstheme="minorHAnsi"/>
          <w:color w:val="222222"/>
          <w:sz w:val="20"/>
          <w:szCs w:val="20"/>
        </w:rPr>
      </w:pPr>
      <w:proofErr w:type="gramStart"/>
      <w:r>
        <w:rPr>
          <w:rFonts w:cstheme="minorHAnsi"/>
          <w:color w:val="000000"/>
          <w:sz w:val="20"/>
          <w:szCs w:val="20"/>
          <w:shd w:val="clear" w:color="auto" w:fill="FFFFFF"/>
        </w:rPr>
        <w:t>Oxidizer.</w:t>
      </w:r>
      <w:proofErr w:type="gramEnd"/>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Store away from combustibles.</w:t>
      </w:r>
      <w:proofErr w:type="gramEnd"/>
      <w:r>
        <w:rPr>
          <w:rFonts w:cstheme="minorHAnsi"/>
          <w:color w:val="000000"/>
          <w:sz w:val="20"/>
          <w:szCs w:val="20"/>
          <w:shd w:val="clear" w:color="auto" w:fill="FFFFFF"/>
        </w:rPr>
        <w:t xml:space="preserve"> Oxidizers can have other associated hazards, such as corrosive or toxic (e.g., Nitric acid, Sodium nitrite). Make sure that all of the potential hazards are understood before handling any chemical. </w:t>
      </w:r>
    </w:p>
    <w:p w:rsidR="009C44E0" w:rsidRDefault="009C44E0" w:rsidP="009C44E0">
      <w:pPr>
        <w:spacing w:before="120" w:after="120" w:line="288" w:lineRule="auto"/>
        <w:rPr>
          <w:rFonts w:cstheme="minorHAnsi"/>
          <w:b/>
        </w:rPr>
      </w:pPr>
      <w:r w:rsidRPr="005D65CF">
        <w:rPr>
          <w:rFonts w:cstheme="minorHAnsi"/>
          <w:b/>
          <w:noProof/>
        </w:rPr>
        <w:drawing>
          <wp:anchor distT="0" distB="0" distL="114300" distR="114300" simplePos="0" relativeHeight="251805696" behindDoc="0" locked="0" layoutInCell="1" allowOverlap="1">
            <wp:simplePos x="0" y="0"/>
            <wp:positionH relativeFrom="column">
              <wp:posOffset>0</wp:posOffset>
            </wp:positionH>
            <wp:positionV relativeFrom="paragraph">
              <wp:posOffset>36830</wp:posOffset>
            </wp:positionV>
            <wp:extent cx="635000" cy="635000"/>
            <wp:effectExtent l="0" t="0" r="0" b="0"/>
            <wp:wrapSquare wrapText="bothSides"/>
            <wp:docPr id="23630" name="Picture 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635000"/>
                    </a:xfrm>
                    <a:prstGeom prst="rect">
                      <a:avLst/>
                    </a:prstGeom>
                    <a:noFill/>
                    <a:extLst/>
                  </pic:spPr>
                </pic:pic>
              </a:graphicData>
            </a:graphic>
          </wp:anchor>
        </w:drawing>
      </w:r>
    </w:p>
    <w:p w:rsidR="009C44E0" w:rsidRDefault="009C44E0" w:rsidP="009C44E0">
      <w:pPr>
        <w:pStyle w:val="Heading1"/>
        <w:numPr>
          <w:ilvl w:val="0"/>
          <w:numId w:val="0"/>
        </w:numPr>
        <w:ind w:left="1170"/>
        <w:rPr>
          <w:rFonts w:ascii="Calibri" w:hAnsi="Calibri" w:cs="Calibri"/>
          <w:b w:val="0"/>
        </w:rPr>
      </w:pPr>
    </w:p>
    <w:p w:rsidR="009C44E0" w:rsidRDefault="009C44E0" w:rsidP="009C44E0">
      <w:pPr>
        <w:pStyle w:val="Heading1"/>
        <w:numPr>
          <w:ilvl w:val="0"/>
          <w:numId w:val="0"/>
        </w:numPr>
        <w:ind w:left="1170"/>
        <w:rPr>
          <w:rFonts w:ascii="Calibri" w:hAnsi="Calibri" w:cs="Calibri"/>
          <w:b w:val="0"/>
        </w:rPr>
      </w:pPr>
    </w:p>
    <w:p w:rsidR="009C44E0" w:rsidRDefault="009C44E0" w:rsidP="009C44E0">
      <w:pPr>
        <w:pStyle w:val="Heading1"/>
        <w:numPr>
          <w:ilvl w:val="0"/>
          <w:numId w:val="0"/>
        </w:numPr>
        <w:ind w:left="1170"/>
        <w:rPr>
          <w:rFonts w:ascii="Calibri" w:hAnsi="Calibri" w:cs="Calibri"/>
          <w:b w:val="0"/>
        </w:rPr>
      </w:pPr>
    </w:p>
    <w:p w:rsidR="009C44E0" w:rsidRPr="00272300" w:rsidRDefault="009C44E0" w:rsidP="009C44E0">
      <w:pPr>
        <w:pStyle w:val="Heading1"/>
        <w:numPr>
          <w:ilvl w:val="0"/>
          <w:numId w:val="0"/>
        </w:numPr>
        <w:ind w:left="1170"/>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69"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7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71"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72"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021E1B" w:rsidRDefault="009C44E0" w:rsidP="009C44E0">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6 – 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7 – 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9C44E0" w:rsidRDefault="009C44E0" w:rsidP="009C44E0">
      <w:pPr>
        <w:pStyle w:val="NoSpacing"/>
        <w:spacing w:before="120" w:after="120" w:line="288" w:lineRule="auto"/>
        <w:rPr>
          <w:rFonts w:cstheme="minorHAnsi"/>
          <w:b/>
          <w:sz w:val="20"/>
          <w:szCs w:val="20"/>
          <w:u w:val="single"/>
        </w:rPr>
      </w:pPr>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8 – Special Handling and Storage Requirements</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9 – Spill and Accident Procedures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272300" w:rsidRDefault="009C44E0" w:rsidP="009C44E0">
      <w:pPr>
        <w:pStyle w:val="Heading1"/>
        <w:numPr>
          <w:ilvl w:val="0"/>
          <w:numId w:val="0"/>
        </w:numPr>
        <w:ind w:left="1170"/>
        <w:rPr>
          <w:rFonts w:ascii="Calibri" w:hAnsi="Calibri" w:cs="Calibri"/>
          <w:b w:val="0"/>
          <w:i/>
        </w:rPr>
      </w:pPr>
      <w:r w:rsidRPr="00272300">
        <w:rPr>
          <w:rFonts w:ascii="Calibri" w:hAnsi="Calibri" w:cs="Calibri"/>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73" w:history="1">
        <w:r w:rsidRPr="00772FAE">
          <w:rPr>
            <w:rStyle w:val="Hyperlink"/>
            <w:rFonts w:cstheme="minorHAnsi"/>
            <w:sz w:val="20"/>
            <w:szCs w:val="20"/>
          </w:rPr>
          <w:t>http://www.purdue.edu/rem/injury/froi.htm</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11 – Waste Disposal Procedures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74"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12 – 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75" w:history="1">
        <w:r>
          <w:rPr>
            <w:rStyle w:val="Hyperlink"/>
            <w:rFonts w:cstheme="minorHAnsi"/>
            <w:sz w:val="20"/>
            <w:szCs w:val="20"/>
          </w:rPr>
          <w:t>http://www.sigmaaldrich.com/united-states.html</w:t>
        </w:r>
      </w:hyperlink>
      <w:r>
        <w:rPr>
          <w:rFonts w:cstheme="minorHAnsi"/>
          <w:sz w:val="20"/>
          <w:szCs w:val="20"/>
        </w:rPr>
        <w:t>) or Siri MSDS Index (</w:t>
      </w:r>
      <w:hyperlink r:id="rId276" w:history="1">
        <w:r>
          <w:rPr>
            <w:rStyle w:val="Hyperlink"/>
            <w:rFonts w:cstheme="minorHAnsi"/>
            <w:sz w:val="20"/>
            <w:szCs w:val="20"/>
          </w:rPr>
          <w:t>http://hazard.com/msds/</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lastRenderedPageBreak/>
        <w:t>Section 13 – Protocol/Procedure (Additional lab protocol may be added here)</w:t>
      </w:r>
    </w:p>
    <w:p w:rsidR="009C44E0" w:rsidRPr="00905D9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9C44E0" w:rsidRPr="00905D9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9C44E0" w:rsidRPr="004A01C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9C44E0" w:rsidRPr="00905D96" w:rsidRDefault="009C44E0" w:rsidP="009C44E0">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9C44E0" w:rsidRPr="00905D96" w:rsidRDefault="009C44E0" w:rsidP="009C44E0">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9C44E0" w:rsidRPr="004A01C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9C44E0" w:rsidRPr="004A01C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9C44E0" w:rsidRPr="00905D96" w:rsidRDefault="009C44E0" w:rsidP="009C44E0">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692074400"/>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401"/>
              <w:showingPlcHdr/>
            </w:sdtPr>
            <w:sdtContent>
              <w:r w:rsidRPr="00DC7D29">
                <w:rPr>
                  <w:rStyle w:val="PlaceholderText"/>
                </w:rPr>
                <w:t>Click here to enter text.</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40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0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0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0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0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0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0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0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1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1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1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1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1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1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1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1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1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1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2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2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2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2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2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2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2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2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28"/>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29"/>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30"/>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31"/>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32"/>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33"/>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34"/>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35"/>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36"/>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37"/>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lastRenderedPageBreak/>
        <w:t>Propylene Oxide</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411845" w:rsidRDefault="009C44E0" w:rsidP="009C44E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8A4516"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549"/>
            <w:placeholder>
              <w:docPart w:val="32C7A5BEAACD4F4AA354FCD756E564AA"/>
            </w:placeholder>
          </w:sdtPr>
          <w:sdtContent>
            <w:tc>
              <w:tcPr>
                <w:tcW w:w="4968" w:type="dxa"/>
                <w:tcBorders>
                  <w:top w:val="single" w:sz="4" w:space="0" w:color="auto"/>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Chemistry</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550"/>
            <w:placeholder>
              <w:docPart w:val="CBD46AE1921B4400A65C171EE390B16E"/>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9/24/2014</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551"/>
            <w:placeholder>
              <w:docPart w:val="4A9CE438788B4AB0B377500CCABC5E9E"/>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9/24/2014</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552"/>
            <w:placeholder>
              <w:docPart w:val="F692D276418B4F8A8A13B9EDAB5C6424"/>
            </w:placeholder>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Dor Ben-Amotz</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553"/>
            <w:placeholder>
              <w:docPart w:val="D02BF0DE208740219E994572E8960CE0"/>
            </w:placeholder>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Sam Zukowski</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554"/>
            <w:placeholder>
              <w:docPart w:val="7BA63B8489D74CB6897754A628E7059D"/>
            </w:placeholder>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765-494-5591</w:t>
                </w:r>
              </w:p>
            </w:tc>
          </w:sdtContent>
        </w:sdt>
      </w:tr>
      <w:tr w:rsidR="008A4516" w:rsidRPr="00DC7D29" w:rsidTr="009C44E0">
        <w:trPr>
          <w:trHeight w:val="432"/>
        </w:trPr>
        <w:tc>
          <w:tcPr>
            <w:tcW w:w="4608" w:type="dxa"/>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555"/>
            <w:placeholder>
              <w:docPart w:val="39A54EA292614EFBBD926ED0C4B9D408"/>
            </w:placeholder>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765-494-5591</w:t>
                </w:r>
              </w:p>
            </w:tc>
          </w:sdtContent>
        </w:sdt>
      </w:tr>
      <w:tr w:rsidR="008A4516"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8A4516" w:rsidRPr="00DC7D29" w:rsidRDefault="008A4516" w:rsidP="00345D2C">
            <w:pPr>
              <w:spacing w:before="120" w:after="120"/>
              <w:rPr>
                <w:rFonts w:cstheme="minorHAnsi"/>
                <w:sz w:val="20"/>
                <w:szCs w:val="20"/>
              </w:rPr>
            </w:pPr>
            <w:r>
              <w:rPr>
                <w:rFonts w:cstheme="minorHAnsi"/>
                <w:sz w:val="20"/>
                <w:szCs w:val="20"/>
              </w:rPr>
              <w:t>Blake Rankin</w:t>
            </w:r>
          </w:p>
        </w:tc>
      </w:tr>
      <w:tr w:rsidR="008A4516"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i/>
                <w:sz w:val="20"/>
                <w:szCs w:val="20"/>
              </w:rPr>
            </w:pPr>
          </w:p>
        </w:tc>
        <w:sdt>
          <w:sdtPr>
            <w:rPr>
              <w:rFonts w:cstheme="minorHAnsi"/>
              <w:sz w:val="20"/>
              <w:szCs w:val="20"/>
            </w:rPr>
            <w:id w:val="692074556"/>
            <w:placeholder>
              <w:docPart w:val="18DAA0A348F54332897E8E3311968D63"/>
            </w:placeholder>
          </w:sdtPr>
          <w:sdtContent>
            <w:tc>
              <w:tcPr>
                <w:tcW w:w="4968" w:type="dxa"/>
                <w:tcBorders>
                  <w:right w:val="single" w:sz="4" w:space="0" w:color="auto"/>
                </w:tcBorders>
              </w:tcPr>
              <w:p w:rsidR="008A4516" w:rsidRPr="00DC7D29" w:rsidRDefault="008A4516" w:rsidP="00345D2C">
                <w:pPr>
                  <w:spacing w:before="120" w:after="120"/>
                  <w:jc w:val="center"/>
                  <w:rPr>
                    <w:rFonts w:cstheme="minorHAnsi"/>
                    <w:i/>
                    <w:sz w:val="18"/>
                    <w:szCs w:val="18"/>
                  </w:rPr>
                </w:pPr>
                <w:r>
                  <w:rPr>
                    <w:rFonts w:cstheme="minorHAnsi"/>
                    <w:sz w:val="20"/>
                    <w:szCs w:val="20"/>
                  </w:rPr>
                  <w:t>813-527-1875</w:t>
                </w:r>
              </w:p>
            </w:tc>
          </w:sdtContent>
        </w:sdt>
      </w:tr>
      <w:tr w:rsidR="008A4516"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8A4516" w:rsidRPr="00DC7D29" w:rsidRDefault="008A4516"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557"/>
            <w:placeholder>
              <w:docPart w:val="F56D73CF49D3401BBCE12F449A35A449"/>
            </w:placeholder>
          </w:sdtPr>
          <w:sdtContent>
            <w:tc>
              <w:tcPr>
                <w:tcW w:w="4968" w:type="dxa"/>
                <w:tcBorders>
                  <w:right w:val="single" w:sz="4" w:space="0" w:color="auto"/>
                </w:tcBorders>
                <w:vAlign w:val="bottom"/>
              </w:tcPr>
              <w:p w:rsidR="008A4516" w:rsidRPr="00DC7D29" w:rsidRDefault="008A4516" w:rsidP="00345D2C">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447"/>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448"/>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449"/>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75-56-9</w:t>
      </w:r>
    </w:p>
    <w:p w:rsidR="009C44E0" w:rsidRPr="00A831F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Liquid, Acute Toxicity (inhalation, oral, dermal), Serious Eye Damage, Carcinogen, Germ Cell </w:t>
      </w:r>
      <w:proofErr w:type="spellStart"/>
      <w:r>
        <w:rPr>
          <w:rFonts w:cstheme="minorHAnsi"/>
          <w:sz w:val="20"/>
          <w:szCs w:val="20"/>
        </w:rPr>
        <w:t>Mutagenicity</w:t>
      </w:r>
      <w:proofErr w:type="spellEnd"/>
      <w:r>
        <w:rPr>
          <w:rFonts w:cstheme="minorHAnsi"/>
          <w:sz w:val="20"/>
          <w:szCs w:val="20"/>
        </w:rPr>
        <w:t>, Specific Target Organ Toxicity</w:t>
      </w:r>
    </w:p>
    <w:p w:rsidR="009C44E0" w:rsidRPr="00955D92"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3</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O</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-37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2.1% (V)</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37% (V)</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2.01 (air = 1.0)</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Water Solubility: Soluble</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Default="009C44E0" w:rsidP="009C44E0">
      <w:pPr>
        <w:spacing w:before="120" w:after="120" w:line="288" w:lineRule="auto"/>
        <w:rPr>
          <w:rFonts w:cstheme="minorHAnsi"/>
          <w:color w:val="222222"/>
          <w:sz w:val="20"/>
          <w:szCs w:val="20"/>
        </w:rPr>
      </w:pPr>
      <w:r>
        <w:rPr>
          <w:rFonts w:cstheme="minorHAnsi"/>
          <w:color w:val="222222"/>
          <w:sz w:val="20"/>
          <w:szCs w:val="20"/>
        </w:rPr>
        <w:t xml:space="preserve">Propylene oxide is an extremely flammable liquid that is also an acute toxin. Exposure to propylene oxide is extremely harmful. Causes skin irritation and serious eye damage. </w:t>
      </w:r>
      <w:proofErr w:type="gramStart"/>
      <w:r>
        <w:rPr>
          <w:rFonts w:cstheme="minorHAnsi"/>
          <w:color w:val="222222"/>
          <w:sz w:val="20"/>
          <w:szCs w:val="20"/>
        </w:rPr>
        <w:t>May cause genetic defects and cancer.</w:t>
      </w:r>
      <w:proofErr w:type="gramEnd"/>
      <w:r>
        <w:rPr>
          <w:rFonts w:cstheme="minorHAnsi"/>
          <w:color w:val="222222"/>
          <w:sz w:val="20"/>
          <w:szCs w:val="20"/>
        </w:rPr>
        <w:t xml:space="preserve"> Propylene oxide is toxic to lungs, mucous membranes, and repeated or prolonged exposure can produce targeted organ damage. Chronic exposure may cause nausea, vomiting, headache, and/or dizziness. </w:t>
      </w:r>
    </w:p>
    <w:p w:rsidR="009C44E0" w:rsidRPr="008631D3" w:rsidRDefault="009C44E0" w:rsidP="009C44E0">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Exposure Limits</w:t>
      </w:r>
      <w:r>
        <w:rPr>
          <w:rFonts w:cstheme="minorHAnsi"/>
          <w:b/>
          <w:color w:val="000000"/>
          <w:sz w:val="20"/>
          <w:szCs w:val="20"/>
          <w:u w:val="single"/>
        </w:rPr>
        <w:t xml:space="preserve"> and Toxicity Data</w:t>
      </w:r>
      <w:r w:rsidRPr="008631D3">
        <w:rPr>
          <w:rFonts w:cstheme="minorHAnsi"/>
          <w:b/>
          <w:color w:val="000000"/>
          <w:sz w:val="20"/>
          <w:szCs w:val="20"/>
          <w:u w:val="single"/>
        </w:rPr>
        <w:t xml:space="preserve">: </w:t>
      </w:r>
    </w:p>
    <w:p w:rsidR="009C44E0" w:rsidRDefault="009C44E0" w:rsidP="009C44E0">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t xml:space="preserve">2 </w:t>
      </w:r>
      <w:proofErr w:type="spellStart"/>
      <w:r>
        <w:rPr>
          <w:rFonts w:cstheme="minorHAnsi"/>
          <w:color w:val="000000"/>
          <w:sz w:val="20"/>
          <w:szCs w:val="20"/>
        </w:rPr>
        <w:t>ppm</w:t>
      </w:r>
      <w:proofErr w:type="spellEnd"/>
    </w:p>
    <w:p w:rsidR="009C44E0" w:rsidRPr="008631D3" w:rsidRDefault="009C44E0" w:rsidP="009C44E0">
      <w:p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rat):</w:t>
      </w:r>
      <w:r>
        <w:rPr>
          <w:rFonts w:cstheme="minorHAnsi"/>
          <w:color w:val="000000"/>
          <w:sz w:val="20"/>
          <w:szCs w:val="20"/>
        </w:rPr>
        <w:tab/>
      </w:r>
      <w:r>
        <w:rPr>
          <w:rFonts w:cstheme="minorHAnsi"/>
          <w:color w:val="000000"/>
          <w:sz w:val="20"/>
          <w:szCs w:val="20"/>
        </w:rPr>
        <w:tab/>
        <w:t>380 mg/kg</w:t>
      </w:r>
    </w:p>
    <w:p w:rsidR="009C44E0" w:rsidRDefault="009C44E0" w:rsidP="009C44E0">
      <w:pPr>
        <w:autoSpaceDE w:val="0"/>
        <w:autoSpaceDN w:val="0"/>
        <w:adjustRightInd w:val="0"/>
        <w:spacing w:after="0" w:line="288" w:lineRule="auto"/>
        <w:rPr>
          <w:rFonts w:cstheme="minorHAnsi"/>
          <w:color w:val="000000"/>
          <w:sz w:val="20"/>
          <w:szCs w:val="20"/>
        </w:rPr>
      </w:pPr>
      <w:r>
        <w:rPr>
          <w:rFonts w:cstheme="minorHAnsi"/>
          <w:color w:val="000000"/>
          <w:sz w:val="20"/>
          <w:szCs w:val="20"/>
        </w:rPr>
        <w:t>LD-50 (inhalation, rat):</w:t>
      </w:r>
      <w:r>
        <w:rPr>
          <w:rFonts w:cstheme="minorHAnsi"/>
          <w:color w:val="000000"/>
          <w:sz w:val="20"/>
          <w:szCs w:val="20"/>
        </w:rPr>
        <w:tab/>
        <w:t xml:space="preserve">4,000 </w:t>
      </w:r>
      <w:proofErr w:type="spellStart"/>
      <w:r>
        <w:rPr>
          <w:rFonts w:cstheme="minorHAnsi"/>
          <w:color w:val="000000"/>
          <w:sz w:val="20"/>
          <w:szCs w:val="20"/>
        </w:rPr>
        <w:t>ppm</w:t>
      </w:r>
      <w:proofErr w:type="spellEnd"/>
    </w:p>
    <w:p w:rsidR="009C44E0" w:rsidRDefault="009C44E0" w:rsidP="009C44E0">
      <w:pPr>
        <w:spacing w:before="120" w:after="120" w:line="288" w:lineRule="auto"/>
        <w:rPr>
          <w:rFonts w:cstheme="minorHAnsi"/>
          <w:b/>
        </w:rPr>
      </w:pPr>
      <w:r>
        <w:rPr>
          <w:rFonts w:cstheme="minorHAnsi"/>
          <w:b/>
          <w:noProof/>
        </w:rPr>
        <w:drawing>
          <wp:inline distT="0" distB="0" distL="0" distR="0">
            <wp:extent cx="575098" cy="594360"/>
            <wp:effectExtent l="0" t="0" r="0" b="0"/>
            <wp:docPr id="23631" name="Picture 1" descr="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extent cx="599846" cy="622224"/>
            <wp:effectExtent l="0" t="0" r="0" b="6985"/>
            <wp:docPr id="23632" name="Picture 2" descr="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extent cx="577850" cy="597204"/>
            <wp:effectExtent l="0" t="0" r="0" b="0"/>
            <wp:docPr id="23633" name="Picture 3" descr="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extent cx="594360" cy="594360"/>
            <wp:effectExtent l="0" t="0" r="0" b="0"/>
            <wp:docPr id="23634" name="Picture 4" descr="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 cy="59436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77" w:history="1">
        <w:r w:rsidRPr="00537E7F">
          <w:rPr>
            <w:rStyle w:val="Hyperlink"/>
            <w:rFonts w:cstheme="minorHAnsi"/>
            <w:sz w:val="20"/>
            <w:szCs w:val="20"/>
          </w:rPr>
          <w:t>http://www.purdue.edu/rem/home/booklets/RPP98.pdf</w:t>
        </w:r>
      </w:hyperlink>
      <w:r w:rsidRPr="00537E7F">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Butyl rubber gloves are recommended. Check the resources below for a more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propylene oxide</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7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79"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80"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Default="009C44E0" w:rsidP="009C44E0">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propylene oxide.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propylene oxide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9C44E0" w:rsidRDefault="009C44E0" w:rsidP="009C44E0">
      <w:pPr>
        <w:pStyle w:val="NoSpacing"/>
        <w:spacing w:before="120" w:after="120" w:line="288" w:lineRule="auto"/>
        <w:rPr>
          <w:rFonts w:cstheme="minorHAnsi"/>
          <w:b/>
          <w:sz w:val="20"/>
          <w:szCs w:val="20"/>
          <w:u w:val="single"/>
        </w:rPr>
      </w:pPr>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9207445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9C44E0" w:rsidRPr="00DC7D29" w:rsidRDefault="009C44E0" w:rsidP="009C44E0">
      <w:pPr>
        <w:spacing w:before="120" w:after="120" w:line="288" w:lineRule="auto"/>
        <w:rPr>
          <w:rFonts w:cstheme="minorHAnsi"/>
          <w:b/>
        </w:rPr>
      </w:pPr>
      <w:r>
        <w:rPr>
          <w:rFonts w:ascii="Arial" w:hAnsi="Arial"/>
          <w:noProof/>
          <w:color w:val="000000"/>
        </w:rPr>
        <w:drawing>
          <wp:anchor distT="0" distB="0" distL="114300" distR="114300" simplePos="0" relativeHeight="251807744" behindDoc="0" locked="0" layoutInCell="1" allowOverlap="1">
            <wp:simplePos x="0" y="0"/>
            <wp:positionH relativeFrom="margin">
              <wp:posOffset>5568950</wp:posOffset>
            </wp:positionH>
            <wp:positionV relativeFrom="margin">
              <wp:posOffset>844550</wp:posOffset>
            </wp:positionV>
            <wp:extent cx="876300" cy="1168400"/>
            <wp:effectExtent l="19050" t="19050" r="19050" b="12700"/>
            <wp:wrapSquare wrapText="bothSides"/>
            <wp:docPr id="23635"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8400"/>
                    </a:xfrm>
                    <a:prstGeom prst="rect">
                      <a:avLst/>
                    </a:prstGeom>
                    <a:noFill/>
                    <a:ln>
                      <a:solidFill>
                        <a:schemeClr val="tx1"/>
                      </a:solidFill>
                    </a:ln>
                  </pic:spPr>
                </pic:pic>
              </a:graphicData>
            </a:graphic>
          </wp:anchor>
        </w:drawing>
      </w:r>
      <w:r>
        <w:rPr>
          <w:rFonts w:cstheme="minorHAnsi"/>
          <w:b/>
        </w:rPr>
        <w:t xml:space="preserve">Section 8 – </w:t>
      </w:r>
      <w:r w:rsidRPr="00DC7D29">
        <w:rPr>
          <w:rFonts w:cstheme="minorHAnsi"/>
          <w:b/>
        </w:rPr>
        <w:t>Special Handling and Storage Requirements</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propylene oxide</w:t>
      </w:r>
      <w:r w:rsidRPr="00CB053B">
        <w:rPr>
          <w:rFonts w:cstheme="minorHAnsi"/>
          <w:sz w:val="20"/>
        </w:rPr>
        <w:t xml:space="preserve"> and the area should be posted with a “Caution, Carcinogen, Reproductive Toxins, or Extremely Toxic Chemicals” label provided by REM (as shown to the right). </w:t>
      </w:r>
    </w:p>
    <w:p w:rsidR="009C44E0" w:rsidRPr="003F29A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sz w:val="20"/>
        </w:rPr>
        <w:t>Avoid formation of vapors, mists, or gas.</w:t>
      </w:r>
    </w:p>
    <w:p w:rsidR="009C44E0" w:rsidRPr="003F29A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Pr>
          <w:rFonts w:cstheme="minorHAnsi"/>
          <w:sz w:val="20"/>
        </w:rPr>
        <w:t>Take precautionary measures against static discharge.</w:t>
      </w:r>
    </w:p>
    <w:p w:rsidR="009C44E0"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lastRenderedPageBreak/>
        <w:t xml:space="preserve">Keep containers tightly closed.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9C44E0" w:rsidRPr="00CB053B" w:rsidRDefault="009C44E0" w:rsidP="009C44E0">
      <w:pPr>
        <w:pStyle w:val="ListParagraph"/>
        <w:numPr>
          <w:ilvl w:val="0"/>
          <w:numId w:val="110"/>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 that does not contain incompatibles</w:t>
      </w:r>
      <w:r>
        <w:rPr>
          <w:rFonts w:cstheme="minorHAnsi"/>
          <w:sz w:val="20"/>
        </w:rPr>
        <w:t xml:space="preserve"> such as oxidizers, strong acids and bases, amines, and copper</w:t>
      </w:r>
      <w:r w:rsidRPr="00CB053B">
        <w:rPr>
          <w:rFonts w:cstheme="minorHAnsi"/>
          <w:sz w:val="20"/>
        </w:rPr>
        <w:t xml:space="preserve">. </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9C4791" w:rsidRDefault="009C44E0" w:rsidP="009C44E0">
      <w:pPr>
        <w:shd w:val="clear" w:color="auto" w:fill="FFFFFF"/>
        <w:spacing w:before="120" w:after="120" w:line="288" w:lineRule="auto"/>
        <w:rPr>
          <w:rFonts w:cstheme="minorHAnsi"/>
          <w:i/>
        </w:rPr>
      </w:pPr>
      <w:r w:rsidRPr="009C4791">
        <w:rPr>
          <w:rFonts w:cstheme="minorHAnsi"/>
          <w:b/>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81" w:history="1">
        <w:r w:rsidRPr="00772FAE">
          <w:rPr>
            <w:rStyle w:val="Hyperlink"/>
            <w:rFonts w:cstheme="minorHAnsi"/>
            <w:sz w:val="20"/>
            <w:szCs w:val="20"/>
          </w:rPr>
          <w:t>http://www.purdue.edu/rem/injury/froi.htm</w:t>
        </w:r>
      </w:hyperlink>
      <w:r>
        <w:rPr>
          <w:rFonts w:cstheme="minorHAnsi"/>
          <w:sz w:val="20"/>
          <w:szCs w:val="20"/>
        </w:rPr>
        <w:t>)</w:t>
      </w:r>
    </w:p>
    <w:p w:rsidR="009C44E0" w:rsidRDefault="009C44E0" w:rsidP="009C44E0">
      <w:pPr>
        <w:spacing w:before="120" w:after="120" w:line="288" w:lineRule="auto"/>
        <w:rPr>
          <w:rFonts w:cstheme="minorHAnsi"/>
          <w:b/>
        </w:rPr>
      </w:pPr>
    </w:p>
    <w:p w:rsidR="009C44E0" w:rsidRDefault="009C44E0" w:rsidP="009C44E0">
      <w:pPr>
        <w:spacing w:before="120" w:after="120" w:line="288" w:lineRule="auto"/>
        <w:rPr>
          <w:rFonts w:cstheme="minorHAnsi"/>
          <w:b/>
        </w:rPr>
      </w:pP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82" w:history="1">
        <w:r w:rsidRPr="00772FAE">
          <w:rPr>
            <w:rStyle w:val="Hyperlink"/>
            <w:rFonts w:cstheme="minorHAnsi"/>
            <w:sz w:val="20"/>
            <w:szCs w:val="20"/>
          </w:rPr>
          <w:t>http://www.purdue.edu/rem/hmm/wststo.htm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A current copy of the SDS for propylene oxide must be made available to all personnel working in the laboratory at all times. To obtain a copy of the SDS, contact the chemical manufacturer or REM at 49-46371. Many manufacturers’ SDSs can be found online on websites such as Sigma-Aldrich (</w:t>
      </w:r>
      <w:hyperlink r:id="rId283"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84" w:history="1">
        <w:r w:rsidRPr="00772FAE">
          <w:rPr>
            <w:rStyle w:val="Hyperlink"/>
            <w:rFonts w:cstheme="minorHAnsi"/>
            <w:sz w:val="20"/>
            <w:szCs w:val="20"/>
          </w:rPr>
          <w:t>http://hazard.com/msds/</w:t>
        </w:r>
      </w:hyperlink>
      <w:r>
        <w:rPr>
          <w:rFonts w:cstheme="minorHAnsi"/>
          <w:sz w:val="20"/>
          <w:szCs w:val="20"/>
        </w:rPr>
        <w:t>).</w:t>
      </w:r>
    </w:p>
    <w:p w:rsidR="009C44E0" w:rsidRPr="00DC7D29"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92074451"/>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452"/>
              <w:showingPlcHdr/>
            </w:sdtPr>
            <w:sdtContent>
              <w:r w:rsidRPr="00DC7D29">
                <w:rPr>
                  <w:rStyle w:val="PlaceholderText"/>
                </w:rPr>
                <w:t>Click here to enter text.</w:t>
              </w:r>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propylene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rPr>
        <w:sdt>
          <w:sdtPr>
            <w:rPr>
              <w:rFonts w:cstheme="minorHAnsi"/>
              <w:b/>
              <w:sz w:val="24"/>
              <w:szCs w:val="24"/>
            </w:rPr>
            <w:id w:val="69207445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5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5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5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5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5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5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6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6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6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6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6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6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6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6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6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6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7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7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7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7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7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7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7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7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7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7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8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rPr>
        <w:sdt>
          <w:sdtPr>
            <w:rPr>
              <w:rFonts w:cstheme="minorHAnsi"/>
              <w:b/>
              <w:color w:val="808080"/>
              <w:sz w:val="24"/>
              <w:szCs w:val="24"/>
            </w:rPr>
            <w:id w:val="69207448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8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 xml:space="preserve">Sodium </w:t>
      </w:r>
      <w:proofErr w:type="spellStart"/>
      <w:r>
        <w:rPr>
          <w:rFonts w:cstheme="minorHAnsi"/>
          <w:sz w:val="36"/>
          <w:szCs w:val="36"/>
        </w:rPr>
        <w:t>Azide</w:t>
      </w:r>
      <w:proofErr w:type="spellEnd"/>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w:t>
      </w:r>
      <w:r w:rsidRPr="00C4534E">
        <w:rPr>
          <w:rFonts w:cstheme="minorHAnsi"/>
          <w:b/>
          <w:color w:val="FF0000"/>
        </w:rPr>
        <w:lastRenderedPageBreak/>
        <w:t xml:space="preserve">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Default="009C44E0" w:rsidP="009C44E0">
      <w:pPr>
        <w:pStyle w:val="Heading1"/>
        <w:numPr>
          <w:ilvl w:val="0"/>
          <w:numId w:val="0"/>
        </w:numPr>
        <w:spacing w:before="120" w:after="120" w:line="288" w:lineRule="auto"/>
        <w:ind w:left="1170"/>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483"/>
            <w:placeholder>
              <w:docPart w:val="ED13AB3B0D9743EBB1F5E8DD3521ADC7"/>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484"/>
            <w:placeholder>
              <w:docPart w:val="6295DF6C6B714D51AC78D9FE5D4C36D0"/>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92074485"/>
            <w:placeholder>
              <w:docPart w:val="EC52F35AF1C1476E889A6360B02EFDED"/>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486"/>
            <w:placeholder>
              <w:docPart w:val="045FB170EF35458594367DC06C5F84F2"/>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487"/>
            <w:placeholder>
              <w:docPart w:val="9EAE6D7BE64C4D698AE064181E6E662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488"/>
            <w:placeholder>
              <w:docPart w:val="4969E0E7AA6A4A99A1F469B120DB45A4"/>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489"/>
            <w:placeholder>
              <w:docPart w:val="CB5348D41B79412588D1C0A8199432F9"/>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490"/>
            <w:placeholder>
              <w:docPart w:val="E5EFA9D498664E6AB5AB3F2A6701C36C"/>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491"/>
            <w:placeholder>
              <w:docPart w:val="54D318DAFF60478D9DC259EFCDA887D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Default="009C44E0" w:rsidP="009C44E0">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9C44E0" w:rsidRPr="00DC7D29" w:rsidRDefault="009C44E0" w:rsidP="009C44E0">
      <w:pPr>
        <w:spacing w:before="120" w:after="120" w:line="288" w:lineRule="auto"/>
        <w:rPr>
          <w:rFonts w:cstheme="minorHAnsi"/>
          <w:sz w:val="20"/>
          <w:szCs w:val="20"/>
        </w:rPr>
      </w:pPr>
      <w:sdt>
        <w:sdtPr>
          <w:rPr>
            <w:rFonts w:cstheme="minorHAnsi"/>
          </w:rPr>
          <w:id w:val="692074492"/>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493"/>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494"/>
        </w:sdtPr>
        <w:sdtContent>
          <w:r>
            <w:rPr>
              <w:rFonts w:ascii="MS Mincho" w:eastAsia="MS Mincho" w:hAnsi="MS Mincho" w:cs="MS Mincho" w:hint="eastAsia"/>
            </w:rPr>
            <w:t>☐</w:t>
          </w:r>
        </w:sdtContent>
      </w:sdt>
      <w:r w:rsidRPr="00DC7D29">
        <w:rPr>
          <w:rFonts w:cstheme="minorHAnsi"/>
        </w:rPr>
        <w:t xml:space="preserve"> Hazardous Class</w:t>
      </w:r>
    </w:p>
    <w:p w:rsidR="009C44E0" w:rsidRDefault="009C44E0" w:rsidP="009C44E0">
      <w:pPr>
        <w:spacing w:before="120" w:after="120" w:line="288" w:lineRule="auto"/>
        <w:rPr>
          <w:rFonts w:cstheme="minorHAnsi"/>
          <w:b/>
        </w:rPr>
      </w:pPr>
      <w:r>
        <w:rPr>
          <w:rFonts w:cstheme="minorHAnsi"/>
          <w:b/>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E35DA8">
        <w:rPr>
          <w:rFonts w:cstheme="minorHAnsi"/>
          <w:sz w:val="20"/>
          <w:szCs w:val="20"/>
        </w:rPr>
        <w:t>26628-22-8</w:t>
      </w:r>
    </w:p>
    <w:p w:rsidR="009C44E0" w:rsidRDefault="009C44E0" w:rsidP="009C44E0">
      <w:pPr>
        <w:spacing w:before="120" w:after="120" w:line="288" w:lineRule="auto"/>
        <w:rPr>
          <w:rFonts w:cstheme="minorHAnsi"/>
          <w:sz w:val="20"/>
          <w:szCs w:val="20"/>
        </w:rPr>
      </w:pPr>
      <w:r>
        <w:rPr>
          <w:rFonts w:cstheme="minorHAnsi"/>
          <w:sz w:val="20"/>
          <w:szCs w:val="20"/>
        </w:rPr>
        <w:t xml:space="preserve">GHS Classification: </w:t>
      </w:r>
      <w:r w:rsidRPr="0083623A">
        <w:rPr>
          <w:rFonts w:cstheme="minorHAnsi"/>
          <w:sz w:val="20"/>
          <w:szCs w:val="20"/>
        </w:rPr>
        <w:t>Potentially explosive compound (PEC), water reactive, acute toxicant</w:t>
      </w:r>
    </w:p>
    <w:p w:rsidR="009C44E0" w:rsidRPr="0083623A" w:rsidRDefault="009C44E0" w:rsidP="009C44E0">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NaN</w:t>
      </w:r>
      <w:r>
        <w:rPr>
          <w:rFonts w:cstheme="minorHAnsi"/>
          <w:color w:val="000000"/>
          <w:sz w:val="20"/>
          <w:szCs w:val="20"/>
          <w:shd w:val="clear" w:color="auto" w:fill="FFFFFF"/>
          <w:vertAlign w:val="subscript"/>
        </w:rPr>
        <w:t>3</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9C44E0" w:rsidRPr="00DC7D29" w:rsidRDefault="009C44E0" w:rsidP="009C44E0">
      <w:pPr>
        <w:spacing w:before="120" w:after="120" w:line="288" w:lineRule="auto"/>
        <w:rPr>
          <w:rFonts w:cstheme="minorHAnsi"/>
          <w:sz w:val="20"/>
          <w:szCs w:val="20"/>
        </w:rPr>
      </w:pPr>
      <w:r>
        <w:rPr>
          <w:rFonts w:cstheme="minorHAnsi"/>
          <w:b/>
        </w:rPr>
        <w:t>Section 4 – Potential Hazards</w:t>
      </w:r>
    </w:p>
    <w:p w:rsidR="009C44E0" w:rsidRPr="008B0C3A" w:rsidRDefault="009C44E0" w:rsidP="009C44E0">
      <w:pPr>
        <w:spacing w:after="0" w:line="288" w:lineRule="auto"/>
        <w:rPr>
          <w:rFonts w:cstheme="minorHAnsi"/>
          <w:color w:val="000000"/>
          <w:sz w:val="20"/>
          <w:szCs w:val="20"/>
          <w:shd w:val="clear" w:color="auto" w:fill="FFFFFF"/>
        </w:rPr>
      </w:pPr>
      <w:proofErr w:type="gramStart"/>
      <w:r w:rsidRPr="0083623A">
        <w:rPr>
          <w:rFonts w:cstheme="minorHAnsi"/>
          <w:sz w:val="20"/>
          <w:szCs w:val="20"/>
        </w:rPr>
        <w:lastRenderedPageBreak/>
        <w:t>May be harmful if inhaled.</w:t>
      </w:r>
      <w:proofErr w:type="gramEnd"/>
      <w:r w:rsidRPr="0083623A">
        <w:rPr>
          <w:rFonts w:cstheme="minorHAnsi"/>
          <w:sz w:val="20"/>
          <w:szCs w:val="20"/>
        </w:rPr>
        <w:t xml:space="preserve"> </w:t>
      </w:r>
      <w:proofErr w:type="gramStart"/>
      <w:r w:rsidRPr="0083623A">
        <w:rPr>
          <w:rFonts w:cstheme="minorHAnsi"/>
          <w:sz w:val="20"/>
          <w:szCs w:val="20"/>
        </w:rPr>
        <w:t>May cause respiratory tract irritation.</w:t>
      </w:r>
      <w:proofErr w:type="gramEnd"/>
      <w:r w:rsidRPr="0083623A">
        <w:rPr>
          <w:rFonts w:cstheme="minorHAnsi"/>
          <w:sz w:val="20"/>
          <w:szCs w:val="20"/>
        </w:rPr>
        <w:t xml:space="preserve"> </w:t>
      </w:r>
      <w:proofErr w:type="gramStart"/>
      <w:r w:rsidRPr="0083623A">
        <w:rPr>
          <w:rFonts w:cstheme="minorHAnsi"/>
          <w:sz w:val="20"/>
          <w:szCs w:val="20"/>
        </w:rPr>
        <w:t>May be fatal if absorbed through skin.</w:t>
      </w:r>
      <w:proofErr w:type="gramEnd"/>
      <w:r w:rsidRPr="0083623A">
        <w:rPr>
          <w:rFonts w:cstheme="minorHAnsi"/>
          <w:sz w:val="20"/>
          <w:szCs w:val="20"/>
        </w:rPr>
        <w:t xml:space="preserve"> </w:t>
      </w:r>
      <w:proofErr w:type="gramStart"/>
      <w:r w:rsidRPr="0083623A">
        <w:rPr>
          <w:rFonts w:cstheme="minorHAnsi"/>
          <w:sz w:val="20"/>
          <w:szCs w:val="20"/>
        </w:rPr>
        <w:t>May cause skin irritation.</w:t>
      </w:r>
      <w:proofErr w:type="gramEnd"/>
      <w:r w:rsidRPr="0083623A">
        <w:rPr>
          <w:rFonts w:cstheme="minorHAnsi"/>
          <w:sz w:val="20"/>
          <w:szCs w:val="20"/>
        </w:rPr>
        <w:t xml:space="preserve"> </w:t>
      </w:r>
      <w:proofErr w:type="gramStart"/>
      <w:r w:rsidRPr="0083623A">
        <w:rPr>
          <w:rFonts w:cstheme="minorHAnsi"/>
          <w:sz w:val="20"/>
          <w:szCs w:val="20"/>
        </w:rPr>
        <w:t>May cause eye irritation.</w:t>
      </w:r>
      <w:proofErr w:type="gramEnd"/>
      <w:r w:rsidRPr="0083623A">
        <w:rPr>
          <w:rFonts w:cstheme="minorHAnsi"/>
          <w:sz w:val="20"/>
          <w:szCs w:val="20"/>
        </w:rPr>
        <w:t xml:space="preserve"> </w:t>
      </w:r>
      <w:proofErr w:type="gramStart"/>
      <w:r w:rsidRPr="0083623A">
        <w:rPr>
          <w:rFonts w:cstheme="minorHAnsi"/>
          <w:sz w:val="20"/>
          <w:szCs w:val="20"/>
        </w:rPr>
        <w:t>May be fatal if swallowed.</w:t>
      </w:r>
      <w:proofErr w:type="gramEnd"/>
      <w:r w:rsidRPr="0083623A">
        <w:rPr>
          <w:rFonts w:cstheme="minorHAnsi"/>
          <w:sz w:val="20"/>
          <w:szCs w:val="20"/>
        </w:rPr>
        <w:t xml:space="preserve"> </w:t>
      </w:r>
      <w:proofErr w:type="gramStart"/>
      <w:r w:rsidRPr="0083623A">
        <w:rPr>
          <w:rFonts w:cstheme="minorHAnsi"/>
          <w:sz w:val="20"/>
          <w:szCs w:val="20"/>
        </w:rPr>
        <w:t>May react with metal spatulas and metal lab equipment to form shock se</w:t>
      </w:r>
      <w:r>
        <w:rPr>
          <w:rFonts w:cstheme="minorHAnsi"/>
          <w:sz w:val="20"/>
          <w:szCs w:val="20"/>
        </w:rPr>
        <w:t>nsitive salts.</w:t>
      </w:r>
      <w:proofErr w:type="gramEnd"/>
      <w:r>
        <w:rPr>
          <w:rFonts w:cstheme="minorHAnsi"/>
          <w:sz w:val="20"/>
          <w:szCs w:val="20"/>
        </w:rPr>
        <w:t xml:space="preserve">  Sodium </w:t>
      </w:r>
      <w:proofErr w:type="spellStart"/>
      <w:r>
        <w:rPr>
          <w:rFonts w:cstheme="minorHAnsi"/>
          <w:sz w:val="20"/>
          <w:szCs w:val="20"/>
        </w:rPr>
        <w:t>azide</w:t>
      </w:r>
      <w:proofErr w:type="spellEnd"/>
      <w:r>
        <w:rPr>
          <w:rFonts w:cstheme="minorHAnsi"/>
          <w:sz w:val="20"/>
          <w:szCs w:val="20"/>
        </w:rPr>
        <w:t xml:space="preserve"> reacts with L</w:t>
      </w:r>
      <w:r w:rsidRPr="0083623A">
        <w:rPr>
          <w:rFonts w:cstheme="minorHAnsi"/>
          <w:sz w:val="20"/>
          <w:szCs w:val="20"/>
        </w:rPr>
        <w:t xml:space="preserve">ead, </w:t>
      </w:r>
      <w:r>
        <w:rPr>
          <w:rFonts w:cstheme="minorHAnsi"/>
          <w:sz w:val="20"/>
          <w:szCs w:val="20"/>
        </w:rPr>
        <w:t>Copper, S</w:t>
      </w:r>
      <w:r w:rsidRPr="0083623A">
        <w:rPr>
          <w:rFonts w:cstheme="minorHAnsi"/>
          <w:sz w:val="20"/>
          <w:szCs w:val="20"/>
        </w:rPr>
        <w:t xml:space="preserve">ilver, </w:t>
      </w:r>
      <w:r>
        <w:rPr>
          <w:rFonts w:cstheme="minorHAnsi"/>
          <w:sz w:val="20"/>
          <w:szCs w:val="20"/>
        </w:rPr>
        <w:t>G</w:t>
      </w:r>
      <w:r w:rsidRPr="0083623A">
        <w:rPr>
          <w:rFonts w:cstheme="minorHAnsi"/>
          <w:sz w:val="20"/>
          <w:szCs w:val="20"/>
        </w:rPr>
        <w:t xml:space="preserve">old and metal halides to form heavy metal </w:t>
      </w:r>
      <w:proofErr w:type="spellStart"/>
      <w:r w:rsidRPr="0083623A">
        <w:rPr>
          <w:rFonts w:cstheme="minorHAnsi"/>
          <w:sz w:val="20"/>
          <w:szCs w:val="20"/>
        </w:rPr>
        <w:t>azides</w:t>
      </w:r>
      <w:proofErr w:type="spellEnd"/>
      <w:r w:rsidRPr="0083623A">
        <w:rPr>
          <w:rFonts w:cstheme="minorHAnsi"/>
          <w:sz w:val="20"/>
          <w:szCs w:val="20"/>
        </w:rPr>
        <w:t xml:space="preserve"> which are explosive.</w:t>
      </w:r>
      <w:r>
        <w:rPr>
          <w:rFonts w:cstheme="minorHAnsi"/>
          <w:sz w:val="20"/>
          <w:szCs w:val="20"/>
        </w:rPr>
        <w:t xml:space="preserve"> Contact with acids liberates very toxic gas.</w:t>
      </w:r>
    </w:p>
    <w:p w:rsidR="009C44E0" w:rsidRDefault="009C44E0" w:rsidP="009C44E0">
      <w:pPr>
        <w:spacing w:before="120" w:after="120" w:line="288" w:lineRule="auto"/>
        <w:rPr>
          <w:rFonts w:cstheme="minorHAnsi"/>
          <w:b/>
        </w:rPr>
      </w:pPr>
      <w:r w:rsidRPr="00D22556">
        <w:rPr>
          <w:rFonts w:cstheme="minorHAnsi"/>
          <w:b/>
          <w:noProof/>
        </w:rPr>
        <w:drawing>
          <wp:inline distT="0" distB="0" distL="0" distR="0">
            <wp:extent cx="617060" cy="640080"/>
            <wp:effectExtent l="0" t="0" r="0" b="7620"/>
            <wp:docPr id="23636" name="Picture 4" descr="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rPr>
        <w:drawing>
          <wp:inline distT="0" distB="0" distL="0" distR="0">
            <wp:extent cx="619336" cy="640080"/>
            <wp:effectExtent l="0" t="0" r="9525" b="7620"/>
            <wp:docPr id="23637" name="Picture 2" descr="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336" cy="640080"/>
                    </a:xfrm>
                    <a:prstGeom prst="rect">
                      <a:avLst/>
                    </a:prstGeom>
                    <a:noFill/>
                    <a:ln>
                      <a:noFill/>
                    </a:ln>
                  </pic:spPr>
                </pic:pic>
              </a:graphicData>
            </a:graphic>
          </wp:inline>
        </w:drawing>
      </w:r>
    </w:p>
    <w:p w:rsidR="009C44E0" w:rsidRPr="00351146" w:rsidRDefault="009C44E0" w:rsidP="009C44E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Default="009C44E0" w:rsidP="009C44E0">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85"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Pr>
          <w:rFonts w:cstheme="minorHAnsi"/>
          <w:sz w:val="20"/>
          <w:szCs w:val="20"/>
        </w:rPr>
        <w:t>Chemical-resistant g</w:t>
      </w:r>
      <w:r w:rsidRPr="00DC7D29">
        <w:rPr>
          <w:rFonts w:cstheme="minorHAnsi"/>
          <w:sz w:val="20"/>
          <w:szCs w:val="20"/>
        </w:rPr>
        <w:t xml:space="preserve">loves must be worn. </w:t>
      </w:r>
      <w:r w:rsidRPr="00E4476E">
        <w:rPr>
          <w:rFonts w:cstheme="minorHAnsi"/>
          <w:sz w:val="20"/>
          <w:szCs w:val="20"/>
        </w:rPr>
        <w:t>Handle with nitrile or chloroprene gloves. Double-gloving is reco</w:t>
      </w:r>
      <w:r>
        <w:rPr>
          <w:rFonts w:cstheme="minorHAnsi"/>
          <w:sz w:val="20"/>
          <w:szCs w:val="20"/>
        </w:rPr>
        <w:t>mmended when working with pure S</w:t>
      </w:r>
      <w:r w:rsidRPr="00E4476E">
        <w:rPr>
          <w:rFonts w:cstheme="minorHAnsi"/>
          <w:sz w:val="20"/>
          <w:szCs w:val="20"/>
        </w:rPr>
        <w:t xml:space="preserve">odium </w:t>
      </w:r>
      <w:proofErr w:type="spellStart"/>
      <w:r w:rsidRPr="00E4476E">
        <w:rPr>
          <w:rFonts w:cstheme="minorHAnsi"/>
          <w:sz w:val="20"/>
          <w:szCs w:val="20"/>
        </w:rPr>
        <w:t>azide</w:t>
      </w:r>
      <w:proofErr w:type="spellEnd"/>
      <w:r w:rsidRPr="00E4476E">
        <w:rPr>
          <w:rFonts w:cstheme="minorHAnsi"/>
          <w:sz w:val="20"/>
          <w:szCs w:val="20"/>
        </w:rPr>
        <w:t xml:space="preserve"> or </w:t>
      </w:r>
      <w:r>
        <w:rPr>
          <w:rFonts w:cstheme="minorHAnsi"/>
          <w:sz w:val="20"/>
          <w:szCs w:val="20"/>
        </w:rPr>
        <w:t>S</w:t>
      </w:r>
      <w:r w:rsidRPr="00E4476E">
        <w:rPr>
          <w:rFonts w:cstheme="minorHAnsi"/>
          <w:sz w:val="20"/>
          <w:szCs w:val="20"/>
        </w:rPr>
        <w:t xml:space="preserve">odium </w:t>
      </w:r>
      <w:proofErr w:type="spellStart"/>
      <w:r w:rsidRPr="00E4476E">
        <w:rPr>
          <w:rFonts w:cstheme="minorHAnsi"/>
          <w:sz w:val="20"/>
          <w:szCs w:val="20"/>
        </w:rPr>
        <w:t>azide</w:t>
      </w:r>
      <w:proofErr w:type="spellEnd"/>
      <w:r w:rsidRPr="00E4476E">
        <w:rPr>
          <w:rFonts w:cstheme="minorHAnsi"/>
          <w:sz w:val="20"/>
          <w:szCs w:val="20"/>
        </w:rPr>
        <w:t xml:space="preserve"> solutions greater than 5%. </w:t>
      </w:r>
      <w:r w:rsidRPr="00DC7D29">
        <w:rPr>
          <w:rFonts w:cstheme="minorHAnsi"/>
          <w:sz w:val="20"/>
          <w:szCs w:val="20"/>
        </w:rPr>
        <w:t>Use proper glove removal technique to avoid any skin contact.</w:t>
      </w:r>
      <w:r>
        <w:rPr>
          <w:rFonts w:cstheme="minorHAnsi"/>
          <w:sz w:val="20"/>
          <w:szCs w:val="20"/>
        </w:rPr>
        <w:t xml:space="preserve"> Check the resources below and the SDS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 xml:space="preserve">Sodium </w:t>
      </w:r>
      <w:proofErr w:type="spellStart"/>
      <w:r>
        <w:rPr>
          <w:rFonts w:cstheme="minorHAnsi"/>
          <w:color w:val="222222"/>
          <w:sz w:val="20"/>
          <w:szCs w:val="20"/>
        </w:rPr>
        <w:t>azide</w:t>
      </w:r>
      <w:proofErr w:type="spellEnd"/>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8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87"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lastRenderedPageBreak/>
        <w:t>OR</w:t>
      </w:r>
    </w:p>
    <w:p w:rsidR="009C44E0" w:rsidRPr="00DC7D29" w:rsidRDefault="009C44E0" w:rsidP="009C44E0">
      <w:pPr>
        <w:pStyle w:val="NoSpacing"/>
        <w:spacing w:before="120" w:after="120" w:line="288" w:lineRule="auto"/>
        <w:rPr>
          <w:rFonts w:cstheme="minorHAnsi"/>
          <w:color w:val="000080"/>
          <w:sz w:val="20"/>
          <w:szCs w:val="20"/>
        </w:rPr>
      </w:pPr>
      <w:hyperlink r:id="rId288" w:history="1">
        <w:r w:rsidRPr="00DC7D29">
          <w:rPr>
            <w:rStyle w:val="Hyperlink"/>
            <w:rFonts w:cstheme="minorHAnsi"/>
            <w:sz w:val="20"/>
            <w:szCs w:val="20"/>
          </w:rPr>
          <w:t>http://www.mapaglove.com/</w:t>
        </w:r>
      </w:hyperlink>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DC7D29" w:rsidRDefault="009C44E0" w:rsidP="009C44E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9C44E0" w:rsidRPr="00DC7D29" w:rsidRDefault="009C44E0" w:rsidP="009C44E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 xml:space="preserve">Use of Sodium </w:t>
      </w:r>
      <w:proofErr w:type="spellStart"/>
      <w:r>
        <w:rPr>
          <w:rFonts w:cstheme="minorHAnsi"/>
          <w:sz w:val="20"/>
          <w:szCs w:val="20"/>
        </w:rPr>
        <w:t>azide</w:t>
      </w:r>
      <w:proofErr w:type="spellEnd"/>
      <w:r>
        <w:rPr>
          <w:rFonts w:cstheme="minorHAnsi"/>
          <w:sz w:val="20"/>
          <w:szCs w:val="20"/>
        </w:rPr>
        <w:t xml:space="preserv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9C44E0" w:rsidRPr="00DC7D29" w:rsidRDefault="009C44E0" w:rsidP="009C44E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DC7D29" w:rsidRDefault="009C44E0" w:rsidP="009C44E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9C44E0" w:rsidRPr="00E4476E"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Do not over purchase; only purchase what can be safely stored in the laboratory.</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EE2DA5">
        <w:rPr>
          <w:rFonts w:cstheme="minorHAnsi"/>
          <w:sz w:val="20"/>
        </w:rPr>
        <w:t xml:space="preserve">Any expired or unnecessary </w:t>
      </w:r>
      <w:r>
        <w:rPr>
          <w:rFonts w:cstheme="minorHAnsi"/>
          <w:sz w:val="20"/>
        </w:rPr>
        <w:t xml:space="preserve">Sodium </w:t>
      </w:r>
      <w:proofErr w:type="spellStart"/>
      <w:r>
        <w:rPr>
          <w:rFonts w:cstheme="minorHAnsi"/>
          <w:sz w:val="20"/>
        </w:rPr>
        <w:t>azide</w:t>
      </w:r>
      <w:proofErr w:type="spellEnd"/>
      <w:r w:rsidRPr="00EE2DA5">
        <w:rPr>
          <w:rFonts w:cstheme="minorHAnsi"/>
          <w:sz w:val="20"/>
        </w:rPr>
        <w:t xml:space="preserve"> should be properly disposed of as hazardous waste.</w:t>
      </w:r>
      <w:r w:rsidRPr="00E4476E">
        <w:rPr>
          <w:rFonts w:cstheme="minorHAnsi"/>
          <w:sz w:val="20"/>
        </w:rPr>
        <w:t xml:space="preserve"> </w:t>
      </w:r>
    </w:p>
    <w:p w:rsidR="009C44E0" w:rsidRPr="00E4476E" w:rsidRDefault="009C44E0" w:rsidP="009C44E0">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 xml:space="preserve">Pure Sodium </w:t>
      </w:r>
      <w:proofErr w:type="spellStart"/>
      <w:r>
        <w:rPr>
          <w:rFonts w:cstheme="minorHAnsi"/>
          <w:sz w:val="20"/>
        </w:rPr>
        <w:t>azide</w:t>
      </w:r>
      <w:proofErr w:type="spellEnd"/>
      <w:r w:rsidRPr="00E4476E">
        <w:rPr>
          <w:rFonts w:cstheme="minorHAnsi"/>
          <w:sz w:val="20"/>
        </w:rPr>
        <w:t xml:space="preserve"> should be clearly labeled with the original manufacturer’s label, which should have the chemical name, hazard labels, and pictograms. The label should not be defaced in any way.</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Make stock solutions of 10%, if possible</w:t>
      </w:r>
      <w:r>
        <w:rPr>
          <w:rFonts w:cstheme="minorHAnsi"/>
          <w:sz w:val="20"/>
        </w:rPr>
        <w:t>,</w:t>
      </w:r>
      <w:r w:rsidRPr="00E4476E">
        <w:rPr>
          <w:rFonts w:cstheme="minorHAnsi"/>
          <w:sz w:val="20"/>
        </w:rPr>
        <w:t xml:space="preserve"> to minimize potential accidents. </w:t>
      </w:r>
    </w:p>
    <w:p w:rsidR="009C44E0" w:rsidRPr="00E4476E"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 xml:space="preserve">Whenever handling </w:t>
      </w:r>
      <w:r>
        <w:rPr>
          <w:rFonts w:cstheme="minorHAnsi"/>
          <w:sz w:val="20"/>
        </w:rPr>
        <w:t>pure S</w:t>
      </w:r>
      <w:r w:rsidRPr="00E4476E">
        <w:rPr>
          <w:rFonts w:cstheme="minorHAnsi"/>
          <w:sz w:val="20"/>
        </w:rPr>
        <w:t xml:space="preserve">odium </w:t>
      </w:r>
      <w:proofErr w:type="spellStart"/>
      <w:r w:rsidRPr="00E4476E">
        <w:rPr>
          <w:rFonts w:cstheme="minorHAnsi"/>
          <w:sz w:val="20"/>
        </w:rPr>
        <w:t>azide</w:t>
      </w:r>
      <w:proofErr w:type="spellEnd"/>
      <w:r w:rsidRPr="00E4476E">
        <w:rPr>
          <w:rFonts w:cstheme="minorHAnsi"/>
          <w:sz w:val="20"/>
        </w:rPr>
        <w:t xml:space="preserve"> powder or concentrated solutions of </w:t>
      </w:r>
      <w:r>
        <w:rPr>
          <w:rFonts w:cs="Calibri"/>
          <w:sz w:val="20"/>
        </w:rPr>
        <w:t>≥</w:t>
      </w:r>
      <w:r w:rsidRPr="00E4476E">
        <w:rPr>
          <w:rFonts w:cstheme="minorHAnsi"/>
          <w:sz w:val="20"/>
        </w:rPr>
        <w:t>10% that may require assistance in case of a spill or accident, it is recommended that a second trained individual be present in the lab or in the vicinity.</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Store</w:t>
      </w:r>
      <w:r>
        <w:rPr>
          <w:rFonts w:cstheme="minorHAnsi"/>
          <w:sz w:val="20"/>
        </w:rPr>
        <w:t xml:space="preserve"> Sodium </w:t>
      </w:r>
      <w:proofErr w:type="spellStart"/>
      <w:r>
        <w:rPr>
          <w:rFonts w:cstheme="minorHAnsi"/>
          <w:sz w:val="20"/>
        </w:rPr>
        <w:t>azide</w:t>
      </w:r>
      <w:proofErr w:type="spellEnd"/>
      <w:r w:rsidRPr="00E4476E">
        <w:rPr>
          <w:rFonts w:cstheme="minorHAnsi"/>
          <w:sz w:val="20"/>
        </w:rPr>
        <w:t xml:space="preserve"> in secondary containment with “Acute Toxin” label on the primary container, secondary containment and the storage location. </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 xml:space="preserve">Do not store on metal shelves or use metal items (spatulas) to handle sodium </w:t>
      </w:r>
      <w:proofErr w:type="spellStart"/>
      <w:r w:rsidRPr="00E4476E">
        <w:rPr>
          <w:rFonts w:cstheme="minorHAnsi"/>
          <w:sz w:val="20"/>
        </w:rPr>
        <w:t>azide</w:t>
      </w:r>
      <w:proofErr w:type="spellEnd"/>
      <w:r w:rsidRPr="00E4476E">
        <w:rPr>
          <w:rFonts w:cstheme="minorHAnsi"/>
          <w:sz w:val="20"/>
        </w:rPr>
        <w:t xml:space="preserve">. </w:t>
      </w:r>
    </w:p>
    <w:p w:rsidR="009C44E0" w:rsidRPr="00E4476E" w:rsidRDefault="009C44E0" w:rsidP="009C44E0">
      <w:pPr>
        <w:pStyle w:val="ListParagraph"/>
        <w:numPr>
          <w:ilvl w:val="0"/>
          <w:numId w:val="111"/>
        </w:numPr>
        <w:tabs>
          <w:tab w:val="clear" w:pos="360"/>
        </w:tabs>
        <w:spacing w:before="120" w:beforeAutospacing="0" w:after="120" w:afterAutospacing="0" w:line="288" w:lineRule="auto"/>
        <w:rPr>
          <w:rFonts w:cstheme="minorHAnsi"/>
          <w:sz w:val="20"/>
        </w:rPr>
      </w:pPr>
      <w:r w:rsidRPr="008B2E11">
        <w:rPr>
          <w:rFonts w:cstheme="minorHAnsi"/>
          <w:color w:val="000000"/>
          <w:sz w:val="20"/>
        </w:rPr>
        <w:t xml:space="preserve">Keep containers tightly closed. Store in a cool, dry, and well-ventilated area away from incompatible substances such as </w:t>
      </w:r>
      <w:r>
        <w:rPr>
          <w:rFonts w:cstheme="minorHAnsi"/>
          <w:sz w:val="20"/>
        </w:rPr>
        <w:t>metals, acids, C</w:t>
      </w:r>
      <w:r w:rsidRPr="00E4476E">
        <w:rPr>
          <w:rFonts w:cstheme="minorHAnsi"/>
          <w:sz w:val="20"/>
        </w:rPr>
        <w:t xml:space="preserve">arbon disulfide, </w:t>
      </w:r>
      <w:r>
        <w:rPr>
          <w:rFonts w:cstheme="minorHAnsi"/>
          <w:sz w:val="20"/>
        </w:rPr>
        <w:t>B</w:t>
      </w:r>
      <w:r w:rsidRPr="00E4476E">
        <w:rPr>
          <w:rFonts w:cstheme="minorHAnsi"/>
          <w:sz w:val="20"/>
        </w:rPr>
        <w:t xml:space="preserve">romine, </w:t>
      </w:r>
      <w:r>
        <w:rPr>
          <w:rFonts w:cstheme="minorHAnsi"/>
          <w:sz w:val="20"/>
        </w:rPr>
        <w:t>C</w:t>
      </w:r>
      <w:r w:rsidRPr="00E4476E">
        <w:rPr>
          <w:rFonts w:cstheme="minorHAnsi"/>
          <w:sz w:val="20"/>
        </w:rPr>
        <w:t xml:space="preserve">hromyl chloride, </w:t>
      </w:r>
      <w:r>
        <w:rPr>
          <w:rFonts w:cstheme="minorHAnsi"/>
          <w:sz w:val="20"/>
        </w:rPr>
        <w:t>S</w:t>
      </w:r>
      <w:r w:rsidRPr="00E4476E">
        <w:rPr>
          <w:rFonts w:cstheme="minorHAnsi"/>
          <w:sz w:val="20"/>
        </w:rPr>
        <w:t xml:space="preserve">ulfuric acid, </w:t>
      </w:r>
      <w:r>
        <w:rPr>
          <w:rFonts w:cstheme="minorHAnsi"/>
          <w:sz w:val="20"/>
        </w:rPr>
        <w:t>N</w:t>
      </w:r>
      <w:r w:rsidRPr="00E4476E">
        <w:rPr>
          <w:rFonts w:cstheme="minorHAnsi"/>
          <w:sz w:val="20"/>
        </w:rPr>
        <w:t xml:space="preserve">itric acid, </w:t>
      </w:r>
      <w:r>
        <w:rPr>
          <w:rFonts w:cstheme="minorHAnsi"/>
          <w:sz w:val="20"/>
        </w:rPr>
        <w:t>H</w:t>
      </w:r>
      <w:r w:rsidRPr="00E4476E">
        <w:rPr>
          <w:rFonts w:cstheme="minorHAnsi"/>
          <w:sz w:val="20"/>
        </w:rPr>
        <w:t xml:space="preserve">ydrazine and </w:t>
      </w:r>
      <w:r>
        <w:rPr>
          <w:rFonts w:cstheme="minorHAnsi"/>
          <w:sz w:val="20"/>
        </w:rPr>
        <w:t>D</w:t>
      </w:r>
      <w:r w:rsidRPr="00E4476E">
        <w:rPr>
          <w:rFonts w:cstheme="minorHAnsi"/>
          <w:sz w:val="20"/>
        </w:rPr>
        <w:t>imethyl sulfate.</w:t>
      </w:r>
    </w:p>
    <w:p w:rsidR="009C44E0" w:rsidRPr="001A7807"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w:t>
      </w:r>
      <w:r>
        <w:rPr>
          <w:rFonts w:cstheme="minorHAnsi"/>
          <w:sz w:val="20"/>
        </w:rPr>
        <w:t xml:space="preserve"> and inhalation. Avoid formation of dusts and aerosols.</w:t>
      </w:r>
    </w:p>
    <w:p w:rsidR="009C44E0" w:rsidRPr="00DC7D29" w:rsidRDefault="009C44E0" w:rsidP="009C44E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A72E8B" w:rsidRDefault="009C44E0" w:rsidP="009C44E0">
      <w:pPr>
        <w:shd w:val="clear" w:color="auto" w:fill="FFFFFF"/>
        <w:spacing w:before="120" w:after="120" w:line="288" w:lineRule="auto"/>
        <w:rPr>
          <w:rFonts w:cstheme="minorHAnsi"/>
          <w:i/>
        </w:rPr>
      </w:pPr>
      <w:r w:rsidRPr="00A72E8B">
        <w:rPr>
          <w:rFonts w:cstheme="minorHAnsi"/>
          <w:b/>
        </w:rPr>
        <w:lastRenderedPageBreak/>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89" w:history="1">
        <w:r w:rsidRPr="00772FAE">
          <w:rPr>
            <w:rStyle w:val="Hyperlink"/>
            <w:rFonts w:cstheme="minorHAnsi"/>
            <w:sz w:val="20"/>
            <w:szCs w:val="20"/>
          </w:rPr>
          <w:t>http://www.purdue.edu/rem/injury/froi.htm</w:t>
        </w:r>
      </w:hyperlink>
      <w:r>
        <w:rPr>
          <w:rFonts w:cstheme="minorHAnsi"/>
          <w:sz w:val="20"/>
          <w:szCs w:val="20"/>
        </w:rPr>
        <w:t>)</w:t>
      </w:r>
    </w:p>
    <w:p w:rsidR="009C44E0" w:rsidRPr="00DC7D29" w:rsidRDefault="009C44E0" w:rsidP="009C44E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Default="009C44E0" w:rsidP="009C44E0">
      <w:pPr>
        <w:spacing w:before="120" w:after="120" w:line="288" w:lineRule="auto"/>
        <w:rPr>
          <w:rFonts w:cstheme="minorHAnsi"/>
          <w:b/>
          <w:sz w:val="20"/>
          <w:szCs w:val="20"/>
          <w:u w:val="single"/>
        </w:rPr>
      </w:pP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Pure Sodium </w:t>
      </w:r>
      <w:proofErr w:type="spellStart"/>
      <w:r>
        <w:rPr>
          <w:rFonts w:cstheme="minorHAnsi"/>
          <w:sz w:val="20"/>
          <w:szCs w:val="20"/>
        </w:rPr>
        <w:t>azide</w:t>
      </w:r>
      <w:proofErr w:type="spellEnd"/>
      <w:r>
        <w:rPr>
          <w:rFonts w:cstheme="minorHAnsi"/>
          <w:sz w:val="20"/>
          <w:szCs w:val="20"/>
        </w:rPr>
        <w:t xml:space="preserve"> or solutions containing Sodium </w:t>
      </w:r>
      <w:proofErr w:type="spellStart"/>
      <w:r>
        <w:rPr>
          <w:rFonts w:cstheme="minorHAnsi"/>
          <w:sz w:val="20"/>
          <w:szCs w:val="20"/>
        </w:rPr>
        <w:t>azide</w:t>
      </w:r>
      <w:proofErr w:type="spellEnd"/>
      <w:r>
        <w:rPr>
          <w:rFonts w:cstheme="minorHAnsi"/>
          <w:sz w:val="20"/>
          <w:szCs w:val="20"/>
        </w:rPr>
        <w:t xml:space="preserve"> are not permitted to be poured down the drain.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0" w:history="1">
        <w:r w:rsidRPr="00772FAE">
          <w:rPr>
            <w:rStyle w:val="Hyperlink"/>
            <w:rFonts w:cstheme="minorHAnsi"/>
            <w:sz w:val="20"/>
            <w:szCs w:val="20"/>
          </w:rPr>
          <w:t>http://www.purdue.edu/rem/hmm/wststo.htm</w:t>
        </w:r>
      </w:hyperlink>
      <w:r>
        <w:rPr>
          <w:rFonts w:cstheme="minorHAnsi"/>
          <w:sz w:val="20"/>
          <w:szCs w:val="20"/>
        </w:rPr>
        <w:t xml:space="preserve">). </w:t>
      </w:r>
    </w:p>
    <w:p w:rsidR="009C44E0" w:rsidRPr="00DC7D29" w:rsidRDefault="009C44E0" w:rsidP="009C44E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9C44E0" w:rsidRDefault="009C44E0" w:rsidP="009C44E0">
      <w:pPr>
        <w:spacing w:before="120" w:after="120" w:line="288" w:lineRule="auto"/>
        <w:rPr>
          <w:rFonts w:cstheme="minorHAnsi"/>
          <w:sz w:val="20"/>
          <w:szCs w:val="20"/>
        </w:rPr>
      </w:pPr>
      <w:r>
        <w:rPr>
          <w:rFonts w:cstheme="minorHAnsi"/>
          <w:sz w:val="20"/>
          <w:szCs w:val="20"/>
        </w:rPr>
        <w:t xml:space="preserve">A current copy of the SDS for Sodium </w:t>
      </w:r>
      <w:proofErr w:type="spellStart"/>
      <w:r>
        <w:rPr>
          <w:rFonts w:cstheme="minorHAnsi"/>
          <w:sz w:val="20"/>
          <w:szCs w:val="20"/>
        </w:rPr>
        <w:t>azide</w:t>
      </w:r>
      <w:proofErr w:type="spellEnd"/>
      <w:r>
        <w:rPr>
          <w:rFonts w:cstheme="minorHAnsi"/>
          <w:sz w:val="20"/>
          <w:szCs w:val="20"/>
        </w:rPr>
        <w:t xml:space="preserve"> must be made available to all personnel working in the laboratory at all times. To obtain a copy of the SDS, contact the chemical manufacturer or REM at 49-46371. Many manufacturers’ SDSs can be found online on websites such as Sigma-Aldrich (</w:t>
      </w:r>
      <w:hyperlink r:id="rId291" w:history="1">
        <w:r>
          <w:rPr>
            <w:rStyle w:val="Hyperlink"/>
            <w:rFonts w:cstheme="minorHAnsi"/>
            <w:sz w:val="20"/>
            <w:szCs w:val="20"/>
          </w:rPr>
          <w:t>http://www.sigmaaldrich.com/united-states.html</w:t>
        </w:r>
      </w:hyperlink>
      <w:r>
        <w:rPr>
          <w:rFonts w:cstheme="minorHAnsi"/>
          <w:sz w:val="20"/>
          <w:szCs w:val="20"/>
        </w:rPr>
        <w:t>) or Siri MSDS Index (</w:t>
      </w:r>
      <w:hyperlink r:id="rId292" w:history="1">
        <w:r>
          <w:rPr>
            <w:rStyle w:val="Hyperlink"/>
            <w:rFonts w:cstheme="minorHAnsi"/>
            <w:sz w:val="20"/>
            <w:szCs w:val="20"/>
          </w:rPr>
          <w:t>http://hazard.com/msds/</w:t>
        </w:r>
      </w:hyperlink>
      <w:r>
        <w:rPr>
          <w:rFonts w:cstheme="minorHAnsi"/>
          <w:sz w:val="20"/>
          <w:szCs w:val="20"/>
        </w:rPr>
        <w:t>).</w:t>
      </w:r>
    </w:p>
    <w:p w:rsidR="009C44E0" w:rsidRDefault="009C44E0" w:rsidP="009C44E0">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92074495"/>
      </w:sdtPr>
      <w:sdtContent>
        <w:p w:rsidR="009C44E0" w:rsidRPr="00DC7D29" w:rsidRDefault="009C44E0" w:rsidP="009C44E0">
          <w:pPr>
            <w:spacing w:before="120" w:after="120" w:line="288" w:lineRule="auto"/>
            <w:rPr>
              <w:rFonts w:cstheme="minorHAnsi"/>
              <w:b/>
            </w:rPr>
          </w:pPr>
          <w:sdt>
            <w:sdtPr>
              <w:rPr>
                <w:rFonts w:cstheme="minorHAnsi"/>
                <w:sz w:val="20"/>
                <w:szCs w:val="20"/>
              </w:rPr>
              <w:id w:val="692074496"/>
            </w:sdtPr>
            <w:sdtContent>
              <w:sdt>
                <w:sdtPr>
                  <w:rPr>
                    <w:rFonts w:cstheme="minorHAnsi"/>
                    <w:sz w:val="20"/>
                    <w:szCs w:val="20"/>
                  </w:rPr>
                  <w:id w:val="128983647"/>
                </w:sdtPr>
                <w:sdtContent>
                  <w:r>
                    <w:rPr>
                      <w:rFonts w:cstheme="minorHAnsi"/>
                      <w:sz w:val="20"/>
                      <w:szCs w:val="20"/>
                    </w:rPr>
                    <w:t xml:space="preserve">Sodium </w:t>
                  </w:r>
                  <w:proofErr w:type="spellStart"/>
                  <w:r>
                    <w:rPr>
                      <w:rFonts w:cstheme="minorHAnsi"/>
                      <w:sz w:val="20"/>
                      <w:szCs w:val="20"/>
                    </w:rPr>
                    <w:t>azide</w:t>
                  </w:r>
                  <w:proofErr w:type="spellEnd"/>
                  <w:r>
                    <w:rPr>
                      <w:rFonts w:cstheme="minorHAnsi"/>
                      <w:sz w:val="20"/>
                      <w:szCs w:val="20"/>
                    </w:rPr>
                    <w:t xml:space="preserve"> may only be used in the chemical fume hood of BWRN B137.</w:t>
                  </w:r>
                </w:sdtContent>
              </w:sdt>
            </w:sdtContent>
          </w:sdt>
        </w:p>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DC7D29" w:rsidRDefault="009C44E0" w:rsidP="009C44E0">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Prior to conducting any work with </w:t>
      </w:r>
      <w:r>
        <w:rPr>
          <w:rFonts w:cstheme="minorHAnsi"/>
          <w:color w:val="222222"/>
          <w:sz w:val="20"/>
        </w:rPr>
        <w:t xml:space="preserve">Sodium </w:t>
      </w:r>
      <w:proofErr w:type="spellStart"/>
      <w:r>
        <w:rPr>
          <w:rFonts w:cstheme="minorHAnsi"/>
          <w:color w:val="222222"/>
          <w:sz w:val="20"/>
        </w:rPr>
        <w:t>azide</w:t>
      </w:r>
      <w:proofErr w:type="spellEnd"/>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49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49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49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0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0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0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0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0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9C44E0" w:rsidRDefault="009C44E0" w:rsidP="009C44E0">
      <w:pPr>
        <w:spacing w:before="120" w:after="120"/>
        <w:jc w:val="center"/>
        <w:rPr>
          <w:rFonts w:cstheme="minorHAnsi"/>
          <w:sz w:val="48"/>
          <w:szCs w:val="48"/>
        </w:rPr>
      </w:pPr>
      <w:r>
        <w:rPr>
          <w:rFonts w:cstheme="minorHAnsi"/>
          <w:sz w:val="48"/>
          <w:szCs w:val="48"/>
        </w:rPr>
        <w:t>Standard Operating Procedure</w:t>
      </w:r>
    </w:p>
    <w:p w:rsidR="009C44E0" w:rsidRPr="00571048" w:rsidRDefault="009C44E0" w:rsidP="009C44E0">
      <w:pPr>
        <w:spacing w:before="120" w:after="120"/>
        <w:jc w:val="center"/>
        <w:rPr>
          <w:rFonts w:cstheme="minorHAnsi"/>
          <w:sz w:val="36"/>
          <w:szCs w:val="36"/>
        </w:rPr>
      </w:pPr>
      <w:r>
        <w:rPr>
          <w:rFonts w:cstheme="minorHAnsi"/>
          <w:sz w:val="36"/>
          <w:szCs w:val="36"/>
        </w:rPr>
        <w:t>Sulfuric acid, concentrated</w:t>
      </w:r>
    </w:p>
    <w:p w:rsidR="009C44E0" w:rsidRPr="00C4534E" w:rsidRDefault="009C44E0" w:rsidP="009C44E0">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9C44E0" w:rsidRDefault="009C44E0" w:rsidP="009C44E0">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968"/>
      </w:tblGrid>
      <w:tr w:rsidR="009C44E0" w:rsidRPr="00DC7D29" w:rsidTr="009C44E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74505"/>
            <w:placeholder>
              <w:docPart w:val="8A475CBF1DAD4C2E9A05F3EB6AD0B45C"/>
            </w:placeholder>
          </w:sdtPr>
          <w:sdtContent>
            <w:tc>
              <w:tcPr>
                <w:tcW w:w="4968" w:type="dxa"/>
                <w:tcBorders>
                  <w:top w:val="single" w:sz="4" w:space="0" w:color="auto"/>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Chemistry</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92074506"/>
            <w:placeholder>
              <w:docPart w:val="539E2591258241E8B8A1029EDE68ECDA"/>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lastRenderedPageBreak/>
              <w:t>Date SOP was approved by PI/lab supervisor:</w:t>
            </w:r>
          </w:p>
        </w:tc>
        <w:sdt>
          <w:sdtPr>
            <w:rPr>
              <w:rFonts w:cstheme="minorHAnsi"/>
              <w:sz w:val="20"/>
              <w:szCs w:val="20"/>
            </w:rPr>
            <w:id w:val="692074507"/>
            <w:placeholder>
              <w:docPart w:val="FA24EFAAB7E048758E0F510F0183F721"/>
            </w:placeholder>
            <w:date w:fullDate="2014-09-24T00:00:00Z">
              <w:dateFormat w:val="M/d/yyyy"/>
              <w:lid w:val="en-US"/>
              <w:storeMappedDataAs w:val="dateTime"/>
              <w:calendar w:val="gregorian"/>
            </w:date>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9/24/2014</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92074508"/>
            <w:placeholder>
              <w:docPart w:val="87180F23569D4DD6935A48EA55C0D5A9"/>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Dor Ben-Amotz</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92074509"/>
            <w:placeholder>
              <w:docPart w:val="7650FC7926364771946ADEF6FA9D4AF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Sam Zukowski</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92074510"/>
            <w:placeholder>
              <w:docPart w:val="7CF08C1536C24D3AA527D8C100E7DF0E"/>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92074511"/>
            <w:placeholder>
              <w:docPart w:val="E79297DC41094E57ABB5151843CCB13D"/>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765-494-5591</w:t>
                </w:r>
              </w:p>
            </w:tc>
          </w:sdtContent>
        </w:sdt>
      </w:tr>
      <w:tr w:rsidR="009C44E0" w:rsidRPr="00DC7D29" w:rsidTr="009C44E0">
        <w:trPr>
          <w:trHeight w:val="43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sz w:val="20"/>
                <w:szCs w:val="20"/>
              </w:rPr>
            </w:pPr>
            <w:r w:rsidRPr="00DC7D29">
              <w:rPr>
                <w:rFonts w:cstheme="minorHAnsi"/>
                <w:b/>
                <w:sz w:val="20"/>
                <w:szCs w:val="20"/>
              </w:rPr>
              <w:t>Emergency Contact:</w:t>
            </w:r>
          </w:p>
        </w:tc>
        <w:tc>
          <w:tcPr>
            <w:tcW w:w="4968" w:type="dxa"/>
            <w:tcBorders>
              <w:right w:val="single" w:sz="4" w:space="0" w:color="auto"/>
            </w:tcBorders>
            <w:vAlign w:val="bottom"/>
          </w:tcPr>
          <w:p w:rsidR="009C44E0" w:rsidRPr="00DC7D29" w:rsidRDefault="009C44E0" w:rsidP="009C44E0">
            <w:pPr>
              <w:spacing w:before="120" w:after="120"/>
              <w:rPr>
                <w:rFonts w:cstheme="minorHAnsi"/>
                <w:sz w:val="20"/>
                <w:szCs w:val="20"/>
              </w:rPr>
            </w:pPr>
            <w:r>
              <w:rPr>
                <w:rFonts w:cstheme="minorHAnsi"/>
                <w:sz w:val="20"/>
                <w:szCs w:val="20"/>
              </w:rPr>
              <w:t>Blake Rankin</w:t>
            </w:r>
          </w:p>
        </w:tc>
      </w:tr>
      <w:tr w:rsidR="009C44E0" w:rsidRPr="00DC7D29" w:rsidTr="009C44E0">
        <w:trPr>
          <w:trHeight w:val="144"/>
        </w:trPr>
        <w:tc>
          <w:tcPr>
            <w:tcW w:w="4608" w:type="dxa"/>
            <w:vMerge/>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p>
        </w:tc>
        <w:sdt>
          <w:sdtPr>
            <w:rPr>
              <w:rFonts w:cstheme="minorHAnsi"/>
              <w:sz w:val="20"/>
              <w:szCs w:val="20"/>
            </w:rPr>
            <w:id w:val="692074512"/>
            <w:placeholder>
              <w:docPart w:val="4001CDBD3C2249B68DCBDF7D85401D98"/>
            </w:placeholder>
          </w:sdtPr>
          <w:sdtContent>
            <w:tc>
              <w:tcPr>
                <w:tcW w:w="4968" w:type="dxa"/>
                <w:tcBorders>
                  <w:right w:val="single" w:sz="4" w:space="0" w:color="auto"/>
                </w:tcBorders>
              </w:tcPr>
              <w:p w:rsidR="009C44E0" w:rsidRPr="00DC7D29" w:rsidRDefault="009C44E0" w:rsidP="009C44E0">
                <w:pPr>
                  <w:spacing w:before="120" w:after="120"/>
                  <w:jc w:val="center"/>
                  <w:rPr>
                    <w:rFonts w:cstheme="minorHAnsi"/>
                    <w:i/>
                    <w:sz w:val="18"/>
                    <w:szCs w:val="18"/>
                  </w:rPr>
                </w:pPr>
                <w:r>
                  <w:rPr>
                    <w:rFonts w:cstheme="minorHAnsi"/>
                    <w:sz w:val="20"/>
                    <w:szCs w:val="20"/>
                  </w:rPr>
                  <w:t>813-527-1875</w:t>
                </w:r>
              </w:p>
            </w:tc>
          </w:sdtContent>
        </w:sdt>
      </w:tr>
      <w:tr w:rsidR="009C44E0" w:rsidRPr="00DC7D29" w:rsidTr="009C44E0">
        <w:trPr>
          <w:trHeight w:val="422"/>
        </w:trPr>
        <w:tc>
          <w:tcPr>
            <w:tcW w:w="4608" w:type="dxa"/>
            <w:vMerge w:val="restart"/>
            <w:tcBorders>
              <w:left w:val="single" w:sz="4" w:space="0" w:color="auto"/>
            </w:tcBorders>
            <w:shd w:val="clear" w:color="auto" w:fill="F2F2F2" w:themeFill="background1" w:themeFillShade="F2"/>
            <w:vAlign w:val="center"/>
          </w:tcPr>
          <w:p w:rsidR="009C44E0" w:rsidRPr="00DC7D29" w:rsidRDefault="009C44E0" w:rsidP="009C44E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92074513"/>
            <w:placeholder>
              <w:docPart w:val="54DD420E157A4AE5A6E4EB1A6AD38461"/>
            </w:placeholder>
          </w:sdtPr>
          <w:sdtContent>
            <w:tc>
              <w:tcPr>
                <w:tcW w:w="4968" w:type="dxa"/>
                <w:tcBorders>
                  <w:right w:val="single" w:sz="4" w:space="0" w:color="auto"/>
                </w:tcBorders>
                <w:vAlign w:val="bottom"/>
              </w:tcPr>
              <w:p w:rsidR="009C44E0" w:rsidRPr="00DC7D29" w:rsidRDefault="009C44E0" w:rsidP="009C44E0">
                <w:pPr>
                  <w:spacing w:before="120" w:after="120"/>
                  <w:rPr>
                    <w:rFonts w:cstheme="minorHAnsi"/>
                    <w:i/>
                    <w:sz w:val="20"/>
                    <w:szCs w:val="20"/>
                  </w:rPr>
                </w:pPr>
                <w:r>
                  <w:rPr>
                    <w:rFonts w:cstheme="minorHAnsi"/>
                    <w:i/>
                    <w:sz w:val="20"/>
                    <w:szCs w:val="20"/>
                  </w:rPr>
                  <w:t>BRWN B137</w:t>
                </w:r>
              </w:p>
            </w:tc>
          </w:sdtContent>
        </w:sdt>
      </w:tr>
      <w:tr w:rsidR="009C44E0" w:rsidRPr="00DC7D29" w:rsidTr="009C44E0">
        <w:trPr>
          <w:trHeight w:val="70"/>
        </w:trPr>
        <w:tc>
          <w:tcPr>
            <w:tcW w:w="4608" w:type="dxa"/>
            <w:vMerge/>
            <w:tcBorders>
              <w:left w:val="single" w:sz="4" w:space="0" w:color="auto"/>
              <w:bottom w:val="single" w:sz="4" w:space="0" w:color="auto"/>
            </w:tcBorders>
            <w:shd w:val="clear" w:color="auto" w:fill="F2F2F2" w:themeFill="background1" w:themeFillShade="F2"/>
          </w:tcPr>
          <w:p w:rsidR="009C44E0" w:rsidRPr="00DC7D29" w:rsidRDefault="009C44E0" w:rsidP="009C44E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44E0" w:rsidRPr="00DC7D29" w:rsidRDefault="009C44E0" w:rsidP="009C44E0">
            <w:pPr>
              <w:spacing w:before="120" w:after="120"/>
              <w:jc w:val="center"/>
              <w:rPr>
                <w:rFonts w:cstheme="minorHAnsi"/>
                <w:i/>
                <w:sz w:val="18"/>
                <w:szCs w:val="18"/>
              </w:rPr>
            </w:pPr>
            <w:r w:rsidRPr="00DC7D29">
              <w:rPr>
                <w:rFonts w:cstheme="minorHAnsi"/>
                <w:i/>
                <w:sz w:val="18"/>
                <w:szCs w:val="18"/>
              </w:rPr>
              <w:t>(Building/Room Number)</w:t>
            </w:r>
          </w:p>
        </w:tc>
      </w:tr>
    </w:tbl>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2 – Type of SOP: </w:t>
      </w:r>
    </w:p>
    <w:p w:rsidR="009C44E0" w:rsidRPr="00DC7D29" w:rsidRDefault="009C44E0" w:rsidP="009C44E0">
      <w:pPr>
        <w:spacing w:before="120" w:after="120" w:line="288" w:lineRule="auto"/>
        <w:rPr>
          <w:rFonts w:cstheme="minorHAnsi"/>
          <w:sz w:val="20"/>
          <w:szCs w:val="20"/>
        </w:rPr>
      </w:pPr>
      <w:sdt>
        <w:sdtPr>
          <w:rPr>
            <w:rFonts w:cstheme="minorHAnsi"/>
          </w:rPr>
          <w:id w:val="692074514"/>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92074515"/>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92074516"/>
        </w:sdtPr>
        <w:sdtContent>
          <w:r>
            <w:rPr>
              <w:rFonts w:ascii="MS Mincho" w:eastAsia="MS Mincho" w:hAnsi="MS Mincho" w:cs="MS Mincho" w:hint="eastAsia"/>
            </w:rPr>
            <w:t>☐</w:t>
          </w:r>
        </w:sdtContent>
      </w:sdt>
      <w:r w:rsidRPr="00DC7D29">
        <w:rPr>
          <w:rFonts w:cstheme="minorHAnsi"/>
        </w:rPr>
        <w:t xml:space="preserve"> Hazardous Class</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3 – Physical / Chemical Properties and Uses</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9C44E0" w:rsidRPr="00DC7D29" w:rsidRDefault="009C44E0" w:rsidP="009C44E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rsidR="009C44E0" w:rsidRDefault="009C44E0" w:rsidP="009C44E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9C44E0" w:rsidRPr="00854CA6" w:rsidRDefault="009C44E0" w:rsidP="009C44E0">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9C44E0" w:rsidRDefault="009C44E0" w:rsidP="009C44E0">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9C44E0" w:rsidRDefault="009C44E0" w:rsidP="009C44E0">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9C44E0" w:rsidRPr="00DC7D29" w:rsidRDefault="009C44E0" w:rsidP="009C44E0">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9C44E0" w:rsidRPr="00D36CEC" w:rsidRDefault="009C44E0" w:rsidP="009C44E0">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9C44E0" w:rsidRDefault="009C44E0" w:rsidP="009C44E0">
      <w:pPr>
        <w:pStyle w:val="NoSpacing"/>
        <w:rPr>
          <w:rFonts w:cstheme="minorHAnsi"/>
          <w:sz w:val="20"/>
          <w:szCs w:val="20"/>
        </w:rPr>
      </w:pPr>
      <w:r w:rsidRPr="000379EA">
        <w:rPr>
          <w:rFonts w:cstheme="minorHAnsi"/>
          <w:sz w:val="20"/>
          <w:szCs w:val="20"/>
        </w:rPr>
        <w:t>Sulfu</w:t>
      </w:r>
      <w:r>
        <w:rPr>
          <w:rFonts w:cstheme="minorHAnsi"/>
          <w:sz w:val="20"/>
          <w:szCs w:val="20"/>
        </w:rPr>
        <w:t xml:space="preserve">ric acid (alternative spelling </w:t>
      </w:r>
      <w:proofErr w:type="spellStart"/>
      <w:r>
        <w:rPr>
          <w:rFonts w:cstheme="minorHAnsi"/>
          <w:sz w:val="20"/>
          <w:szCs w:val="20"/>
        </w:rPr>
        <w:t>S</w:t>
      </w:r>
      <w:r w:rsidRPr="000379EA">
        <w:rPr>
          <w:rFonts w:cstheme="minorHAnsi"/>
          <w:sz w:val="20"/>
          <w:szCs w:val="20"/>
        </w:rPr>
        <w:t>ulphuric</w:t>
      </w:r>
      <w:proofErr w:type="spellEnd"/>
      <w:r w:rsidRPr="000379EA">
        <w:rPr>
          <w:rFonts w:cstheme="minorHAnsi"/>
          <w:sz w:val="20"/>
          <w:szCs w:val="20"/>
        </w:rPr>
        <w:t xml:space="preserve">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 xml:space="preserve">ulfuric acid has a wide range of applications </w:t>
      </w:r>
      <w:r w:rsidRPr="000379EA">
        <w:rPr>
          <w:rFonts w:cstheme="minorHAnsi"/>
          <w:sz w:val="20"/>
          <w:szCs w:val="20"/>
        </w:rPr>
        <w:lastRenderedPageBreak/>
        <w:t>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9C44E0" w:rsidRDefault="009C44E0" w:rsidP="009C44E0">
      <w:pPr>
        <w:pStyle w:val="Heading1"/>
        <w:numPr>
          <w:ilvl w:val="0"/>
          <w:numId w:val="0"/>
        </w:numPr>
        <w:ind w:left="1170"/>
        <w:rPr>
          <w:rFonts w:ascii="Calibri" w:hAnsi="Calibri" w:cs="Calibri"/>
          <w:b w:val="0"/>
        </w:rPr>
      </w:pPr>
    </w:p>
    <w:p w:rsidR="009C44E0" w:rsidRPr="00272300" w:rsidRDefault="009C44E0" w:rsidP="009C44E0">
      <w:pPr>
        <w:pStyle w:val="Heading1"/>
        <w:numPr>
          <w:ilvl w:val="0"/>
          <w:numId w:val="0"/>
        </w:numPr>
        <w:ind w:left="1170"/>
        <w:rPr>
          <w:rFonts w:ascii="Calibri" w:hAnsi="Calibri" w:cs="Calibri"/>
          <w:b w:val="0"/>
          <w:sz w:val="20"/>
        </w:rPr>
      </w:pPr>
      <w:r w:rsidRPr="00272300">
        <w:rPr>
          <w:rFonts w:ascii="Calibri" w:hAnsi="Calibri" w:cs="Calibri"/>
        </w:rPr>
        <w:t>Section 4 – Potential Hazards</w:t>
      </w:r>
    </w:p>
    <w:p w:rsidR="009C44E0" w:rsidRDefault="009C44E0" w:rsidP="009C44E0">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9C44E0" w:rsidRDefault="009C44E0" w:rsidP="009C44E0">
      <w:pPr>
        <w:spacing w:before="120" w:after="120" w:line="288" w:lineRule="auto"/>
        <w:rPr>
          <w:rFonts w:cstheme="minorHAnsi"/>
          <w:b/>
        </w:rPr>
      </w:pPr>
      <w:r>
        <w:rPr>
          <w:rFonts w:ascii="Arial" w:hAnsi="Arial"/>
          <w:noProof/>
          <w:sz w:val="20"/>
          <w:szCs w:val="20"/>
        </w:rPr>
        <w:drawing>
          <wp:inline distT="0" distB="0" distL="0" distR="0">
            <wp:extent cx="647700" cy="647700"/>
            <wp:effectExtent l="0" t="0" r="0" b="0"/>
            <wp:docPr id="23638" name="Picture 1" descr="GHS pictogram denoting corrosiv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p w:rsidR="009C44E0" w:rsidRPr="00272300" w:rsidRDefault="009C44E0" w:rsidP="009C44E0">
      <w:pPr>
        <w:pStyle w:val="Heading1"/>
        <w:numPr>
          <w:ilvl w:val="0"/>
          <w:numId w:val="0"/>
        </w:numPr>
        <w:ind w:left="1170"/>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9C44E0" w:rsidRPr="00DC7D29" w:rsidRDefault="009C44E0" w:rsidP="009C44E0">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9C44E0" w:rsidRPr="00DC7D29" w:rsidRDefault="009C44E0" w:rsidP="009C44E0">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9C44E0" w:rsidRPr="009E4CC7" w:rsidRDefault="009C44E0" w:rsidP="009C44E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93" w:history="1">
        <w:r w:rsidRPr="00D61A11">
          <w:rPr>
            <w:rStyle w:val="Hyperlink"/>
            <w:rFonts w:cstheme="minorHAnsi"/>
            <w:sz w:val="20"/>
            <w:szCs w:val="20"/>
          </w:rPr>
          <w:t>http://www.purdue.edu/rem/home/booklets/RPP98.pdf</w:t>
        </w:r>
      </w:hyperlink>
      <w:r w:rsidRPr="00D61A11">
        <w:rPr>
          <w:rFonts w:cstheme="minorHAnsi"/>
          <w:sz w:val="20"/>
          <w:szCs w:val="20"/>
        </w:rPr>
        <w:t>)</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9C44E0" w:rsidRPr="00DC7D29" w:rsidRDefault="009C44E0" w:rsidP="009C44E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9C44E0" w:rsidRPr="00DC7D29" w:rsidRDefault="009C44E0" w:rsidP="009C44E0">
      <w:pPr>
        <w:pStyle w:val="NoSpacing"/>
        <w:spacing w:before="120" w:after="120" w:line="288" w:lineRule="auto"/>
        <w:rPr>
          <w:rFonts w:cstheme="minorHAnsi"/>
          <w:color w:val="000080"/>
          <w:sz w:val="20"/>
          <w:szCs w:val="20"/>
        </w:rPr>
      </w:pPr>
      <w:hyperlink r:id="rId29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sz w:val="20"/>
          <w:szCs w:val="20"/>
        </w:rPr>
      </w:pPr>
      <w:hyperlink r:id="rId295" w:history="1">
        <w:r w:rsidRPr="00DC7D29">
          <w:rPr>
            <w:rStyle w:val="Hyperlink"/>
            <w:rFonts w:cstheme="minorHAnsi"/>
            <w:sz w:val="20"/>
            <w:szCs w:val="20"/>
          </w:rPr>
          <w:t>http://www.showabestglove.com/site/default.aspx</w:t>
        </w:r>
      </w:hyperlink>
    </w:p>
    <w:p w:rsidR="009C44E0" w:rsidRPr="00DC7D29" w:rsidRDefault="009C44E0" w:rsidP="009C44E0">
      <w:pPr>
        <w:pStyle w:val="NoSpacing"/>
        <w:spacing w:before="120" w:after="120" w:line="288" w:lineRule="auto"/>
        <w:rPr>
          <w:rFonts w:cstheme="minorHAnsi"/>
          <w:sz w:val="20"/>
          <w:szCs w:val="20"/>
        </w:rPr>
      </w:pPr>
      <w:r w:rsidRPr="00DC7D29">
        <w:rPr>
          <w:rFonts w:cstheme="minorHAnsi"/>
          <w:sz w:val="20"/>
          <w:szCs w:val="20"/>
        </w:rPr>
        <w:t>OR</w:t>
      </w:r>
    </w:p>
    <w:p w:rsidR="009C44E0" w:rsidRPr="00DC7D29" w:rsidRDefault="009C44E0" w:rsidP="009C44E0">
      <w:pPr>
        <w:pStyle w:val="NoSpacing"/>
        <w:spacing w:before="120" w:after="120" w:line="288" w:lineRule="auto"/>
        <w:rPr>
          <w:rFonts w:cstheme="minorHAnsi"/>
          <w:color w:val="000080"/>
          <w:sz w:val="20"/>
          <w:szCs w:val="20"/>
        </w:rPr>
      </w:pPr>
      <w:hyperlink r:id="rId296" w:history="1">
        <w:r w:rsidRPr="00DC7D29">
          <w:rPr>
            <w:rStyle w:val="Hyperlink"/>
            <w:rFonts w:cstheme="minorHAnsi"/>
            <w:sz w:val="20"/>
            <w:szCs w:val="20"/>
          </w:rPr>
          <w:t>http://www.mapaglove.com/</w:t>
        </w:r>
      </w:hyperlink>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9C44E0" w:rsidRPr="00DC7D29" w:rsidRDefault="009C44E0" w:rsidP="009C44E0">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9C44E0" w:rsidRPr="00021E1B" w:rsidRDefault="009C44E0" w:rsidP="009C44E0">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6 – Engineering Controls</w:t>
      </w:r>
    </w:p>
    <w:p w:rsidR="009C44E0" w:rsidRPr="00DC7D29" w:rsidRDefault="009C44E0" w:rsidP="009C44E0">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lastRenderedPageBreak/>
        <w:t>Section 7 – First Aid Procedures</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9C44E0" w:rsidRPr="00372533" w:rsidRDefault="009C44E0" w:rsidP="009C44E0">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9C44E0" w:rsidRDefault="009C44E0" w:rsidP="009C44E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9C44E0" w:rsidRPr="000E228A" w:rsidRDefault="009C44E0" w:rsidP="009C44E0">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9C44E0" w:rsidRDefault="009C44E0" w:rsidP="009C44E0">
      <w:pPr>
        <w:pStyle w:val="NoSpacing"/>
        <w:spacing w:before="120" w:after="120" w:line="288" w:lineRule="auto"/>
        <w:rPr>
          <w:rFonts w:cstheme="minorHAnsi"/>
          <w:b/>
          <w:sz w:val="20"/>
          <w:szCs w:val="20"/>
          <w:u w:val="single"/>
        </w:rPr>
      </w:pPr>
    </w:p>
    <w:p w:rsidR="009C44E0" w:rsidRPr="000E228A" w:rsidRDefault="009C44E0" w:rsidP="009C44E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9C44E0" w:rsidRPr="00DC7D29" w:rsidRDefault="009C44E0" w:rsidP="009C44E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8 – Special Handling and Storage Requirements</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9C44E0" w:rsidRPr="006701B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9C44E0" w:rsidRPr="007E214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810816" behindDoc="0" locked="0" layoutInCell="1" allowOverlap="1">
            <wp:simplePos x="0" y="0"/>
            <wp:positionH relativeFrom="column">
              <wp:posOffset>9017000</wp:posOffset>
            </wp:positionH>
            <wp:positionV relativeFrom="paragraph">
              <wp:posOffset>25400</wp:posOffset>
            </wp:positionV>
            <wp:extent cx="1586965" cy="1628775"/>
            <wp:effectExtent l="0" t="0" r="0" b="0"/>
            <wp:wrapNone/>
            <wp:docPr id="23639"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lgn="in">
                          <a:solidFill>
                            <a:schemeClr val="dk1">
                              <a:lumMod val="0"/>
                              <a:lumOff val="0"/>
                            </a:schemeClr>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9C44E0"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9C44E0" w:rsidRPr="00C45CAA"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 xml:space="preserve">Sulfuric acid must be segregated from incompatible materials. Sulfuric Acid is incompatible with metals, oxidizing agents, reducing agents, bases, </w:t>
      </w:r>
      <w:proofErr w:type="spellStart"/>
      <w:r w:rsidRPr="00C45CAA">
        <w:rPr>
          <w:rFonts w:cstheme="minorHAnsi"/>
          <w:color w:val="000000" w:themeColor="text1"/>
          <w:sz w:val="20"/>
        </w:rPr>
        <w:t>Acrylonitrile</w:t>
      </w:r>
      <w:proofErr w:type="spellEnd"/>
      <w:r w:rsidRPr="00C45CAA">
        <w:rPr>
          <w:rFonts w:cstheme="minorHAnsi"/>
          <w:color w:val="000000" w:themeColor="text1"/>
          <w:sz w:val="20"/>
        </w:rPr>
        <w:t>,</w:t>
      </w:r>
      <w:r>
        <w:rPr>
          <w:rFonts w:cstheme="minorHAnsi"/>
          <w:color w:val="000000" w:themeColor="text1"/>
          <w:sz w:val="20"/>
        </w:rPr>
        <w:t xml:space="preserve"> </w:t>
      </w:r>
      <w:proofErr w:type="spellStart"/>
      <w:r>
        <w:rPr>
          <w:rFonts w:cstheme="minorHAnsi"/>
          <w:color w:val="000000" w:themeColor="text1"/>
          <w:sz w:val="20"/>
        </w:rPr>
        <w:t>azides</w:t>
      </w:r>
      <w:proofErr w:type="spellEnd"/>
      <w:r>
        <w:rPr>
          <w:rFonts w:cstheme="minorHAnsi"/>
          <w:color w:val="000000" w:themeColor="text1"/>
          <w:sz w:val="20"/>
        </w:rPr>
        <w:t>,</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 xml:space="preserve">chlorates, finely powdered metals, nitrates, </w:t>
      </w:r>
      <w:proofErr w:type="spellStart"/>
      <w:r w:rsidRPr="00C45CAA">
        <w:rPr>
          <w:rFonts w:cstheme="minorHAnsi"/>
          <w:color w:val="000000" w:themeColor="text1"/>
          <w:sz w:val="20"/>
        </w:rPr>
        <w:t>perchlorates</w:t>
      </w:r>
      <w:proofErr w:type="spellEnd"/>
      <w:r w:rsidRPr="00C45CAA">
        <w:rPr>
          <w:rFonts w:cstheme="minorHAnsi"/>
          <w:color w:val="000000" w:themeColor="text1"/>
          <w:sz w:val="20"/>
        </w:rPr>
        <w:t xml:space="preserve">, permanganates, </w:t>
      </w:r>
      <w:proofErr w:type="spellStart"/>
      <w:r w:rsidRPr="00C45CAA">
        <w:rPr>
          <w:rFonts w:cstheme="minorHAnsi"/>
          <w:color w:val="000000" w:themeColor="text1"/>
          <w:sz w:val="20"/>
        </w:rPr>
        <w:t>Epichlorohydrin</w:t>
      </w:r>
      <w:proofErr w:type="spellEnd"/>
      <w:r w:rsidRPr="00C45CAA">
        <w:rPr>
          <w:rFonts w:cstheme="minorHAnsi"/>
          <w:color w:val="000000" w:themeColor="text1"/>
          <w:sz w:val="20"/>
        </w:rPr>
        <w:t>, Aniline, carbides, fulminates</w:t>
      </w:r>
      <w:r>
        <w:rPr>
          <w:rFonts w:cstheme="minorHAnsi"/>
          <w:color w:val="000000" w:themeColor="text1"/>
          <w:sz w:val="20"/>
        </w:rPr>
        <w:t>, halides</w:t>
      </w:r>
      <w:r w:rsidRPr="00C45CAA">
        <w:rPr>
          <w:rFonts w:cstheme="minorHAnsi"/>
          <w:color w:val="000000" w:themeColor="text1"/>
          <w:sz w:val="20"/>
        </w:rPr>
        <w:t xml:space="preserve">, </w:t>
      </w:r>
      <w:proofErr w:type="spellStart"/>
      <w:r w:rsidRPr="00C45CAA">
        <w:rPr>
          <w:rFonts w:cstheme="minorHAnsi"/>
          <w:color w:val="000000" w:themeColor="text1"/>
          <w:sz w:val="20"/>
        </w:rPr>
        <w:t>picrates</w:t>
      </w:r>
      <w:proofErr w:type="spellEnd"/>
      <w:r w:rsidRPr="00C45CAA">
        <w:rPr>
          <w:rFonts w:cstheme="minorHAnsi"/>
          <w:color w:val="000000" w:themeColor="text1"/>
          <w:sz w:val="20"/>
        </w:rPr>
        <w:t>, organic materials</w:t>
      </w:r>
      <w:r>
        <w:rPr>
          <w:rFonts w:cstheme="minorHAnsi"/>
          <w:color w:val="000000" w:themeColor="text1"/>
          <w:sz w:val="20"/>
        </w:rPr>
        <w:t>, Zinc salts</w:t>
      </w:r>
      <w:r w:rsidRPr="00C45CAA">
        <w:rPr>
          <w:rFonts w:cstheme="minorHAnsi"/>
          <w:color w:val="000000" w:themeColor="text1"/>
          <w:sz w:val="20"/>
        </w:rPr>
        <w:t>, and flammable liquids.</w:t>
      </w:r>
      <w:r w:rsidRPr="009658B4">
        <w:rPr>
          <w:rFonts w:cstheme="minorHAnsi"/>
          <w:noProof/>
          <w:color w:val="000000"/>
          <w:sz w:val="20"/>
        </w:rPr>
        <w:pict>
          <v:shape id="_x0000_s1118" type="#_x0000_t202" style="position:absolute;left:0;text-align:left;margin-left:717.75pt;margin-top:48.6pt;width:43.5pt;height:11.25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UMEQMAAIM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" stroked="f" strokecolor="black [0]" insetpen="t">
            <v:shadow color="#c9c2d1"/>
            <v:textbox inset="2.88pt,2.88pt,2.88pt,2.88pt">
              <w:txbxContent>
                <w:p w:rsidR="009C44E0" w:rsidRDefault="009C44E0" w:rsidP="009C44E0">
                  <w:pPr>
                    <w:widowControl w:val="0"/>
                    <w:rPr>
                      <w:sz w:val="14"/>
                      <w:szCs w:val="14"/>
                    </w:rPr>
                  </w:pPr>
                  <w:r>
                    <w:rPr>
                      <w:sz w:val="14"/>
                      <w:szCs w:val="14"/>
                    </w:rPr>
                    <w:t>Organic acid</w:t>
                  </w:r>
                </w:p>
              </w:txbxContent>
            </v:textbox>
          </v:shape>
        </w:pict>
      </w:r>
      <w:r w:rsidRPr="009658B4">
        <w:rPr>
          <w:rFonts w:cstheme="minorHAnsi"/>
          <w:noProof/>
          <w:color w:val="000000"/>
          <w:sz w:val="20"/>
        </w:rPr>
        <w:pict>
          <v:shape id="_x0000_s1119" type="#_x0000_t202" style="position:absolute;left:0;text-align:left;margin-left:771.75pt;margin-top:48.6pt;width:48.75pt;height:11.25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mkFAMAAIo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" stroked="f" strokecolor="black [0]" insetpen="t">
            <v:shadow color="#c9c2d1"/>
            <v:textbox inset="2.88pt,2.88pt,2.88pt,2.88pt">
              <w:txbxContent>
                <w:p w:rsidR="009C44E0" w:rsidRDefault="009C44E0" w:rsidP="009C44E0">
                  <w:pPr>
                    <w:widowControl w:val="0"/>
                    <w:rPr>
                      <w:sz w:val="14"/>
                      <w:szCs w:val="14"/>
                    </w:rPr>
                  </w:pPr>
                  <w:r>
                    <w:rPr>
                      <w:sz w:val="14"/>
                      <w:szCs w:val="14"/>
                    </w:rPr>
                    <w:t>Oxidizing acid</w:t>
                  </w:r>
                </w:p>
              </w:txbxContent>
            </v:textbox>
          </v:shape>
        </w:pict>
      </w:r>
      <w:r>
        <w:rPr>
          <w:rFonts w:ascii="Times New Roman" w:hAnsi="Times New Roman"/>
          <w:noProof/>
          <w:szCs w:val="24"/>
        </w:rPr>
        <w:drawing>
          <wp:anchor distT="36576" distB="36576" distL="36576" distR="36576" simplePos="0" relativeHeight="251809792" behindDoc="0" locked="0" layoutInCell="1" allowOverlap="1">
            <wp:simplePos x="0" y="0"/>
            <wp:positionH relativeFrom="column">
              <wp:posOffset>8864600</wp:posOffset>
            </wp:positionH>
            <wp:positionV relativeFrom="paragraph">
              <wp:posOffset>-706120</wp:posOffset>
            </wp:positionV>
            <wp:extent cx="1586865" cy="1628775"/>
            <wp:effectExtent l="0" t="0" r="0" b="9525"/>
            <wp:wrapNone/>
            <wp:docPr id="23640"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628775"/>
                    </a:xfrm>
                    <a:prstGeom prst="rect">
                      <a:avLst/>
                    </a:prstGeom>
                    <a:noFill/>
                    <a:ln>
                      <a:noFill/>
                    </a:ln>
                    <a:effectLst/>
                  </pic:spPr>
                </pic:pic>
              </a:graphicData>
            </a:graphic>
          </wp:anchor>
        </w:drawing>
      </w:r>
    </w:p>
    <w:p w:rsidR="009C44E0" w:rsidRPr="00905D96" w:rsidRDefault="009C44E0" w:rsidP="009C44E0">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lastRenderedPageBreak/>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9C44E0" w:rsidRPr="000438B1" w:rsidRDefault="009C44E0" w:rsidP="009C44E0">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9C44E0" w:rsidRPr="00C45CAA" w:rsidRDefault="009C44E0" w:rsidP="009C44E0">
      <w:pPr>
        <w:spacing w:before="120" w:after="120" w:line="288" w:lineRule="auto"/>
        <w:rPr>
          <w:rFonts w:ascii="Calibri" w:hAnsi="Calibri" w:cs="Calibri"/>
          <w:b/>
        </w:rPr>
      </w:pPr>
      <w:r w:rsidRPr="00C45CAA">
        <w:rPr>
          <w:rFonts w:ascii="Calibri" w:hAnsi="Calibri" w:cs="Calibri"/>
          <w:b/>
        </w:rPr>
        <w:t xml:space="preserve">Section 9 – Spill and Accident Procedures </w:t>
      </w:r>
    </w:p>
    <w:p w:rsidR="009C44E0" w:rsidRPr="000E228A" w:rsidRDefault="009C44E0" w:rsidP="009C44E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9C44E0" w:rsidRPr="00DD2AC2" w:rsidRDefault="009C44E0" w:rsidP="009C44E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9C44E0" w:rsidRPr="00DC7D29" w:rsidRDefault="009C44E0" w:rsidP="009C44E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9C44E0" w:rsidRPr="000E228A" w:rsidRDefault="009C44E0" w:rsidP="009C44E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9C44E0" w:rsidRDefault="009C44E0" w:rsidP="009C44E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9C44E0" w:rsidRPr="00272300" w:rsidRDefault="009C44E0" w:rsidP="009C44E0">
      <w:pPr>
        <w:pStyle w:val="Heading1"/>
        <w:numPr>
          <w:ilvl w:val="0"/>
          <w:numId w:val="0"/>
        </w:numPr>
        <w:ind w:left="1170"/>
        <w:rPr>
          <w:rFonts w:ascii="Calibri" w:hAnsi="Calibri" w:cs="Calibri"/>
          <w:b w:val="0"/>
          <w:i/>
        </w:rPr>
      </w:pPr>
      <w:r w:rsidRPr="00272300">
        <w:rPr>
          <w:rFonts w:ascii="Calibri" w:hAnsi="Calibri" w:cs="Calibri"/>
        </w:rPr>
        <w:t>Section 10 – Medical Emergency</w:t>
      </w:r>
    </w:p>
    <w:p w:rsidR="009C44E0" w:rsidRPr="000E228A" w:rsidRDefault="009C44E0" w:rsidP="009C44E0">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9C44E0" w:rsidRPr="009E4CC7" w:rsidRDefault="009C44E0" w:rsidP="009C44E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9C44E0" w:rsidRDefault="009C44E0" w:rsidP="009C44E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9C44E0" w:rsidRDefault="009C44E0" w:rsidP="009C44E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97" w:history="1">
        <w:r w:rsidRPr="00772FAE">
          <w:rPr>
            <w:rStyle w:val="Hyperlink"/>
            <w:rFonts w:cstheme="minorHAnsi"/>
            <w:sz w:val="20"/>
            <w:szCs w:val="20"/>
          </w:rPr>
          <w:t>http://www.purdue.edu/rem/injury/froi.htm</w:t>
        </w:r>
      </w:hyperlink>
      <w:r>
        <w:rPr>
          <w:rFonts w:cstheme="minorHAnsi"/>
          <w:sz w:val="20"/>
          <w:szCs w:val="20"/>
        </w:rPr>
        <w:t>)</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Section 11 – Waste Disposal Procedures</w:t>
      </w:r>
    </w:p>
    <w:p w:rsidR="009C44E0" w:rsidRPr="00A06BFA" w:rsidRDefault="009C44E0" w:rsidP="009C44E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9C44E0" w:rsidRDefault="009C44E0" w:rsidP="009C44E0">
      <w:pPr>
        <w:spacing w:before="120" w:after="120" w:line="288" w:lineRule="auto"/>
        <w:rPr>
          <w:rFonts w:cstheme="minorHAnsi"/>
          <w:sz w:val="20"/>
          <w:szCs w:val="20"/>
        </w:rPr>
      </w:pPr>
      <w:r>
        <w:rPr>
          <w:rFonts w:cstheme="minorHAnsi"/>
          <w:sz w:val="20"/>
          <w:szCs w:val="20"/>
        </w:rPr>
        <w:lastRenderedPageBreak/>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9C44E0" w:rsidRPr="00A06BFA" w:rsidRDefault="009C44E0" w:rsidP="009C44E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9C44E0" w:rsidRPr="00DC7D29" w:rsidRDefault="009C44E0" w:rsidP="009C44E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9C44E0" w:rsidRPr="00A06BFA" w:rsidRDefault="009C44E0" w:rsidP="009C44E0">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9C44E0" w:rsidRPr="00EC0841" w:rsidRDefault="009C44E0" w:rsidP="009C44E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8" w:history="1">
        <w:r w:rsidRPr="00772FAE">
          <w:rPr>
            <w:rStyle w:val="Hyperlink"/>
            <w:rFonts w:cstheme="minorHAnsi"/>
            <w:sz w:val="20"/>
            <w:szCs w:val="20"/>
          </w:rPr>
          <w:t>http://www.purdue.edu/rem/hmm/wststo.htm</w:t>
        </w:r>
      </w:hyperlink>
      <w:r>
        <w:rPr>
          <w:rFonts w:cstheme="minorHAnsi"/>
          <w:sz w:val="20"/>
          <w:szCs w:val="20"/>
        </w:rPr>
        <w:t xml:space="preserve">) </w:t>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12 – Safety Data Sheet (SDS) </w:t>
      </w:r>
    </w:p>
    <w:p w:rsidR="009C44E0" w:rsidRPr="009C44E0" w:rsidRDefault="009C44E0" w:rsidP="009C44E0">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99"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300" w:history="1">
        <w:r>
          <w:rPr>
            <w:rStyle w:val="Hyperlink"/>
            <w:rFonts w:cstheme="minorHAnsi"/>
            <w:sz w:val="20"/>
            <w:szCs w:val="20"/>
          </w:rPr>
          <w:t>http://hazard.com/msds/</w:t>
        </w:r>
      </w:hyperlink>
      <w:r>
        <w:rPr>
          <w:rFonts w:cstheme="minorHAnsi"/>
          <w:sz w:val="20"/>
          <w:szCs w:val="20"/>
        </w:rPr>
        <w:t>).</w:t>
      </w:r>
      <w:r w:rsidRPr="00272300">
        <w:rPr>
          <w:rFonts w:ascii="Calibri" w:hAnsi="Calibri" w:cs="Calibri"/>
          <w:b/>
        </w:rPr>
        <w:t>Section 13 – Protocol/Procedure (Additional lab protocol may be added here)</w:t>
      </w:r>
    </w:p>
    <w:sdt>
      <w:sdtPr>
        <w:rPr>
          <w:rFonts w:cstheme="minorHAnsi"/>
          <w:b/>
        </w:rPr>
        <w:id w:val="692074517"/>
      </w:sdtPr>
      <w:sdtContent>
        <w:sdt>
          <w:sdtPr>
            <w:rPr>
              <w:rFonts w:cstheme="minorHAnsi"/>
              <w:sz w:val="20"/>
              <w:szCs w:val="20"/>
            </w:rPr>
            <w:id w:val="692074518"/>
          </w:sdtPr>
          <w:sdtContent>
            <w:sdt>
              <w:sdtPr>
                <w:rPr>
                  <w:rFonts w:cstheme="minorHAnsi"/>
                  <w:b/>
                </w:rPr>
                <w:id w:val="-667949390"/>
              </w:sdtPr>
              <w:sdtContent>
                <w:p w:rsidR="009C44E0" w:rsidRPr="00DC7D29" w:rsidRDefault="009C44E0" w:rsidP="009C44E0">
                  <w:pPr>
                    <w:spacing w:before="120" w:after="120" w:line="288" w:lineRule="auto"/>
                    <w:rPr>
                      <w:rFonts w:cstheme="minorHAnsi"/>
                      <w:b/>
                    </w:rPr>
                  </w:pPr>
                  <w:sdt>
                    <w:sdtPr>
                      <w:rPr>
                        <w:rFonts w:cstheme="minorHAnsi"/>
                        <w:sz w:val="20"/>
                        <w:szCs w:val="20"/>
                      </w:rPr>
                      <w:id w:val="1357228265"/>
                    </w:sdtPr>
                    <w:sdtContent>
                      <w:r>
                        <w:rPr>
                          <w:rFonts w:cstheme="minorHAnsi"/>
                          <w:sz w:val="20"/>
                          <w:szCs w:val="20"/>
                        </w:rPr>
                        <w:t>Sulfuric acid may only be used in the chemical fume hood of BWRN B137.</w:t>
                      </w:r>
                    </w:sdtContent>
                  </w:sdt>
                </w:p>
              </w:sdtContent>
            </w:sdt>
          </w:sdtContent>
        </w:sdt>
      </w:sdtContent>
    </w:sdt>
    <w:p w:rsidR="009C44E0" w:rsidRPr="00DC7D29" w:rsidRDefault="009C44E0" w:rsidP="009C44E0">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9C44E0" w:rsidRPr="00272300" w:rsidRDefault="009C44E0" w:rsidP="009C44E0">
      <w:pPr>
        <w:pStyle w:val="Heading1"/>
        <w:numPr>
          <w:ilvl w:val="0"/>
          <w:numId w:val="0"/>
        </w:numPr>
        <w:ind w:left="1170"/>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9C44E0" w:rsidRPr="00DC7D29" w:rsidRDefault="009C44E0" w:rsidP="009C44E0">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9C44E0" w:rsidRPr="00A06BFA" w:rsidRDefault="009C44E0" w:rsidP="009C44E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tblPr>
      <w:tblGrid>
        <w:gridCol w:w="3978"/>
        <w:gridCol w:w="3420"/>
        <w:gridCol w:w="2178"/>
      </w:tblGrid>
      <w:tr w:rsidR="009C44E0" w:rsidRPr="00DC7D29" w:rsidTr="009C44E0">
        <w:trPr>
          <w:trHeight w:val="576"/>
          <w:tblHeader/>
        </w:trPr>
        <w:tc>
          <w:tcPr>
            <w:tcW w:w="39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Name</w:t>
            </w:r>
          </w:p>
        </w:tc>
        <w:tc>
          <w:tcPr>
            <w:tcW w:w="3420"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Signature</w:t>
            </w:r>
          </w:p>
        </w:tc>
        <w:tc>
          <w:tcPr>
            <w:tcW w:w="2178" w:type="dxa"/>
            <w:shd w:val="clear" w:color="auto" w:fill="F2F2F2" w:themeFill="background1" w:themeFillShade="F2"/>
          </w:tcPr>
          <w:p w:rsidR="009C44E0" w:rsidRPr="00DC7D29" w:rsidRDefault="009C44E0" w:rsidP="009C44E0">
            <w:pPr>
              <w:spacing w:before="120" w:after="120" w:line="288" w:lineRule="auto"/>
              <w:jc w:val="center"/>
              <w:rPr>
                <w:rFonts w:cstheme="minorHAnsi"/>
                <w:b/>
                <w:sz w:val="24"/>
                <w:szCs w:val="24"/>
              </w:rPr>
            </w:pPr>
            <w:r w:rsidRPr="00DC7D29">
              <w:rPr>
                <w:rFonts w:cstheme="minorHAnsi"/>
                <w:b/>
              </w:rPr>
              <w:t>Date</w:t>
            </w:r>
          </w:p>
        </w:tc>
      </w:tr>
      <w:tr w:rsidR="009C44E0" w:rsidRPr="00DC7D29" w:rsidTr="009C44E0">
        <w:trPr>
          <w:trHeight w:val="576"/>
          <w:tblHeader/>
        </w:trPr>
        <w:sdt>
          <w:sdtPr>
            <w:rPr>
              <w:rFonts w:cstheme="minorHAnsi"/>
              <w:b/>
              <w:sz w:val="24"/>
              <w:szCs w:val="24"/>
            </w:rPr>
            <w:id w:val="69207451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2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2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2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2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2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2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2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2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2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2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3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3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3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3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3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3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3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3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3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39"/>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40"/>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41"/>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42"/>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43"/>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44"/>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45"/>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46"/>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r w:rsidR="009C44E0" w:rsidRPr="00DC7D29" w:rsidTr="009C44E0">
        <w:trPr>
          <w:trHeight w:val="576"/>
          <w:tblHeader/>
        </w:trPr>
        <w:sdt>
          <w:sdtPr>
            <w:rPr>
              <w:rFonts w:cstheme="minorHAnsi"/>
              <w:b/>
              <w:color w:val="808080"/>
              <w:sz w:val="24"/>
              <w:szCs w:val="24"/>
            </w:rPr>
            <w:id w:val="692074547"/>
            <w:showingPlcHdr/>
          </w:sdtPr>
          <w:sdtContent>
            <w:tc>
              <w:tcPr>
                <w:tcW w:w="39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text.</w:t>
                </w:r>
              </w:p>
            </w:tc>
          </w:sdtContent>
        </w:sdt>
        <w:tc>
          <w:tcPr>
            <w:tcW w:w="3420" w:type="dxa"/>
          </w:tcPr>
          <w:p w:rsidR="009C44E0" w:rsidRPr="00DC7D29" w:rsidRDefault="009C44E0" w:rsidP="009C44E0">
            <w:pPr>
              <w:spacing w:before="120" w:after="120" w:line="288" w:lineRule="auto"/>
              <w:rPr>
                <w:rFonts w:cstheme="minorHAnsi"/>
                <w:b/>
                <w:sz w:val="24"/>
                <w:szCs w:val="24"/>
              </w:rPr>
            </w:pPr>
          </w:p>
        </w:tc>
        <w:sdt>
          <w:sdtPr>
            <w:rPr>
              <w:rFonts w:cstheme="minorHAnsi"/>
              <w:b/>
              <w:color w:val="808080"/>
              <w:sz w:val="24"/>
              <w:szCs w:val="24"/>
            </w:rPr>
            <w:id w:val="692074548"/>
            <w:showingPlcHdr/>
            <w:date>
              <w:dateFormat w:val="M/d/yyyy"/>
              <w:lid w:val="en-US"/>
              <w:storeMappedDataAs w:val="dateTime"/>
              <w:calendar w:val="gregorian"/>
            </w:date>
          </w:sdtPr>
          <w:sdtContent>
            <w:tc>
              <w:tcPr>
                <w:tcW w:w="2178" w:type="dxa"/>
              </w:tcPr>
              <w:p w:rsidR="009C44E0" w:rsidRPr="00DC7D29" w:rsidRDefault="009C44E0" w:rsidP="009C44E0">
                <w:pPr>
                  <w:spacing w:before="120" w:after="120" w:line="288" w:lineRule="auto"/>
                  <w:rPr>
                    <w:rFonts w:cstheme="minorHAnsi"/>
                    <w:b/>
                    <w:sz w:val="24"/>
                    <w:szCs w:val="24"/>
                  </w:rPr>
                </w:pPr>
                <w:r w:rsidRPr="00DC7D29">
                  <w:rPr>
                    <w:rStyle w:val="PlaceholderText"/>
                  </w:rPr>
                  <w:t>Click here to enter a date.</w:t>
                </w:r>
              </w:p>
            </w:tc>
          </w:sdtContent>
        </w:sdt>
      </w:tr>
    </w:tbl>
    <w:p w:rsidR="009C44E0" w:rsidRPr="00DC7D29" w:rsidRDefault="009C44E0" w:rsidP="009C44E0">
      <w:pPr>
        <w:spacing w:before="120" w:after="120" w:line="288" w:lineRule="auto"/>
        <w:rPr>
          <w:rFonts w:cstheme="minorHAnsi"/>
          <w:b/>
        </w:rPr>
      </w:pPr>
    </w:p>
    <w:p w:rsidR="00BA75EF" w:rsidRPr="00D50F19" w:rsidRDefault="00BA75EF" w:rsidP="00D50F19">
      <w:pPr>
        <w:pStyle w:val="Heading1"/>
        <w:numPr>
          <w:ilvl w:val="0"/>
          <w:numId w:val="0"/>
        </w:numPr>
        <w:jc w:val="center"/>
        <w:rPr>
          <w:rFonts w:eastAsiaTheme="minorHAnsi"/>
          <w:sz w:val="48"/>
        </w:rPr>
      </w:pPr>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4C3F32" w:rsidRDefault="004C3F32" w:rsidP="00B0051C">
      <w:pPr>
        <w:tabs>
          <w:tab w:val="right" w:leader="underscore" w:pos="10224"/>
        </w:tabs>
        <w:rPr>
          <w:rFonts w:ascii="Tahoma" w:hAnsi="Tahoma" w:cs="Tahoma"/>
          <w:sz w:val="52"/>
          <w:szCs w:val="52"/>
        </w:rPr>
      </w:pPr>
      <w:r>
        <w:rPr>
          <w:rFonts w:ascii="Tahoma" w:hAnsi="Tahoma" w:cs="Tahoma"/>
          <w:sz w:val="52"/>
          <w:szCs w:val="52"/>
        </w:rPr>
        <w:lastRenderedPageBreak/>
        <w:t>Room Rules</w:t>
      </w:r>
    </w:p>
    <w:p w:rsidR="004C3F32" w:rsidRDefault="004C3F32" w:rsidP="00B0051C">
      <w:pPr>
        <w:tabs>
          <w:tab w:val="right" w:leader="underscore" w:pos="10224"/>
        </w:tabs>
        <w:rPr>
          <w:rFonts w:ascii="Tahoma" w:hAnsi="Tahoma" w:cs="Tahoma"/>
          <w:sz w:val="48"/>
          <w:szCs w:val="48"/>
          <w:u w:val="single"/>
        </w:rPr>
      </w:pPr>
      <w:r>
        <w:rPr>
          <w:rFonts w:ascii="Tahoma" w:hAnsi="Tahoma" w:cs="Tahoma"/>
          <w:sz w:val="52"/>
          <w:szCs w:val="52"/>
        </w:rPr>
        <w:t xml:space="preserve">In these </w:t>
      </w:r>
      <w:proofErr w:type="gramStart"/>
      <w:r>
        <w:rPr>
          <w:rFonts w:ascii="Tahoma" w:hAnsi="Tahoma" w:cs="Tahoma"/>
          <w:sz w:val="52"/>
          <w:szCs w:val="52"/>
        </w:rPr>
        <w:t>rooms</w:t>
      </w:r>
      <w:r w:rsidRPr="00B74254">
        <w:rPr>
          <w:rFonts w:ascii="Tahoma" w:hAnsi="Tahoma" w:cs="Tahoma"/>
          <w:sz w:val="52"/>
          <w:szCs w:val="52"/>
        </w:rPr>
        <w:t xml:space="preserve">  </w:t>
      </w:r>
      <w:r w:rsidRPr="007916A3">
        <w:rPr>
          <w:rFonts w:ascii="Tahoma" w:hAnsi="Tahoma" w:cs="Tahoma"/>
          <w:sz w:val="48"/>
          <w:szCs w:val="48"/>
          <w:u w:val="single"/>
        </w:rPr>
        <w:t>BRWN</w:t>
      </w:r>
      <w:proofErr w:type="gramEnd"/>
      <w:r w:rsidRPr="007916A3">
        <w:rPr>
          <w:rFonts w:ascii="Tahoma" w:hAnsi="Tahoma" w:cs="Tahoma"/>
          <w:sz w:val="48"/>
          <w:szCs w:val="48"/>
          <w:u w:val="single"/>
        </w:rPr>
        <w:t xml:space="preserve"> B13</w:t>
      </w:r>
      <w:r>
        <w:rPr>
          <w:rFonts w:ascii="Tahoma" w:hAnsi="Tahoma" w:cs="Tahoma"/>
          <w:sz w:val="48"/>
          <w:szCs w:val="48"/>
          <w:u w:val="single"/>
        </w:rPr>
        <w:t xml:space="preserve">5A, </w:t>
      </w:r>
    </w:p>
    <w:p w:rsidR="004C3F32" w:rsidRPr="00B74254" w:rsidRDefault="004C3F32" w:rsidP="00B0051C">
      <w:pPr>
        <w:tabs>
          <w:tab w:val="right" w:leader="underscore" w:pos="10224"/>
        </w:tabs>
        <w:rPr>
          <w:rFonts w:ascii="Tahoma" w:hAnsi="Tahoma" w:cs="Tahoma"/>
          <w:sz w:val="52"/>
          <w:szCs w:val="52"/>
        </w:rPr>
      </w:pPr>
      <w:r>
        <w:rPr>
          <w:rFonts w:ascii="Tahoma" w:hAnsi="Tahoma" w:cs="Tahoma"/>
          <w:sz w:val="48"/>
          <w:szCs w:val="48"/>
          <w:u w:val="single"/>
        </w:rPr>
        <w:t>B135C, B135D</w:t>
      </w:r>
    </w:p>
    <w:p w:rsidR="004C3F32" w:rsidRPr="00B74254" w:rsidRDefault="004C3F32" w:rsidP="00B0051C">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rsidR="004C3F32" w:rsidRPr="00685825" w:rsidRDefault="004C3F32" w:rsidP="00B0051C">
      <w:pPr>
        <w:tabs>
          <w:tab w:val="right" w:pos="9900"/>
        </w:tabs>
        <w:rPr>
          <w:rFonts w:ascii="Tahoma" w:hAnsi="Tahoma" w:cs="Tahoma"/>
          <w:sz w:val="32"/>
          <w:szCs w:val="32"/>
          <w:vertAlign w:val="superscript"/>
        </w:rPr>
      </w:pPr>
      <w:r>
        <w:rPr>
          <w:rFonts w:ascii="Tahoma" w:hAnsi="Tahoma" w:cs="Tahoma"/>
          <w:sz w:val="32"/>
          <w:szCs w:val="32"/>
        </w:rPr>
        <w:tab/>
      </w:r>
      <w:proofErr w:type="gramStart"/>
      <w:r w:rsidRPr="00685825">
        <w:rPr>
          <w:rFonts w:ascii="Tahoma" w:hAnsi="Tahoma" w:cs="Tahoma"/>
          <w:sz w:val="32"/>
          <w:szCs w:val="32"/>
          <w:vertAlign w:val="superscript"/>
        </w:rPr>
        <w:t>signature</w:t>
      </w:r>
      <w:proofErr w:type="gramEnd"/>
      <w:r>
        <w:rPr>
          <w:rFonts w:ascii="Tahoma" w:hAnsi="Tahoma" w:cs="Tahoma"/>
          <w:sz w:val="32"/>
          <w:szCs w:val="32"/>
          <w:vertAlign w:val="superscript"/>
        </w:rPr>
        <w:t xml:space="preserve">        date</w:t>
      </w:r>
    </w:p>
    <w:p w:rsidR="004C3F32" w:rsidRDefault="004C3F32" w:rsidP="00B0051C">
      <w:pPr>
        <w:spacing w:before="120"/>
        <w:rPr>
          <w:rFonts w:ascii="Tahoma" w:hAnsi="Tahoma" w:cs="Tahoma"/>
          <w:sz w:val="32"/>
          <w:szCs w:val="32"/>
        </w:rPr>
      </w:pPr>
      <w:r>
        <w:rPr>
          <w:rFonts w:ascii="Tahoma" w:hAnsi="Tahoma" w:cs="Tahoma"/>
          <w:sz w:val="32"/>
          <w:szCs w:val="32"/>
        </w:rPr>
        <w:t>Top Rules and requirements (circle, modify, make completely clear)</w:t>
      </w:r>
    </w:p>
    <w:p w:rsidR="004C3F32" w:rsidRDefault="004C3F32" w:rsidP="00B0051C">
      <w:pPr>
        <w:spacing w:before="120"/>
        <w:rPr>
          <w:rFonts w:ascii="Tahoma" w:hAnsi="Tahoma" w:cs="Tahoma"/>
          <w:sz w:val="32"/>
          <w:szCs w:val="32"/>
        </w:rPr>
      </w:pPr>
    </w:p>
    <w:p w:rsidR="004C3F32" w:rsidRDefault="004C3F32" w:rsidP="00B0051C">
      <w:pPr>
        <w:tabs>
          <w:tab w:val="left" w:pos="3060"/>
        </w:tabs>
        <w:ind w:firstLine="360"/>
        <w:rPr>
          <w:rFonts w:ascii="Tahoma" w:hAnsi="Tahoma" w:cs="Tahoma"/>
          <w:sz w:val="44"/>
          <w:szCs w:val="44"/>
        </w:rPr>
      </w:pPr>
      <w:r>
        <w:rPr>
          <w:rFonts w:ascii="Tahoma" w:hAnsi="Tahoma" w:cs="Tahoma"/>
          <w:sz w:val="32"/>
          <w:szCs w:val="32"/>
        </w:rPr>
        <w:t xml:space="preserve">A. </w:t>
      </w:r>
      <w:r w:rsidRPr="00B74254">
        <w:rPr>
          <w:rFonts w:ascii="Tahoma" w:hAnsi="Tahoma" w:cs="Tahoma"/>
          <w:sz w:val="32"/>
          <w:szCs w:val="32"/>
        </w:rPr>
        <w:t>eye protection:</w:t>
      </w:r>
      <w:r>
        <w:rPr>
          <w:rFonts w:ascii="Tahoma" w:hAnsi="Tahoma" w:cs="Tahoma"/>
          <w:sz w:val="52"/>
          <w:szCs w:val="52"/>
        </w:rPr>
        <w:tab/>
      </w:r>
      <w:r>
        <w:rPr>
          <w:rFonts w:ascii="Tahoma" w:hAnsi="Tahoma" w:cs="Tahoma"/>
          <w:sz w:val="44"/>
          <w:szCs w:val="44"/>
        </w:rPr>
        <w:t>N</w:t>
      </w:r>
      <w:r w:rsidRPr="00B74254">
        <w:rPr>
          <w:rFonts w:ascii="Tahoma" w:hAnsi="Tahoma" w:cs="Tahoma"/>
          <w:sz w:val="44"/>
          <w:szCs w:val="44"/>
        </w:rPr>
        <w:t>one</w:t>
      </w:r>
    </w:p>
    <w:p w:rsidR="004C3F32" w:rsidRDefault="004C3F32" w:rsidP="00B0051C">
      <w:pPr>
        <w:tabs>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B. working alone with hazards</w:t>
      </w:r>
      <w:r w:rsidRPr="00B74254">
        <w:rPr>
          <w:rFonts w:ascii="Tahoma" w:hAnsi="Tahoma" w:cs="Tahoma"/>
          <w:sz w:val="32"/>
          <w:szCs w:val="32"/>
        </w:rPr>
        <w:t>:</w:t>
      </w:r>
    </w:p>
    <w:p w:rsidR="004C3F32" w:rsidRPr="006B3F6E"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Not applicable</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C. footwear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lastRenderedPageBreak/>
        <w:t>D. clothing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E. eating in room allowed</w:t>
      </w:r>
      <w:r w:rsidRPr="00B74254">
        <w:rPr>
          <w:rFonts w:ascii="Tahoma" w:hAnsi="Tahoma" w:cs="Tahoma"/>
          <w:sz w:val="32"/>
          <w:szCs w:val="32"/>
        </w:rPr>
        <w:t>:</w:t>
      </w:r>
    </w:p>
    <w:p w:rsidR="004C3F3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 xml:space="preserve">Yes  </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F. further rules for PPE and behavior at:</w:t>
      </w:r>
    </w:p>
    <w:p w:rsidR="004C3F32" w:rsidRPr="007916A3" w:rsidRDefault="004C3F32" w:rsidP="00B0051C">
      <w:pPr>
        <w:tabs>
          <w:tab w:val="left" w:pos="720"/>
          <w:tab w:val="right" w:leader="underscore" w:pos="10224"/>
        </w:tabs>
        <w:rPr>
          <w:rFonts w:ascii="Tahoma" w:hAnsi="Tahoma" w:cs="Tahoma"/>
          <w:sz w:val="32"/>
          <w:szCs w:val="32"/>
          <w:u w:val="single"/>
        </w:rPr>
      </w:pPr>
      <w:r w:rsidRPr="00B74254">
        <w:rPr>
          <w:rFonts w:ascii="Tahoma" w:hAnsi="Tahoma" w:cs="Tahoma"/>
          <w:sz w:val="32"/>
          <w:szCs w:val="32"/>
        </w:rPr>
        <w:tab/>
      </w:r>
      <w:r w:rsidRPr="007916A3">
        <w:rPr>
          <w:rFonts w:ascii="Tahoma" w:hAnsi="Tahoma" w:cs="Tahoma"/>
          <w:sz w:val="32"/>
          <w:szCs w:val="32"/>
          <w:u w:val="single"/>
        </w:rPr>
        <w:t>No chemicals allowed in these rooms</w:t>
      </w:r>
      <w:r w:rsidRPr="007916A3">
        <w:rPr>
          <w:rFonts w:ascii="Tahoma" w:hAnsi="Tahoma" w:cs="Tahoma"/>
          <w:sz w:val="32"/>
          <w:szCs w:val="32"/>
          <w:u w:val="single"/>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Pr="00234982" w:rsidRDefault="004C3F32" w:rsidP="00B0051C">
      <w:pPr>
        <w:tabs>
          <w:tab w:val="left" w:pos="720"/>
          <w:tab w:val="right" w:leader="underscore" w:pos="10224"/>
        </w:tabs>
        <w:rPr>
          <w:rFonts w:ascii="Tahoma" w:hAnsi="Tahoma" w:cs="Tahoma"/>
          <w:sz w:val="44"/>
          <w:szCs w:val="44"/>
        </w:rPr>
      </w:pPr>
      <w:r>
        <w:rPr>
          <w:rFonts w:ascii="Tahoma" w:hAnsi="Tahoma" w:cs="Tahoma"/>
          <w:sz w:val="32"/>
          <w:szCs w:val="32"/>
        </w:rPr>
        <w:tab/>
      </w:r>
    </w:p>
    <w:p w:rsidR="004C3F32" w:rsidRPr="003A3254" w:rsidRDefault="004C3F32" w:rsidP="00B0051C">
      <w:pPr>
        <w:tabs>
          <w:tab w:val="left" w:pos="720"/>
          <w:tab w:val="left" w:pos="3060"/>
        </w:tabs>
        <w:rPr>
          <w:rFonts w:ascii="Tahoma" w:hAnsi="Tahoma" w:cs="Tahoma"/>
          <w:sz w:val="28"/>
          <w:szCs w:val="28"/>
        </w:rPr>
      </w:pPr>
      <w:r w:rsidRPr="003A3254">
        <w:rPr>
          <w:rFonts w:ascii="Tahoma" w:hAnsi="Tahoma" w:cs="Tahoma"/>
          <w:sz w:val="28"/>
          <w:szCs w:val="28"/>
        </w:rPr>
        <w:br w:type="page"/>
      </w: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lastRenderedPageBreak/>
        <w:t>Instructions for “</w:t>
      </w:r>
      <w:proofErr w:type="spellStart"/>
      <w:r>
        <w:rPr>
          <w:rFonts w:ascii="Tahoma" w:hAnsi="Tahoma" w:cs="Tahoma"/>
          <w:sz w:val="44"/>
          <w:szCs w:val="44"/>
        </w:rPr>
        <w:t>RoomRules</w:t>
      </w:r>
      <w:proofErr w:type="spellEnd"/>
      <w:r>
        <w:rPr>
          <w:rFonts w:ascii="Tahoma" w:hAnsi="Tahoma" w:cs="Tahoma"/>
          <w:sz w:val="44"/>
          <w:szCs w:val="44"/>
        </w:rPr>
        <w:t>” poster</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1. Indicate building and room # at top.</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2. If signature is not legible, add printed name.  If a faculty member is associated with the room, the rules are the responsibility of that person, and that person’s signature is required.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3. Modify in whatever manner suits the needs of your space and post in one or more conspicuous locations in the room.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4. Ensure that in any particular room, the rules are clear and consistent.</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Pr="00097E1E"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Examples and archived rooms are available at </w:t>
      </w:r>
      <w:r w:rsidRPr="00097E1E">
        <w:rPr>
          <w:rFonts w:ascii="Tahoma" w:hAnsi="Tahoma" w:cs="Tahoma"/>
          <w:sz w:val="28"/>
          <w:szCs w:val="28"/>
        </w:rPr>
        <w:t>www.chem.purdue.edu/chemsafety/SOPs/</w:t>
      </w:r>
      <w:r w:rsidRPr="00097E1E">
        <w:rPr>
          <w:rFonts w:ascii="Calibri" w:hAnsi="Calibri"/>
          <w:sz w:val="28"/>
          <w:szCs w:val="28"/>
        </w:rPr>
        <w:t xml:space="preserve"> </w:t>
      </w:r>
      <w:r w:rsidRPr="00097E1E">
        <w:rPr>
          <w:rFonts w:ascii="Tahoma" w:hAnsi="Tahoma" w:cs="Tahoma"/>
          <w:sz w:val="28"/>
          <w:szCs w:val="28"/>
        </w:rPr>
        <w:t>RoomRules.htm</w:t>
      </w:r>
    </w:p>
    <w:p w:rsidR="004C3F32" w:rsidRDefault="004C3F32" w:rsidP="00B0051C">
      <w:pPr>
        <w:tabs>
          <w:tab w:val="right" w:leader="underscore" w:pos="10224"/>
        </w:tabs>
        <w:rPr>
          <w:rFonts w:ascii="Tahoma" w:hAnsi="Tahoma" w:cs="Tahoma"/>
          <w:sz w:val="52"/>
          <w:szCs w:val="52"/>
        </w:rPr>
      </w:pPr>
      <w:r>
        <w:rPr>
          <w:rFonts w:ascii="Tahoma" w:hAnsi="Tahoma" w:cs="Tahoma"/>
          <w:sz w:val="52"/>
          <w:szCs w:val="52"/>
        </w:rPr>
        <w:t>Room Rules</w:t>
      </w:r>
    </w:p>
    <w:p w:rsidR="004C3F32" w:rsidRPr="00B74254" w:rsidRDefault="004C3F32" w:rsidP="00B0051C">
      <w:pPr>
        <w:tabs>
          <w:tab w:val="right" w:leader="underscore" w:pos="10224"/>
        </w:tabs>
        <w:rPr>
          <w:rFonts w:ascii="Tahoma" w:hAnsi="Tahoma" w:cs="Tahoma"/>
          <w:sz w:val="52"/>
          <w:szCs w:val="52"/>
        </w:rPr>
      </w:pPr>
      <w:r>
        <w:rPr>
          <w:rFonts w:ascii="Tahoma" w:hAnsi="Tahoma" w:cs="Tahoma"/>
          <w:sz w:val="52"/>
          <w:szCs w:val="52"/>
        </w:rPr>
        <w:t xml:space="preserve">In these </w:t>
      </w:r>
      <w:proofErr w:type="gramStart"/>
      <w:r>
        <w:rPr>
          <w:rFonts w:ascii="Tahoma" w:hAnsi="Tahoma" w:cs="Tahoma"/>
          <w:sz w:val="52"/>
          <w:szCs w:val="52"/>
        </w:rPr>
        <w:t>rooms</w:t>
      </w:r>
      <w:r w:rsidRPr="00B74254">
        <w:rPr>
          <w:rFonts w:ascii="Tahoma" w:hAnsi="Tahoma" w:cs="Tahoma"/>
          <w:sz w:val="52"/>
          <w:szCs w:val="52"/>
        </w:rPr>
        <w:t xml:space="preserve">  </w:t>
      </w:r>
      <w:r w:rsidRPr="007916A3">
        <w:rPr>
          <w:rFonts w:ascii="Tahoma" w:hAnsi="Tahoma" w:cs="Tahoma"/>
          <w:sz w:val="48"/>
          <w:szCs w:val="48"/>
          <w:u w:val="single"/>
        </w:rPr>
        <w:t>BRWN</w:t>
      </w:r>
      <w:proofErr w:type="gramEnd"/>
      <w:r w:rsidRPr="007916A3">
        <w:rPr>
          <w:rFonts w:ascii="Tahoma" w:hAnsi="Tahoma" w:cs="Tahoma"/>
          <w:sz w:val="48"/>
          <w:szCs w:val="48"/>
          <w:u w:val="single"/>
        </w:rPr>
        <w:t xml:space="preserve"> B13</w:t>
      </w:r>
      <w:r>
        <w:rPr>
          <w:rFonts w:ascii="Tahoma" w:hAnsi="Tahoma" w:cs="Tahoma"/>
          <w:sz w:val="48"/>
          <w:szCs w:val="48"/>
          <w:u w:val="single"/>
        </w:rPr>
        <w:t>7</w:t>
      </w:r>
    </w:p>
    <w:p w:rsidR="004C3F32" w:rsidRPr="00B74254" w:rsidRDefault="004C3F32" w:rsidP="00B0051C">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rsidR="004C3F32" w:rsidRPr="00685825" w:rsidRDefault="004C3F32" w:rsidP="00B0051C">
      <w:pPr>
        <w:tabs>
          <w:tab w:val="right" w:pos="9900"/>
        </w:tabs>
        <w:rPr>
          <w:rFonts w:ascii="Tahoma" w:hAnsi="Tahoma" w:cs="Tahoma"/>
          <w:sz w:val="32"/>
          <w:szCs w:val="32"/>
          <w:vertAlign w:val="superscript"/>
        </w:rPr>
      </w:pPr>
      <w:r>
        <w:rPr>
          <w:rFonts w:ascii="Tahoma" w:hAnsi="Tahoma" w:cs="Tahoma"/>
          <w:sz w:val="32"/>
          <w:szCs w:val="32"/>
        </w:rPr>
        <w:tab/>
      </w:r>
      <w:proofErr w:type="gramStart"/>
      <w:r w:rsidRPr="00685825">
        <w:rPr>
          <w:rFonts w:ascii="Tahoma" w:hAnsi="Tahoma" w:cs="Tahoma"/>
          <w:sz w:val="32"/>
          <w:szCs w:val="32"/>
          <w:vertAlign w:val="superscript"/>
        </w:rPr>
        <w:t>signature</w:t>
      </w:r>
      <w:proofErr w:type="gramEnd"/>
      <w:r>
        <w:rPr>
          <w:rFonts w:ascii="Tahoma" w:hAnsi="Tahoma" w:cs="Tahoma"/>
          <w:sz w:val="32"/>
          <w:szCs w:val="32"/>
          <w:vertAlign w:val="superscript"/>
        </w:rPr>
        <w:t xml:space="preserve">        date</w:t>
      </w:r>
    </w:p>
    <w:p w:rsidR="004C3F32" w:rsidRDefault="004C3F32" w:rsidP="00B0051C">
      <w:pPr>
        <w:spacing w:before="120"/>
        <w:rPr>
          <w:rFonts w:ascii="Tahoma" w:hAnsi="Tahoma" w:cs="Tahoma"/>
          <w:sz w:val="32"/>
          <w:szCs w:val="32"/>
        </w:rPr>
      </w:pPr>
      <w:r>
        <w:rPr>
          <w:rFonts w:ascii="Tahoma" w:hAnsi="Tahoma" w:cs="Tahoma"/>
          <w:sz w:val="32"/>
          <w:szCs w:val="32"/>
        </w:rPr>
        <w:t>Top Rules and requirements (circle, modify, make completely clear)</w:t>
      </w:r>
    </w:p>
    <w:p w:rsidR="004C3F32" w:rsidRDefault="004C3F32" w:rsidP="00B0051C">
      <w:pPr>
        <w:spacing w:before="120"/>
        <w:rPr>
          <w:rFonts w:ascii="Tahoma" w:hAnsi="Tahoma" w:cs="Tahoma"/>
          <w:sz w:val="32"/>
          <w:szCs w:val="32"/>
        </w:rPr>
      </w:pPr>
    </w:p>
    <w:p w:rsidR="004C3F32" w:rsidRDefault="004C3F32" w:rsidP="00B0051C">
      <w:pPr>
        <w:tabs>
          <w:tab w:val="left" w:pos="3060"/>
        </w:tabs>
        <w:ind w:firstLine="360"/>
        <w:rPr>
          <w:rFonts w:ascii="Tahoma" w:hAnsi="Tahoma" w:cs="Tahoma"/>
          <w:sz w:val="44"/>
          <w:szCs w:val="44"/>
        </w:rPr>
      </w:pPr>
      <w:r>
        <w:rPr>
          <w:rFonts w:ascii="Tahoma" w:hAnsi="Tahoma" w:cs="Tahoma"/>
          <w:sz w:val="32"/>
          <w:szCs w:val="32"/>
        </w:rPr>
        <w:t xml:space="preserve">A. </w:t>
      </w:r>
      <w:r w:rsidRPr="00B74254">
        <w:rPr>
          <w:rFonts w:ascii="Tahoma" w:hAnsi="Tahoma" w:cs="Tahoma"/>
          <w:sz w:val="32"/>
          <w:szCs w:val="32"/>
        </w:rPr>
        <w:t>eye protection:</w:t>
      </w:r>
      <w:r>
        <w:rPr>
          <w:rFonts w:ascii="Tahoma" w:hAnsi="Tahoma" w:cs="Tahoma"/>
          <w:sz w:val="52"/>
          <w:szCs w:val="52"/>
        </w:rPr>
        <w:tab/>
      </w:r>
      <w:r>
        <w:rPr>
          <w:rFonts w:ascii="Tahoma" w:hAnsi="Tahoma" w:cs="Tahoma"/>
          <w:sz w:val="44"/>
          <w:szCs w:val="44"/>
        </w:rPr>
        <w:t>At all times</w:t>
      </w:r>
    </w:p>
    <w:p w:rsidR="004C3F32" w:rsidRDefault="004C3F32" w:rsidP="00B0051C">
      <w:pPr>
        <w:tabs>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B. working alone with hazards</w:t>
      </w:r>
      <w:r w:rsidRPr="00B74254">
        <w:rPr>
          <w:rFonts w:ascii="Tahoma" w:hAnsi="Tahoma" w:cs="Tahoma"/>
          <w:sz w:val="32"/>
          <w:szCs w:val="32"/>
        </w:rPr>
        <w:t>:</w:t>
      </w:r>
    </w:p>
    <w:p w:rsidR="004C3F32" w:rsidRPr="006B3F6E"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never</w:t>
      </w:r>
      <w:proofErr w:type="gramEnd"/>
      <w:r>
        <w:rPr>
          <w:rFonts w:ascii="Tahoma" w:hAnsi="Tahoma" w:cs="Tahoma"/>
          <w:sz w:val="44"/>
          <w:szCs w:val="44"/>
        </w:rPr>
        <w:t>, allowed conditions attached</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lastRenderedPageBreak/>
        <w:t>C. footwear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 close toed at all times</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D. clothing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 covering from throat to ankles, lab coats required</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E. eating in room allowed</w:t>
      </w:r>
      <w:r w:rsidRPr="00B74254">
        <w:rPr>
          <w:rFonts w:ascii="Tahoma" w:hAnsi="Tahoma" w:cs="Tahoma"/>
          <w:sz w:val="32"/>
          <w:szCs w:val="32"/>
        </w:rPr>
        <w:t>:</w:t>
      </w:r>
    </w:p>
    <w:p w:rsidR="004C3F3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No</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F. further rules for PPE and behavior at:</w:t>
      </w:r>
    </w:p>
    <w:p w:rsidR="004C3F32" w:rsidRPr="007916A3" w:rsidRDefault="004C3F32" w:rsidP="00B0051C">
      <w:pPr>
        <w:tabs>
          <w:tab w:val="left" w:pos="720"/>
          <w:tab w:val="right" w:leader="underscore" w:pos="10224"/>
        </w:tabs>
        <w:rPr>
          <w:rFonts w:ascii="Tahoma" w:hAnsi="Tahoma" w:cs="Tahoma"/>
          <w:sz w:val="32"/>
          <w:szCs w:val="32"/>
          <w:u w:val="single"/>
        </w:rPr>
      </w:pPr>
      <w:r w:rsidRPr="00B74254">
        <w:rPr>
          <w:rFonts w:ascii="Tahoma" w:hAnsi="Tahoma" w:cs="Tahoma"/>
          <w:sz w:val="32"/>
          <w:szCs w:val="32"/>
        </w:rPr>
        <w:tab/>
      </w:r>
      <w:r w:rsidRPr="007916A3">
        <w:rPr>
          <w:rFonts w:ascii="Tahoma" w:hAnsi="Tahoma" w:cs="Tahoma"/>
          <w:sz w:val="32"/>
          <w:szCs w:val="32"/>
          <w:u w:val="single"/>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Pr="00234982" w:rsidRDefault="004C3F32" w:rsidP="00B0051C">
      <w:pPr>
        <w:tabs>
          <w:tab w:val="left" w:pos="720"/>
          <w:tab w:val="right" w:leader="underscore" w:pos="10224"/>
        </w:tabs>
        <w:rPr>
          <w:rFonts w:ascii="Tahoma" w:hAnsi="Tahoma" w:cs="Tahoma"/>
          <w:sz w:val="44"/>
          <w:szCs w:val="44"/>
        </w:rPr>
      </w:pPr>
      <w:r>
        <w:rPr>
          <w:rFonts w:ascii="Tahoma" w:hAnsi="Tahoma" w:cs="Tahoma"/>
          <w:sz w:val="32"/>
          <w:szCs w:val="32"/>
        </w:rPr>
        <w:tab/>
      </w:r>
    </w:p>
    <w:p w:rsidR="004C3F32" w:rsidRPr="003A3254" w:rsidRDefault="004C3F32" w:rsidP="00B0051C">
      <w:pPr>
        <w:tabs>
          <w:tab w:val="left" w:pos="720"/>
          <w:tab w:val="left" w:pos="3060"/>
        </w:tabs>
        <w:rPr>
          <w:rFonts w:ascii="Tahoma" w:hAnsi="Tahoma" w:cs="Tahoma"/>
          <w:sz w:val="28"/>
          <w:szCs w:val="28"/>
        </w:rPr>
      </w:pPr>
      <w:r w:rsidRPr="003A3254">
        <w:rPr>
          <w:rFonts w:ascii="Tahoma" w:hAnsi="Tahoma" w:cs="Tahoma"/>
          <w:sz w:val="28"/>
          <w:szCs w:val="28"/>
        </w:rPr>
        <w:br w:type="page"/>
      </w: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lastRenderedPageBreak/>
        <w:t>Instructions for “</w:t>
      </w:r>
      <w:proofErr w:type="spellStart"/>
      <w:r>
        <w:rPr>
          <w:rFonts w:ascii="Tahoma" w:hAnsi="Tahoma" w:cs="Tahoma"/>
          <w:sz w:val="44"/>
          <w:szCs w:val="44"/>
        </w:rPr>
        <w:t>RoomRules</w:t>
      </w:r>
      <w:proofErr w:type="spellEnd"/>
      <w:r>
        <w:rPr>
          <w:rFonts w:ascii="Tahoma" w:hAnsi="Tahoma" w:cs="Tahoma"/>
          <w:sz w:val="44"/>
          <w:szCs w:val="44"/>
        </w:rPr>
        <w:t>” poster</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1. Indicate building and room # at top.</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2. If signature is not legible, add printed name.  If a faculty member is associated with the room, the rules are the responsibility of that person, and that person’s signature is required.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3. Modify in whatever manner suits the needs of your space and post in one or more conspicuous locations in the room.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4. Ensure that in any particular room, the rules are clear and consistent.</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Pr="00097E1E"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Examples and archived rooms are available at </w:t>
      </w:r>
      <w:r w:rsidRPr="00097E1E">
        <w:rPr>
          <w:rFonts w:ascii="Tahoma" w:hAnsi="Tahoma" w:cs="Tahoma"/>
          <w:sz w:val="28"/>
          <w:szCs w:val="28"/>
        </w:rPr>
        <w:t>www.chem.purdue.edu/chemsafety/SOPs/</w:t>
      </w:r>
      <w:r w:rsidRPr="00097E1E">
        <w:rPr>
          <w:rFonts w:ascii="Calibri" w:hAnsi="Calibri"/>
          <w:sz w:val="28"/>
          <w:szCs w:val="28"/>
        </w:rPr>
        <w:t xml:space="preserve"> </w:t>
      </w:r>
      <w:r w:rsidRPr="00097E1E">
        <w:rPr>
          <w:rFonts w:ascii="Tahoma" w:hAnsi="Tahoma" w:cs="Tahoma"/>
          <w:sz w:val="28"/>
          <w:szCs w:val="28"/>
        </w:rPr>
        <w:t>RoomRules.htm</w:t>
      </w:r>
    </w:p>
    <w:p w:rsidR="004C3F32" w:rsidRDefault="004C3F32" w:rsidP="00B0051C">
      <w:pPr>
        <w:tabs>
          <w:tab w:val="right" w:leader="underscore" w:pos="10224"/>
        </w:tabs>
        <w:rPr>
          <w:rFonts w:ascii="Tahoma" w:hAnsi="Tahoma" w:cs="Tahoma"/>
          <w:sz w:val="52"/>
          <w:szCs w:val="52"/>
        </w:rPr>
      </w:pPr>
      <w:r>
        <w:rPr>
          <w:rFonts w:ascii="Tahoma" w:hAnsi="Tahoma" w:cs="Tahoma"/>
          <w:sz w:val="52"/>
          <w:szCs w:val="52"/>
        </w:rPr>
        <w:t>Room Rules</w:t>
      </w:r>
    </w:p>
    <w:p w:rsidR="004C3F32" w:rsidRPr="00B74254" w:rsidRDefault="004C3F32" w:rsidP="00B0051C">
      <w:pPr>
        <w:tabs>
          <w:tab w:val="right" w:leader="underscore" w:pos="10224"/>
        </w:tabs>
        <w:rPr>
          <w:rFonts w:ascii="Tahoma" w:hAnsi="Tahoma" w:cs="Tahoma"/>
          <w:sz w:val="52"/>
          <w:szCs w:val="52"/>
        </w:rPr>
      </w:pPr>
      <w:r>
        <w:rPr>
          <w:rFonts w:ascii="Tahoma" w:hAnsi="Tahoma" w:cs="Tahoma"/>
          <w:sz w:val="52"/>
          <w:szCs w:val="52"/>
        </w:rPr>
        <w:t xml:space="preserve">In these </w:t>
      </w:r>
      <w:proofErr w:type="gramStart"/>
      <w:r>
        <w:rPr>
          <w:rFonts w:ascii="Tahoma" w:hAnsi="Tahoma" w:cs="Tahoma"/>
          <w:sz w:val="52"/>
          <w:szCs w:val="52"/>
        </w:rPr>
        <w:t>rooms</w:t>
      </w:r>
      <w:r w:rsidRPr="00B74254">
        <w:rPr>
          <w:rFonts w:ascii="Tahoma" w:hAnsi="Tahoma" w:cs="Tahoma"/>
          <w:sz w:val="52"/>
          <w:szCs w:val="52"/>
        </w:rPr>
        <w:t xml:space="preserve">  </w:t>
      </w:r>
      <w:r w:rsidRPr="007916A3">
        <w:rPr>
          <w:rFonts w:ascii="Tahoma" w:hAnsi="Tahoma" w:cs="Tahoma"/>
          <w:sz w:val="48"/>
          <w:szCs w:val="48"/>
          <w:u w:val="single"/>
        </w:rPr>
        <w:t>BRWN</w:t>
      </w:r>
      <w:proofErr w:type="gramEnd"/>
      <w:r w:rsidRPr="007916A3">
        <w:rPr>
          <w:rFonts w:ascii="Tahoma" w:hAnsi="Tahoma" w:cs="Tahoma"/>
          <w:sz w:val="48"/>
          <w:szCs w:val="48"/>
          <w:u w:val="single"/>
        </w:rPr>
        <w:t xml:space="preserve"> B13</w:t>
      </w:r>
      <w:r>
        <w:rPr>
          <w:rFonts w:ascii="Tahoma" w:hAnsi="Tahoma" w:cs="Tahoma"/>
          <w:sz w:val="48"/>
          <w:szCs w:val="48"/>
          <w:u w:val="single"/>
        </w:rPr>
        <w:t>7A</w:t>
      </w:r>
    </w:p>
    <w:p w:rsidR="004C3F32" w:rsidRPr="00B74254" w:rsidRDefault="004C3F32" w:rsidP="00B0051C">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rsidR="004C3F32" w:rsidRPr="00685825" w:rsidRDefault="004C3F32" w:rsidP="00B0051C">
      <w:pPr>
        <w:tabs>
          <w:tab w:val="right" w:pos="9900"/>
        </w:tabs>
        <w:rPr>
          <w:rFonts w:ascii="Tahoma" w:hAnsi="Tahoma" w:cs="Tahoma"/>
          <w:sz w:val="32"/>
          <w:szCs w:val="32"/>
          <w:vertAlign w:val="superscript"/>
        </w:rPr>
      </w:pPr>
      <w:r>
        <w:rPr>
          <w:rFonts w:ascii="Tahoma" w:hAnsi="Tahoma" w:cs="Tahoma"/>
          <w:sz w:val="32"/>
          <w:szCs w:val="32"/>
        </w:rPr>
        <w:tab/>
      </w:r>
      <w:proofErr w:type="gramStart"/>
      <w:r w:rsidRPr="00685825">
        <w:rPr>
          <w:rFonts w:ascii="Tahoma" w:hAnsi="Tahoma" w:cs="Tahoma"/>
          <w:sz w:val="32"/>
          <w:szCs w:val="32"/>
          <w:vertAlign w:val="superscript"/>
        </w:rPr>
        <w:t>signature</w:t>
      </w:r>
      <w:proofErr w:type="gramEnd"/>
      <w:r>
        <w:rPr>
          <w:rFonts w:ascii="Tahoma" w:hAnsi="Tahoma" w:cs="Tahoma"/>
          <w:sz w:val="32"/>
          <w:szCs w:val="32"/>
          <w:vertAlign w:val="superscript"/>
        </w:rPr>
        <w:t xml:space="preserve">        date</w:t>
      </w:r>
    </w:p>
    <w:p w:rsidR="004C3F32" w:rsidRDefault="004C3F32" w:rsidP="00B0051C">
      <w:pPr>
        <w:spacing w:before="120"/>
        <w:rPr>
          <w:rFonts w:ascii="Tahoma" w:hAnsi="Tahoma" w:cs="Tahoma"/>
          <w:sz w:val="32"/>
          <w:szCs w:val="32"/>
        </w:rPr>
      </w:pPr>
      <w:r>
        <w:rPr>
          <w:rFonts w:ascii="Tahoma" w:hAnsi="Tahoma" w:cs="Tahoma"/>
          <w:sz w:val="32"/>
          <w:szCs w:val="32"/>
        </w:rPr>
        <w:t>Top Rules and requirements (circle, modify, make completely clear)</w:t>
      </w:r>
    </w:p>
    <w:p w:rsidR="004C3F32" w:rsidRDefault="004C3F32" w:rsidP="00B0051C">
      <w:pPr>
        <w:spacing w:before="120"/>
        <w:rPr>
          <w:rFonts w:ascii="Tahoma" w:hAnsi="Tahoma" w:cs="Tahoma"/>
          <w:sz w:val="32"/>
          <w:szCs w:val="32"/>
        </w:rPr>
      </w:pPr>
    </w:p>
    <w:p w:rsidR="004C3F32" w:rsidRDefault="004C3F32" w:rsidP="00B0051C">
      <w:pPr>
        <w:tabs>
          <w:tab w:val="left" w:pos="3060"/>
        </w:tabs>
        <w:ind w:firstLine="360"/>
        <w:rPr>
          <w:rFonts w:ascii="Tahoma" w:hAnsi="Tahoma" w:cs="Tahoma"/>
          <w:sz w:val="44"/>
          <w:szCs w:val="44"/>
        </w:rPr>
      </w:pPr>
      <w:r>
        <w:rPr>
          <w:rFonts w:ascii="Tahoma" w:hAnsi="Tahoma" w:cs="Tahoma"/>
          <w:sz w:val="32"/>
          <w:szCs w:val="32"/>
        </w:rPr>
        <w:t xml:space="preserve">A. </w:t>
      </w:r>
      <w:r w:rsidRPr="00B74254">
        <w:rPr>
          <w:rFonts w:ascii="Tahoma" w:hAnsi="Tahoma" w:cs="Tahoma"/>
          <w:sz w:val="32"/>
          <w:szCs w:val="32"/>
        </w:rPr>
        <w:t>eye protection:</w:t>
      </w:r>
      <w:r>
        <w:rPr>
          <w:rFonts w:ascii="Tahoma" w:hAnsi="Tahoma" w:cs="Tahoma"/>
          <w:sz w:val="52"/>
          <w:szCs w:val="52"/>
        </w:rPr>
        <w:tab/>
        <w:t xml:space="preserve"> </w:t>
      </w:r>
      <w:r>
        <w:rPr>
          <w:rFonts w:ascii="Tahoma" w:hAnsi="Tahoma" w:cs="Tahoma"/>
          <w:sz w:val="44"/>
          <w:szCs w:val="44"/>
        </w:rPr>
        <w:t>safety glasses when handling chemicals, laser glasses when necessary</w:t>
      </w:r>
    </w:p>
    <w:p w:rsidR="004C3F32" w:rsidRDefault="004C3F32" w:rsidP="00B0051C">
      <w:pPr>
        <w:tabs>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B. working alone with hazards</w:t>
      </w:r>
      <w:r w:rsidRPr="00B74254">
        <w:rPr>
          <w:rFonts w:ascii="Tahoma" w:hAnsi="Tahoma" w:cs="Tahoma"/>
          <w:sz w:val="32"/>
          <w:szCs w:val="32"/>
        </w:rPr>
        <w:t>:</w:t>
      </w:r>
    </w:p>
    <w:p w:rsidR="004C3F32" w:rsidRPr="006B3F6E"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never</w:t>
      </w:r>
      <w:proofErr w:type="gramEnd"/>
      <w:r>
        <w:rPr>
          <w:rFonts w:ascii="Tahoma" w:hAnsi="Tahoma" w:cs="Tahoma"/>
          <w:sz w:val="44"/>
          <w:szCs w:val="44"/>
        </w:rPr>
        <w:t>, allowed conditions attached</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lastRenderedPageBreak/>
        <w:t>C. footwear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 close toed</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D. clothing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 xml:space="preserve">Yes, cover skin from throat to ankles </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E. eating in room allowed</w:t>
      </w:r>
      <w:r w:rsidRPr="00B74254">
        <w:rPr>
          <w:rFonts w:ascii="Tahoma" w:hAnsi="Tahoma" w:cs="Tahoma"/>
          <w:sz w:val="32"/>
          <w:szCs w:val="32"/>
        </w:rPr>
        <w:t>:</w:t>
      </w:r>
    </w:p>
    <w:p w:rsidR="004C3F3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F. further rules for PPE and behavior at:</w:t>
      </w:r>
    </w:p>
    <w:p w:rsidR="004C3F32" w:rsidRPr="007916A3" w:rsidRDefault="004C3F32" w:rsidP="00B0051C">
      <w:pPr>
        <w:tabs>
          <w:tab w:val="left" w:pos="720"/>
          <w:tab w:val="right" w:leader="underscore" w:pos="10224"/>
        </w:tabs>
        <w:rPr>
          <w:rFonts w:ascii="Tahoma" w:hAnsi="Tahoma" w:cs="Tahoma"/>
          <w:sz w:val="32"/>
          <w:szCs w:val="32"/>
          <w:u w:val="single"/>
        </w:rPr>
      </w:pPr>
      <w:r w:rsidRPr="00B74254">
        <w:rPr>
          <w:rFonts w:ascii="Tahoma" w:hAnsi="Tahoma" w:cs="Tahoma"/>
          <w:sz w:val="32"/>
          <w:szCs w:val="32"/>
        </w:rPr>
        <w:tab/>
      </w:r>
      <w:r w:rsidRPr="007916A3">
        <w:rPr>
          <w:rFonts w:ascii="Tahoma" w:hAnsi="Tahoma" w:cs="Tahoma"/>
          <w:sz w:val="32"/>
          <w:szCs w:val="32"/>
          <w:u w:val="single"/>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Pr="00234982" w:rsidRDefault="004C3F32" w:rsidP="00B0051C">
      <w:pPr>
        <w:tabs>
          <w:tab w:val="left" w:pos="720"/>
          <w:tab w:val="right" w:leader="underscore" w:pos="10224"/>
        </w:tabs>
        <w:rPr>
          <w:rFonts w:ascii="Tahoma" w:hAnsi="Tahoma" w:cs="Tahoma"/>
          <w:sz w:val="44"/>
          <w:szCs w:val="44"/>
        </w:rPr>
      </w:pPr>
      <w:r>
        <w:rPr>
          <w:rFonts w:ascii="Tahoma" w:hAnsi="Tahoma" w:cs="Tahoma"/>
          <w:sz w:val="32"/>
          <w:szCs w:val="32"/>
        </w:rPr>
        <w:tab/>
      </w:r>
    </w:p>
    <w:p w:rsidR="004C3F32" w:rsidRPr="003A3254" w:rsidRDefault="004C3F32" w:rsidP="00B0051C">
      <w:pPr>
        <w:tabs>
          <w:tab w:val="left" w:pos="720"/>
          <w:tab w:val="left" w:pos="3060"/>
        </w:tabs>
        <w:rPr>
          <w:rFonts w:ascii="Tahoma" w:hAnsi="Tahoma" w:cs="Tahoma"/>
          <w:sz w:val="28"/>
          <w:szCs w:val="28"/>
        </w:rPr>
      </w:pPr>
      <w:r w:rsidRPr="003A3254">
        <w:rPr>
          <w:rFonts w:ascii="Tahoma" w:hAnsi="Tahoma" w:cs="Tahoma"/>
          <w:sz w:val="28"/>
          <w:szCs w:val="28"/>
        </w:rPr>
        <w:br w:type="page"/>
      </w: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lastRenderedPageBreak/>
        <w:t>Instructions for “</w:t>
      </w:r>
      <w:proofErr w:type="spellStart"/>
      <w:r>
        <w:rPr>
          <w:rFonts w:ascii="Tahoma" w:hAnsi="Tahoma" w:cs="Tahoma"/>
          <w:sz w:val="44"/>
          <w:szCs w:val="44"/>
        </w:rPr>
        <w:t>RoomRules</w:t>
      </w:r>
      <w:proofErr w:type="spellEnd"/>
      <w:r>
        <w:rPr>
          <w:rFonts w:ascii="Tahoma" w:hAnsi="Tahoma" w:cs="Tahoma"/>
          <w:sz w:val="44"/>
          <w:szCs w:val="44"/>
        </w:rPr>
        <w:t>” poster</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1. Indicate building and room # at top.</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2. If signature is not legible, add printed name.  If a faculty member is associated with the room, the rules are the responsibility of that person, and that person’s signature is required.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3. Modify in whatever manner suits the needs of your space and post in one or more conspicuous locations in the room.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4. Ensure that in any particular room, the rules are clear and consistent.</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Pr="00097E1E"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Examples and archived rooms are available at </w:t>
      </w:r>
      <w:r w:rsidRPr="00097E1E">
        <w:rPr>
          <w:rFonts w:ascii="Tahoma" w:hAnsi="Tahoma" w:cs="Tahoma"/>
          <w:sz w:val="28"/>
          <w:szCs w:val="28"/>
        </w:rPr>
        <w:t>www.chem.purdue.edu/chemsafety/SOPs/</w:t>
      </w:r>
      <w:r w:rsidRPr="00097E1E">
        <w:rPr>
          <w:rFonts w:ascii="Calibri" w:hAnsi="Calibri"/>
          <w:sz w:val="28"/>
          <w:szCs w:val="28"/>
        </w:rPr>
        <w:t xml:space="preserve"> </w:t>
      </w:r>
      <w:r w:rsidRPr="00097E1E">
        <w:rPr>
          <w:rFonts w:ascii="Tahoma" w:hAnsi="Tahoma" w:cs="Tahoma"/>
          <w:sz w:val="28"/>
          <w:szCs w:val="28"/>
        </w:rPr>
        <w:t>RoomRules.htm</w:t>
      </w:r>
    </w:p>
    <w:p w:rsidR="004C3F32" w:rsidRDefault="004C3F32" w:rsidP="00B0051C">
      <w:pPr>
        <w:tabs>
          <w:tab w:val="right" w:leader="underscore" w:pos="10224"/>
        </w:tabs>
        <w:rPr>
          <w:rFonts w:ascii="Tahoma" w:hAnsi="Tahoma" w:cs="Tahoma"/>
          <w:sz w:val="52"/>
          <w:szCs w:val="52"/>
        </w:rPr>
      </w:pPr>
      <w:r>
        <w:rPr>
          <w:rFonts w:ascii="Tahoma" w:hAnsi="Tahoma" w:cs="Tahoma"/>
          <w:sz w:val="52"/>
          <w:szCs w:val="52"/>
        </w:rPr>
        <w:t>Room Rules</w:t>
      </w:r>
    </w:p>
    <w:p w:rsidR="004C3F32" w:rsidRPr="00B74254" w:rsidRDefault="004C3F32" w:rsidP="00B0051C">
      <w:pPr>
        <w:tabs>
          <w:tab w:val="right" w:leader="underscore" w:pos="10224"/>
        </w:tabs>
        <w:rPr>
          <w:rFonts w:ascii="Tahoma" w:hAnsi="Tahoma" w:cs="Tahoma"/>
          <w:sz w:val="52"/>
          <w:szCs w:val="52"/>
        </w:rPr>
      </w:pPr>
      <w:r>
        <w:rPr>
          <w:rFonts w:ascii="Tahoma" w:hAnsi="Tahoma" w:cs="Tahoma"/>
          <w:sz w:val="52"/>
          <w:szCs w:val="52"/>
        </w:rPr>
        <w:t xml:space="preserve">In these </w:t>
      </w:r>
      <w:proofErr w:type="gramStart"/>
      <w:r>
        <w:rPr>
          <w:rFonts w:ascii="Tahoma" w:hAnsi="Tahoma" w:cs="Tahoma"/>
          <w:sz w:val="52"/>
          <w:szCs w:val="52"/>
        </w:rPr>
        <w:t>rooms</w:t>
      </w:r>
      <w:r w:rsidRPr="00B74254">
        <w:rPr>
          <w:rFonts w:ascii="Tahoma" w:hAnsi="Tahoma" w:cs="Tahoma"/>
          <w:sz w:val="52"/>
          <w:szCs w:val="52"/>
        </w:rPr>
        <w:t xml:space="preserve">  </w:t>
      </w:r>
      <w:r w:rsidRPr="007916A3">
        <w:rPr>
          <w:rFonts w:ascii="Tahoma" w:hAnsi="Tahoma" w:cs="Tahoma"/>
          <w:sz w:val="48"/>
          <w:szCs w:val="48"/>
          <w:u w:val="single"/>
        </w:rPr>
        <w:t>BRWN</w:t>
      </w:r>
      <w:proofErr w:type="gramEnd"/>
      <w:r w:rsidRPr="007916A3">
        <w:rPr>
          <w:rFonts w:ascii="Tahoma" w:hAnsi="Tahoma" w:cs="Tahoma"/>
          <w:sz w:val="48"/>
          <w:szCs w:val="48"/>
          <w:u w:val="single"/>
        </w:rPr>
        <w:t xml:space="preserve"> B13</w:t>
      </w:r>
      <w:r>
        <w:rPr>
          <w:rFonts w:ascii="Tahoma" w:hAnsi="Tahoma" w:cs="Tahoma"/>
          <w:sz w:val="48"/>
          <w:szCs w:val="48"/>
          <w:u w:val="single"/>
        </w:rPr>
        <w:t>7B</w:t>
      </w:r>
    </w:p>
    <w:p w:rsidR="004C3F32" w:rsidRPr="00B74254" w:rsidRDefault="004C3F32" w:rsidP="00B0051C">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rsidR="004C3F32" w:rsidRPr="00685825" w:rsidRDefault="004C3F32" w:rsidP="00B0051C">
      <w:pPr>
        <w:tabs>
          <w:tab w:val="right" w:pos="9900"/>
        </w:tabs>
        <w:rPr>
          <w:rFonts w:ascii="Tahoma" w:hAnsi="Tahoma" w:cs="Tahoma"/>
          <w:sz w:val="32"/>
          <w:szCs w:val="32"/>
          <w:vertAlign w:val="superscript"/>
        </w:rPr>
      </w:pPr>
      <w:r>
        <w:rPr>
          <w:rFonts w:ascii="Tahoma" w:hAnsi="Tahoma" w:cs="Tahoma"/>
          <w:sz w:val="32"/>
          <w:szCs w:val="32"/>
        </w:rPr>
        <w:tab/>
      </w:r>
      <w:proofErr w:type="gramStart"/>
      <w:r w:rsidRPr="00685825">
        <w:rPr>
          <w:rFonts w:ascii="Tahoma" w:hAnsi="Tahoma" w:cs="Tahoma"/>
          <w:sz w:val="32"/>
          <w:szCs w:val="32"/>
          <w:vertAlign w:val="superscript"/>
        </w:rPr>
        <w:t>signature</w:t>
      </w:r>
      <w:proofErr w:type="gramEnd"/>
      <w:r>
        <w:rPr>
          <w:rFonts w:ascii="Tahoma" w:hAnsi="Tahoma" w:cs="Tahoma"/>
          <w:sz w:val="32"/>
          <w:szCs w:val="32"/>
          <w:vertAlign w:val="superscript"/>
        </w:rPr>
        <w:t xml:space="preserve">        date</w:t>
      </w:r>
    </w:p>
    <w:p w:rsidR="004C3F32" w:rsidRDefault="004C3F32" w:rsidP="00B0051C">
      <w:pPr>
        <w:spacing w:before="120"/>
        <w:rPr>
          <w:rFonts w:ascii="Tahoma" w:hAnsi="Tahoma" w:cs="Tahoma"/>
          <w:sz w:val="32"/>
          <w:szCs w:val="32"/>
        </w:rPr>
      </w:pPr>
      <w:r>
        <w:rPr>
          <w:rFonts w:ascii="Tahoma" w:hAnsi="Tahoma" w:cs="Tahoma"/>
          <w:sz w:val="32"/>
          <w:szCs w:val="32"/>
        </w:rPr>
        <w:t>Top Rules and requirements (circle, modify, make completely clear)</w:t>
      </w:r>
    </w:p>
    <w:p w:rsidR="004C3F32" w:rsidRDefault="004C3F32" w:rsidP="00B0051C">
      <w:pPr>
        <w:spacing w:before="120"/>
        <w:rPr>
          <w:rFonts w:ascii="Tahoma" w:hAnsi="Tahoma" w:cs="Tahoma"/>
          <w:sz w:val="32"/>
          <w:szCs w:val="32"/>
        </w:rPr>
      </w:pPr>
    </w:p>
    <w:p w:rsidR="004C3F32" w:rsidRDefault="004C3F32" w:rsidP="00B0051C">
      <w:pPr>
        <w:tabs>
          <w:tab w:val="left" w:pos="3060"/>
        </w:tabs>
        <w:ind w:firstLine="360"/>
        <w:rPr>
          <w:rFonts w:ascii="Tahoma" w:hAnsi="Tahoma" w:cs="Tahoma"/>
          <w:sz w:val="44"/>
          <w:szCs w:val="44"/>
        </w:rPr>
      </w:pPr>
      <w:r>
        <w:rPr>
          <w:rFonts w:ascii="Tahoma" w:hAnsi="Tahoma" w:cs="Tahoma"/>
          <w:sz w:val="32"/>
          <w:szCs w:val="32"/>
        </w:rPr>
        <w:t xml:space="preserve">A. </w:t>
      </w:r>
      <w:r w:rsidRPr="00B74254">
        <w:rPr>
          <w:rFonts w:ascii="Tahoma" w:hAnsi="Tahoma" w:cs="Tahoma"/>
          <w:sz w:val="32"/>
          <w:szCs w:val="32"/>
        </w:rPr>
        <w:t>eye protection:</w:t>
      </w:r>
      <w:r>
        <w:rPr>
          <w:rFonts w:ascii="Tahoma" w:hAnsi="Tahoma" w:cs="Tahoma"/>
          <w:sz w:val="52"/>
          <w:szCs w:val="52"/>
        </w:rPr>
        <w:tab/>
        <w:t xml:space="preserve"> </w:t>
      </w:r>
      <w:r>
        <w:rPr>
          <w:rFonts w:ascii="Tahoma" w:hAnsi="Tahoma" w:cs="Tahoma"/>
          <w:sz w:val="44"/>
          <w:szCs w:val="44"/>
        </w:rPr>
        <w:t>safety glasses when handling chemicals, laser glasses when necessary</w:t>
      </w:r>
    </w:p>
    <w:p w:rsidR="004C3F32" w:rsidRDefault="004C3F32" w:rsidP="00B0051C">
      <w:pPr>
        <w:tabs>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B. working alone with hazards</w:t>
      </w:r>
      <w:r w:rsidRPr="00B74254">
        <w:rPr>
          <w:rFonts w:ascii="Tahoma" w:hAnsi="Tahoma" w:cs="Tahoma"/>
          <w:sz w:val="32"/>
          <w:szCs w:val="32"/>
        </w:rPr>
        <w:t>:</w:t>
      </w:r>
    </w:p>
    <w:p w:rsidR="004C3F32" w:rsidRPr="006B3F6E"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never</w:t>
      </w:r>
      <w:proofErr w:type="gramEnd"/>
      <w:r>
        <w:rPr>
          <w:rFonts w:ascii="Tahoma" w:hAnsi="Tahoma" w:cs="Tahoma"/>
          <w:sz w:val="44"/>
          <w:szCs w:val="44"/>
        </w:rPr>
        <w:t>, allowed conditions attached</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lastRenderedPageBreak/>
        <w:t>C. footwear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 close toed</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D. clothing required</w:t>
      </w:r>
      <w:r w:rsidRPr="00B74254">
        <w:rPr>
          <w:rFonts w:ascii="Tahoma" w:hAnsi="Tahoma" w:cs="Tahoma"/>
          <w:sz w:val="32"/>
          <w:szCs w:val="32"/>
        </w:rPr>
        <w:t>:</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 xml:space="preserve">Yes, cover skin from throat to ankles </w:t>
      </w:r>
    </w:p>
    <w:p w:rsidR="004C3F32" w:rsidRDefault="004C3F32" w:rsidP="00B0051C">
      <w:pPr>
        <w:tabs>
          <w:tab w:val="left" w:pos="3060"/>
        </w:tabs>
        <w:ind w:firstLine="360"/>
        <w:rPr>
          <w:rFonts w:ascii="Tahoma" w:hAnsi="Tahoma" w:cs="Tahoma"/>
          <w:sz w:val="32"/>
          <w:szCs w:val="32"/>
        </w:rPr>
      </w:pP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E. eating in room allowed</w:t>
      </w:r>
      <w:r w:rsidRPr="00B74254">
        <w:rPr>
          <w:rFonts w:ascii="Tahoma" w:hAnsi="Tahoma" w:cs="Tahoma"/>
          <w:sz w:val="32"/>
          <w:szCs w:val="32"/>
        </w:rPr>
        <w:t>:</w:t>
      </w:r>
    </w:p>
    <w:p w:rsidR="004C3F3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Pr>
          <w:rFonts w:ascii="Tahoma" w:hAnsi="Tahoma" w:cs="Tahoma"/>
          <w:sz w:val="44"/>
          <w:szCs w:val="44"/>
        </w:rPr>
        <w:t>Yes</w:t>
      </w:r>
    </w:p>
    <w:p w:rsidR="004C3F32" w:rsidRPr="00234982" w:rsidRDefault="004C3F32" w:rsidP="00B0051C">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
    <w:p w:rsidR="004C3F32" w:rsidRDefault="004C3F32" w:rsidP="00B0051C">
      <w:pPr>
        <w:tabs>
          <w:tab w:val="left" w:pos="3060"/>
        </w:tabs>
        <w:ind w:firstLine="360"/>
        <w:rPr>
          <w:rFonts w:ascii="Tahoma" w:hAnsi="Tahoma" w:cs="Tahoma"/>
          <w:sz w:val="32"/>
          <w:szCs w:val="32"/>
        </w:rPr>
      </w:pPr>
      <w:r>
        <w:rPr>
          <w:rFonts w:ascii="Tahoma" w:hAnsi="Tahoma" w:cs="Tahoma"/>
          <w:sz w:val="32"/>
          <w:szCs w:val="32"/>
        </w:rPr>
        <w:t>F. further rules for PPE and behavior at:</w:t>
      </w:r>
    </w:p>
    <w:p w:rsidR="004C3F32" w:rsidRPr="007916A3" w:rsidRDefault="004C3F32" w:rsidP="00B0051C">
      <w:pPr>
        <w:tabs>
          <w:tab w:val="left" w:pos="720"/>
          <w:tab w:val="right" w:leader="underscore" w:pos="10224"/>
        </w:tabs>
        <w:rPr>
          <w:rFonts w:ascii="Tahoma" w:hAnsi="Tahoma" w:cs="Tahoma"/>
          <w:sz w:val="32"/>
          <w:szCs w:val="32"/>
          <w:u w:val="single"/>
        </w:rPr>
      </w:pPr>
      <w:r w:rsidRPr="00B74254">
        <w:rPr>
          <w:rFonts w:ascii="Tahoma" w:hAnsi="Tahoma" w:cs="Tahoma"/>
          <w:sz w:val="32"/>
          <w:szCs w:val="32"/>
        </w:rPr>
        <w:tab/>
      </w:r>
      <w:r w:rsidRPr="007916A3">
        <w:rPr>
          <w:rFonts w:ascii="Tahoma" w:hAnsi="Tahoma" w:cs="Tahoma"/>
          <w:sz w:val="32"/>
          <w:szCs w:val="32"/>
          <w:u w:val="single"/>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Default="004C3F32" w:rsidP="00B0051C">
      <w:pPr>
        <w:tabs>
          <w:tab w:val="left" w:pos="720"/>
          <w:tab w:val="right" w:leader="underscore" w:pos="10224"/>
        </w:tabs>
        <w:rPr>
          <w:rFonts w:ascii="Tahoma" w:hAnsi="Tahoma" w:cs="Tahoma"/>
          <w:sz w:val="32"/>
          <w:szCs w:val="32"/>
        </w:rPr>
      </w:pPr>
      <w:r>
        <w:rPr>
          <w:rFonts w:ascii="Tahoma" w:hAnsi="Tahoma" w:cs="Tahoma"/>
          <w:sz w:val="32"/>
          <w:szCs w:val="32"/>
        </w:rPr>
        <w:tab/>
      </w:r>
      <w:r>
        <w:rPr>
          <w:rFonts w:ascii="Tahoma" w:hAnsi="Tahoma" w:cs="Tahoma"/>
          <w:sz w:val="32"/>
          <w:szCs w:val="32"/>
        </w:rPr>
        <w:tab/>
      </w:r>
    </w:p>
    <w:p w:rsidR="004C3F32" w:rsidRPr="00234982" w:rsidRDefault="004C3F32" w:rsidP="00B0051C">
      <w:pPr>
        <w:tabs>
          <w:tab w:val="left" w:pos="720"/>
          <w:tab w:val="right" w:leader="underscore" w:pos="10224"/>
        </w:tabs>
        <w:rPr>
          <w:rFonts w:ascii="Tahoma" w:hAnsi="Tahoma" w:cs="Tahoma"/>
          <w:sz w:val="44"/>
          <w:szCs w:val="44"/>
        </w:rPr>
      </w:pPr>
      <w:r>
        <w:rPr>
          <w:rFonts w:ascii="Tahoma" w:hAnsi="Tahoma" w:cs="Tahoma"/>
          <w:sz w:val="32"/>
          <w:szCs w:val="32"/>
        </w:rPr>
        <w:tab/>
      </w:r>
    </w:p>
    <w:p w:rsidR="004C3F32" w:rsidRPr="003A3254" w:rsidRDefault="004C3F32" w:rsidP="00B0051C">
      <w:pPr>
        <w:tabs>
          <w:tab w:val="left" w:pos="720"/>
          <w:tab w:val="left" w:pos="3060"/>
        </w:tabs>
        <w:rPr>
          <w:rFonts w:ascii="Tahoma" w:hAnsi="Tahoma" w:cs="Tahoma"/>
          <w:sz w:val="28"/>
          <w:szCs w:val="28"/>
        </w:rPr>
      </w:pPr>
      <w:r w:rsidRPr="003A3254">
        <w:rPr>
          <w:rFonts w:ascii="Tahoma" w:hAnsi="Tahoma" w:cs="Tahoma"/>
          <w:sz w:val="28"/>
          <w:szCs w:val="28"/>
        </w:rPr>
        <w:br w:type="page"/>
      </w: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lastRenderedPageBreak/>
        <w:t>Instructions for “</w:t>
      </w:r>
      <w:proofErr w:type="spellStart"/>
      <w:r>
        <w:rPr>
          <w:rFonts w:ascii="Tahoma" w:hAnsi="Tahoma" w:cs="Tahoma"/>
          <w:sz w:val="44"/>
          <w:szCs w:val="44"/>
        </w:rPr>
        <w:t>RoomRules</w:t>
      </w:r>
      <w:proofErr w:type="spellEnd"/>
      <w:r>
        <w:rPr>
          <w:rFonts w:ascii="Tahoma" w:hAnsi="Tahoma" w:cs="Tahoma"/>
          <w:sz w:val="44"/>
          <w:szCs w:val="44"/>
        </w:rPr>
        <w:t>” poster</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1. Indicate building and room # at top.</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2. If signature is not legible, add printed name.  If a faculty member is associated with the room, the rules are the responsibility of that person, and that person’s signature is required.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3. Modify in whatever manner suits the needs of your space and post in one or more conspicuous locations in the room.  </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r>
        <w:rPr>
          <w:rFonts w:ascii="Tahoma" w:hAnsi="Tahoma" w:cs="Tahoma"/>
          <w:sz w:val="44"/>
          <w:szCs w:val="44"/>
        </w:rPr>
        <w:t>4. Ensure that in any particular room, the rules are clear and consistent.</w:t>
      </w:r>
    </w:p>
    <w:p w:rsidR="004C3F32" w:rsidRDefault="004C3F32" w:rsidP="00B0051C">
      <w:pPr>
        <w:tabs>
          <w:tab w:val="left" w:pos="720"/>
          <w:tab w:val="left" w:pos="3060"/>
        </w:tabs>
        <w:rPr>
          <w:rFonts w:ascii="Tahoma" w:hAnsi="Tahoma" w:cs="Tahoma"/>
          <w:sz w:val="44"/>
          <w:szCs w:val="44"/>
        </w:rPr>
      </w:pPr>
    </w:p>
    <w:p w:rsidR="004C3F32" w:rsidRDefault="004C3F32" w:rsidP="00B0051C">
      <w:pPr>
        <w:tabs>
          <w:tab w:val="left" w:pos="720"/>
          <w:tab w:val="left" w:pos="3060"/>
        </w:tabs>
        <w:rPr>
          <w:rFonts w:ascii="Tahoma" w:hAnsi="Tahoma" w:cs="Tahoma"/>
          <w:sz w:val="44"/>
          <w:szCs w:val="44"/>
        </w:rPr>
      </w:pPr>
    </w:p>
    <w:p w:rsidR="004C3F32" w:rsidRPr="00097E1E" w:rsidRDefault="004C3F32" w:rsidP="00B0051C">
      <w:pPr>
        <w:tabs>
          <w:tab w:val="left" w:pos="720"/>
          <w:tab w:val="left" w:pos="3060"/>
        </w:tabs>
        <w:rPr>
          <w:rFonts w:ascii="Tahoma" w:hAnsi="Tahoma" w:cs="Tahoma"/>
          <w:sz w:val="44"/>
          <w:szCs w:val="44"/>
        </w:rPr>
      </w:pPr>
      <w:r>
        <w:rPr>
          <w:rFonts w:ascii="Tahoma" w:hAnsi="Tahoma" w:cs="Tahoma"/>
          <w:sz w:val="44"/>
          <w:szCs w:val="44"/>
        </w:rPr>
        <w:t xml:space="preserve">Examples and archived rooms are available at </w:t>
      </w:r>
      <w:r w:rsidRPr="00097E1E">
        <w:rPr>
          <w:rFonts w:ascii="Tahoma" w:hAnsi="Tahoma" w:cs="Tahoma"/>
          <w:sz w:val="28"/>
          <w:szCs w:val="28"/>
        </w:rPr>
        <w:t>www.chem.purdue.edu/chemsafety/SOPs/</w:t>
      </w:r>
      <w:r w:rsidRPr="00097E1E">
        <w:rPr>
          <w:rFonts w:ascii="Calibri" w:hAnsi="Calibri"/>
          <w:sz w:val="28"/>
          <w:szCs w:val="28"/>
        </w:rPr>
        <w:t xml:space="preserve"> </w:t>
      </w:r>
      <w:r w:rsidRPr="00097E1E">
        <w:rPr>
          <w:rFonts w:ascii="Tahoma" w:hAnsi="Tahoma" w:cs="Tahoma"/>
          <w:sz w:val="28"/>
          <w:szCs w:val="28"/>
        </w:rPr>
        <w:t>RoomRules.htm</w:t>
      </w:r>
    </w:p>
    <w:p w:rsidR="00BA75EF" w:rsidRDefault="00BA75EF" w:rsidP="00BA75EF"/>
    <w:p w:rsidR="00815356" w:rsidRPr="00BA75EF" w:rsidRDefault="00815356" w:rsidP="00BA75EF">
      <w:pPr>
        <w:sectPr w:rsidR="00815356" w:rsidRPr="00BA75EF" w:rsidSect="00EB402F">
          <w:headerReference w:type="default" r:id="rId301"/>
          <w:footerReference w:type="default" r:id="rId302"/>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p w:rsidR="004C3F32" w:rsidRDefault="004C3F32" w:rsidP="004C3F32"/>
    <w:p w:rsidR="004C3F32" w:rsidRDefault="004C3F32">
      <w:pPr>
        <w:pStyle w:val="Heading3"/>
        <w:jc w:val="center"/>
        <w:rPr>
          <w:rFonts w:ascii="Arial" w:hAnsi="Arial" w:cs="Arial"/>
          <w:sz w:val="40"/>
        </w:rPr>
      </w:pPr>
      <w:r>
        <w:rPr>
          <w:rFonts w:ascii="Arial" w:hAnsi="Arial" w:cs="Arial"/>
          <w:sz w:val="40"/>
        </w:rPr>
        <w:t>CERTIFICATION OF HAZARD ASSESSMENT</w:t>
      </w:r>
    </w:p>
    <w:p w:rsidR="004C3F32" w:rsidRDefault="004C3F32">
      <w:pPr>
        <w:pStyle w:val="Heading4"/>
        <w:rPr>
          <w:rFonts w:ascii="Arial" w:hAnsi="Arial"/>
        </w:rPr>
      </w:pPr>
    </w:p>
    <w:p w:rsidR="004C3F32" w:rsidRDefault="004C3F32">
      <w:pPr>
        <w:pStyle w:val="Heading4"/>
        <w:rPr>
          <w:rFonts w:ascii="Arial" w:hAnsi="Arial"/>
        </w:rPr>
      </w:pPr>
      <w:r>
        <w:rPr>
          <w:rFonts w:ascii="Arial" w:hAnsi="Arial"/>
        </w:rPr>
        <w:t>INTRODUCTION</w:t>
      </w:r>
    </w:p>
    <w:p w:rsidR="004C3F32" w:rsidRDefault="004C3F32" w:rsidP="008A4516">
      <w:pPr>
        <w:pStyle w:val="BodyTextIndent"/>
      </w:pPr>
      <w:r>
        <w:t xml:space="preserve">"Hazard assessment" is the process (required by law) of identifying the hazards associated with defined task, prescribing personal protective equipment and other relevant protection measures which must be employed to reduce the risk from the hazards.  "Certification </w:t>
      </w:r>
      <w:r w:rsidR="008A4516">
        <w:t>`</w:t>
      </w:r>
      <w:r>
        <w:t xml:space="preserve">of Hazard Assessment" is a written document -- such as the one on the following 2 pages -- detailing the hazard assessment(s) for (a) particular task(s).  The </w:t>
      </w:r>
      <w:r>
        <w:rPr>
          <w:u w:val="single"/>
        </w:rPr>
        <w:t>supervisor</w:t>
      </w:r>
      <w:r>
        <w:t xml:space="preserve"> is responsible for ensuring that hazard assessments are performed and the certification(s) written and posted.  The supervisor may delegate or contract the labor involved in this process, but cannot reassign or disclaim the responsibility.</w:t>
      </w:r>
    </w:p>
    <w:p w:rsidR="004C3F32" w:rsidRDefault="004C3F32" w:rsidP="008A4516">
      <w:pPr>
        <w:pStyle w:val="BodyTextIndent"/>
      </w:pPr>
    </w:p>
    <w:p w:rsidR="004C3F32" w:rsidRDefault="004C3F32">
      <w:pPr>
        <w:spacing w:before="0" w:after="0"/>
        <w:jc w:val="center"/>
        <w:rPr>
          <w:rFonts w:ascii="Arial" w:hAnsi="Arial"/>
          <w:b/>
          <w:sz w:val="28"/>
        </w:rPr>
      </w:pPr>
    </w:p>
    <w:p w:rsidR="004C3F32" w:rsidRDefault="004C3F32">
      <w:pPr>
        <w:pStyle w:val="Heading6"/>
        <w:rPr>
          <w:rFonts w:ascii="Arial" w:hAnsi="Arial"/>
        </w:rPr>
      </w:pPr>
      <w:r>
        <w:rPr>
          <w:rFonts w:ascii="Arial" w:hAnsi="Arial"/>
        </w:rPr>
        <w:t>INSTRUCTIONS</w:t>
      </w:r>
    </w:p>
    <w:p w:rsidR="004C3F32" w:rsidRDefault="004C3F32">
      <w:pPr>
        <w:pStyle w:val="Header"/>
        <w:tabs>
          <w:tab w:val="right" w:leader="underscore" w:pos="9360"/>
        </w:tabs>
        <w:spacing w:before="0"/>
        <w:rPr>
          <w:rFonts w:ascii="Arial" w:hAnsi="Arial"/>
        </w:rPr>
      </w:pPr>
      <w:r>
        <w:rPr>
          <w:rFonts w:ascii="Arial" w:hAnsi="Arial"/>
        </w:rPr>
        <w:tab/>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t xml:space="preserve">Save the attached hazard assessment example to your hard drive. </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b/>
          <w:bCs/>
          <w:color w:val="FF0000"/>
          <w:sz w:val="28"/>
          <w:u w:val="single"/>
        </w:rPr>
        <w:t>It must be modified to meet the specific hazards of your work area.</w:t>
      </w:r>
      <w:r>
        <w:rPr>
          <w:rFonts w:ascii="Arial" w:hAnsi="Arial"/>
          <w:sz w:val="28"/>
        </w:rPr>
        <w:t xml:space="preserve">  This includes removing or adding hazards as applicable to your work area.</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lastRenderedPageBreak/>
        <w:t xml:space="preserve">Certification(s) of hazard assessments </w:t>
      </w:r>
      <w:r>
        <w:rPr>
          <w:rFonts w:ascii="Arial" w:hAnsi="Arial"/>
          <w:b/>
          <w:bCs/>
          <w:color w:val="FF0000"/>
          <w:sz w:val="28"/>
          <w:u w:val="single"/>
        </w:rPr>
        <w:t>must be posted</w:t>
      </w:r>
      <w:r>
        <w:rPr>
          <w:rFonts w:ascii="Arial" w:hAnsi="Arial"/>
          <w:sz w:val="28"/>
        </w:rPr>
        <w:t xml:space="preserve"> -- tacked or hung in a visible place -- in every work room listed in the "location(s)" field.</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t>The fields at the beginning -- date(s), location(s), supervisor, and signature -- must be completed.</w:t>
      </w:r>
    </w:p>
    <w:p w:rsidR="004C3F32" w:rsidRDefault="004C3F32">
      <w:pPr>
        <w:spacing w:before="80" w:after="240"/>
        <w:rPr>
          <w:rFonts w:ascii="Arial" w:hAnsi="Arial"/>
          <w:sz w:val="28"/>
        </w:rPr>
      </w:pPr>
    </w:p>
    <w:p w:rsidR="004C3F32" w:rsidRDefault="004C3F32">
      <w:pPr>
        <w:spacing w:before="0" w:after="0"/>
        <w:jc w:val="center"/>
        <w:rPr>
          <w:rFonts w:ascii="Arial" w:hAnsi="Arial"/>
          <w:b/>
          <w:color w:val="FF0000"/>
          <w:sz w:val="36"/>
        </w:rPr>
      </w:pPr>
      <w:r>
        <w:rPr>
          <w:rFonts w:ascii="Arial" w:hAnsi="Arial"/>
          <w:b/>
          <w:color w:val="FF0000"/>
          <w:sz w:val="36"/>
        </w:rPr>
        <w:t>Post signed certification in work room.</w:t>
      </w:r>
    </w:p>
    <w:p w:rsidR="004C3F32" w:rsidRDefault="004C3F32">
      <w:pPr>
        <w:spacing w:before="0" w:after="0"/>
        <w:jc w:val="center"/>
        <w:rPr>
          <w:rFonts w:ascii="Arial" w:hAnsi="Arial"/>
          <w:b/>
          <w:sz w:val="36"/>
        </w:rPr>
      </w:pPr>
    </w:p>
    <w:p w:rsidR="004C3F32" w:rsidRDefault="004C3F32">
      <w:pPr>
        <w:spacing w:before="0" w:after="0"/>
        <w:jc w:val="center"/>
        <w:rPr>
          <w:rFonts w:ascii="Arial" w:hAnsi="Arial"/>
          <w:sz w:val="28"/>
        </w:rPr>
      </w:pPr>
    </w:p>
    <w:p w:rsidR="004C3F32" w:rsidRDefault="004C3F32">
      <w:pPr>
        <w:pStyle w:val="Header"/>
        <w:spacing w:before="0"/>
        <w:rPr>
          <w:rFonts w:ascii="Arial" w:hAnsi="Arial"/>
        </w:rPr>
      </w:pPr>
      <w:r>
        <w:rPr>
          <w:rFonts w:ascii="Arial" w:hAnsi="Arial"/>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40"/>
        <w:gridCol w:w="5220"/>
      </w:tblGrid>
      <w:tr w:rsidR="004C3F32">
        <w:tc>
          <w:tcPr>
            <w:tcW w:w="4140" w:type="dxa"/>
            <w:vAlign w:val="center"/>
          </w:tcPr>
          <w:p w:rsidR="004C3F32" w:rsidRPr="002732C2" w:rsidRDefault="004C3F32">
            <w:pPr>
              <w:spacing w:before="120" w:after="120"/>
              <w:rPr>
                <w:rFonts w:ascii="Arial" w:hAnsi="Arial"/>
                <w:b/>
              </w:rPr>
            </w:pPr>
            <w:r>
              <w:rPr>
                <w:rFonts w:ascii="Arial" w:hAnsi="Arial"/>
                <w:b/>
                <w:bCs/>
                <w:color w:val="FF0000"/>
              </w:rPr>
              <w:lastRenderedPageBreak/>
              <w:br w:type="page"/>
            </w:r>
            <w:r>
              <w:rPr>
                <w:rFonts w:ascii="Arial" w:hAnsi="Arial"/>
                <w:sz w:val="20"/>
              </w:rPr>
              <w:t xml:space="preserve"> Supervisor (print): </w:t>
            </w:r>
            <w:r>
              <w:rPr>
                <w:rFonts w:ascii="Arial" w:hAnsi="Arial"/>
                <w:b/>
                <w:sz w:val="20"/>
              </w:rPr>
              <w:t xml:space="preserve"> Dor Ben-Amotz</w:t>
            </w:r>
          </w:p>
        </w:tc>
        <w:tc>
          <w:tcPr>
            <w:tcW w:w="5220" w:type="dxa"/>
            <w:vAlign w:val="center"/>
          </w:tcPr>
          <w:p w:rsidR="004C3F32" w:rsidRPr="002732C2" w:rsidRDefault="004C3F32" w:rsidP="00B0051C">
            <w:pPr>
              <w:spacing w:before="120" w:after="120"/>
              <w:rPr>
                <w:rFonts w:ascii="Arial" w:hAnsi="Arial"/>
                <w:b/>
              </w:rPr>
            </w:pPr>
            <w:r>
              <w:rPr>
                <w:rFonts w:ascii="Arial" w:hAnsi="Arial"/>
                <w:sz w:val="20"/>
              </w:rPr>
              <w:t xml:space="preserve"> Assessment Date(s):  Feb 19, 2014</w:t>
            </w:r>
          </w:p>
        </w:tc>
      </w:tr>
      <w:tr w:rsidR="004C3F32">
        <w:tc>
          <w:tcPr>
            <w:tcW w:w="4140" w:type="dxa"/>
            <w:vAlign w:val="center"/>
          </w:tcPr>
          <w:p w:rsidR="004C3F32" w:rsidRDefault="004C3F32">
            <w:pPr>
              <w:spacing w:before="120" w:after="120"/>
              <w:rPr>
                <w:rFonts w:ascii="Arial" w:hAnsi="Arial"/>
              </w:rPr>
            </w:pPr>
            <w:r>
              <w:rPr>
                <w:rFonts w:ascii="Arial" w:hAnsi="Arial"/>
                <w:sz w:val="20"/>
              </w:rPr>
              <w:t xml:space="preserve"> Signature:</w:t>
            </w:r>
          </w:p>
        </w:tc>
        <w:tc>
          <w:tcPr>
            <w:tcW w:w="5220" w:type="dxa"/>
            <w:vAlign w:val="center"/>
          </w:tcPr>
          <w:p w:rsidR="004C3F32" w:rsidRPr="002732C2" w:rsidRDefault="004C3F32">
            <w:pPr>
              <w:spacing w:before="120" w:after="120"/>
              <w:rPr>
                <w:rFonts w:ascii="Arial" w:hAnsi="Arial"/>
                <w:b/>
              </w:rPr>
            </w:pPr>
            <w:r>
              <w:rPr>
                <w:rFonts w:ascii="Arial" w:hAnsi="Arial"/>
                <w:sz w:val="20"/>
              </w:rPr>
              <w:t xml:space="preserve"> Location(s) posted:  </w:t>
            </w:r>
            <w:r>
              <w:rPr>
                <w:rFonts w:ascii="Arial" w:hAnsi="Arial"/>
                <w:b/>
                <w:sz w:val="20"/>
              </w:rPr>
              <w:t>BRWN B137</w:t>
            </w:r>
          </w:p>
        </w:tc>
      </w:tr>
    </w:tbl>
    <w:p w:rsidR="004C3F32" w:rsidRDefault="004C3F32">
      <w:pPr>
        <w:spacing w:before="0" w:after="0"/>
        <w:rPr>
          <w:rFonts w:ascii="Arial" w:hAnsi="Arial"/>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1800"/>
        <w:gridCol w:w="3920"/>
        <w:gridCol w:w="3640"/>
      </w:tblGrid>
      <w:tr w:rsidR="004C3F32">
        <w:tc>
          <w:tcPr>
            <w:tcW w:w="1800" w:type="dxa"/>
            <w:shd w:val="pct12" w:color="auto" w:fill="FFFFFF"/>
            <w:vAlign w:val="center"/>
          </w:tcPr>
          <w:p w:rsidR="004C3F32" w:rsidRDefault="004C3F32">
            <w:pPr>
              <w:pStyle w:val="Heading1"/>
              <w:rPr>
                <w:rFonts w:ascii="Arial" w:hAnsi="Arial" w:cs="Arial"/>
              </w:rPr>
            </w:pPr>
            <w:r>
              <w:rPr>
                <w:rFonts w:ascii="Arial" w:hAnsi="Arial" w:cs="Arial"/>
              </w:rPr>
              <w:t>Hazards</w:t>
            </w:r>
          </w:p>
        </w:tc>
        <w:tc>
          <w:tcPr>
            <w:tcW w:w="3920" w:type="dxa"/>
            <w:shd w:val="pct12" w:color="auto" w:fill="FFFFFF"/>
            <w:vAlign w:val="center"/>
          </w:tcPr>
          <w:p w:rsidR="004C3F32" w:rsidRDefault="004C3F32">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0" w:type="dxa"/>
            <w:shd w:val="pct12" w:color="auto" w:fill="FFFFFF"/>
            <w:vAlign w:val="center"/>
          </w:tcPr>
          <w:p w:rsidR="004C3F32" w:rsidRDefault="004C3F32">
            <w:pPr>
              <w:spacing w:before="0" w:after="0"/>
              <w:jc w:val="center"/>
              <w:rPr>
                <w:rFonts w:ascii="Arial" w:hAnsi="Arial"/>
                <w:b/>
              </w:rPr>
            </w:pPr>
            <w:r>
              <w:rPr>
                <w:rFonts w:ascii="Arial" w:hAnsi="Arial"/>
                <w:b/>
              </w:rPr>
              <w:t>Minimum Requirements</w:t>
            </w:r>
          </w:p>
        </w:tc>
      </w:tr>
      <w:tr w:rsidR="004C3F32">
        <w:trPr>
          <w:cantSplit/>
          <w:trHeight w:val="600"/>
        </w:trPr>
        <w:tc>
          <w:tcPr>
            <w:tcW w:w="1800" w:type="dxa"/>
            <w:vMerge w:val="restart"/>
          </w:tcPr>
          <w:p w:rsidR="004C3F32" w:rsidRDefault="004C3F32">
            <w:pPr>
              <w:spacing w:before="0" w:after="0"/>
              <w:rPr>
                <w:rFonts w:ascii="Arial" w:hAnsi="Arial"/>
              </w:rPr>
            </w:pPr>
            <w:r>
              <w:rPr>
                <w:rFonts w:ascii="Arial" w:hAnsi="Arial"/>
                <w:sz w:val="20"/>
              </w:rPr>
              <w:t>Skin/eye damage, poisoning, inhalation of vapor or aerosol</w:t>
            </w:r>
          </w:p>
        </w:tc>
        <w:tc>
          <w:tcPr>
            <w:tcW w:w="3920" w:type="dxa"/>
          </w:tcPr>
          <w:p w:rsidR="004C3F32" w:rsidRDefault="004C3F32">
            <w:pPr>
              <w:spacing w:before="0" w:after="0"/>
              <w:rPr>
                <w:rFonts w:ascii="Arial" w:hAnsi="Arial"/>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rsidR="004C3F32" w:rsidRDefault="004C3F32">
            <w:pPr>
              <w:spacing w:before="0" w:after="0"/>
              <w:rPr>
                <w:rFonts w:ascii="Arial" w:hAnsi="Arial"/>
              </w:rPr>
            </w:pPr>
            <w:r>
              <w:rPr>
                <w:rFonts w:ascii="Arial" w:hAnsi="Arial"/>
                <w:sz w:val="20"/>
              </w:rPr>
              <w:t xml:space="preserve">Splash goggles, chemical resistant </w:t>
            </w:r>
            <w:proofErr w:type="gramStart"/>
            <w:r>
              <w:rPr>
                <w:rFonts w:ascii="Arial" w:hAnsi="Arial"/>
                <w:sz w:val="20"/>
              </w:rPr>
              <w:t>gloves</w:t>
            </w:r>
            <w:r>
              <w:rPr>
                <w:rFonts w:ascii="Arial" w:hAnsi="Arial"/>
                <w:sz w:val="20"/>
                <w:vertAlign w:val="superscript"/>
              </w:rPr>
              <w:t>(</w:t>
            </w:r>
            <w:proofErr w:type="gramEnd"/>
            <w:r>
              <w:rPr>
                <w:rFonts w:ascii="Arial" w:hAnsi="Arial"/>
                <w:sz w:val="20"/>
                <w:vertAlign w:val="superscript"/>
              </w:rPr>
              <w:t>e)</w:t>
            </w:r>
            <w:r>
              <w:rPr>
                <w:rFonts w:ascii="Arial" w:hAnsi="Arial"/>
                <w:sz w:val="20"/>
              </w:rPr>
              <w:t xml:space="preserve">, lab coat, skin cover to knees/elbows/throat, closed shoes with socks.  Work in </w:t>
            </w:r>
            <w:proofErr w:type="gramStart"/>
            <w:r>
              <w:rPr>
                <w:rFonts w:ascii="Arial" w:hAnsi="Arial"/>
                <w:sz w:val="20"/>
              </w:rPr>
              <w:t>hood</w:t>
            </w:r>
            <w:r>
              <w:rPr>
                <w:rFonts w:ascii="Arial" w:hAnsi="Arial"/>
                <w:sz w:val="20"/>
                <w:vertAlign w:val="superscript"/>
              </w:rPr>
              <w:t>(</w:t>
            </w:r>
            <w:proofErr w:type="gramEnd"/>
            <w:r>
              <w:rPr>
                <w:rFonts w:ascii="Arial" w:hAnsi="Arial"/>
                <w:sz w:val="20"/>
                <w:vertAlign w:val="superscript"/>
              </w:rPr>
              <w:t>f)</w:t>
            </w:r>
            <w:r>
              <w:rPr>
                <w:rFonts w:ascii="Arial" w:hAnsi="Arial"/>
                <w:sz w:val="20"/>
              </w:rPr>
              <w:t>.  Shower and eyewash must be available in work area.</w:t>
            </w:r>
          </w:p>
        </w:tc>
      </w:tr>
      <w:tr w:rsidR="004C3F32">
        <w:trPr>
          <w:cantSplit/>
          <w:trHeight w:val="300"/>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vAlign w:val="center"/>
          </w:tcPr>
          <w:p w:rsidR="004C3F32" w:rsidRDefault="004C3F32">
            <w:pPr>
              <w:spacing w:before="0" w:after="0"/>
              <w:rPr>
                <w:rFonts w:ascii="Arial" w:hAnsi="Arial"/>
                <w:sz w:val="20"/>
              </w:rPr>
            </w:pPr>
            <w:r>
              <w:rPr>
                <w:rFonts w:ascii="Arial" w:hAnsi="Arial"/>
                <w:sz w:val="20"/>
              </w:rPr>
              <w:t>Same, but cover to ankles/wrists/throat</w:t>
            </w:r>
          </w:p>
        </w:tc>
      </w:tr>
      <w:tr w:rsidR="004C3F32">
        <w:trPr>
          <w:cantSplit/>
          <w:trHeight w:val="300"/>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5 L</w:t>
            </w:r>
          </w:p>
        </w:tc>
        <w:tc>
          <w:tcPr>
            <w:tcW w:w="3640" w:type="dxa"/>
            <w:vAlign w:val="center"/>
          </w:tcPr>
          <w:p w:rsidR="004C3F32" w:rsidRDefault="004C3F32">
            <w:pPr>
              <w:spacing w:before="0" w:after="0"/>
              <w:rPr>
                <w:rFonts w:ascii="Arial" w:hAnsi="Arial"/>
                <w:sz w:val="20"/>
              </w:rPr>
            </w:pPr>
            <w:r>
              <w:rPr>
                <w:rFonts w:ascii="Arial" w:hAnsi="Arial"/>
                <w:sz w:val="20"/>
              </w:rPr>
              <w:t>Add face shield covering chin</w:t>
            </w:r>
          </w:p>
        </w:tc>
      </w:tr>
      <w:tr w:rsidR="004C3F32">
        <w:tc>
          <w:tcPr>
            <w:tcW w:w="1800" w:type="dxa"/>
          </w:tcPr>
          <w:p w:rsidR="004C3F32" w:rsidRDefault="004C3F32">
            <w:pPr>
              <w:spacing w:before="0" w:after="0"/>
              <w:rPr>
                <w:rFonts w:ascii="Arial" w:hAnsi="Arial"/>
                <w:sz w:val="20"/>
              </w:rPr>
            </w:pPr>
            <w:r>
              <w:rPr>
                <w:rFonts w:ascii="Arial" w:hAnsi="Arial"/>
                <w:sz w:val="20"/>
              </w:rPr>
              <w:t>Skin/limb injury</w:t>
            </w:r>
          </w:p>
        </w:tc>
        <w:tc>
          <w:tcPr>
            <w:tcW w:w="3920" w:type="dxa"/>
          </w:tcPr>
          <w:p w:rsidR="004C3F32" w:rsidRDefault="004C3F32">
            <w:pPr>
              <w:spacing w:before="0" w:after="0"/>
              <w:rPr>
                <w:rFonts w:ascii="Arial" w:hAnsi="Arial"/>
                <w:sz w:val="20"/>
              </w:rPr>
            </w:pPr>
            <w:r>
              <w:rPr>
                <w:rFonts w:ascii="Arial" w:hAnsi="Arial"/>
                <w:sz w:val="20"/>
              </w:rPr>
              <w:t>Machine operation activities likely to catch clothing, hair, or jewelry</w:t>
            </w:r>
          </w:p>
        </w:tc>
        <w:tc>
          <w:tcPr>
            <w:tcW w:w="3640" w:type="dxa"/>
            <w:vAlign w:val="center"/>
          </w:tcPr>
          <w:p w:rsidR="004C3F32" w:rsidRDefault="004C3F32">
            <w:pPr>
              <w:spacing w:before="0" w:after="0"/>
              <w:rPr>
                <w:rFonts w:ascii="Arial" w:hAnsi="Arial"/>
                <w:sz w:val="20"/>
              </w:rPr>
            </w:pPr>
            <w:r>
              <w:rPr>
                <w:rFonts w:ascii="Arial" w:hAnsi="Arial"/>
                <w:sz w:val="20"/>
              </w:rPr>
              <w:t>Bind vulnerable clothing/hair, remove jewelry</w:t>
            </w:r>
          </w:p>
        </w:tc>
      </w:tr>
      <w:tr w:rsidR="004C3F32">
        <w:tc>
          <w:tcPr>
            <w:tcW w:w="1800" w:type="dxa"/>
          </w:tcPr>
          <w:p w:rsidR="004C3F32" w:rsidRDefault="004C3F32">
            <w:pPr>
              <w:spacing w:before="0" w:after="0"/>
              <w:rPr>
                <w:rFonts w:ascii="Arial" w:hAnsi="Arial"/>
              </w:rPr>
            </w:pPr>
            <w:r>
              <w:rPr>
                <w:rFonts w:ascii="Arial" w:hAnsi="Arial"/>
                <w:sz w:val="20"/>
              </w:rPr>
              <w:t xml:space="preserve">Eye impact </w:t>
            </w:r>
          </w:p>
        </w:tc>
        <w:tc>
          <w:tcPr>
            <w:tcW w:w="3920" w:type="dxa"/>
          </w:tcPr>
          <w:p w:rsidR="004C3F32" w:rsidRDefault="004C3F32">
            <w:pPr>
              <w:spacing w:before="0" w:after="0"/>
              <w:rPr>
                <w:rFonts w:ascii="Arial" w:hAnsi="Arial"/>
              </w:rPr>
            </w:pPr>
            <w:r>
              <w:rPr>
                <w:rFonts w:ascii="Arial" w:hAnsi="Arial"/>
                <w:sz w:val="20"/>
              </w:rPr>
              <w:t>Metalworking, woodworking, other operations likely to throw particles</w:t>
            </w:r>
          </w:p>
        </w:tc>
        <w:tc>
          <w:tcPr>
            <w:tcW w:w="3640" w:type="dxa"/>
            <w:vAlign w:val="center"/>
          </w:tcPr>
          <w:p w:rsidR="004C3F32" w:rsidRDefault="004C3F32">
            <w:pPr>
              <w:spacing w:before="0" w:after="0"/>
              <w:rPr>
                <w:rFonts w:ascii="Arial" w:hAnsi="Arial"/>
              </w:rPr>
            </w:pPr>
            <w:r>
              <w:rPr>
                <w:rFonts w:ascii="Arial" w:hAnsi="Arial"/>
                <w:sz w:val="20"/>
              </w:rPr>
              <w:t>Safety glasses</w:t>
            </w:r>
            <w:r>
              <w:rPr>
                <w:rFonts w:ascii="Arial" w:hAnsi="Arial"/>
                <w:sz w:val="20"/>
              </w:rPr>
              <w:br/>
              <w:t>No loose clothing or jewelry</w:t>
            </w:r>
          </w:p>
        </w:tc>
      </w:tr>
      <w:tr w:rsidR="004C3F32">
        <w:trPr>
          <w:cantSplit/>
          <w:trHeight w:val="345"/>
        </w:trPr>
        <w:tc>
          <w:tcPr>
            <w:tcW w:w="1800" w:type="dxa"/>
            <w:vMerge w:val="restart"/>
          </w:tcPr>
          <w:p w:rsidR="004C3F32" w:rsidRDefault="004C3F32">
            <w:pPr>
              <w:spacing w:before="0" w:after="0"/>
              <w:rPr>
                <w:rFonts w:ascii="Arial" w:hAnsi="Arial"/>
              </w:rPr>
            </w:pPr>
            <w:r>
              <w:rPr>
                <w:rFonts w:ascii="Arial" w:hAnsi="Arial"/>
                <w:sz w:val="20"/>
              </w:rPr>
              <w:t>Skin/eye damage</w:t>
            </w:r>
          </w:p>
        </w:tc>
        <w:tc>
          <w:tcPr>
            <w:tcW w:w="3920" w:type="dxa"/>
          </w:tcPr>
          <w:p w:rsidR="004C3F32" w:rsidRDefault="004C3F32">
            <w:pPr>
              <w:spacing w:before="0" w:after="0"/>
              <w:rPr>
                <w:rFonts w:ascii="Arial" w:hAnsi="Arial"/>
              </w:rPr>
            </w:pPr>
            <w:r>
              <w:rPr>
                <w:rFonts w:ascii="Arial" w:hAnsi="Arial"/>
                <w:sz w:val="20"/>
              </w:rPr>
              <w:t>Cryogenic liquids</w:t>
            </w:r>
          </w:p>
        </w:tc>
        <w:tc>
          <w:tcPr>
            <w:tcW w:w="3640" w:type="dxa"/>
          </w:tcPr>
          <w:p w:rsidR="004C3F32" w:rsidRDefault="004C3F32">
            <w:pPr>
              <w:spacing w:before="0" w:after="0"/>
              <w:rPr>
                <w:rFonts w:ascii="Arial" w:hAnsi="Arial"/>
              </w:rPr>
            </w:pPr>
            <w:r>
              <w:rPr>
                <w:rFonts w:ascii="Arial" w:hAnsi="Arial"/>
                <w:sz w:val="20"/>
              </w:rPr>
              <w:t>Splash goggles, skin cover to elbows/knees/throat, closed shoe easily removed, socks.  Cryogloves for dispensing.</w:t>
            </w:r>
          </w:p>
        </w:tc>
      </w:tr>
      <w:tr w:rsidR="004C3F32">
        <w:trPr>
          <w:cantSplit/>
          <w:trHeight w:val="345"/>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tcPr>
          <w:p w:rsidR="004C3F32" w:rsidRDefault="004C3F32">
            <w:pPr>
              <w:spacing w:before="0" w:after="0"/>
              <w:rPr>
                <w:rFonts w:ascii="Arial" w:hAnsi="Arial"/>
                <w:sz w:val="20"/>
              </w:rPr>
            </w:pPr>
            <w:r>
              <w:rPr>
                <w:rFonts w:ascii="Arial" w:hAnsi="Arial"/>
                <w:sz w:val="20"/>
              </w:rPr>
              <w:t>Skin cover to throat/wrists/ankles</w:t>
            </w:r>
          </w:p>
        </w:tc>
      </w:tr>
      <w:tr w:rsidR="004C3F32">
        <w:trPr>
          <w:cantSplit/>
          <w:trHeight w:val="345"/>
        </w:trPr>
        <w:tc>
          <w:tcPr>
            <w:tcW w:w="1800" w:type="dxa"/>
            <w:vMerge w:val="restart"/>
          </w:tcPr>
          <w:p w:rsidR="004C3F32" w:rsidRDefault="004C3F32">
            <w:pPr>
              <w:spacing w:before="0" w:after="0"/>
              <w:rPr>
                <w:rFonts w:ascii="Arial" w:hAnsi="Arial"/>
                <w:sz w:val="20"/>
              </w:rPr>
            </w:pPr>
            <w:r>
              <w:rPr>
                <w:rFonts w:ascii="Arial" w:hAnsi="Arial"/>
                <w:sz w:val="20"/>
              </w:rPr>
              <w:t xml:space="preserve">Skin/eye damage, asphyxiation, body injury, frostbite, </w:t>
            </w:r>
          </w:p>
        </w:tc>
        <w:tc>
          <w:tcPr>
            <w:tcW w:w="3920" w:type="dxa"/>
          </w:tcPr>
          <w:p w:rsidR="004C3F32" w:rsidRDefault="004C3F32">
            <w:pPr>
              <w:spacing w:before="0" w:after="0"/>
              <w:rPr>
                <w:rFonts w:ascii="Arial" w:hAnsi="Arial"/>
                <w:sz w:val="20"/>
              </w:rPr>
            </w:pPr>
            <w:r>
              <w:rPr>
                <w:rFonts w:ascii="Arial" w:hAnsi="Arial"/>
                <w:sz w:val="20"/>
              </w:rPr>
              <w:t>Transport of liquid nitrogen in hallways and elevators</w:t>
            </w:r>
          </w:p>
        </w:tc>
        <w:tc>
          <w:tcPr>
            <w:tcW w:w="3640" w:type="dxa"/>
            <w:vAlign w:val="center"/>
          </w:tcPr>
          <w:p w:rsidR="004C3F32" w:rsidRDefault="004C3F32">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4C3F32">
        <w:trPr>
          <w:cantSplit/>
          <w:trHeight w:val="233"/>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Self pressurizing vessels weighing &gt; 100 lb gross</w:t>
            </w:r>
          </w:p>
        </w:tc>
        <w:tc>
          <w:tcPr>
            <w:tcW w:w="3640" w:type="dxa"/>
            <w:vAlign w:val="center"/>
          </w:tcPr>
          <w:p w:rsidR="004C3F32" w:rsidRDefault="004C3F32">
            <w:pPr>
              <w:spacing w:before="0" w:after="0"/>
              <w:rPr>
                <w:rFonts w:ascii="Arial" w:hAnsi="Arial"/>
                <w:sz w:val="20"/>
              </w:rPr>
            </w:pPr>
            <w:r>
              <w:rPr>
                <w:rFonts w:ascii="Arial" w:hAnsi="Arial"/>
                <w:sz w:val="20"/>
              </w:rPr>
              <w:t>Plus skin cover to wrists/throat/ankles, always position blow-off valve away from body</w:t>
            </w:r>
          </w:p>
        </w:tc>
      </w:tr>
      <w:tr w:rsidR="004C3F32">
        <w:trPr>
          <w:cantSplit/>
          <w:trHeight w:val="232"/>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Dispensing from main bulk tank</w:t>
            </w:r>
          </w:p>
        </w:tc>
        <w:tc>
          <w:tcPr>
            <w:tcW w:w="3640" w:type="dxa"/>
            <w:vAlign w:val="center"/>
          </w:tcPr>
          <w:p w:rsidR="004C3F32" w:rsidRDefault="004C3F32">
            <w:pPr>
              <w:spacing w:before="0" w:after="0"/>
              <w:rPr>
                <w:rFonts w:ascii="Arial" w:hAnsi="Arial"/>
                <w:sz w:val="20"/>
              </w:rPr>
            </w:pPr>
            <w:r>
              <w:rPr>
                <w:rFonts w:ascii="Arial" w:hAnsi="Arial"/>
                <w:sz w:val="20"/>
              </w:rPr>
              <w:t>All above and hearing protection</w:t>
            </w:r>
          </w:p>
        </w:tc>
      </w:tr>
      <w:tr w:rsidR="004C3F32">
        <w:tc>
          <w:tcPr>
            <w:tcW w:w="1800" w:type="dxa"/>
          </w:tcPr>
          <w:p w:rsidR="004C3F32" w:rsidRDefault="004C3F32">
            <w:pPr>
              <w:spacing w:before="0" w:after="0"/>
              <w:rPr>
                <w:rFonts w:ascii="Arial" w:hAnsi="Arial"/>
              </w:rPr>
            </w:pPr>
            <w:r>
              <w:rPr>
                <w:rFonts w:ascii="Arial" w:hAnsi="Arial"/>
                <w:sz w:val="20"/>
              </w:rPr>
              <w:t>Frostbite, eye impact</w:t>
            </w:r>
          </w:p>
        </w:tc>
        <w:tc>
          <w:tcPr>
            <w:tcW w:w="3920" w:type="dxa"/>
          </w:tcPr>
          <w:p w:rsidR="004C3F32" w:rsidRDefault="004C3F32">
            <w:pPr>
              <w:spacing w:before="0" w:after="0"/>
              <w:rPr>
                <w:rFonts w:ascii="Arial" w:hAnsi="Arial"/>
              </w:rPr>
            </w:pPr>
            <w:r>
              <w:rPr>
                <w:rFonts w:ascii="Arial" w:hAnsi="Arial"/>
                <w:sz w:val="20"/>
              </w:rPr>
              <w:t>Dry ice, very cold frozen solids.</w:t>
            </w:r>
          </w:p>
        </w:tc>
        <w:tc>
          <w:tcPr>
            <w:tcW w:w="3640" w:type="dxa"/>
            <w:vAlign w:val="center"/>
          </w:tcPr>
          <w:p w:rsidR="004C3F32" w:rsidRDefault="004C3F32">
            <w:pPr>
              <w:spacing w:before="0" w:after="0"/>
              <w:rPr>
                <w:rFonts w:ascii="Arial" w:hAnsi="Arial"/>
              </w:rPr>
            </w:pPr>
            <w:r>
              <w:rPr>
                <w:rFonts w:ascii="Arial" w:hAnsi="Arial"/>
                <w:sz w:val="20"/>
              </w:rPr>
              <w:t>Safety glasses, insulated gloves, skin cover to elbows/knees/throat, closed shoe w/ socks</w:t>
            </w:r>
          </w:p>
        </w:tc>
      </w:tr>
      <w:tr w:rsidR="004C3F32">
        <w:trPr>
          <w:cantSplit/>
          <w:trHeight w:val="233"/>
        </w:trPr>
        <w:tc>
          <w:tcPr>
            <w:tcW w:w="1800" w:type="dxa"/>
            <w:vMerge w:val="restart"/>
          </w:tcPr>
          <w:p w:rsidR="004C3F32" w:rsidRDefault="004C3F32">
            <w:pPr>
              <w:spacing w:before="0" w:after="0"/>
              <w:rPr>
                <w:rFonts w:ascii="Arial" w:hAnsi="Arial"/>
              </w:rPr>
            </w:pPr>
            <w:r>
              <w:rPr>
                <w:rFonts w:ascii="Arial" w:hAnsi="Arial"/>
                <w:sz w:val="20"/>
              </w:rPr>
              <w:t>Skin/eye damage</w:t>
            </w:r>
          </w:p>
        </w:tc>
        <w:tc>
          <w:tcPr>
            <w:tcW w:w="3920" w:type="dxa"/>
          </w:tcPr>
          <w:p w:rsidR="004C3F32" w:rsidRDefault="004C3F32">
            <w:pPr>
              <w:spacing w:before="0" w:after="0"/>
              <w:rPr>
                <w:rFonts w:ascii="Arial" w:hAnsi="Arial"/>
              </w:rPr>
            </w:pPr>
            <w:r>
              <w:rPr>
                <w:rFonts w:ascii="Arial" w:hAnsi="Arial"/>
                <w:sz w:val="20"/>
              </w:rPr>
              <w:t>Hot liquid (rxn mixture, water bath, oil bath, autoclave, still...)</w:t>
            </w:r>
          </w:p>
        </w:tc>
        <w:tc>
          <w:tcPr>
            <w:tcW w:w="3640" w:type="dxa"/>
            <w:vAlign w:val="center"/>
          </w:tcPr>
          <w:p w:rsidR="004C3F32" w:rsidRDefault="004C3F32">
            <w:pPr>
              <w:spacing w:before="0" w:after="0"/>
              <w:rPr>
                <w:rFonts w:ascii="Arial" w:hAnsi="Arial"/>
              </w:rPr>
            </w:pPr>
            <w:r>
              <w:rPr>
                <w:rFonts w:ascii="Arial" w:hAnsi="Arial"/>
                <w:sz w:val="20"/>
              </w:rPr>
              <w:t>Splash goggles, insulated gloves, skin cover to knees/elbows/throat, closed shoe w/ socks</w:t>
            </w:r>
          </w:p>
        </w:tc>
      </w:tr>
      <w:tr w:rsidR="004C3F32">
        <w:trPr>
          <w:cantSplit/>
          <w:trHeight w:val="232"/>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vAlign w:val="center"/>
          </w:tcPr>
          <w:p w:rsidR="004C3F32" w:rsidRDefault="004C3F32">
            <w:pPr>
              <w:spacing w:before="0" w:after="0"/>
              <w:rPr>
                <w:rFonts w:ascii="Arial" w:hAnsi="Arial"/>
                <w:sz w:val="20"/>
              </w:rPr>
            </w:pPr>
            <w:r>
              <w:rPr>
                <w:rFonts w:ascii="Arial" w:hAnsi="Arial"/>
                <w:sz w:val="20"/>
              </w:rPr>
              <w:t>Skin cover to throat/wrists/ankles, emergency shower available in work area</w:t>
            </w:r>
          </w:p>
        </w:tc>
      </w:tr>
    </w:tbl>
    <w:p w:rsidR="004C3F32" w:rsidRDefault="004C3F32" w:rsidP="00B0051C">
      <w:pPr>
        <w:tabs>
          <w:tab w:val="left" w:pos="1950"/>
          <w:tab w:val="left" w:pos="5550"/>
          <w:tab w:val="left" w:pos="9510"/>
        </w:tabs>
        <w:spacing w:before="0" w:after="0"/>
        <w:rPr>
          <w:rFonts w:ascii="Arial" w:hAnsi="Arial"/>
          <w:sz w:val="20"/>
        </w:rPr>
        <w:sectPr w:rsidR="004C3F32" w:rsidSect="00B0051C">
          <w:headerReference w:type="default" r:id="rId303"/>
          <w:footerReference w:type="default" r:id="rId304"/>
          <w:headerReference w:type="first" r:id="rId305"/>
          <w:footerReference w:type="first" r:id="rId306"/>
          <w:pgSz w:w="12240" w:h="15840" w:code="1"/>
          <w:pgMar w:top="1440" w:right="1440" w:bottom="1440" w:left="1440" w:header="288" w:footer="288" w:gutter="0"/>
          <w:cols w:space="720"/>
          <w:docGrid w:linePitch="360"/>
        </w:sect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1800"/>
        <w:gridCol w:w="3920"/>
        <w:gridCol w:w="3643"/>
      </w:tblGrid>
      <w:tr w:rsidR="004C3F32">
        <w:tc>
          <w:tcPr>
            <w:tcW w:w="1800" w:type="dxa"/>
            <w:shd w:val="pct12" w:color="auto" w:fill="FFFFFF"/>
          </w:tcPr>
          <w:p w:rsidR="004C3F32" w:rsidRDefault="004C3F32" w:rsidP="00B0051C">
            <w:pPr>
              <w:spacing w:before="0" w:after="0"/>
              <w:rPr>
                <w:rFonts w:ascii="Arial" w:hAnsi="Arial"/>
                <w:b/>
              </w:rPr>
            </w:pPr>
            <w:r>
              <w:rPr>
                <w:rFonts w:ascii="Arial" w:hAnsi="Arial"/>
                <w:b/>
              </w:rPr>
              <w:lastRenderedPageBreak/>
              <w:t>Hazards</w:t>
            </w:r>
          </w:p>
        </w:tc>
        <w:tc>
          <w:tcPr>
            <w:tcW w:w="3920" w:type="dxa"/>
            <w:shd w:val="pct12" w:color="auto" w:fill="FFFFFF"/>
            <w:vAlign w:val="center"/>
          </w:tcPr>
          <w:p w:rsidR="004C3F32" w:rsidRDefault="004C3F32">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3" w:type="dxa"/>
            <w:shd w:val="pct12" w:color="auto" w:fill="FFFFFF"/>
            <w:vAlign w:val="center"/>
          </w:tcPr>
          <w:p w:rsidR="004C3F32" w:rsidRDefault="004C3F32">
            <w:pPr>
              <w:spacing w:before="0" w:after="0"/>
              <w:jc w:val="center"/>
              <w:rPr>
                <w:rFonts w:ascii="Arial" w:hAnsi="Arial"/>
                <w:b/>
              </w:rPr>
            </w:pPr>
            <w:r>
              <w:rPr>
                <w:rFonts w:ascii="Arial" w:hAnsi="Arial"/>
                <w:b/>
              </w:rPr>
              <w:t>Minimum Requirements</w:t>
            </w:r>
          </w:p>
        </w:tc>
      </w:tr>
      <w:tr w:rsidR="004C3F32">
        <w:trPr>
          <w:cantSplit/>
          <w:trHeight w:val="305"/>
        </w:trPr>
        <w:tc>
          <w:tcPr>
            <w:tcW w:w="1800" w:type="dxa"/>
            <w:vMerge w:val="restart"/>
          </w:tcPr>
          <w:p w:rsidR="004C3F32" w:rsidRDefault="004C3F32">
            <w:pPr>
              <w:spacing w:before="0" w:after="0"/>
              <w:rPr>
                <w:rFonts w:ascii="Arial" w:hAnsi="Arial"/>
              </w:rPr>
            </w:pPr>
            <w:r>
              <w:rPr>
                <w:rFonts w:ascii="Arial" w:hAnsi="Arial"/>
                <w:sz w:val="20"/>
              </w:rPr>
              <w:t>Skin/eye damage, poisoning, inhalation of airborne dust</w:t>
            </w:r>
          </w:p>
        </w:tc>
        <w:tc>
          <w:tcPr>
            <w:tcW w:w="3920" w:type="dxa"/>
          </w:tcPr>
          <w:p w:rsidR="004C3F32" w:rsidRDefault="004C3F32">
            <w:pPr>
              <w:spacing w:before="0" w:after="0"/>
              <w:rPr>
                <w:rFonts w:ascii="Arial" w:hAnsi="Arial"/>
              </w:rPr>
            </w:pPr>
            <w:r>
              <w:rPr>
                <w:rFonts w:ascii="Arial" w:hAnsi="Arial"/>
                <w:sz w:val="20"/>
              </w:rPr>
              <w:t>Hazardous solids</w:t>
            </w:r>
          </w:p>
        </w:tc>
        <w:tc>
          <w:tcPr>
            <w:tcW w:w="3643" w:type="dxa"/>
            <w:vAlign w:val="center"/>
          </w:tcPr>
          <w:p w:rsidR="004C3F32" w:rsidRDefault="004C3F32">
            <w:pPr>
              <w:spacing w:before="0" w:after="0"/>
              <w:rPr>
                <w:rFonts w:ascii="Arial" w:hAnsi="Arial"/>
              </w:rPr>
            </w:pPr>
            <w:r>
              <w:rPr>
                <w:rFonts w:ascii="Arial" w:hAnsi="Arial"/>
                <w:sz w:val="20"/>
              </w:rPr>
              <w:t>Safety glasses, goggles for large quantities, chemical resistant gloves, skin cover to elbows/knees/throat, closed shoes/socks</w:t>
            </w:r>
          </w:p>
        </w:tc>
      </w:tr>
      <w:tr w:rsidR="004C3F32">
        <w:trPr>
          <w:cantSplit/>
          <w:trHeight w:val="910"/>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&gt; 100 g any hazardous solid, or</w:t>
            </w:r>
          </w:p>
          <w:p w:rsidR="004C3F32" w:rsidRDefault="004C3F32">
            <w:pPr>
              <w:spacing w:before="0" w:after="0"/>
              <w:ind w:left="210" w:hanging="210"/>
              <w:rPr>
                <w:rFonts w:ascii="Arial" w:hAnsi="Arial"/>
                <w:sz w:val="20"/>
              </w:rPr>
            </w:pPr>
            <w:r>
              <w:rPr>
                <w:rFonts w:ascii="Arial" w:hAnsi="Arial"/>
                <w:sz w:val="20"/>
              </w:rPr>
              <w:t>&gt; 1 g "chemical requiring designated area," (list at REM web site</w:t>
            </w:r>
            <w:r>
              <w:rPr>
                <w:rFonts w:ascii="Arial" w:hAnsi="Arial"/>
                <w:sz w:val="20"/>
                <w:vertAlign w:val="superscript"/>
              </w:rPr>
              <w:t>(g)</w:t>
            </w:r>
            <w:r>
              <w:rPr>
                <w:rFonts w:ascii="Arial" w:hAnsi="Arial"/>
                <w:sz w:val="20"/>
              </w:rPr>
              <w:t>) or</w:t>
            </w:r>
          </w:p>
          <w:p w:rsidR="004C3F32" w:rsidRDefault="004C3F32">
            <w:pPr>
              <w:spacing w:before="0" w:after="0"/>
              <w:ind w:left="210" w:hanging="210"/>
              <w:rPr>
                <w:rFonts w:ascii="Arial" w:hAnsi="Arial"/>
                <w:sz w:val="20"/>
              </w:rPr>
            </w:pPr>
            <w:r>
              <w:rPr>
                <w:rFonts w:ascii="Arial" w:hAnsi="Arial"/>
                <w:sz w:val="20"/>
              </w:rPr>
              <w:t>High potential for airborne particles</w:t>
            </w:r>
          </w:p>
        </w:tc>
        <w:tc>
          <w:tcPr>
            <w:tcW w:w="3643" w:type="dxa"/>
            <w:tcBorders>
              <w:bottom w:val="single" w:sz="4" w:space="0" w:color="auto"/>
            </w:tcBorders>
            <w:vAlign w:val="center"/>
          </w:tcPr>
          <w:p w:rsidR="004C3F32" w:rsidRDefault="004C3F32">
            <w:pPr>
              <w:spacing w:before="0" w:after="0"/>
              <w:rPr>
                <w:rFonts w:ascii="Arial" w:hAnsi="Arial"/>
                <w:sz w:val="20"/>
              </w:rPr>
            </w:pPr>
            <w:r>
              <w:rPr>
                <w:rFonts w:ascii="Arial" w:hAnsi="Arial"/>
                <w:sz w:val="20"/>
              </w:rPr>
              <w:t>Same, except skin cover to wrists/ankles, and only work in hood</w:t>
            </w:r>
          </w:p>
        </w:tc>
      </w:tr>
    </w:tbl>
    <w:p w:rsidR="004C3F32" w:rsidRDefault="004C3F32">
      <w:pPr>
        <w:spacing w:before="0" w:after="0"/>
        <w:rPr>
          <w:rFonts w:ascii="Arial" w:hAnsi="Arial"/>
          <w:b/>
        </w:rPr>
      </w:pPr>
    </w:p>
    <w:p w:rsidR="004C3F32" w:rsidRDefault="004C3F32">
      <w:pPr>
        <w:pStyle w:val="Heading2"/>
        <w:rPr>
          <w:rFonts w:ascii="Arial" w:hAnsi="Arial" w:cs="Arial"/>
        </w:rPr>
      </w:pPr>
      <w:r>
        <w:rPr>
          <w:rFonts w:ascii="Arial" w:hAnsi="Arial" w:cs="Arial"/>
        </w:rPr>
        <w:t>NOTES</w:t>
      </w:r>
    </w:p>
    <w:p w:rsidR="004C3F32" w:rsidRDefault="004C3F32">
      <w:pPr>
        <w:rPr>
          <w:rFonts w:ascii="Arial" w:hAnsi="Arial"/>
        </w:rPr>
      </w:pPr>
    </w:p>
    <w:p w:rsidR="004C3F32" w:rsidRDefault="004C3F32">
      <w:pPr>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4C3F32" w:rsidRDefault="004C3F32">
      <w:pPr>
        <w:spacing w:before="0" w:after="0"/>
        <w:ind w:left="360" w:hanging="360"/>
        <w:rPr>
          <w:rFonts w:ascii="Arial" w:hAnsi="Arial"/>
        </w:rPr>
      </w:pPr>
      <w:r>
        <w:rPr>
          <w:rFonts w:ascii="Arial" w:hAnsi="Arial"/>
        </w:rPr>
        <w:t>(b)</w:t>
      </w:r>
      <w:r>
        <w:rPr>
          <w:rFonts w:ascii="Arial" w:hAnsi="Arial"/>
        </w:rPr>
        <w:tab/>
        <w:t>Unshielded: not behind a drawn hood sash or blast shield.</w:t>
      </w:r>
    </w:p>
    <w:p w:rsidR="004C3F32" w:rsidRDefault="004C3F32">
      <w:pPr>
        <w:spacing w:before="0" w:after="0"/>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rsidR="004C3F32" w:rsidRDefault="004C3F32">
      <w:pPr>
        <w:spacing w:before="0" w:after="0"/>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rsidR="004C3F32" w:rsidRDefault="004C3F32">
      <w:pPr>
        <w:spacing w:before="0" w:after="0"/>
        <w:ind w:left="360" w:hanging="360"/>
        <w:rPr>
          <w:rFonts w:ascii="Arial" w:hAnsi="Arial"/>
        </w:rPr>
      </w:pPr>
      <w:r>
        <w:rPr>
          <w:rFonts w:ascii="Arial" w:hAnsi="Arial"/>
        </w:rPr>
        <w:t>(e)</w:t>
      </w:r>
      <w:r>
        <w:rPr>
          <w:rFonts w:ascii="Arial" w:hAnsi="Arial"/>
        </w:rPr>
        <w:tab/>
        <w:t>Chemical resistant gloves: glove thickness, length, and material must be chosen carefully and will be specific to the chemicals/mixtures used and the process conditions.</w:t>
      </w:r>
    </w:p>
    <w:p w:rsidR="004C3F32" w:rsidRDefault="004C3F32">
      <w:pPr>
        <w:spacing w:before="0" w:after="0"/>
        <w:ind w:left="360" w:hanging="360"/>
        <w:rPr>
          <w:rFonts w:ascii="Arial" w:hAnsi="Arial"/>
        </w:rPr>
      </w:pPr>
      <w:r>
        <w:rPr>
          <w:rFonts w:ascii="Arial" w:hAnsi="Arial"/>
        </w:rPr>
        <w:t>(f)</w:t>
      </w:r>
      <w:r>
        <w:rPr>
          <w:rFonts w:ascii="Arial" w:hAnsi="Arial"/>
        </w:rPr>
        <w:tab/>
        <w:t xml:space="preserve">Hood: 100% exhaust to outside, current approval for "all work" and functioning properly. </w:t>
      </w:r>
    </w:p>
    <w:p w:rsidR="004C3F32" w:rsidRDefault="004C3F32">
      <w:pPr>
        <w:spacing w:before="0" w:after="0"/>
        <w:ind w:left="360" w:hanging="360"/>
        <w:rPr>
          <w:rFonts w:ascii="Arial" w:hAnsi="Arial"/>
        </w:rPr>
      </w:pPr>
      <w:r>
        <w:rPr>
          <w:rFonts w:ascii="Arial" w:hAnsi="Arial"/>
        </w:rPr>
        <w:t>(g)</w:t>
      </w:r>
      <w:r>
        <w:rPr>
          <w:rFonts w:ascii="Arial" w:hAnsi="Arial"/>
        </w:rPr>
        <w:tab/>
        <w:t xml:space="preserve">Chemicals requiring designated areas: full list is at </w:t>
      </w:r>
      <w:hyperlink r:id="rId307" w:history="1">
        <w:r>
          <w:rPr>
            <w:rStyle w:val="Hyperlink"/>
            <w:rFonts w:ascii="Arial" w:hAnsi="Arial"/>
          </w:rPr>
          <w:t>http://www.purdue.edu//rem/home/booklets/crdalist.pdf</w:t>
        </w:r>
      </w:hyperlink>
      <w:r>
        <w:rPr>
          <w:rFonts w:ascii="Arial" w:hAnsi="Arial"/>
        </w:rPr>
        <w:t xml:space="preserve"> </w:t>
      </w:r>
    </w:p>
    <w:p w:rsidR="004C3F32" w:rsidRDefault="004C3F32">
      <w:pPr>
        <w:rPr>
          <w:rFonts w:ascii="Arial" w:hAnsi="Arial"/>
        </w:rPr>
      </w:pPr>
    </w:p>
    <w:p w:rsidR="004C3F32" w:rsidRDefault="004C3F32">
      <w:pPr>
        <w:pStyle w:val="Heading3"/>
        <w:jc w:val="center"/>
        <w:rPr>
          <w:rFonts w:ascii="Arial" w:hAnsi="Arial" w:cs="Arial"/>
          <w:sz w:val="40"/>
        </w:rPr>
      </w:pPr>
      <w:r>
        <w:rPr>
          <w:rFonts w:ascii="Arial" w:hAnsi="Arial" w:cs="Arial"/>
          <w:sz w:val="40"/>
        </w:rPr>
        <w:t>CERTIFICATION OF HAZARD ASSESSMENT</w:t>
      </w:r>
    </w:p>
    <w:p w:rsidR="004C3F32" w:rsidRDefault="004C3F32">
      <w:pPr>
        <w:pStyle w:val="Heading4"/>
        <w:rPr>
          <w:rFonts w:ascii="Arial" w:hAnsi="Arial"/>
        </w:rPr>
      </w:pPr>
    </w:p>
    <w:p w:rsidR="004C3F32" w:rsidRDefault="004C3F32">
      <w:pPr>
        <w:pStyle w:val="Heading4"/>
        <w:rPr>
          <w:rFonts w:ascii="Arial" w:hAnsi="Arial"/>
        </w:rPr>
      </w:pPr>
      <w:r>
        <w:rPr>
          <w:rFonts w:ascii="Arial" w:hAnsi="Arial"/>
        </w:rPr>
        <w:t>INTRODUCTION</w:t>
      </w:r>
    </w:p>
    <w:p w:rsidR="004C3F32" w:rsidRDefault="004C3F32" w:rsidP="008A4516">
      <w:pPr>
        <w:pStyle w:val="BodyTextIndent"/>
      </w:pPr>
      <w:r>
        <w:t xml:space="preserve">"Hazard assessment" is the process (required by law) of identifying the hazards associated with defined task, prescribing personal protective equipment and other relevant protection measures which must be employed to reduce the risk from the hazards.  "Certification of Hazard Assessment" is a written document -- such as the one on the following 2 pages -- detailing the hazard assessment(s) for (a) particular task(s).  The </w:t>
      </w:r>
      <w:r>
        <w:rPr>
          <w:u w:val="single"/>
        </w:rPr>
        <w:t>supervisor</w:t>
      </w:r>
      <w:r>
        <w:t xml:space="preserve"> is responsible for ensuring that hazard assessments are performed and the certification(s) written and posted.  The supervisor may delegate or contract the labor involved in this process, but cannot reassign or disclaim the responsibility.</w:t>
      </w:r>
    </w:p>
    <w:p w:rsidR="004C3F32" w:rsidRDefault="004C3F32" w:rsidP="008A4516">
      <w:pPr>
        <w:pStyle w:val="BodyTextIndent"/>
      </w:pPr>
    </w:p>
    <w:p w:rsidR="004C3F32" w:rsidRDefault="004C3F32">
      <w:pPr>
        <w:spacing w:before="0" w:after="0"/>
        <w:jc w:val="center"/>
        <w:rPr>
          <w:rFonts w:ascii="Arial" w:hAnsi="Arial"/>
          <w:b/>
          <w:sz w:val="28"/>
        </w:rPr>
      </w:pPr>
    </w:p>
    <w:p w:rsidR="004C3F32" w:rsidRDefault="004C3F32">
      <w:pPr>
        <w:pStyle w:val="Heading6"/>
        <w:rPr>
          <w:rFonts w:ascii="Arial" w:hAnsi="Arial"/>
        </w:rPr>
      </w:pPr>
      <w:r>
        <w:rPr>
          <w:rFonts w:ascii="Arial" w:hAnsi="Arial"/>
        </w:rPr>
        <w:t>INSTRUCTIONS</w:t>
      </w:r>
    </w:p>
    <w:p w:rsidR="004C3F32" w:rsidRDefault="004C3F32">
      <w:pPr>
        <w:pStyle w:val="Header"/>
        <w:tabs>
          <w:tab w:val="right" w:leader="underscore" w:pos="9360"/>
        </w:tabs>
        <w:spacing w:before="0"/>
        <w:rPr>
          <w:rFonts w:ascii="Arial" w:hAnsi="Arial"/>
        </w:rPr>
      </w:pPr>
      <w:r>
        <w:rPr>
          <w:rFonts w:ascii="Arial" w:hAnsi="Arial"/>
        </w:rPr>
        <w:tab/>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t xml:space="preserve">Save the attached hazard assessment example to your hard drive. </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b/>
          <w:bCs/>
          <w:color w:val="FF0000"/>
          <w:sz w:val="28"/>
          <w:u w:val="single"/>
        </w:rPr>
        <w:t>It must be modified to meet the specific hazards of your work area.</w:t>
      </w:r>
      <w:r>
        <w:rPr>
          <w:rFonts w:ascii="Arial" w:hAnsi="Arial"/>
          <w:sz w:val="28"/>
        </w:rPr>
        <w:t xml:space="preserve">  This includes removing or adding hazards as applicable to your work area.</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t xml:space="preserve">Certification(s) of hazard assessments </w:t>
      </w:r>
      <w:r>
        <w:rPr>
          <w:rFonts w:ascii="Arial" w:hAnsi="Arial"/>
          <w:b/>
          <w:bCs/>
          <w:color w:val="FF0000"/>
          <w:sz w:val="28"/>
          <w:u w:val="single"/>
        </w:rPr>
        <w:t>must be posted</w:t>
      </w:r>
      <w:r>
        <w:rPr>
          <w:rFonts w:ascii="Arial" w:hAnsi="Arial"/>
          <w:sz w:val="28"/>
        </w:rPr>
        <w:t xml:space="preserve"> -- tacked or hung in a visible place -- in every work room listed in the "location(s)" field.</w:t>
      </w:r>
    </w:p>
    <w:p w:rsidR="004C3F32" w:rsidRDefault="004C3F32" w:rsidP="00894018">
      <w:pPr>
        <w:widowControl w:val="0"/>
        <w:numPr>
          <w:ilvl w:val="0"/>
          <w:numId w:val="119"/>
        </w:numPr>
        <w:tabs>
          <w:tab w:val="clear" w:pos="432"/>
          <w:tab w:val="num" w:pos="360"/>
        </w:tabs>
        <w:spacing w:before="80" w:beforeAutospacing="0" w:after="0" w:afterAutospacing="0" w:line="240" w:lineRule="auto"/>
        <w:rPr>
          <w:rFonts w:ascii="Arial" w:hAnsi="Arial"/>
          <w:sz w:val="28"/>
        </w:rPr>
      </w:pPr>
      <w:r>
        <w:rPr>
          <w:rFonts w:ascii="Arial" w:hAnsi="Arial"/>
          <w:sz w:val="28"/>
        </w:rPr>
        <w:t>The fields at the beginning -- date(s), location(s), supervisor, and signature -- must be completed.</w:t>
      </w:r>
    </w:p>
    <w:p w:rsidR="004C3F32" w:rsidRDefault="004C3F32">
      <w:pPr>
        <w:spacing w:before="80" w:after="240"/>
        <w:rPr>
          <w:rFonts w:ascii="Arial" w:hAnsi="Arial"/>
          <w:sz w:val="28"/>
        </w:rPr>
      </w:pPr>
    </w:p>
    <w:p w:rsidR="004C3F32" w:rsidRDefault="004C3F32">
      <w:pPr>
        <w:spacing w:before="0" w:after="0"/>
        <w:jc w:val="center"/>
        <w:rPr>
          <w:rFonts w:ascii="Arial" w:hAnsi="Arial"/>
          <w:b/>
          <w:color w:val="FF0000"/>
          <w:sz w:val="36"/>
        </w:rPr>
      </w:pPr>
      <w:r>
        <w:rPr>
          <w:rFonts w:ascii="Arial" w:hAnsi="Arial"/>
          <w:b/>
          <w:color w:val="FF0000"/>
          <w:sz w:val="36"/>
        </w:rPr>
        <w:lastRenderedPageBreak/>
        <w:t>Post signed certification in work room.</w:t>
      </w:r>
    </w:p>
    <w:p w:rsidR="004C3F32" w:rsidRDefault="004C3F32">
      <w:pPr>
        <w:spacing w:before="0" w:after="0"/>
        <w:jc w:val="center"/>
        <w:rPr>
          <w:rFonts w:ascii="Arial" w:hAnsi="Arial"/>
          <w:b/>
          <w:sz w:val="36"/>
        </w:rPr>
      </w:pPr>
    </w:p>
    <w:p w:rsidR="004C3F32" w:rsidRDefault="004C3F32">
      <w:pPr>
        <w:spacing w:before="0" w:after="0"/>
        <w:jc w:val="center"/>
        <w:rPr>
          <w:rFonts w:ascii="Arial" w:hAnsi="Arial"/>
          <w:sz w:val="28"/>
        </w:rPr>
      </w:pPr>
    </w:p>
    <w:p w:rsidR="004C3F32" w:rsidRDefault="004C3F32">
      <w:pPr>
        <w:pStyle w:val="Header"/>
        <w:spacing w:before="0"/>
        <w:rPr>
          <w:rFonts w:ascii="Arial" w:hAnsi="Arial"/>
        </w:rPr>
      </w:pPr>
      <w:r>
        <w:rPr>
          <w:rFonts w:ascii="Arial" w:hAnsi="Arial"/>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40"/>
        <w:gridCol w:w="5220"/>
      </w:tblGrid>
      <w:tr w:rsidR="004C3F32">
        <w:tc>
          <w:tcPr>
            <w:tcW w:w="4140" w:type="dxa"/>
            <w:vAlign w:val="center"/>
          </w:tcPr>
          <w:p w:rsidR="004C3F32" w:rsidRPr="00FE7F6A" w:rsidRDefault="004C3F32">
            <w:pPr>
              <w:spacing w:before="120" w:after="120"/>
              <w:rPr>
                <w:rFonts w:ascii="Arial" w:hAnsi="Arial"/>
                <w:b/>
              </w:rPr>
            </w:pPr>
            <w:r>
              <w:rPr>
                <w:rFonts w:ascii="Arial" w:hAnsi="Arial"/>
                <w:b/>
                <w:bCs/>
                <w:color w:val="FF0000"/>
              </w:rPr>
              <w:lastRenderedPageBreak/>
              <w:br w:type="page"/>
            </w:r>
            <w:r>
              <w:rPr>
                <w:rFonts w:ascii="Arial" w:hAnsi="Arial"/>
                <w:sz w:val="20"/>
              </w:rPr>
              <w:t xml:space="preserve"> Supervisor (print):  </w:t>
            </w:r>
            <w:r>
              <w:rPr>
                <w:rFonts w:ascii="Arial" w:hAnsi="Arial"/>
                <w:b/>
                <w:sz w:val="20"/>
              </w:rPr>
              <w:t>Dor Ben-Amotz</w:t>
            </w:r>
          </w:p>
        </w:tc>
        <w:tc>
          <w:tcPr>
            <w:tcW w:w="5220" w:type="dxa"/>
            <w:vAlign w:val="center"/>
          </w:tcPr>
          <w:p w:rsidR="004C3F32" w:rsidRDefault="004C3F32" w:rsidP="00B0051C">
            <w:pPr>
              <w:spacing w:before="120" w:after="120"/>
              <w:rPr>
                <w:rFonts w:ascii="Arial" w:hAnsi="Arial"/>
              </w:rPr>
            </w:pPr>
            <w:r>
              <w:rPr>
                <w:rFonts w:ascii="Arial" w:hAnsi="Arial"/>
                <w:sz w:val="20"/>
              </w:rPr>
              <w:t xml:space="preserve"> Assessment Date(s): Feb. 19, 2014</w:t>
            </w:r>
          </w:p>
        </w:tc>
      </w:tr>
      <w:tr w:rsidR="004C3F32">
        <w:tc>
          <w:tcPr>
            <w:tcW w:w="4140" w:type="dxa"/>
            <w:vAlign w:val="center"/>
          </w:tcPr>
          <w:p w:rsidR="004C3F32" w:rsidRDefault="004C3F32">
            <w:pPr>
              <w:spacing w:before="120" w:after="120"/>
              <w:rPr>
                <w:rFonts w:ascii="Arial" w:hAnsi="Arial"/>
              </w:rPr>
            </w:pPr>
            <w:r>
              <w:rPr>
                <w:rFonts w:ascii="Arial" w:hAnsi="Arial"/>
                <w:sz w:val="20"/>
              </w:rPr>
              <w:t xml:space="preserve"> Signature:</w:t>
            </w:r>
          </w:p>
        </w:tc>
        <w:tc>
          <w:tcPr>
            <w:tcW w:w="5220" w:type="dxa"/>
            <w:vAlign w:val="center"/>
          </w:tcPr>
          <w:p w:rsidR="004C3F32" w:rsidRPr="00FE7F6A" w:rsidRDefault="004C3F32">
            <w:pPr>
              <w:spacing w:before="120" w:after="120"/>
              <w:rPr>
                <w:rFonts w:ascii="Arial" w:hAnsi="Arial"/>
                <w:b/>
              </w:rPr>
            </w:pPr>
            <w:r>
              <w:rPr>
                <w:rFonts w:ascii="Arial" w:hAnsi="Arial"/>
                <w:sz w:val="20"/>
              </w:rPr>
              <w:t xml:space="preserve"> Location(s) posted: </w:t>
            </w:r>
            <w:r>
              <w:rPr>
                <w:rFonts w:ascii="Arial" w:hAnsi="Arial"/>
                <w:b/>
                <w:sz w:val="20"/>
              </w:rPr>
              <w:t>BRWN B137 A &amp; B</w:t>
            </w:r>
          </w:p>
        </w:tc>
      </w:tr>
    </w:tbl>
    <w:p w:rsidR="004C3F32" w:rsidRDefault="004C3F32">
      <w:pPr>
        <w:spacing w:before="0" w:after="0"/>
        <w:rPr>
          <w:rFonts w:ascii="Arial" w:hAnsi="Arial"/>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1800"/>
        <w:gridCol w:w="3920"/>
        <w:gridCol w:w="3640"/>
      </w:tblGrid>
      <w:tr w:rsidR="004C3F32">
        <w:tc>
          <w:tcPr>
            <w:tcW w:w="1800" w:type="dxa"/>
            <w:shd w:val="pct12" w:color="auto" w:fill="FFFFFF"/>
            <w:vAlign w:val="center"/>
          </w:tcPr>
          <w:p w:rsidR="004C3F32" w:rsidRDefault="004C3F32">
            <w:pPr>
              <w:pStyle w:val="Heading1"/>
              <w:rPr>
                <w:rFonts w:ascii="Arial" w:hAnsi="Arial" w:cs="Arial"/>
              </w:rPr>
            </w:pPr>
            <w:r>
              <w:rPr>
                <w:rFonts w:ascii="Arial" w:hAnsi="Arial" w:cs="Arial"/>
              </w:rPr>
              <w:t>Hazards</w:t>
            </w:r>
          </w:p>
        </w:tc>
        <w:tc>
          <w:tcPr>
            <w:tcW w:w="3920" w:type="dxa"/>
            <w:shd w:val="pct12" w:color="auto" w:fill="FFFFFF"/>
            <w:vAlign w:val="center"/>
          </w:tcPr>
          <w:p w:rsidR="004C3F32" w:rsidRDefault="004C3F32">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0" w:type="dxa"/>
            <w:shd w:val="pct12" w:color="auto" w:fill="FFFFFF"/>
            <w:vAlign w:val="center"/>
          </w:tcPr>
          <w:p w:rsidR="004C3F32" w:rsidRDefault="004C3F32">
            <w:pPr>
              <w:spacing w:before="0" w:after="0"/>
              <w:jc w:val="center"/>
              <w:rPr>
                <w:rFonts w:ascii="Arial" w:hAnsi="Arial"/>
                <w:b/>
              </w:rPr>
            </w:pPr>
            <w:r>
              <w:rPr>
                <w:rFonts w:ascii="Arial" w:hAnsi="Arial"/>
                <w:b/>
              </w:rPr>
              <w:t>Minimum Requirements</w:t>
            </w:r>
          </w:p>
        </w:tc>
      </w:tr>
      <w:tr w:rsidR="004C3F32">
        <w:trPr>
          <w:cantSplit/>
          <w:trHeight w:val="600"/>
        </w:trPr>
        <w:tc>
          <w:tcPr>
            <w:tcW w:w="1800" w:type="dxa"/>
            <w:vMerge w:val="restart"/>
          </w:tcPr>
          <w:p w:rsidR="004C3F32" w:rsidRDefault="004C3F32">
            <w:pPr>
              <w:spacing w:before="0" w:after="0"/>
              <w:rPr>
                <w:rFonts w:ascii="Arial" w:hAnsi="Arial"/>
              </w:rPr>
            </w:pPr>
            <w:r>
              <w:rPr>
                <w:rFonts w:ascii="Arial" w:hAnsi="Arial"/>
                <w:sz w:val="20"/>
              </w:rPr>
              <w:t>Skin/eye damage, poisoning, inhalation of vapor or aerosol</w:t>
            </w:r>
          </w:p>
        </w:tc>
        <w:tc>
          <w:tcPr>
            <w:tcW w:w="3920" w:type="dxa"/>
          </w:tcPr>
          <w:p w:rsidR="004C3F32" w:rsidRDefault="004C3F32">
            <w:pPr>
              <w:spacing w:before="0" w:after="0"/>
              <w:rPr>
                <w:rFonts w:ascii="Arial" w:hAnsi="Arial"/>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rsidR="004C3F32" w:rsidRDefault="004C3F32">
            <w:pPr>
              <w:spacing w:before="0" w:after="0"/>
              <w:rPr>
                <w:rFonts w:ascii="Arial" w:hAnsi="Arial"/>
              </w:rPr>
            </w:pPr>
            <w:r>
              <w:rPr>
                <w:rFonts w:ascii="Arial" w:hAnsi="Arial"/>
                <w:sz w:val="20"/>
              </w:rPr>
              <w:t xml:space="preserve">Splash goggles, chemical resistant </w:t>
            </w:r>
            <w:proofErr w:type="gramStart"/>
            <w:r>
              <w:rPr>
                <w:rFonts w:ascii="Arial" w:hAnsi="Arial"/>
                <w:sz w:val="20"/>
              </w:rPr>
              <w:t>gloves</w:t>
            </w:r>
            <w:r>
              <w:rPr>
                <w:rFonts w:ascii="Arial" w:hAnsi="Arial"/>
                <w:sz w:val="20"/>
                <w:vertAlign w:val="superscript"/>
              </w:rPr>
              <w:t>(</w:t>
            </w:r>
            <w:proofErr w:type="gramEnd"/>
            <w:r>
              <w:rPr>
                <w:rFonts w:ascii="Arial" w:hAnsi="Arial"/>
                <w:sz w:val="20"/>
                <w:vertAlign w:val="superscript"/>
              </w:rPr>
              <w:t>e)</w:t>
            </w:r>
            <w:r>
              <w:rPr>
                <w:rFonts w:ascii="Arial" w:hAnsi="Arial"/>
                <w:sz w:val="20"/>
              </w:rPr>
              <w:t xml:space="preserve">, lab coat, skin cover to knees/elbows/throat, closed shoes with socks.  Work in </w:t>
            </w:r>
            <w:proofErr w:type="gramStart"/>
            <w:r>
              <w:rPr>
                <w:rFonts w:ascii="Arial" w:hAnsi="Arial"/>
                <w:sz w:val="20"/>
              </w:rPr>
              <w:t>hood</w:t>
            </w:r>
            <w:r>
              <w:rPr>
                <w:rFonts w:ascii="Arial" w:hAnsi="Arial"/>
                <w:sz w:val="20"/>
                <w:vertAlign w:val="superscript"/>
              </w:rPr>
              <w:t>(</w:t>
            </w:r>
            <w:proofErr w:type="gramEnd"/>
            <w:r>
              <w:rPr>
                <w:rFonts w:ascii="Arial" w:hAnsi="Arial"/>
                <w:sz w:val="20"/>
                <w:vertAlign w:val="superscript"/>
              </w:rPr>
              <w:t>f)</w:t>
            </w:r>
            <w:r>
              <w:rPr>
                <w:rFonts w:ascii="Arial" w:hAnsi="Arial"/>
                <w:sz w:val="20"/>
              </w:rPr>
              <w:t>.  Shower and eyewash must be available in work area.</w:t>
            </w:r>
          </w:p>
        </w:tc>
      </w:tr>
      <w:tr w:rsidR="004C3F32">
        <w:trPr>
          <w:cantSplit/>
          <w:trHeight w:val="300"/>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vAlign w:val="center"/>
          </w:tcPr>
          <w:p w:rsidR="004C3F32" w:rsidRDefault="004C3F32">
            <w:pPr>
              <w:spacing w:before="0" w:after="0"/>
              <w:rPr>
                <w:rFonts w:ascii="Arial" w:hAnsi="Arial"/>
                <w:sz w:val="20"/>
              </w:rPr>
            </w:pPr>
            <w:r>
              <w:rPr>
                <w:rFonts w:ascii="Arial" w:hAnsi="Arial"/>
                <w:sz w:val="20"/>
              </w:rPr>
              <w:t>Same, but cover to ankles/wrists/throat</w:t>
            </w:r>
          </w:p>
        </w:tc>
      </w:tr>
      <w:tr w:rsidR="004C3F32">
        <w:trPr>
          <w:cantSplit/>
          <w:trHeight w:val="300"/>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5 L</w:t>
            </w:r>
          </w:p>
        </w:tc>
        <w:tc>
          <w:tcPr>
            <w:tcW w:w="3640" w:type="dxa"/>
            <w:vAlign w:val="center"/>
          </w:tcPr>
          <w:p w:rsidR="004C3F32" w:rsidRDefault="004C3F32">
            <w:pPr>
              <w:spacing w:before="0" w:after="0"/>
              <w:rPr>
                <w:rFonts w:ascii="Arial" w:hAnsi="Arial"/>
                <w:sz w:val="20"/>
              </w:rPr>
            </w:pPr>
            <w:r>
              <w:rPr>
                <w:rFonts w:ascii="Arial" w:hAnsi="Arial"/>
                <w:sz w:val="20"/>
              </w:rPr>
              <w:t>Add face shield covering chin</w:t>
            </w:r>
          </w:p>
        </w:tc>
      </w:tr>
      <w:tr w:rsidR="004C3F32">
        <w:trPr>
          <w:cantSplit/>
          <w:trHeight w:val="345"/>
        </w:trPr>
        <w:tc>
          <w:tcPr>
            <w:tcW w:w="1800" w:type="dxa"/>
            <w:vMerge w:val="restart"/>
          </w:tcPr>
          <w:p w:rsidR="004C3F32" w:rsidRDefault="004C3F32">
            <w:pPr>
              <w:spacing w:before="0" w:after="0"/>
              <w:rPr>
                <w:rFonts w:ascii="Arial" w:hAnsi="Arial"/>
              </w:rPr>
            </w:pPr>
            <w:r>
              <w:rPr>
                <w:rFonts w:ascii="Arial" w:hAnsi="Arial"/>
                <w:sz w:val="20"/>
              </w:rPr>
              <w:t>Skin/eye damage</w:t>
            </w:r>
          </w:p>
        </w:tc>
        <w:tc>
          <w:tcPr>
            <w:tcW w:w="3920" w:type="dxa"/>
          </w:tcPr>
          <w:p w:rsidR="004C3F32" w:rsidRDefault="004C3F32">
            <w:pPr>
              <w:spacing w:before="0" w:after="0"/>
              <w:rPr>
                <w:rFonts w:ascii="Arial" w:hAnsi="Arial"/>
              </w:rPr>
            </w:pPr>
            <w:r>
              <w:rPr>
                <w:rFonts w:ascii="Arial" w:hAnsi="Arial"/>
                <w:sz w:val="20"/>
              </w:rPr>
              <w:t>Cryogenic liquids</w:t>
            </w:r>
          </w:p>
        </w:tc>
        <w:tc>
          <w:tcPr>
            <w:tcW w:w="3640" w:type="dxa"/>
          </w:tcPr>
          <w:p w:rsidR="004C3F32" w:rsidRDefault="004C3F32">
            <w:pPr>
              <w:spacing w:before="0" w:after="0"/>
              <w:rPr>
                <w:rFonts w:ascii="Arial" w:hAnsi="Arial"/>
              </w:rPr>
            </w:pPr>
            <w:r>
              <w:rPr>
                <w:rFonts w:ascii="Arial" w:hAnsi="Arial"/>
                <w:sz w:val="20"/>
              </w:rPr>
              <w:t>Splash goggles, skin cover to elbows/knees/throat, closed shoe easily removed, socks.  Cryogloves for dispensing.</w:t>
            </w:r>
          </w:p>
        </w:tc>
      </w:tr>
      <w:tr w:rsidR="004C3F32">
        <w:trPr>
          <w:cantSplit/>
          <w:trHeight w:val="345"/>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tcPr>
          <w:p w:rsidR="004C3F32" w:rsidRDefault="004C3F32">
            <w:pPr>
              <w:spacing w:before="0" w:after="0"/>
              <w:rPr>
                <w:rFonts w:ascii="Arial" w:hAnsi="Arial"/>
                <w:sz w:val="20"/>
              </w:rPr>
            </w:pPr>
            <w:r>
              <w:rPr>
                <w:rFonts w:ascii="Arial" w:hAnsi="Arial"/>
                <w:sz w:val="20"/>
              </w:rPr>
              <w:t>Skin cover to throat/wrists/ankles</w:t>
            </w:r>
          </w:p>
        </w:tc>
      </w:tr>
      <w:tr w:rsidR="004C3F32">
        <w:trPr>
          <w:cantSplit/>
          <w:trHeight w:val="345"/>
        </w:trPr>
        <w:tc>
          <w:tcPr>
            <w:tcW w:w="1800" w:type="dxa"/>
            <w:vMerge w:val="restart"/>
          </w:tcPr>
          <w:p w:rsidR="004C3F32" w:rsidRDefault="004C3F32">
            <w:pPr>
              <w:spacing w:before="0" w:after="0"/>
              <w:rPr>
                <w:rFonts w:ascii="Arial" w:hAnsi="Arial"/>
                <w:sz w:val="20"/>
              </w:rPr>
            </w:pPr>
            <w:r>
              <w:rPr>
                <w:rFonts w:ascii="Arial" w:hAnsi="Arial"/>
                <w:sz w:val="20"/>
              </w:rPr>
              <w:t xml:space="preserve">Skin/eye damage, asphyxiation, body injury, frostbite, </w:t>
            </w:r>
          </w:p>
        </w:tc>
        <w:tc>
          <w:tcPr>
            <w:tcW w:w="3920" w:type="dxa"/>
          </w:tcPr>
          <w:p w:rsidR="004C3F32" w:rsidRDefault="004C3F32">
            <w:pPr>
              <w:spacing w:before="0" w:after="0"/>
              <w:rPr>
                <w:rFonts w:ascii="Arial" w:hAnsi="Arial"/>
                <w:sz w:val="20"/>
              </w:rPr>
            </w:pPr>
            <w:r>
              <w:rPr>
                <w:rFonts w:ascii="Arial" w:hAnsi="Arial"/>
                <w:sz w:val="20"/>
              </w:rPr>
              <w:t>Transport of liquid nitrogen in hallways and elevators</w:t>
            </w:r>
          </w:p>
        </w:tc>
        <w:tc>
          <w:tcPr>
            <w:tcW w:w="3640" w:type="dxa"/>
            <w:vAlign w:val="center"/>
          </w:tcPr>
          <w:p w:rsidR="004C3F32" w:rsidRDefault="004C3F32">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4C3F32">
        <w:trPr>
          <w:cantSplit/>
          <w:trHeight w:val="233"/>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Self pressurizing vessels weighing &gt; 100 lb gross</w:t>
            </w:r>
          </w:p>
        </w:tc>
        <w:tc>
          <w:tcPr>
            <w:tcW w:w="3640" w:type="dxa"/>
            <w:vAlign w:val="center"/>
          </w:tcPr>
          <w:p w:rsidR="004C3F32" w:rsidRDefault="004C3F32">
            <w:pPr>
              <w:spacing w:before="0" w:after="0"/>
              <w:rPr>
                <w:rFonts w:ascii="Arial" w:hAnsi="Arial"/>
                <w:sz w:val="20"/>
              </w:rPr>
            </w:pPr>
            <w:r>
              <w:rPr>
                <w:rFonts w:ascii="Arial" w:hAnsi="Arial"/>
                <w:sz w:val="20"/>
              </w:rPr>
              <w:t>Plus skin cover to wrists/throat/ankles, always position blow-off valve away from body</w:t>
            </w:r>
          </w:p>
        </w:tc>
      </w:tr>
      <w:tr w:rsidR="004C3F32">
        <w:trPr>
          <w:cantSplit/>
          <w:trHeight w:val="232"/>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Dispensing from main bulk tank</w:t>
            </w:r>
          </w:p>
        </w:tc>
        <w:tc>
          <w:tcPr>
            <w:tcW w:w="3640" w:type="dxa"/>
            <w:vAlign w:val="center"/>
          </w:tcPr>
          <w:p w:rsidR="004C3F32" w:rsidRDefault="004C3F32">
            <w:pPr>
              <w:spacing w:before="0" w:after="0"/>
              <w:rPr>
                <w:rFonts w:ascii="Arial" w:hAnsi="Arial"/>
                <w:sz w:val="20"/>
              </w:rPr>
            </w:pPr>
            <w:r>
              <w:rPr>
                <w:rFonts w:ascii="Arial" w:hAnsi="Arial"/>
                <w:sz w:val="20"/>
              </w:rPr>
              <w:t>All above and hearing protection</w:t>
            </w:r>
          </w:p>
        </w:tc>
      </w:tr>
      <w:tr w:rsidR="004C3F32">
        <w:tc>
          <w:tcPr>
            <w:tcW w:w="1800" w:type="dxa"/>
          </w:tcPr>
          <w:p w:rsidR="004C3F32" w:rsidRDefault="004C3F32">
            <w:pPr>
              <w:spacing w:before="0" w:after="0"/>
              <w:rPr>
                <w:rFonts w:ascii="Arial" w:hAnsi="Arial"/>
              </w:rPr>
            </w:pPr>
            <w:r>
              <w:rPr>
                <w:rFonts w:ascii="Arial" w:hAnsi="Arial"/>
                <w:sz w:val="20"/>
              </w:rPr>
              <w:t>Frostbite, eye impact</w:t>
            </w:r>
          </w:p>
        </w:tc>
        <w:tc>
          <w:tcPr>
            <w:tcW w:w="3920" w:type="dxa"/>
          </w:tcPr>
          <w:p w:rsidR="004C3F32" w:rsidRDefault="004C3F32">
            <w:pPr>
              <w:spacing w:before="0" w:after="0"/>
              <w:rPr>
                <w:rFonts w:ascii="Arial" w:hAnsi="Arial"/>
              </w:rPr>
            </w:pPr>
            <w:r>
              <w:rPr>
                <w:rFonts w:ascii="Arial" w:hAnsi="Arial"/>
                <w:sz w:val="20"/>
              </w:rPr>
              <w:t>Dry ice, very cold frozen solids.</w:t>
            </w:r>
          </w:p>
        </w:tc>
        <w:tc>
          <w:tcPr>
            <w:tcW w:w="3640" w:type="dxa"/>
            <w:vAlign w:val="center"/>
          </w:tcPr>
          <w:p w:rsidR="004C3F32" w:rsidRDefault="004C3F32">
            <w:pPr>
              <w:spacing w:before="0" w:after="0"/>
              <w:rPr>
                <w:rFonts w:ascii="Arial" w:hAnsi="Arial"/>
              </w:rPr>
            </w:pPr>
            <w:r>
              <w:rPr>
                <w:rFonts w:ascii="Arial" w:hAnsi="Arial"/>
                <w:sz w:val="20"/>
              </w:rPr>
              <w:t xml:space="preserve">Safety glasses, insulated gloves, skin cover to elbows/knees/throat, closed </w:t>
            </w:r>
            <w:r>
              <w:rPr>
                <w:rFonts w:ascii="Arial" w:hAnsi="Arial"/>
                <w:sz w:val="20"/>
              </w:rPr>
              <w:lastRenderedPageBreak/>
              <w:t>shoe w/ socks</w:t>
            </w:r>
          </w:p>
        </w:tc>
      </w:tr>
      <w:tr w:rsidR="004C3F32">
        <w:trPr>
          <w:cantSplit/>
          <w:trHeight w:val="233"/>
        </w:trPr>
        <w:tc>
          <w:tcPr>
            <w:tcW w:w="1800" w:type="dxa"/>
            <w:vMerge w:val="restart"/>
          </w:tcPr>
          <w:p w:rsidR="004C3F32" w:rsidRDefault="004C3F32">
            <w:pPr>
              <w:spacing w:before="0" w:after="0"/>
              <w:rPr>
                <w:rFonts w:ascii="Arial" w:hAnsi="Arial"/>
              </w:rPr>
            </w:pPr>
            <w:r>
              <w:rPr>
                <w:rFonts w:ascii="Arial" w:hAnsi="Arial"/>
                <w:sz w:val="20"/>
              </w:rPr>
              <w:lastRenderedPageBreak/>
              <w:t>Skin/eye damage</w:t>
            </w:r>
          </w:p>
        </w:tc>
        <w:tc>
          <w:tcPr>
            <w:tcW w:w="3920" w:type="dxa"/>
          </w:tcPr>
          <w:p w:rsidR="004C3F32" w:rsidRDefault="004C3F32">
            <w:pPr>
              <w:spacing w:before="0" w:after="0"/>
              <w:rPr>
                <w:rFonts w:ascii="Arial" w:hAnsi="Arial"/>
              </w:rPr>
            </w:pPr>
            <w:r>
              <w:rPr>
                <w:rFonts w:ascii="Arial" w:hAnsi="Arial"/>
                <w:sz w:val="20"/>
              </w:rPr>
              <w:t>Hot liquid (rxn mixture, water bath, oil bath, autoclave, still...)</w:t>
            </w:r>
          </w:p>
        </w:tc>
        <w:tc>
          <w:tcPr>
            <w:tcW w:w="3640" w:type="dxa"/>
            <w:vAlign w:val="center"/>
          </w:tcPr>
          <w:p w:rsidR="004C3F32" w:rsidRDefault="004C3F32">
            <w:pPr>
              <w:spacing w:before="0" w:after="0"/>
              <w:rPr>
                <w:rFonts w:ascii="Arial" w:hAnsi="Arial"/>
              </w:rPr>
            </w:pPr>
            <w:r>
              <w:rPr>
                <w:rFonts w:ascii="Arial" w:hAnsi="Arial"/>
                <w:sz w:val="20"/>
              </w:rPr>
              <w:t>Splash goggles, insulated gloves, skin cover to knees/elbows/throat, closed shoe w/ socks</w:t>
            </w:r>
          </w:p>
        </w:tc>
      </w:tr>
      <w:tr w:rsidR="004C3F32">
        <w:trPr>
          <w:cantSplit/>
          <w:trHeight w:val="232"/>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Volume &gt; 1 L</w:t>
            </w:r>
          </w:p>
        </w:tc>
        <w:tc>
          <w:tcPr>
            <w:tcW w:w="3640" w:type="dxa"/>
            <w:vAlign w:val="center"/>
          </w:tcPr>
          <w:p w:rsidR="004C3F32" w:rsidRDefault="004C3F32">
            <w:pPr>
              <w:spacing w:before="0" w:after="0"/>
              <w:rPr>
                <w:rFonts w:ascii="Arial" w:hAnsi="Arial"/>
                <w:sz w:val="20"/>
              </w:rPr>
            </w:pPr>
            <w:r>
              <w:rPr>
                <w:rFonts w:ascii="Arial" w:hAnsi="Arial"/>
                <w:sz w:val="20"/>
              </w:rPr>
              <w:t>Skin cover to throat/wrists/ankles, emergency shower available in work area</w:t>
            </w:r>
          </w:p>
        </w:tc>
      </w:tr>
    </w:tbl>
    <w:p w:rsidR="004C3F32" w:rsidRDefault="004C3F32">
      <w:pPr>
        <w:tabs>
          <w:tab w:val="left" w:pos="1950"/>
          <w:tab w:val="left" w:pos="5550"/>
          <w:tab w:val="left" w:pos="9510"/>
        </w:tabs>
        <w:spacing w:before="0" w:after="0"/>
        <w:ind w:left="150"/>
        <w:rPr>
          <w:rFonts w:ascii="Arial" w:hAnsi="Arial"/>
          <w:sz w:val="20"/>
        </w:rPr>
        <w:sectPr w:rsidR="004C3F32" w:rsidSect="00B0051C">
          <w:headerReference w:type="default" r:id="rId308"/>
          <w:footerReference w:type="default" r:id="rId309"/>
          <w:headerReference w:type="first" r:id="rId310"/>
          <w:footerReference w:type="first" r:id="rId311"/>
          <w:pgSz w:w="12240" w:h="15840" w:code="1"/>
          <w:pgMar w:top="1440" w:right="1440" w:bottom="1440" w:left="1440" w:header="288" w:footer="288" w:gutter="0"/>
          <w:cols w:space="720"/>
          <w:docGrid w:linePitch="360"/>
        </w:sect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1800"/>
        <w:gridCol w:w="3920"/>
        <w:gridCol w:w="3643"/>
      </w:tblGrid>
      <w:tr w:rsidR="004C3F32">
        <w:tc>
          <w:tcPr>
            <w:tcW w:w="1800" w:type="dxa"/>
            <w:shd w:val="pct12" w:color="auto" w:fill="FFFFFF"/>
          </w:tcPr>
          <w:p w:rsidR="004C3F32" w:rsidRDefault="004C3F32">
            <w:pPr>
              <w:spacing w:before="0" w:after="0"/>
              <w:jc w:val="center"/>
              <w:rPr>
                <w:rFonts w:ascii="Arial" w:hAnsi="Arial"/>
                <w:b/>
              </w:rPr>
            </w:pPr>
            <w:r>
              <w:rPr>
                <w:rFonts w:ascii="Arial" w:hAnsi="Arial"/>
                <w:b/>
              </w:rPr>
              <w:lastRenderedPageBreak/>
              <w:t>Hazards</w:t>
            </w:r>
          </w:p>
        </w:tc>
        <w:tc>
          <w:tcPr>
            <w:tcW w:w="3920" w:type="dxa"/>
            <w:shd w:val="pct12" w:color="auto" w:fill="FFFFFF"/>
            <w:vAlign w:val="center"/>
          </w:tcPr>
          <w:p w:rsidR="004C3F32" w:rsidRDefault="004C3F32">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3" w:type="dxa"/>
            <w:shd w:val="pct12" w:color="auto" w:fill="FFFFFF"/>
            <w:vAlign w:val="center"/>
          </w:tcPr>
          <w:p w:rsidR="004C3F32" w:rsidRDefault="004C3F32">
            <w:pPr>
              <w:spacing w:before="0" w:after="0"/>
              <w:jc w:val="center"/>
              <w:rPr>
                <w:rFonts w:ascii="Arial" w:hAnsi="Arial"/>
                <w:b/>
              </w:rPr>
            </w:pPr>
            <w:r>
              <w:rPr>
                <w:rFonts w:ascii="Arial" w:hAnsi="Arial"/>
                <w:b/>
              </w:rPr>
              <w:t>Minimum Requirements</w:t>
            </w:r>
          </w:p>
        </w:tc>
      </w:tr>
      <w:tr w:rsidR="004C3F32">
        <w:trPr>
          <w:cantSplit/>
          <w:trHeight w:val="233"/>
        </w:trPr>
        <w:tc>
          <w:tcPr>
            <w:tcW w:w="1800" w:type="dxa"/>
            <w:vMerge w:val="restart"/>
          </w:tcPr>
          <w:p w:rsidR="004C3F32" w:rsidRDefault="004C3F32">
            <w:pPr>
              <w:spacing w:before="0" w:after="0"/>
              <w:rPr>
                <w:rFonts w:ascii="Arial" w:hAnsi="Arial"/>
              </w:rPr>
            </w:pPr>
            <w:r>
              <w:rPr>
                <w:rFonts w:ascii="Arial" w:hAnsi="Arial"/>
                <w:sz w:val="20"/>
              </w:rPr>
              <w:t>Skin/eye damage</w:t>
            </w:r>
          </w:p>
        </w:tc>
        <w:tc>
          <w:tcPr>
            <w:tcW w:w="3920" w:type="dxa"/>
          </w:tcPr>
          <w:p w:rsidR="004C3F32" w:rsidRDefault="004C3F32">
            <w:pPr>
              <w:spacing w:before="0" w:after="0"/>
              <w:rPr>
                <w:rFonts w:ascii="Arial" w:hAnsi="Arial"/>
              </w:rPr>
            </w:pPr>
            <w:r>
              <w:rPr>
                <w:rFonts w:ascii="Arial" w:hAnsi="Arial"/>
                <w:sz w:val="20"/>
              </w:rPr>
              <w:t>Laser radiation</w:t>
            </w:r>
          </w:p>
        </w:tc>
        <w:tc>
          <w:tcPr>
            <w:tcW w:w="3643" w:type="dxa"/>
          </w:tcPr>
          <w:p w:rsidR="004C3F32" w:rsidRDefault="004C3F32">
            <w:pPr>
              <w:spacing w:before="0" w:after="0"/>
              <w:rPr>
                <w:rFonts w:ascii="Arial" w:hAnsi="Arial"/>
              </w:rPr>
            </w:pPr>
            <w:r>
              <w:rPr>
                <w:rFonts w:ascii="Arial" w:hAnsi="Arial"/>
                <w:sz w:val="20"/>
              </w:rPr>
              <w:t>Goggles appropriate to beam parameters, closed shoe, no jewelry/reflective items</w:t>
            </w:r>
          </w:p>
        </w:tc>
      </w:tr>
      <w:tr w:rsidR="004C3F32">
        <w:trPr>
          <w:cantSplit/>
          <w:trHeight w:val="232"/>
        </w:trPr>
        <w:tc>
          <w:tcPr>
            <w:tcW w:w="1800" w:type="dxa"/>
            <w:vMerge/>
          </w:tcPr>
          <w:p w:rsidR="004C3F32" w:rsidRDefault="004C3F32">
            <w:pPr>
              <w:spacing w:before="0" w:after="0"/>
              <w:rPr>
                <w:rFonts w:ascii="Arial" w:hAnsi="Arial"/>
                <w:sz w:val="20"/>
              </w:rPr>
            </w:pPr>
          </w:p>
        </w:tc>
        <w:tc>
          <w:tcPr>
            <w:tcW w:w="3920" w:type="dxa"/>
          </w:tcPr>
          <w:p w:rsidR="004C3F32" w:rsidRDefault="004C3F32">
            <w:pPr>
              <w:spacing w:before="0" w:after="0"/>
              <w:rPr>
                <w:rFonts w:ascii="Arial" w:hAnsi="Arial"/>
                <w:sz w:val="20"/>
              </w:rPr>
            </w:pPr>
            <w:r>
              <w:rPr>
                <w:rFonts w:ascii="Arial" w:hAnsi="Arial"/>
                <w:sz w:val="20"/>
              </w:rPr>
              <w:t>Class 3b and 4 lasers</w:t>
            </w:r>
          </w:p>
        </w:tc>
        <w:tc>
          <w:tcPr>
            <w:tcW w:w="3643" w:type="dxa"/>
          </w:tcPr>
          <w:p w:rsidR="004C3F32" w:rsidRDefault="004C3F32">
            <w:pPr>
              <w:spacing w:before="0" w:after="0"/>
              <w:rPr>
                <w:rFonts w:ascii="Arial" w:hAnsi="Arial"/>
                <w:sz w:val="20"/>
              </w:rPr>
            </w:pPr>
            <w:r>
              <w:rPr>
                <w:rFonts w:ascii="Arial" w:hAnsi="Arial"/>
                <w:sz w:val="20"/>
              </w:rPr>
              <w:t>Skin cover on all potentially exposed areas</w:t>
            </w:r>
          </w:p>
        </w:tc>
      </w:tr>
    </w:tbl>
    <w:p w:rsidR="004C3F32" w:rsidRDefault="004C3F32">
      <w:pPr>
        <w:spacing w:before="0" w:after="0"/>
        <w:rPr>
          <w:rFonts w:ascii="Arial" w:hAnsi="Arial"/>
          <w:b/>
        </w:rPr>
      </w:pPr>
    </w:p>
    <w:p w:rsidR="004C3F32" w:rsidRDefault="004C3F32">
      <w:pPr>
        <w:pStyle w:val="Heading2"/>
        <w:rPr>
          <w:rFonts w:ascii="Arial" w:hAnsi="Arial" w:cs="Arial"/>
        </w:rPr>
      </w:pPr>
      <w:r>
        <w:rPr>
          <w:rFonts w:ascii="Arial" w:hAnsi="Arial" w:cs="Arial"/>
        </w:rPr>
        <w:t>NOTES</w:t>
      </w:r>
    </w:p>
    <w:p w:rsidR="004C3F32" w:rsidRDefault="004C3F32">
      <w:pPr>
        <w:rPr>
          <w:rFonts w:ascii="Arial" w:hAnsi="Arial"/>
        </w:rPr>
      </w:pPr>
    </w:p>
    <w:p w:rsidR="004C3F32" w:rsidRDefault="004C3F32">
      <w:pPr>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4C3F32" w:rsidRDefault="004C3F32">
      <w:pPr>
        <w:spacing w:before="0" w:after="0"/>
        <w:ind w:left="360" w:hanging="360"/>
        <w:rPr>
          <w:rFonts w:ascii="Arial" w:hAnsi="Arial"/>
        </w:rPr>
      </w:pPr>
      <w:r>
        <w:rPr>
          <w:rFonts w:ascii="Arial" w:hAnsi="Arial"/>
        </w:rPr>
        <w:t>(b)</w:t>
      </w:r>
      <w:r>
        <w:rPr>
          <w:rFonts w:ascii="Arial" w:hAnsi="Arial"/>
        </w:rPr>
        <w:tab/>
        <w:t>Unshielded: not behind a drawn hood sash or blast shield.</w:t>
      </w:r>
    </w:p>
    <w:p w:rsidR="004C3F32" w:rsidRDefault="004C3F32">
      <w:pPr>
        <w:spacing w:before="0" w:after="0"/>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rsidR="004C3F32" w:rsidRDefault="004C3F32">
      <w:pPr>
        <w:spacing w:before="0" w:after="0"/>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rsidR="004C3F32" w:rsidRDefault="004C3F32">
      <w:pPr>
        <w:spacing w:before="0" w:after="0"/>
        <w:ind w:left="360" w:hanging="360"/>
        <w:rPr>
          <w:rFonts w:ascii="Arial" w:hAnsi="Arial"/>
        </w:rPr>
      </w:pPr>
      <w:r>
        <w:rPr>
          <w:rFonts w:ascii="Arial" w:hAnsi="Arial"/>
        </w:rPr>
        <w:t>(e)</w:t>
      </w:r>
      <w:r>
        <w:rPr>
          <w:rFonts w:ascii="Arial" w:hAnsi="Arial"/>
        </w:rPr>
        <w:tab/>
        <w:t>Chemical resistant gloves: glove thickness, length, and material must be chosen carefully and will be specific to the chemicals/mixtures used and the process conditions.</w:t>
      </w:r>
    </w:p>
    <w:p w:rsidR="004C3F32" w:rsidRDefault="004C3F32">
      <w:pPr>
        <w:spacing w:before="0" w:after="0"/>
        <w:ind w:left="360" w:hanging="360"/>
        <w:rPr>
          <w:rFonts w:ascii="Arial" w:hAnsi="Arial"/>
        </w:rPr>
      </w:pPr>
      <w:r>
        <w:rPr>
          <w:rFonts w:ascii="Arial" w:hAnsi="Arial"/>
        </w:rPr>
        <w:t>(f)</w:t>
      </w:r>
      <w:r>
        <w:rPr>
          <w:rFonts w:ascii="Arial" w:hAnsi="Arial"/>
        </w:rPr>
        <w:tab/>
        <w:t xml:space="preserve">Hood: 100% exhaust to outside, current approval for "all work" and functioning properly. </w:t>
      </w:r>
    </w:p>
    <w:p w:rsidR="004C3F32" w:rsidRDefault="004C3F32">
      <w:pPr>
        <w:spacing w:before="0" w:after="0"/>
        <w:ind w:left="360" w:hanging="360"/>
        <w:rPr>
          <w:rFonts w:ascii="Arial" w:hAnsi="Arial"/>
        </w:rPr>
      </w:pPr>
      <w:r>
        <w:rPr>
          <w:rFonts w:ascii="Arial" w:hAnsi="Arial"/>
        </w:rPr>
        <w:t>(g)</w:t>
      </w:r>
      <w:r>
        <w:rPr>
          <w:rFonts w:ascii="Arial" w:hAnsi="Arial"/>
        </w:rPr>
        <w:tab/>
        <w:t xml:space="preserve">Chemicals requiring designated areas: full list is at </w:t>
      </w:r>
      <w:hyperlink r:id="rId312" w:history="1">
        <w:r>
          <w:rPr>
            <w:rStyle w:val="Hyperlink"/>
            <w:rFonts w:ascii="Arial" w:hAnsi="Arial"/>
          </w:rPr>
          <w:t>http://www.purdue.edu//rem/home/booklets/crdalist.pdf</w:t>
        </w:r>
      </w:hyperlink>
      <w:r>
        <w:rPr>
          <w:rFonts w:ascii="Arial" w:hAnsi="Arial"/>
        </w:rPr>
        <w:t xml:space="preserve"> </w:t>
      </w:r>
    </w:p>
    <w:p w:rsidR="004C3F32" w:rsidRDefault="004C3F32">
      <w:pPr>
        <w:rPr>
          <w:rFonts w:ascii="Arial" w:hAnsi="Arial"/>
        </w:rPr>
      </w:pPr>
    </w:p>
    <w:p w:rsidR="004C3F32" w:rsidRPr="004C3F32" w:rsidRDefault="004C3F32" w:rsidP="004C3F32"/>
    <w:sectPr w:rsidR="004C3F32" w:rsidRPr="004C3F32" w:rsidSect="00846CFF">
      <w:headerReference w:type="default" r:id="rId313"/>
      <w:pgSz w:w="12240" w:h="15840" w:code="1"/>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55C" w:rsidRDefault="0080355C" w:rsidP="00307783">
      <w:r>
        <w:separator/>
      </w:r>
    </w:p>
    <w:p w:rsidR="0080355C" w:rsidRDefault="0080355C"/>
    <w:p w:rsidR="0080355C" w:rsidRDefault="0080355C"/>
  </w:endnote>
  <w:endnote w:type="continuationSeparator" w:id="0">
    <w:p w:rsidR="0080355C" w:rsidRDefault="0080355C" w:rsidP="00307783">
      <w:r>
        <w:continuationSeparator/>
      </w:r>
    </w:p>
    <w:p w:rsidR="0080355C" w:rsidRDefault="0080355C"/>
    <w:p w:rsidR="0080355C" w:rsidRDefault="0080355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rPr>
        <w:sz w:val="20"/>
      </w:rPr>
    </w:pPr>
    <w:r w:rsidRPr="00E07477">
      <w:rPr>
        <w:rFonts w:ascii="Arial" w:hAnsi="Arial"/>
        <w:sz w:val="20"/>
      </w:rPr>
      <w:fldChar w:fldCharType="begin"/>
    </w:r>
    <w:r>
      <w:rPr>
        <w:rFonts w:ascii="Arial" w:hAnsi="Arial"/>
        <w:sz w:val="20"/>
      </w:rPr>
      <w:instrText xml:space="preserve"> FILENAME </w:instrText>
    </w:r>
    <w:r w:rsidRPr="00E07477">
      <w:rPr>
        <w:rFonts w:ascii="Arial" w:hAnsi="Arial"/>
        <w:sz w:val="20"/>
      </w:rPr>
      <w:fldChar w:fldCharType="separate"/>
    </w:r>
    <w:r>
      <w:rPr>
        <w:rFonts w:ascii="Arial" w:hAnsi="Arial"/>
        <w:noProof/>
        <w:sz w:val="20"/>
      </w:rPr>
      <w:t>HazAsTmp</w:t>
    </w:r>
    <w:r>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8960F3" w:rsidRDefault="009C44E0" w:rsidP="008960F3">
    <w:pPr>
      <w:tabs>
        <w:tab w:val="center" w:pos="4320"/>
        <w:tab w:val="right" w:pos="8640"/>
      </w:tabs>
      <w:spacing w:before="0" w:beforeAutospacing="0" w:after="0" w:afterAutospacing="0"/>
      <w:jc w:val="center"/>
      <w:rPr>
        <w:rFonts w:cs="Times New Roman"/>
        <w:sz w:val="20"/>
        <w:szCs w:val="20"/>
      </w:rPr>
    </w:pPr>
  </w:p>
  <w:p w:rsidR="009C44E0" w:rsidRPr="008960F3" w:rsidRDefault="009C44E0"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8960F3" w:rsidRDefault="009C44E0"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054474"/>
      <w:docPartObj>
        <w:docPartGallery w:val="Page Numbers (Bottom of Page)"/>
        <w:docPartUnique/>
      </w:docPartObj>
    </w:sdtPr>
    <w:sdtEndPr>
      <w:rPr>
        <w:noProof/>
        <w:sz w:val="16"/>
      </w:rPr>
    </w:sdtEndPr>
    <w:sdtContent>
      <w:p w:rsidR="009C44E0" w:rsidRPr="0040368C" w:rsidRDefault="009C44E0"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8A4516">
          <w:rPr>
            <w:noProof/>
            <w:sz w:val="16"/>
          </w:rPr>
          <w:t>96</w:t>
        </w:r>
        <w:r w:rsidRPr="0040368C">
          <w:rPr>
            <w:noProof/>
            <w:sz w:val="16"/>
          </w:rPr>
          <w:fldChar w:fldCharType="end"/>
        </w:r>
      </w:p>
    </w:sdtContent>
  </w:sdt>
  <w:p w:rsidR="009C44E0" w:rsidRPr="008960F3" w:rsidRDefault="009C44E0"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40368C" w:rsidRDefault="009C44E0" w:rsidP="0040368C">
    <w:pPr>
      <w:pStyle w:val="Footer"/>
      <w:spacing w:before="0" w:beforeAutospacing="0" w:afterAutospacing="0"/>
      <w:jc w:val="center"/>
      <w:rPr>
        <w:sz w:val="16"/>
      </w:rPr>
    </w:pPr>
  </w:p>
  <w:p w:rsidR="009C44E0" w:rsidRPr="008960F3" w:rsidRDefault="009C44E0" w:rsidP="00D200CE">
    <w:pPr>
      <w:tabs>
        <w:tab w:val="center" w:pos="4320"/>
        <w:tab w:val="right" w:pos="8640"/>
      </w:tabs>
      <w:spacing w:before="0" w:beforeAutospacing="0" w:after="0" w:afterAutospacing="0"/>
      <w:jc w:val="center"/>
      <w:rPr>
        <w:rFonts w:cs="Times New Roman"/>
        <w:sz w:val="16"/>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rPr>
        <w:rFonts w:ascii="Arial" w:hAnsi="Arial"/>
      </w:rPr>
    </w:pPr>
    <w:r>
      <w:rPr>
        <w:rFonts w:ascii="Arial" w:hAnsi="Arial"/>
        <w:sz w:val="20"/>
      </w:rPr>
      <w:fldChar w:fldCharType="begin"/>
    </w:r>
    <w:r>
      <w:rPr>
        <w:rFonts w:ascii="Arial" w:hAnsi="Arial"/>
        <w:sz w:val="20"/>
      </w:rPr>
      <w:instrText xml:space="preserve"> FILENAME </w:instrText>
    </w:r>
    <w:r>
      <w:rPr>
        <w:rFonts w:ascii="Arial" w:hAnsi="Arial"/>
        <w:sz w:val="20"/>
      </w:rPr>
      <w:fldChar w:fldCharType="separate"/>
    </w:r>
    <w:r>
      <w:rPr>
        <w:rFonts w:ascii="Arial" w:hAnsi="Arial"/>
        <w:noProof/>
        <w:sz w:val="20"/>
      </w:rPr>
      <w:t>HazAsTmp</w:t>
    </w:r>
    <w:r>
      <w:rPr>
        <w:rFonts w:ascii="Arial" w:hAnsi="Arial"/>
        <w:sz w:val="20"/>
      </w:rPr>
      <w:fldChar w:fldCharType="end"/>
    </w:r>
    <w:r>
      <w:rPr>
        <w:rFonts w:ascii="Arial" w:hAnsi="Arial"/>
        <w:sz w:val="20"/>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rPr>
        <w:sz w:val="20"/>
      </w:rPr>
    </w:pPr>
    <w:r w:rsidRPr="00E07477">
      <w:rPr>
        <w:rFonts w:ascii="Arial" w:hAnsi="Arial"/>
        <w:sz w:val="20"/>
      </w:rPr>
      <w:fldChar w:fldCharType="begin"/>
    </w:r>
    <w:r>
      <w:rPr>
        <w:rFonts w:ascii="Arial" w:hAnsi="Arial"/>
        <w:sz w:val="20"/>
      </w:rPr>
      <w:instrText xml:space="preserve"> FILENAME </w:instrText>
    </w:r>
    <w:r w:rsidRPr="00E07477">
      <w:rPr>
        <w:rFonts w:ascii="Arial" w:hAnsi="Arial"/>
        <w:sz w:val="20"/>
      </w:rPr>
      <w:fldChar w:fldCharType="separate"/>
    </w:r>
    <w:r>
      <w:rPr>
        <w:rFonts w:ascii="Arial" w:hAnsi="Arial"/>
        <w:noProof/>
        <w:sz w:val="20"/>
      </w:rPr>
      <w:t>HazAsTmp</w:t>
    </w:r>
    <w:r>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Footer"/>
      <w:rPr>
        <w:rFonts w:ascii="Arial" w:hAnsi="Arial"/>
      </w:rPr>
    </w:pPr>
    <w:r>
      <w:rPr>
        <w:rFonts w:ascii="Arial" w:hAnsi="Arial"/>
        <w:sz w:val="20"/>
      </w:rPr>
      <w:fldChar w:fldCharType="begin"/>
    </w:r>
    <w:r>
      <w:rPr>
        <w:rFonts w:ascii="Arial" w:hAnsi="Arial"/>
        <w:sz w:val="20"/>
      </w:rPr>
      <w:instrText xml:space="preserve"> FILENAME </w:instrText>
    </w:r>
    <w:r>
      <w:rPr>
        <w:rFonts w:ascii="Arial" w:hAnsi="Arial"/>
        <w:sz w:val="20"/>
      </w:rPr>
      <w:fldChar w:fldCharType="separate"/>
    </w:r>
    <w:r>
      <w:rPr>
        <w:rFonts w:ascii="Arial" w:hAnsi="Arial"/>
        <w:noProof/>
        <w:sz w:val="20"/>
      </w:rPr>
      <w:t>HazAsTmp</w:t>
    </w:r>
    <w:r>
      <w:rPr>
        <w:rFonts w:ascii="Arial" w:hAnsi="Arial"/>
        <w:sz w:val="20"/>
      </w:rPr>
      <w:fldChar w:fldCharType="end"/>
    </w:r>
    <w:r>
      <w:rPr>
        <w:rFonts w:ascii="Arial" w:hAnsi="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55C" w:rsidRDefault="0080355C" w:rsidP="00307783">
      <w:r>
        <w:separator/>
      </w:r>
    </w:p>
    <w:p w:rsidR="0080355C" w:rsidRDefault="0080355C"/>
    <w:p w:rsidR="0080355C" w:rsidRDefault="0080355C"/>
  </w:footnote>
  <w:footnote w:type="continuationSeparator" w:id="0">
    <w:p w:rsidR="0080355C" w:rsidRDefault="0080355C" w:rsidP="00307783">
      <w:r>
        <w:continuationSeparator/>
      </w:r>
    </w:p>
    <w:p w:rsidR="0080355C" w:rsidRDefault="0080355C"/>
    <w:p w:rsidR="0080355C" w:rsidRDefault="0080355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4B3EDB" w:rsidRDefault="009C44E0" w:rsidP="004B3EDB">
    <w:pPr>
      <w:jc w:val="right"/>
      <w:rPr>
        <w:sz w:val="16"/>
      </w:rPr>
    </w:pPr>
    <w:r w:rsidRPr="004B3EDB">
      <w:rPr>
        <w:sz w:val="16"/>
      </w:rPr>
      <w:t>Chapter 5: Laboratory Management Plan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4B3EDB" w:rsidRDefault="009C44E0" w:rsidP="004B3EDB">
    <w:pPr>
      <w:jc w:val="right"/>
      <w:rPr>
        <w:sz w:val="16"/>
      </w:rPr>
    </w:pPr>
    <w:r w:rsidRPr="004B3EDB">
      <w:rPr>
        <w:sz w:val="16"/>
      </w:rPr>
      <w:t>Chapter 6: Laboratory PPE Policy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4B3EDB" w:rsidRDefault="009C44E0" w:rsidP="004B3EDB">
    <w:pPr>
      <w:pStyle w:val="Header"/>
      <w:jc w:val="right"/>
      <w:rPr>
        <w:sz w:val="16"/>
      </w:rPr>
    </w:pPr>
    <w:r w:rsidRPr="004B3EDB">
      <w:rPr>
        <w:sz w:val="16"/>
      </w:rPr>
      <w:t>Chapter 7: Hazardous Waste Management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5B352C" w:rsidRDefault="009C44E0" w:rsidP="005B352C">
    <w:pPr>
      <w:pStyle w:val="Header"/>
      <w:jc w:val="right"/>
      <w:rPr>
        <w:sz w:val="16"/>
      </w:rPr>
    </w:pPr>
    <w:r w:rsidRPr="005B352C">
      <w:rPr>
        <w:sz w:val="16"/>
      </w:rPr>
      <w:t>Chapter 8: Chemical Spills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5B352C" w:rsidRDefault="009C44E0"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BA75EF" w:rsidRDefault="009C44E0"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91558F" w:rsidRDefault="009C44E0"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01374A" w:rsidRDefault="009C44E0" w:rsidP="00BB5AD7">
    <w:pPr>
      <w:pStyle w:val="Header"/>
      <w:jc w:val="right"/>
    </w:pPr>
    <w:r w:rsidRPr="0001374A">
      <w:rPr>
        <w:sz w:val="16"/>
      </w:rPr>
      <w:t xml:space="preserve">Appendix </w:t>
    </w:r>
    <w:r>
      <w:rPr>
        <w:sz w:val="16"/>
      </w:rPr>
      <w:t>C</w:t>
    </w:r>
    <w:r w:rsidRPr="0001374A">
      <w:rPr>
        <w:sz w:val="16"/>
      </w:rPr>
      <w:t>: Peroxide Forming Chemicals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430DAB" w:rsidRDefault="009C44E0"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Heading1"/>
      <w:tabs>
        <w:tab w:val="right" w:pos="9360"/>
      </w:tabs>
      <w:rPr>
        <w:rFonts w:ascii="Arial" w:hAnsi="Arial"/>
        <w:sz w:val="40"/>
      </w:rPr>
    </w:pPr>
    <w:r>
      <w:rPr>
        <w:rFonts w:ascii="Arial" w:hAnsi="Arial"/>
        <w:sz w:val="40"/>
      </w:rPr>
      <w:t>CERTIFICATION OF HAZARD ASSESSMENT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tabs>
        <w:tab w:val="right" w:pos="9360"/>
      </w:tabs>
      <w:spacing w:before="0" w:after="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Heading1"/>
      <w:tabs>
        <w:tab w:val="right" w:pos="9360"/>
      </w:tabs>
      <w:rPr>
        <w:rFonts w:ascii="Arial" w:hAnsi="Arial"/>
        <w:sz w:val="40"/>
      </w:rPr>
    </w:pPr>
    <w:r>
      <w:rPr>
        <w:rFonts w:ascii="Arial" w:hAnsi="Arial"/>
        <w:sz w:val="40"/>
      </w:rPr>
      <w:t>CERTIFICATION OF HAZARD ASSESSMENT</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tabs>
        <w:tab w:val="right" w:pos="9360"/>
      </w:tabs>
      <w:spacing w:before="0" w:after="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FE388C" w:rsidRDefault="009C44E0" w:rsidP="00BB5AD7">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5B352C" w:rsidRDefault="009C44E0" w:rsidP="005B352C">
    <w:pPr>
      <w:pStyle w:val="Header"/>
      <w:jc w:val="right"/>
      <w:rPr>
        <w:sz w:val="16"/>
      </w:rPr>
    </w:pPr>
    <w:r w:rsidRPr="005B352C">
      <w:rPr>
        <w:sz w:val="16"/>
      </w:rPr>
      <w:t>Table of Contents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0D299A" w:rsidRDefault="009C44E0" w:rsidP="000D299A">
    <w:pPr>
      <w:pStyle w:val="Header"/>
      <w:jc w:val="right"/>
      <w:rPr>
        <w:sz w:val="16"/>
      </w:rPr>
    </w:pPr>
    <w:r>
      <w:rPr>
        <w:sz w:val="16"/>
      </w:rPr>
      <w:t xml:space="preserve">CHP Document </w:t>
    </w:r>
    <w:r w:rsidRPr="000D299A">
      <w:rPr>
        <w:sz w:val="16"/>
      </w:rPr>
      <w:t>Acronyms List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0D2F6F" w:rsidRDefault="009C44E0" w:rsidP="000D2F6F">
    <w:pPr>
      <w:jc w:val="right"/>
      <w:rPr>
        <w:sz w:val="16"/>
      </w:rPr>
    </w:pPr>
    <w:r w:rsidRPr="000D2F6F">
      <w:rPr>
        <w:sz w:val="16"/>
      </w:rPr>
      <w:t>Chapter 1: Introduction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0D2F6F" w:rsidRDefault="009C44E0" w:rsidP="000D2F6F">
    <w:pPr>
      <w:pStyle w:val="Header"/>
      <w:jc w:val="right"/>
      <w:rPr>
        <w:sz w:val="16"/>
        <w:szCs w:val="16"/>
      </w:rPr>
    </w:pPr>
    <w:r w:rsidRPr="000D2F6F">
      <w:rPr>
        <w:sz w:val="16"/>
        <w:szCs w:val="16"/>
      </w:rPr>
      <w:t>Chapter 2: Chemical Classification Systems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Default="009C44E0"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E0" w:rsidRPr="000D2F6F" w:rsidRDefault="009C44E0" w:rsidP="000D2F6F">
    <w:pPr>
      <w:pStyle w:val="Header"/>
      <w:jc w:val="right"/>
      <w:rPr>
        <w:sz w:val="16"/>
      </w:rPr>
    </w:pPr>
    <w:r w:rsidRPr="000D2F6F">
      <w:rPr>
        <w:sz w:val="16"/>
      </w:rPr>
      <w:t>Chapter 4: Laboratory Safety Controls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B016B5"/>
    <w:multiLevelType w:val="singleLevel"/>
    <w:tmpl w:val="B35C5DAA"/>
    <w:lvl w:ilvl="0">
      <w:start w:val="1"/>
      <w:numFmt w:val="bullet"/>
      <w:lvlText w:val=""/>
      <w:lvlJc w:val="left"/>
      <w:pPr>
        <w:tabs>
          <w:tab w:val="num" w:pos="432"/>
        </w:tabs>
        <w:ind w:left="360" w:hanging="288"/>
      </w:pPr>
      <w:rPr>
        <w:rFonts w:ascii="Symbol" w:hAnsi="Symbol" w:hint="default"/>
        <w:sz w:val="22"/>
      </w:rPr>
    </w:lvl>
  </w:abstractNum>
  <w:abstractNum w:abstractNumId="13">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2254F9"/>
    <w:multiLevelType w:val="hybridMultilevel"/>
    <w:tmpl w:val="3EC67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4D8395C"/>
    <w:multiLevelType w:val="hybridMultilevel"/>
    <w:tmpl w:val="22EE90C8"/>
    <w:lvl w:ilvl="0" w:tplc="C378840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2E7404"/>
    <w:multiLevelType w:val="hybridMultilevel"/>
    <w:tmpl w:val="94642A46"/>
    <w:lvl w:ilvl="0" w:tplc="0FE2CF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7">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2">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3">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7">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6">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1217D1"/>
    <w:multiLevelType w:val="multilevel"/>
    <w:tmpl w:val="7A6C092A"/>
    <w:lvl w:ilvl="0">
      <w:start w:val="1"/>
      <w:numFmt w:val="decimal"/>
      <w:pStyle w:val="Heading1"/>
      <w:lvlText w:val="Chapter %1:"/>
      <w:lvlJc w:val="left"/>
      <w:pPr>
        <w:ind w:left="18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3">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2">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E4F783A"/>
    <w:multiLevelType w:val="hybridMultilevel"/>
    <w:tmpl w:val="535E9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8"/>
  </w:num>
  <w:num w:numId="3">
    <w:abstractNumId w:val="0"/>
  </w:num>
  <w:num w:numId="4">
    <w:abstractNumId w:val="61"/>
  </w:num>
  <w:num w:numId="5">
    <w:abstractNumId w:val="64"/>
  </w:num>
  <w:num w:numId="6">
    <w:abstractNumId w:val="92"/>
  </w:num>
  <w:num w:numId="7">
    <w:abstractNumId w:val="109"/>
  </w:num>
  <w:num w:numId="8">
    <w:abstractNumId w:val="10"/>
  </w:num>
  <w:num w:numId="9">
    <w:abstractNumId w:val="19"/>
  </w:num>
  <w:num w:numId="10">
    <w:abstractNumId w:val="50"/>
  </w:num>
  <w:num w:numId="11">
    <w:abstractNumId w:val="1"/>
  </w:num>
  <w:num w:numId="12">
    <w:abstractNumId w:val="55"/>
  </w:num>
  <w:num w:numId="13">
    <w:abstractNumId w:val="108"/>
  </w:num>
  <w:num w:numId="14">
    <w:abstractNumId w:val="101"/>
  </w:num>
  <w:num w:numId="15">
    <w:abstractNumId w:val="25"/>
  </w:num>
  <w:num w:numId="16">
    <w:abstractNumId w:val="83"/>
  </w:num>
  <w:num w:numId="17">
    <w:abstractNumId w:val="44"/>
  </w:num>
  <w:num w:numId="18">
    <w:abstractNumId w:val="96"/>
  </w:num>
  <w:num w:numId="19">
    <w:abstractNumId w:val="71"/>
  </w:num>
  <w:num w:numId="20">
    <w:abstractNumId w:val="68"/>
  </w:num>
  <w:num w:numId="21">
    <w:abstractNumId w:val="16"/>
  </w:num>
  <w:num w:numId="22">
    <w:abstractNumId w:val="110"/>
  </w:num>
  <w:num w:numId="23">
    <w:abstractNumId w:val="13"/>
  </w:num>
  <w:num w:numId="24">
    <w:abstractNumId w:val="111"/>
  </w:num>
  <w:num w:numId="25">
    <w:abstractNumId w:val="104"/>
  </w:num>
  <w:num w:numId="26">
    <w:abstractNumId w:val="37"/>
  </w:num>
  <w:num w:numId="27">
    <w:abstractNumId w:val="36"/>
  </w:num>
  <w:num w:numId="28">
    <w:abstractNumId w:val="2"/>
  </w:num>
  <w:num w:numId="29">
    <w:abstractNumId w:val="59"/>
  </w:num>
  <w:num w:numId="30">
    <w:abstractNumId w:val="78"/>
  </w:num>
  <w:num w:numId="31">
    <w:abstractNumId w:val="24"/>
  </w:num>
  <w:num w:numId="32">
    <w:abstractNumId w:val="113"/>
  </w:num>
  <w:num w:numId="33">
    <w:abstractNumId w:val="52"/>
  </w:num>
  <w:num w:numId="34">
    <w:abstractNumId w:val="119"/>
  </w:num>
  <w:num w:numId="35">
    <w:abstractNumId w:val="58"/>
  </w:num>
  <w:num w:numId="36">
    <w:abstractNumId w:val="30"/>
  </w:num>
  <w:num w:numId="37">
    <w:abstractNumId w:val="40"/>
  </w:num>
  <w:num w:numId="38">
    <w:abstractNumId w:val="7"/>
  </w:num>
  <w:num w:numId="39">
    <w:abstractNumId w:val="85"/>
  </w:num>
  <w:num w:numId="40">
    <w:abstractNumId w:val="100"/>
  </w:num>
  <w:num w:numId="41">
    <w:abstractNumId w:val="27"/>
  </w:num>
  <w:num w:numId="42">
    <w:abstractNumId w:val="9"/>
  </w:num>
  <w:num w:numId="43">
    <w:abstractNumId w:val="98"/>
  </w:num>
  <w:num w:numId="44">
    <w:abstractNumId w:val="99"/>
  </w:num>
  <w:num w:numId="45">
    <w:abstractNumId w:val="35"/>
  </w:num>
  <w:num w:numId="46">
    <w:abstractNumId w:val="42"/>
  </w:num>
  <w:num w:numId="47">
    <w:abstractNumId w:val="82"/>
  </w:num>
  <w:num w:numId="48">
    <w:abstractNumId w:val="5"/>
  </w:num>
  <w:num w:numId="49">
    <w:abstractNumId w:val="48"/>
  </w:num>
  <w:num w:numId="50">
    <w:abstractNumId w:val="102"/>
  </w:num>
  <w:num w:numId="51">
    <w:abstractNumId w:val="3"/>
  </w:num>
  <w:num w:numId="52">
    <w:abstractNumId w:val="73"/>
  </w:num>
  <w:num w:numId="53">
    <w:abstractNumId w:val="31"/>
  </w:num>
  <w:num w:numId="54">
    <w:abstractNumId w:val="107"/>
  </w:num>
  <w:num w:numId="55">
    <w:abstractNumId w:val="29"/>
  </w:num>
  <w:num w:numId="56">
    <w:abstractNumId w:val="54"/>
  </w:num>
  <w:num w:numId="57">
    <w:abstractNumId w:val="20"/>
  </w:num>
  <w:num w:numId="58">
    <w:abstractNumId w:val="86"/>
  </w:num>
  <w:num w:numId="59">
    <w:abstractNumId w:val="81"/>
  </w:num>
  <w:num w:numId="60">
    <w:abstractNumId w:val="26"/>
  </w:num>
  <w:num w:numId="61">
    <w:abstractNumId w:val="22"/>
  </w:num>
  <w:num w:numId="62">
    <w:abstractNumId w:val="76"/>
  </w:num>
  <w:num w:numId="63">
    <w:abstractNumId w:val="32"/>
  </w:num>
  <w:num w:numId="64">
    <w:abstractNumId w:val="23"/>
  </w:num>
  <w:num w:numId="65">
    <w:abstractNumId w:val="118"/>
  </w:num>
  <w:num w:numId="66">
    <w:abstractNumId w:val="87"/>
  </w:num>
  <w:num w:numId="67">
    <w:abstractNumId w:val="14"/>
  </w:num>
  <w:num w:numId="68">
    <w:abstractNumId w:val="79"/>
  </w:num>
  <w:num w:numId="69">
    <w:abstractNumId w:val="84"/>
  </w:num>
  <w:num w:numId="70">
    <w:abstractNumId w:val="70"/>
  </w:num>
  <w:num w:numId="71">
    <w:abstractNumId w:val="18"/>
  </w:num>
  <w:num w:numId="72">
    <w:abstractNumId w:val="11"/>
  </w:num>
  <w:num w:numId="73">
    <w:abstractNumId w:val="53"/>
  </w:num>
  <w:num w:numId="74">
    <w:abstractNumId w:val="8"/>
  </w:num>
  <w:num w:numId="75">
    <w:abstractNumId w:val="67"/>
  </w:num>
  <w:num w:numId="76">
    <w:abstractNumId w:val="114"/>
  </w:num>
  <w:num w:numId="77">
    <w:abstractNumId w:val="94"/>
  </w:num>
  <w:num w:numId="78">
    <w:abstractNumId w:val="80"/>
  </w:num>
  <w:num w:numId="79">
    <w:abstractNumId w:val="63"/>
  </w:num>
  <w:num w:numId="80">
    <w:abstractNumId w:val="65"/>
  </w:num>
  <w:num w:numId="81">
    <w:abstractNumId w:val="21"/>
  </w:num>
  <w:num w:numId="82">
    <w:abstractNumId w:val="60"/>
  </w:num>
  <w:num w:numId="83">
    <w:abstractNumId w:val="4"/>
  </w:num>
  <w:num w:numId="84">
    <w:abstractNumId w:val="69"/>
  </w:num>
  <w:num w:numId="85">
    <w:abstractNumId w:val="62"/>
  </w:num>
  <w:num w:numId="86">
    <w:abstractNumId w:val="39"/>
  </w:num>
  <w:num w:numId="87">
    <w:abstractNumId w:val="45"/>
  </w:num>
  <w:num w:numId="88">
    <w:abstractNumId w:val="88"/>
  </w:num>
  <w:num w:numId="89">
    <w:abstractNumId w:val="47"/>
  </w:num>
  <w:num w:numId="90">
    <w:abstractNumId w:val="106"/>
  </w:num>
  <w:num w:numId="91">
    <w:abstractNumId w:val="66"/>
  </w:num>
  <w:num w:numId="92">
    <w:abstractNumId w:val="97"/>
  </w:num>
  <w:num w:numId="93">
    <w:abstractNumId w:val="15"/>
  </w:num>
  <w:num w:numId="94">
    <w:abstractNumId w:val="93"/>
  </w:num>
  <w:num w:numId="95">
    <w:abstractNumId w:val="57"/>
  </w:num>
  <w:num w:numId="96">
    <w:abstractNumId w:val="41"/>
  </w:num>
  <w:num w:numId="97">
    <w:abstractNumId w:val="6"/>
  </w:num>
  <w:num w:numId="98">
    <w:abstractNumId w:val="46"/>
  </w:num>
  <w:num w:numId="99">
    <w:abstractNumId w:val="112"/>
  </w:num>
  <w:num w:numId="100">
    <w:abstractNumId w:val="89"/>
  </w:num>
  <w:num w:numId="101">
    <w:abstractNumId w:val="51"/>
  </w:num>
  <w:num w:numId="102">
    <w:abstractNumId w:val="74"/>
  </w:num>
  <w:num w:numId="103">
    <w:abstractNumId w:val="72"/>
  </w:num>
  <w:num w:numId="104">
    <w:abstractNumId w:val="91"/>
  </w:num>
  <w:num w:numId="105">
    <w:abstractNumId w:val="90"/>
  </w:num>
  <w:num w:numId="106">
    <w:abstractNumId w:val="49"/>
  </w:num>
  <w:num w:numId="107">
    <w:abstractNumId w:val="34"/>
  </w:num>
  <w:num w:numId="108">
    <w:abstractNumId w:val="75"/>
  </w:num>
  <w:num w:numId="109">
    <w:abstractNumId w:val="115"/>
  </w:num>
  <w:num w:numId="110">
    <w:abstractNumId w:val="105"/>
  </w:num>
  <w:num w:numId="111">
    <w:abstractNumId w:val="43"/>
  </w:num>
  <w:num w:numId="112">
    <w:abstractNumId w:val="77"/>
  </w:num>
  <w:num w:numId="113">
    <w:abstractNumId w:val="103"/>
  </w:num>
  <w:num w:numId="114">
    <w:abstractNumId w:val="116"/>
  </w:num>
  <w:num w:numId="115">
    <w:abstractNumId w:val="28"/>
  </w:num>
  <w:num w:numId="116">
    <w:abstractNumId w:val="117"/>
  </w:num>
  <w:num w:numId="117">
    <w:abstractNumId w:val="17"/>
  </w:num>
  <w:num w:numId="118">
    <w:abstractNumId w:val="33"/>
  </w:num>
  <w:num w:numId="119">
    <w:abstractNumId w:val="12"/>
  </w:num>
  <w:num w:numId="120">
    <w:abstractNumId w:val="95"/>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proofState w:spelling="clean" w:grammar="clean"/>
  <w:attachedTemplate r:id="rId1"/>
  <w:documentProtection w:edit="readOnly" w:enforcement="0"/>
  <w:defaultTabStop w:val="720"/>
  <w:characterSpacingControl w:val="doNotCompress"/>
  <w:hdrShapeDefaults>
    <o:shapedefaults v:ext="edit" spidmax="158722"/>
  </w:hdrShapeDefaults>
  <w:footnotePr>
    <w:footnote w:id="-1"/>
    <w:footnote w:id="0"/>
  </w:footnotePr>
  <w:endnotePr>
    <w:endnote w:id="-1"/>
    <w:endnote w:id="0"/>
  </w:endnotePr>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4D"/>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3F32"/>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355C"/>
    <w:rsid w:val="0080468B"/>
    <w:rsid w:val="008049DE"/>
    <w:rsid w:val="00804ED3"/>
    <w:rsid w:val="008053D0"/>
    <w:rsid w:val="00810750"/>
    <w:rsid w:val="00813B30"/>
    <w:rsid w:val="0081435A"/>
    <w:rsid w:val="00814E1E"/>
    <w:rsid w:val="00815356"/>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018"/>
    <w:rsid w:val="0089442D"/>
    <w:rsid w:val="008960F3"/>
    <w:rsid w:val="008A2471"/>
    <w:rsid w:val="008A29C4"/>
    <w:rsid w:val="008A4516"/>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168E"/>
    <w:rsid w:val="009C32E1"/>
    <w:rsid w:val="009C44E0"/>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051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1DFA"/>
    <w:rsid w:val="00C1280E"/>
    <w:rsid w:val="00C140B6"/>
    <w:rsid w:val="00C14BB0"/>
    <w:rsid w:val="00C154AC"/>
    <w:rsid w:val="00C15DE0"/>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07477"/>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rules v:ext="edit">
        <o:r id="V:Rule11" type="connector" idref="#Straight Arrow Connector 7"/>
        <o:r id="V:Rule12" type="connector" idref="#Straight Arrow Connector 23580"/>
        <o:r id="V:Rule13" type="connector" idref="#Straight Arrow Connector 23582"/>
        <o:r id="V:Rule14" type="connector" idref="#Straight Arrow Connector 15"/>
        <o:r id="V:Rule15" type="connector" idref="#Straight Arrow Connector 4115"/>
        <o:r id="V:Rule16" type="connector" idref="#Straight Arrow Connector 4116"/>
        <o:r id="V:Rule17" type="connector" idref="#Straight Arrow Connector 23574"/>
        <o:r id="V:Rule18" type="connector" idref="#Straight Arrow Connector 50"/>
        <o:r id="V:Rule19" type="connector" idref="#Straight Arrow Connector 23578"/>
        <o:r id="V:Rule20" type="connector" idref="#Straight Arrow Connector 235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8A4516"/>
    <w:pPr>
      <w:numPr>
        <w:numId w:val="2"/>
      </w:numPr>
      <w:spacing w:after="240"/>
    </w:pPr>
  </w:style>
  <w:style w:type="character" w:customStyle="1" w:styleId="BodyTextIndentChar">
    <w:name w:val="Body Text Indent Char"/>
    <w:basedOn w:val="DefaultParagraphFont"/>
    <w:link w:val="BodyTextIndent"/>
    <w:rsid w:val="008A4516"/>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cs="Arial"/>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sz w:val="24"/>
    </w:rPr>
  </w:style>
  <w:style w:type="character" w:customStyle="1" w:styleId="Appendix3Char">
    <w:name w:val="Appendix 3 Char"/>
    <w:basedOn w:val="ListParagraphChar"/>
    <w:link w:val="Appendix3"/>
    <w:rsid w:val="00A0241F"/>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r="http://schemas.openxmlformats.org/officeDocument/2006/relationships" xmlns:w="http://schemas.openxmlformats.org/wordprocessingml/2006/main">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99" Type="http://schemas.openxmlformats.org/officeDocument/2006/relationships/hyperlink" Target="http://www.sigmaaldrich.com/united-states.html" TargetMode="External"/><Relationship Id="rId303" Type="http://schemas.openxmlformats.org/officeDocument/2006/relationships/header" Target="header19.xml"/><Relationship Id="rId21" Type="http://schemas.openxmlformats.org/officeDocument/2006/relationships/hyperlink" Target="http://www.purdue.edu/rem/home/files/ispinfo.htm" TargetMode="External"/><Relationship Id="rId42" Type="http://schemas.openxmlformats.org/officeDocument/2006/relationships/image" Target="media/image20.gif"/><Relationship Id="rId63" Type="http://schemas.openxmlformats.org/officeDocument/2006/relationships/hyperlink" Target="http://www.purdue.edu/rem/home/files/guide.htm" TargetMode="External"/><Relationship Id="rId84" Type="http://schemas.openxmlformats.org/officeDocument/2006/relationships/image" Target="media/image46.jpeg"/><Relationship Id="rId138" Type="http://schemas.openxmlformats.org/officeDocument/2006/relationships/hyperlink" Target="http://www.purdue.edu/rem/home/files/researchers.htm" TargetMode="External"/><Relationship Id="rId159" Type="http://schemas.openxmlformats.org/officeDocument/2006/relationships/hyperlink" Target="http://www.purdue.edu/rem/hmm/wststo.htm" TargetMode="External"/><Relationship Id="rId170" Type="http://schemas.openxmlformats.org/officeDocument/2006/relationships/hyperlink" Target="http://www.purdue.edu/rem/hmm/wststo.htm" TargetMode="External"/><Relationship Id="rId191" Type="http://schemas.openxmlformats.org/officeDocument/2006/relationships/image" Target="media/image94.jpeg"/><Relationship Id="rId205" Type="http://schemas.openxmlformats.org/officeDocument/2006/relationships/hyperlink" Target="http://www.purdue.edu/rem/hmm/timesensitive.htm" TargetMode="External"/><Relationship Id="rId226" Type="http://schemas.openxmlformats.org/officeDocument/2006/relationships/hyperlink" Target="http://www.ansellpro.com/download/Ansell_8thEditionChemicalResistanceGuide.pdf" TargetMode="External"/><Relationship Id="rId247" Type="http://schemas.openxmlformats.org/officeDocument/2006/relationships/hyperlink" Target="http://www.purdue.edu/rem/injury/froi.htm" TargetMode="External"/><Relationship Id="rId107" Type="http://schemas.openxmlformats.org/officeDocument/2006/relationships/hyperlink" Target="http://www.purdue.edu/rem/injury/froi.htm" TargetMode="External"/><Relationship Id="rId268" Type="http://schemas.openxmlformats.org/officeDocument/2006/relationships/hyperlink" Target="http://hazard.com/msds/" TargetMode="External"/><Relationship Id="rId289" Type="http://schemas.openxmlformats.org/officeDocument/2006/relationships/hyperlink" Target="http://www.purdue.edu/rem/injury/froi.htm" TargetMode="External"/><Relationship Id="rId11" Type="http://schemas.openxmlformats.org/officeDocument/2006/relationships/header" Target="header2.xml"/><Relationship Id="rId32" Type="http://schemas.openxmlformats.org/officeDocument/2006/relationships/image" Target="media/image11.jpeg"/><Relationship Id="rId53" Type="http://schemas.openxmlformats.org/officeDocument/2006/relationships/image" Target="media/image26.jpeg"/><Relationship Id="rId74" Type="http://schemas.openxmlformats.org/officeDocument/2006/relationships/image" Target="media/image38.jpeg"/><Relationship Id="rId128" Type="http://schemas.openxmlformats.org/officeDocument/2006/relationships/image" Target="media/image71.jpeg"/><Relationship Id="rId149" Type="http://schemas.openxmlformats.org/officeDocument/2006/relationships/header" Target="header17.xm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ww.purdue.edu/rem/home/files/forms.htm" TargetMode="External"/><Relationship Id="rId160" Type="http://schemas.openxmlformats.org/officeDocument/2006/relationships/hyperlink" Target="http://www.sigmaaldrich.com/united-states.html" TargetMode="External"/><Relationship Id="rId181" Type="http://schemas.openxmlformats.org/officeDocument/2006/relationships/hyperlink" Target="http://www.sigmaaldrich.com/united-states.html" TargetMode="External"/><Relationship Id="rId216" Type="http://schemas.openxmlformats.org/officeDocument/2006/relationships/image" Target="media/image98.jpeg"/><Relationship Id="rId237" Type="http://schemas.openxmlformats.org/officeDocument/2006/relationships/hyperlink" Target="http://www.mapaglove.com/" TargetMode="External"/><Relationship Id="rId258" Type="http://schemas.openxmlformats.org/officeDocument/2006/relationships/hyperlink" Target="http://www.sigmaaldrich.com/united-states.html" TargetMode="External"/><Relationship Id="rId279" Type="http://schemas.openxmlformats.org/officeDocument/2006/relationships/hyperlink" Target="http://www.showabestglove.com/site/default.aspx" TargetMode="External"/><Relationship Id="rId22" Type="http://schemas.openxmlformats.org/officeDocument/2006/relationships/header" Target="header6.xml"/><Relationship Id="rId43" Type="http://schemas.openxmlformats.org/officeDocument/2006/relationships/image" Target="media/image21.gif"/><Relationship Id="rId64" Type="http://schemas.openxmlformats.org/officeDocument/2006/relationships/hyperlink" Target="http://www.purdue.edu/rem/home/files/contlabl.htm" TargetMode="External"/><Relationship Id="rId118" Type="http://schemas.openxmlformats.org/officeDocument/2006/relationships/image" Target="media/image63.png"/><Relationship Id="rId139" Type="http://schemas.openxmlformats.org/officeDocument/2006/relationships/header" Target="header14.xml"/><Relationship Id="rId290" Type="http://schemas.openxmlformats.org/officeDocument/2006/relationships/hyperlink" Target="http://www.purdue.edu/rem/hmm/wststo.htm" TargetMode="External"/><Relationship Id="rId304" Type="http://schemas.openxmlformats.org/officeDocument/2006/relationships/footer" Target="footer7.xml"/><Relationship Id="rId85" Type="http://schemas.openxmlformats.org/officeDocument/2006/relationships/image" Target="media/image47.jpeg"/><Relationship Id="rId150" Type="http://schemas.openxmlformats.org/officeDocument/2006/relationships/image" Target="media/image81.emf"/><Relationship Id="rId171" Type="http://schemas.openxmlformats.org/officeDocument/2006/relationships/hyperlink" Target="http://www.sigmaaldrich.com/united-states.html" TargetMode="External"/><Relationship Id="rId192" Type="http://schemas.openxmlformats.org/officeDocument/2006/relationships/hyperlink" Target="http://www.purdue.edu/rem/injury/froi.htm" TargetMode="External"/><Relationship Id="rId206" Type="http://schemas.openxmlformats.org/officeDocument/2006/relationships/hyperlink" Target="http://www.purdue.edu/rem/home/booklets/RPP98.pdf" TargetMode="External"/><Relationship Id="rId227" Type="http://schemas.openxmlformats.org/officeDocument/2006/relationships/hyperlink" Target="http://www.showabestglove.com/site/default.aspx" TargetMode="External"/><Relationship Id="rId248" Type="http://schemas.openxmlformats.org/officeDocument/2006/relationships/hyperlink" Target="http://www.purdue.edu/rem/hmm/wststo.htm" TargetMode="External"/><Relationship Id="rId269" Type="http://schemas.openxmlformats.org/officeDocument/2006/relationships/hyperlink" Target="http://www.purdue.edu/rem/home/booklets/RPP98.pdf" TargetMode="External"/><Relationship Id="rId12" Type="http://schemas.openxmlformats.org/officeDocument/2006/relationships/footer" Target="footer1.xml"/><Relationship Id="rId33" Type="http://schemas.openxmlformats.org/officeDocument/2006/relationships/image" Target="media/image12.jpeg"/><Relationship Id="rId108" Type="http://schemas.openxmlformats.org/officeDocument/2006/relationships/header" Target="header11.xml"/><Relationship Id="rId129" Type="http://schemas.openxmlformats.org/officeDocument/2006/relationships/header" Target="header12.xml"/><Relationship Id="rId280" Type="http://schemas.openxmlformats.org/officeDocument/2006/relationships/hyperlink" Target="http://www.mapaglove.com/" TargetMode="External"/><Relationship Id="rId315" Type="http://schemas.openxmlformats.org/officeDocument/2006/relationships/glossaryDocument" Target="glossary/document.xml"/><Relationship Id="rId54" Type="http://schemas.openxmlformats.org/officeDocument/2006/relationships/image" Target="media/image27.jpeg"/><Relationship Id="rId75" Type="http://schemas.openxmlformats.org/officeDocument/2006/relationships/image" Target="media/image39.jpeg"/><Relationship Id="rId96" Type="http://schemas.openxmlformats.org/officeDocument/2006/relationships/hyperlink" Target="http://www.purdue.edu/rem/home/files/forms.htm" TargetMode="External"/><Relationship Id="rId140" Type="http://schemas.openxmlformats.org/officeDocument/2006/relationships/header" Target="header15.xml"/><Relationship Id="rId161" Type="http://schemas.openxmlformats.org/officeDocument/2006/relationships/hyperlink" Target="http://hazard.com/msds/" TargetMode="External"/><Relationship Id="rId182" Type="http://schemas.openxmlformats.org/officeDocument/2006/relationships/hyperlink" Target="http://hazard.com/msds/" TargetMode="External"/><Relationship Id="rId217" Type="http://schemas.openxmlformats.org/officeDocument/2006/relationships/hyperlink" Target="http://www.americanchemistry.com/ProductsTechnology/Ethylene-Oxide/EO-Product-Stewardship-Manual-3rd-edition/EO-Product-Stewardship-Manual-Personnel-Exposure.PDF" TargetMode="External"/><Relationship Id="rId6" Type="http://schemas.openxmlformats.org/officeDocument/2006/relationships/webSettings" Target="webSettings.xml"/><Relationship Id="rId238" Type="http://schemas.openxmlformats.org/officeDocument/2006/relationships/hyperlink" Target="http://www.purdue.edu/rem/home/booklets/HgPolicy.pdf" TargetMode="External"/><Relationship Id="rId259" Type="http://schemas.openxmlformats.org/officeDocument/2006/relationships/hyperlink" Target="http://hazard.com/msds/" TargetMode="External"/><Relationship Id="rId23" Type="http://schemas.openxmlformats.org/officeDocument/2006/relationships/image" Target="media/image2.jpeg"/><Relationship Id="rId119" Type="http://schemas.openxmlformats.org/officeDocument/2006/relationships/hyperlink" Target="http://www.purdue.edu/rem/home/booklets/hwdg.pdf" TargetMode="External"/><Relationship Id="rId270" Type="http://schemas.openxmlformats.org/officeDocument/2006/relationships/hyperlink" Target="http://www.ansellpro.com/download/Ansell_8thEditionChemicalResistanceGuide.pdf" TargetMode="External"/><Relationship Id="rId291" Type="http://schemas.openxmlformats.org/officeDocument/2006/relationships/hyperlink" Target="http://www.sigmaaldrich.com/united-states.html" TargetMode="External"/><Relationship Id="rId305" Type="http://schemas.openxmlformats.org/officeDocument/2006/relationships/header" Target="header20.xml"/><Relationship Id="rId44" Type="http://schemas.openxmlformats.org/officeDocument/2006/relationships/image" Target="media/image22.gif"/><Relationship Id="rId65" Type="http://schemas.openxmlformats.org/officeDocument/2006/relationships/header" Target="header9.xml"/><Relationship Id="rId86" Type="http://schemas.openxmlformats.org/officeDocument/2006/relationships/image" Target="media/image48.png"/><Relationship Id="rId130" Type="http://schemas.openxmlformats.org/officeDocument/2006/relationships/image" Target="media/image72.jpeg"/><Relationship Id="rId151" Type="http://schemas.openxmlformats.org/officeDocument/2006/relationships/image" Target="media/image82.emf"/><Relationship Id="rId172" Type="http://schemas.openxmlformats.org/officeDocument/2006/relationships/hyperlink" Target="http://hazard.com/msds/" TargetMode="External"/><Relationship Id="rId193" Type="http://schemas.openxmlformats.org/officeDocument/2006/relationships/hyperlink" Target="http://www.purdue.edu/rem/hmm/wststo.htm" TargetMode="External"/><Relationship Id="rId207" Type="http://schemas.openxmlformats.org/officeDocument/2006/relationships/hyperlink" Target="http://www.ansellpro.com/download/Ansell_8thEditionChemicalResistanceGuide.pdf" TargetMode="External"/><Relationship Id="rId228" Type="http://schemas.openxmlformats.org/officeDocument/2006/relationships/hyperlink" Target="http://www.mapaglove.com/" TargetMode="External"/><Relationship Id="rId249" Type="http://schemas.openxmlformats.org/officeDocument/2006/relationships/hyperlink" Target="http://www.sigmaaldrich.com/united-states.html" TargetMode="External"/><Relationship Id="rId13" Type="http://schemas.openxmlformats.org/officeDocument/2006/relationships/footer" Target="footer2.xml"/><Relationship Id="rId109" Type="http://schemas.openxmlformats.org/officeDocument/2006/relationships/hyperlink" Target="http://www.purdue.edu/rem/home/booklets/hwdg.pdf" TargetMode="External"/><Relationship Id="rId260" Type="http://schemas.openxmlformats.org/officeDocument/2006/relationships/image" Target="media/image102.jpeg"/><Relationship Id="rId281" Type="http://schemas.openxmlformats.org/officeDocument/2006/relationships/hyperlink" Target="http://www.purdue.edu/rem/injury/froi.htm" TargetMode="External"/><Relationship Id="rId316" Type="http://schemas.openxmlformats.org/officeDocument/2006/relationships/theme" Target="theme/theme1.xml"/><Relationship Id="rId34" Type="http://schemas.openxmlformats.org/officeDocument/2006/relationships/hyperlink" Target="https://www.osha.gov/dsg/hazcom/ghs.html" TargetMode="External"/><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20" Type="http://schemas.openxmlformats.org/officeDocument/2006/relationships/hyperlink" Target="http://www.purdue.edu/rem/home/booklets/sharps.pdf" TargetMode="External"/><Relationship Id="rId141" Type="http://schemas.openxmlformats.org/officeDocument/2006/relationships/image" Target="media/image74.emf"/><Relationship Id="rId7" Type="http://schemas.openxmlformats.org/officeDocument/2006/relationships/footnotes" Target="footnotes.xml"/><Relationship Id="rId162" Type="http://schemas.openxmlformats.org/officeDocument/2006/relationships/image" Target="media/image85.emf"/><Relationship Id="rId183" Type="http://schemas.openxmlformats.org/officeDocument/2006/relationships/image" Target="media/image90.jpeg"/><Relationship Id="rId218" Type="http://schemas.openxmlformats.org/officeDocument/2006/relationships/hyperlink" Target="http://www.ansellpro.com/download/Ansell_8thEditionChemicalResistanceGuide.pdf" TargetMode="External"/><Relationship Id="rId239" Type="http://schemas.openxmlformats.org/officeDocument/2006/relationships/hyperlink" Target="http://www.purdue.edu/rem/injury/froi.htm" TargetMode="External"/><Relationship Id="rId250" Type="http://schemas.openxmlformats.org/officeDocument/2006/relationships/hyperlink" Target="http://hazard.com/msds/" TargetMode="External"/><Relationship Id="rId271" Type="http://schemas.openxmlformats.org/officeDocument/2006/relationships/hyperlink" Target="http://www.showabestglove.com/site/default.aspx" TargetMode="External"/><Relationship Id="rId292" Type="http://schemas.openxmlformats.org/officeDocument/2006/relationships/hyperlink" Target="http://hazard.com/msds/" TargetMode="External"/><Relationship Id="rId306" Type="http://schemas.openxmlformats.org/officeDocument/2006/relationships/footer" Target="footer8.xml"/><Relationship Id="rId24" Type="http://schemas.openxmlformats.org/officeDocument/2006/relationships/image" Target="media/image3.jpeg"/><Relationship Id="rId45" Type="http://schemas.openxmlformats.org/officeDocument/2006/relationships/image" Target="media/image23.gif"/><Relationship Id="rId66" Type="http://schemas.openxmlformats.org/officeDocument/2006/relationships/hyperlink" Target="http://www.purdue.edu/rem/ih/msds.htm" TargetMode="External"/><Relationship Id="rId87" Type="http://schemas.openxmlformats.org/officeDocument/2006/relationships/image" Target="media/image49.emf"/><Relationship Id="rId110" Type="http://schemas.openxmlformats.org/officeDocument/2006/relationships/image" Target="media/image56.jpeg"/><Relationship Id="rId131" Type="http://schemas.openxmlformats.org/officeDocument/2006/relationships/hyperlink" Target="http://www.absorbentsonline.com/spill_kit/red5gallonbucketspillkit.JPG" TargetMode="External"/><Relationship Id="rId61" Type="http://schemas.openxmlformats.org/officeDocument/2006/relationships/hyperlink" Target="http://www.purdue.edu/rem/home/booklets/crdalist.pdf" TargetMode="External"/><Relationship Id="rId82" Type="http://schemas.openxmlformats.org/officeDocument/2006/relationships/image" Target="media/image44.jpeg"/><Relationship Id="rId152" Type="http://schemas.openxmlformats.org/officeDocument/2006/relationships/image" Target="media/image83.emf"/><Relationship Id="rId173" Type="http://schemas.openxmlformats.org/officeDocument/2006/relationships/image" Target="media/image88.jpeg"/><Relationship Id="rId194" Type="http://schemas.openxmlformats.org/officeDocument/2006/relationships/hyperlink" Target="http://www.sigmaaldrich.com/united-states.html" TargetMode="External"/><Relationship Id="rId199" Type="http://schemas.openxmlformats.org/officeDocument/2006/relationships/hyperlink" Target="http://www.mapaglove.com/" TargetMode="External"/><Relationship Id="rId203" Type="http://schemas.openxmlformats.org/officeDocument/2006/relationships/hyperlink" Target="http://www.sigmaaldrich.com/united-states.html" TargetMode="External"/><Relationship Id="rId208" Type="http://schemas.openxmlformats.org/officeDocument/2006/relationships/hyperlink" Target="http://www.showabestglove.com/site/default.aspx" TargetMode="External"/><Relationship Id="rId229" Type="http://schemas.openxmlformats.org/officeDocument/2006/relationships/hyperlink" Target="http://www.purdue.edu/rem/injury/froi.htm" TargetMode="External"/><Relationship Id="rId19" Type="http://schemas.openxmlformats.org/officeDocument/2006/relationships/header" Target="header5.xml"/><Relationship Id="rId224" Type="http://schemas.openxmlformats.org/officeDocument/2006/relationships/image" Target="media/image99.png"/><Relationship Id="rId240" Type="http://schemas.openxmlformats.org/officeDocument/2006/relationships/hyperlink" Target="http://www.purdue.edu/rem/hmm/wststo.htm" TargetMode="External"/><Relationship Id="rId245" Type="http://schemas.openxmlformats.org/officeDocument/2006/relationships/hyperlink" Target="http://www.showabestglove.com/site/default.aspx" TargetMode="External"/><Relationship Id="rId261" Type="http://schemas.openxmlformats.org/officeDocument/2006/relationships/hyperlink" Target="http://www.purdue.edu/rem/home/booklets/RPP98.pdf" TargetMode="External"/><Relationship Id="rId266" Type="http://schemas.openxmlformats.org/officeDocument/2006/relationships/hyperlink" Target="http://www.purdue.edu/rem/hmm/wststo.htm" TargetMode="External"/><Relationship Id="rId287" Type="http://schemas.openxmlformats.org/officeDocument/2006/relationships/hyperlink" Target="http://www.showabestglove.com/site/default.aspx" TargetMode="External"/><Relationship Id="rId14" Type="http://schemas.openxmlformats.org/officeDocument/2006/relationships/header" Target="header3.xm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29.png"/><Relationship Id="rId77" Type="http://schemas.openxmlformats.org/officeDocument/2006/relationships/image" Target="media/image41.jpeg"/><Relationship Id="rId100" Type="http://schemas.openxmlformats.org/officeDocument/2006/relationships/image" Target="media/image52.jpeg"/><Relationship Id="rId105" Type="http://schemas.openxmlformats.org/officeDocument/2006/relationships/hyperlink" Target="http://www.purdue.edu/rem/home/forms/CertT.pdf" TargetMode="External"/><Relationship Id="rId126" Type="http://schemas.openxmlformats.org/officeDocument/2006/relationships/image" Target="media/image69.jpeg"/><Relationship Id="rId147" Type="http://schemas.openxmlformats.org/officeDocument/2006/relationships/image" Target="media/image80.png"/><Relationship Id="rId168" Type="http://schemas.openxmlformats.org/officeDocument/2006/relationships/image" Target="media/image87.jpeg"/><Relationship Id="rId282" Type="http://schemas.openxmlformats.org/officeDocument/2006/relationships/hyperlink" Target="http://www.purdue.edu/rem/hmm/wststo.htm" TargetMode="External"/><Relationship Id="rId312" Type="http://schemas.openxmlformats.org/officeDocument/2006/relationships/hyperlink" Target="http://www.purdue.edu//rem/home/booklets/crdalist.pdf" TargetMode="External"/><Relationship Id="rId317"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36.jpeg"/><Relationship Id="rId93" Type="http://schemas.openxmlformats.org/officeDocument/2006/relationships/header" Target="header10.xml"/><Relationship Id="rId98" Type="http://schemas.openxmlformats.org/officeDocument/2006/relationships/hyperlink" Target="http://www.purdue.edu/rem/home/booklets/RPP98.pdf" TargetMode="External"/><Relationship Id="rId121" Type="http://schemas.openxmlformats.org/officeDocument/2006/relationships/image" Target="media/image64.jpeg"/><Relationship Id="rId142" Type="http://schemas.openxmlformats.org/officeDocument/2006/relationships/image" Target="media/image75.png"/><Relationship Id="rId163" Type="http://schemas.openxmlformats.org/officeDocument/2006/relationships/image" Target="media/image86.emf"/><Relationship Id="rId184" Type="http://schemas.openxmlformats.org/officeDocument/2006/relationships/hyperlink" Target="http://www.purdue.edu/rem/home/booklets/RPP98.pdf" TargetMode="External"/><Relationship Id="rId189" Type="http://schemas.openxmlformats.org/officeDocument/2006/relationships/image" Target="media/image92.jpeg"/><Relationship Id="rId219" Type="http://schemas.openxmlformats.org/officeDocument/2006/relationships/hyperlink" Target="http://www.showabestglove.com/site/default.aspx" TargetMode="External"/><Relationship Id="rId3" Type="http://schemas.openxmlformats.org/officeDocument/2006/relationships/numbering" Target="numbering.xml"/><Relationship Id="rId214" Type="http://schemas.openxmlformats.org/officeDocument/2006/relationships/image" Target="media/image96.gif"/><Relationship Id="rId230" Type="http://schemas.openxmlformats.org/officeDocument/2006/relationships/hyperlink" Target="http://www.purdue.edu/rem/hmm/wststo.htm" TargetMode="External"/><Relationship Id="rId235" Type="http://schemas.openxmlformats.org/officeDocument/2006/relationships/hyperlink" Target="http://www.ansellpro.com/download/Ansell_8thEditionChemicalResistanceGuide.pdf" TargetMode="External"/><Relationship Id="rId251" Type="http://schemas.openxmlformats.org/officeDocument/2006/relationships/image" Target="media/image101.gif"/><Relationship Id="rId256" Type="http://schemas.openxmlformats.org/officeDocument/2006/relationships/hyperlink" Target="http://www.purdue.edu/rem/injury/froi.htm" TargetMode="External"/><Relationship Id="rId277" Type="http://schemas.openxmlformats.org/officeDocument/2006/relationships/hyperlink" Target="http://www.purdue.edu/rem/home/booklets/RPP98.pdf" TargetMode="External"/><Relationship Id="rId298" Type="http://schemas.openxmlformats.org/officeDocument/2006/relationships/hyperlink" Target="http://www.purdue.edu/rem/hmm/wststo.htm" TargetMode="External"/><Relationship Id="rId25" Type="http://schemas.openxmlformats.org/officeDocument/2006/relationships/image" Target="media/image4.jpeg"/><Relationship Id="rId46" Type="http://schemas.openxmlformats.org/officeDocument/2006/relationships/image" Target="media/image24.gif"/><Relationship Id="rId67" Type="http://schemas.openxmlformats.org/officeDocument/2006/relationships/hyperlink" Target="http://hazard.com/msds/" TargetMode="External"/><Relationship Id="rId116" Type="http://schemas.openxmlformats.org/officeDocument/2006/relationships/image" Target="media/image61.jpeg"/><Relationship Id="rId137" Type="http://schemas.openxmlformats.org/officeDocument/2006/relationships/hyperlink" Target="http://www.purdue.edu/rem/home/files/sop.htm" TargetMode="External"/><Relationship Id="rId158" Type="http://schemas.openxmlformats.org/officeDocument/2006/relationships/hyperlink" Target="http://www.purdue.edu/rem/injury/froi.htm" TargetMode="External"/><Relationship Id="rId272" Type="http://schemas.openxmlformats.org/officeDocument/2006/relationships/hyperlink" Target="http://www.mapaglove.com/" TargetMode="External"/><Relationship Id="rId293" Type="http://schemas.openxmlformats.org/officeDocument/2006/relationships/hyperlink" Target="http://www.purdue.edu/rem/home/booklets/RPP98.pdf" TargetMode="External"/><Relationship Id="rId302" Type="http://schemas.openxmlformats.org/officeDocument/2006/relationships/footer" Target="footer6.xml"/><Relationship Id="rId307" Type="http://schemas.openxmlformats.org/officeDocument/2006/relationships/hyperlink" Target="http://www.purdue.edu//rem/home/booklets/crdalist.pdf" TargetMode="External"/><Relationship Id="rId20" Type="http://schemas.openxmlformats.org/officeDocument/2006/relationships/hyperlink" Target="http://www.purdue.edu/rem/" TargetMode="External"/><Relationship Id="rId41" Type="http://schemas.openxmlformats.org/officeDocument/2006/relationships/image" Target="media/image19.gif"/><Relationship Id="rId62" Type="http://schemas.openxmlformats.org/officeDocument/2006/relationships/image" Target="media/image32.jpeg"/><Relationship Id="rId83" Type="http://schemas.openxmlformats.org/officeDocument/2006/relationships/image" Target="media/image45.jpeg"/><Relationship Id="rId88" Type="http://schemas.openxmlformats.org/officeDocument/2006/relationships/hyperlink" Target="http://www.purdue.edu/rem/hmm/shiphm.htm" TargetMode="External"/><Relationship Id="rId111" Type="http://schemas.openxmlformats.org/officeDocument/2006/relationships/image" Target="media/image57.jpeg"/><Relationship Id="rId132" Type="http://schemas.openxmlformats.org/officeDocument/2006/relationships/image" Target="media/image73.jpeg"/><Relationship Id="rId153" Type="http://schemas.openxmlformats.org/officeDocument/2006/relationships/image" Target="media/image84.emf"/><Relationship Id="rId174" Type="http://schemas.openxmlformats.org/officeDocument/2006/relationships/image" Target="media/image89.emf"/><Relationship Id="rId179" Type="http://schemas.openxmlformats.org/officeDocument/2006/relationships/hyperlink" Target="http://www.purdue.edu/rem/injury/froi.htm" TargetMode="External"/><Relationship Id="rId195" Type="http://schemas.openxmlformats.org/officeDocument/2006/relationships/hyperlink" Target="http://hazard.com/msds/" TargetMode="External"/><Relationship Id="rId209" Type="http://schemas.openxmlformats.org/officeDocument/2006/relationships/hyperlink" Target="http://www.mapaglove.com/" TargetMode="External"/><Relationship Id="rId190" Type="http://schemas.openxmlformats.org/officeDocument/2006/relationships/image" Target="media/image93.jpeg"/><Relationship Id="rId204" Type="http://schemas.openxmlformats.org/officeDocument/2006/relationships/hyperlink" Target="http://hazard.com/msds/" TargetMode="External"/><Relationship Id="rId220" Type="http://schemas.openxmlformats.org/officeDocument/2006/relationships/hyperlink" Target="http://www.mapaglove.com/" TargetMode="External"/><Relationship Id="rId225" Type="http://schemas.openxmlformats.org/officeDocument/2006/relationships/hyperlink" Target="http://www.purdue.edu/rem/home/booklets/RPP98.pdf" TargetMode="External"/><Relationship Id="rId241" Type="http://schemas.openxmlformats.org/officeDocument/2006/relationships/hyperlink" Target="http://www.sigmaaldrich.com/united-states.html" TargetMode="External"/><Relationship Id="rId246" Type="http://schemas.openxmlformats.org/officeDocument/2006/relationships/hyperlink" Target="http://www.mapaglove.com/" TargetMode="External"/><Relationship Id="rId267" Type="http://schemas.openxmlformats.org/officeDocument/2006/relationships/hyperlink" Target="http://www.sigmaaldrich.com/united-states.html" TargetMode="External"/><Relationship Id="rId288" Type="http://schemas.openxmlformats.org/officeDocument/2006/relationships/hyperlink" Target="http://www.mapaglove.com/" TargetMode="External"/><Relationship Id="rId15" Type="http://schemas.openxmlformats.org/officeDocument/2006/relationships/footer" Target="footer3.xml"/><Relationship Id="rId36" Type="http://schemas.openxmlformats.org/officeDocument/2006/relationships/image" Target="media/image14.emf"/><Relationship Id="rId57" Type="http://schemas.openxmlformats.org/officeDocument/2006/relationships/image" Target="media/image30.png"/><Relationship Id="rId106" Type="http://schemas.openxmlformats.org/officeDocument/2006/relationships/hyperlink" Target="http://www.purdue.edu/hr/Benefits/wcimmediatecare.html" TargetMode="External"/><Relationship Id="rId127" Type="http://schemas.openxmlformats.org/officeDocument/2006/relationships/image" Target="media/image70.jpeg"/><Relationship Id="rId262" Type="http://schemas.openxmlformats.org/officeDocument/2006/relationships/hyperlink" Target="http://www.ansellpro.com/download/Ansell_8thEditionChemicalResistanceGuide.pdf" TargetMode="External"/><Relationship Id="rId283" Type="http://schemas.openxmlformats.org/officeDocument/2006/relationships/hyperlink" Target="http://www.sigmaaldrich.com/united-states.html" TargetMode="External"/><Relationship Id="rId313" Type="http://schemas.openxmlformats.org/officeDocument/2006/relationships/header" Target="header23.xml"/><Relationship Id="rId10" Type="http://schemas.openxmlformats.org/officeDocument/2006/relationships/header" Target="header1.xml"/><Relationship Id="rId31" Type="http://schemas.openxmlformats.org/officeDocument/2006/relationships/image" Target="media/image10.jpeg"/><Relationship Id="rId52" Type="http://schemas.openxmlformats.org/officeDocument/2006/relationships/image" Target="media/image25.jpeg"/><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PPEPolicy.pdf" TargetMode="External"/><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65.jpeg"/><Relationship Id="rId143" Type="http://schemas.openxmlformats.org/officeDocument/2006/relationships/image" Target="media/image76.png"/><Relationship Id="rId148" Type="http://schemas.openxmlformats.org/officeDocument/2006/relationships/header" Target="header16.xml"/><Relationship Id="rId164" Type="http://schemas.openxmlformats.org/officeDocument/2006/relationships/hyperlink" Target="http://www.purdue.edu/rem/home/booklets/RPP98.pdf" TargetMode="External"/><Relationship Id="rId169" Type="http://schemas.openxmlformats.org/officeDocument/2006/relationships/hyperlink" Target="http://www.purdue.edu/rem/injury/froi.htm" TargetMode="External"/><Relationship Id="rId185" Type="http://schemas.openxmlformats.org/officeDocument/2006/relationships/hyperlink" Target="http://www.ansellpro.com/download/Ansell_8thEditionChemicalResistanceGuide.pdf" TargetMode="Externa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www.purdue.edu/rem/hmm/wststo.htm" TargetMode="External"/><Relationship Id="rId210" Type="http://schemas.openxmlformats.org/officeDocument/2006/relationships/hyperlink" Target="http://www.purdue.edu/rem/injury/froi.htm" TargetMode="External"/><Relationship Id="rId215" Type="http://schemas.openxmlformats.org/officeDocument/2006/relationships/image" Target="media/image97.gif"/><Relationship Id="rId236" Type="http://schemas.openxmlformats.org/officeDocument/2006/relationships/hyperlink" Target="http://www.showabestglove.com/site/default.aspx" TargetMode="External"/><Relationship Id="rId257" Type="http://schemas.openxmlformats.org/officeDocument/2006/relationships/hyperlink" Target="http://www.purdue.edu/rem/hmm/wststo.htm" TargetMode="External"/><Relationship Id="rId278" Type="http://schemas.openxmlformats.org/officeDocument/2006/relationships/hyperlink" Target="http://www.ansellpro.com/download/Ansell_8thEditionChemicalResistanceGuide.pdf" TargetMode="External"/><Relationship Id="rId26" Type="http://schemas.openxmlformats.org/officeDocument/2006/relationships/image" Target="media/image5.jpeg"/><Relationship Id="rId231" Type="http://schemas.openxmlformats.org/officeDocument/2006/relationships/hyperlink" Target="http://www.sigmaaldrich.com/united-states.html" TargetMode="External"/><Relationship Id="rId252" Type="http://schemas.openxmlformats.org/officeDocument/2006/relationships/hyperlink" Target="http://www.purdue.edu/rem/home/booklets/RPP98.pdf" TargetMode="External"/><Relationship Id="rId273" Type="http://schemas.openxmlformats.org/officeDocument/2006/relationships/hyperlink" Target="http://www.purdue.edu/rem/injury/froi.htm" TargetMode="External"/><Relationship Id="rId294" Type="http://schemas.openxmlformats.org/officeDocument/2006/relationships/hyperlink" Target="http://www.ansellpro.com/download/Ansell_8thEditionChemicalResistanceGuide.pdf" TargetMode="External"/><Relationship Id="rId308" Type="http://schemas.openxmlformats.org/officeDocument/2006/relationships/header" Target="header21.xml"/><Relationship Id="rId47" Type="http://schemas.openxmlformats.org/officeDocument/2006/relationships/header" Target="header7.xml"/><Relationship Id="rId68" Type="http://schemas.openxmlformats.org/officeDocument/2006/relationships/hyperlink" Target="http://www.sigmaaldrich.com/united-states.html" TargetMode="External"/><Relationship Id="rId89" Type="http://schemas.openxmlformats.org/officeDocument/2006/relationships/image" Target="media/image50.jpeg"/><Relationship Id="rId112" Type="http://schemas.openxmlformats.org/officeDocument/2006/relationships/image" Target="media/image58.jpeg"/><Relationship Id="rId133" Type="http://schemas.openxmlformats.org/officeDocument/2006/relationships/header" Target="header13.xml"/><Relationship Id="rId154" Type="http://schemas.openxmlformats.org/officeDocument/2006/relationships/hyperlink" Target="http://www.purdue.edu/rem/home/booklets/RPP98.pdf" TargetMode="External"/><Relationship Id="rId175" Type="http://schemas.openxmlformats.org/officeDocument/2006/relationships/hyperlink" Target="http://www.purdue.edu/rem/home/booklets/RPP98.pdf" TargetMode="External"/><Relationship Id="rId196" Type="http://schemas.openxmlformats.org/officeDocument/2006/relationships/hyperlink" Target="http://www.purdue.edu/rem/home/booklets/RPP98.pdf" TargetMode="External"/><Relationship Id="rId200" Type="http://schemas.openxmlformats.org/officeDocument/2006/relationships/image" Target="media/image95.png"/><Relationship Id="rId16" Type="http://schemas.openxmlformats.org/officeDocument/2006/relationships/footer" Target="footer4.xml"/><Relationship Id="rId221" Type="http://schemas.openxmlformats.org/officeDocument/2006/relationships/hyperlink" Target="http://www.purdue.edu/rem/hmm/wststo.htm" TargetMode="External"/><Relationship Id="rId242" Type="http://schemas.openxmlformats.org/officeDocument/2006/relationships/hyperlink" Target="http://hazard.com/msds/" TargetMode="External"/><Relationship Id="rId263" Type="http://schemas.openxmlformats.org/officeDocument/2006/relationships/hyperlink" Target="http://www.showabestglove.com/site/default.aspx" TargetMode="External"/><Relationship Id="rId284" Type="http://schemas.openxmlformats.org/officeDocument/2006/relationships/hyperlink" Target="http://hazard.com/msds/" TargetMode="External"/><Relationship Id="rId37" Type="http://schemas.openxmlformats.org/officeDocument/2006/relationships/image" Target="media/image15.png"/><Relationship Id="rId58" Type="http://schemas.openxmlformats.org/officeDocument/2006/relationships/image" Target="media/image31.png"/><Relationship Id="rId79" Type="http://schemas.openxmlformats.org/officeDocument/2006/relationships/hyperlink" Target="http://www.purdue.edu/rem/home/booklets/nanopolicy.pdf" TargetMode="External"/><Relationship Id="rId102" Type="http://schemas.openxmlformats.org/officeDocument/2006/relationships/image" Target="media/image54.jpeg"/><Relationship Id="rId123" Type="http://schemas.openxmlformats.org/officeDocument/2006/relationships/image" Target="media/image66.jpeg"/><Relationship Id="rId144" Type="http://schemas.openxmlformats.org/officeDocument/2006/relationships/image" Target="media/image77.png"/><Relationship Id="rId90" Type="http://schemas.openxmlformats.org/officeDocument/2006/relationships/hyperlink" Target="https://www.purdue.edu/rem/home/forms/ispcheck.pdf" TargetMode="External"/><Relationship Id="rId165" Type="http://schemas.openxmlformats.org/officeDocument/2006/relationships/hyperlink" Target="http://www.ansellpro.com/download/Ansell_8thEditionChemicalResistanceGuide.pdf" TargetMode="External"/><Relationship Id="rId186" Type="http://schemas.openxmlformats.org/officeDocument/2006/relationships/hyperlink" Target="http://www.showabestglove.com/site/default.aspx" TargetMode="External"/><Relationship Id="rId211" Type="http://schemas.openxmlformats.org/officeDocument/2006/relationships/hyperlink" Target="http://www.purdue.edu/rem/hmm/wststo.htm" TargetMode="External"/><Relationship Id="rId232" Type="http://schemas.openxmlformats.org/officeDocument/2006/relationships/hyperlink" Target="http://hazard.com/msds/" TargetMode="External"/><Relationship Id="rId253" Type="http://schemas.openxmlformats.org/officeDocument/2006/relationships/hyperlink" Target="http://www.ansellpro.com/download/Ansell_8thEditionChemicalResistanceGuide.pdf" TargetMode="External"/><Relationship Id="rId274" Type="http://schemas.openxmlformats.org/officeDocument/2006/relationships/hyperlink" Target="http://www.purdue.edu/rem/hmm/wststo.htm" TargetMode="External"/><Relationship Id="rId295" Type="http://schemas.openxmlformats.org/officeDocument/2006/relationships/hyperlink" Target="http://www.showabestglove.com/site/default.aspx" TargetMode="External"/><Relationship Id="rId309" Type="http://schemas.openxmlformats.org/officeDocument/2006/relationships/footer" Target="footer9.xml"/><Relationship Id="rId27" Type="http://schemas.openxmlformats.org/officeDocument/2006/relationships/image" Target="media/image6.jpeg"/><Relationship Id="rId48" Type="http://schemas.openxmlformats.org/officeDocument/2006/relationships/hyperlink" Target="http://www.purdue.edu/research/vpr/rschadmin/rschoversight/rdna/forms.php" TargetMode="External"/><Relationship Id="rId69" Type="http://schemas.openxmlformats.org/officeDocument/2006/relationships/image" Target="media/image33.jpeg"/><Relationship Id="rId113" Type="http://schemas.openxmlformats.org/officeDocument/2006/relationships/image" Target="media/image59.jpeg"/><Relationship Id="rId134" Type="http://schemas.openxmlformats.org/officeDocument/2006/relationships/hyperlink" Target="http://www.purdue.edu/rem/home/files/training.htm" TargetMode="External"/><Relationship Id="rId80" Type="http://schemas.openxmlformats.org/officeDocument/2006/relationships/hyperlink" Target="https://www.purdue.edu/rem/home/booklets/sharps.pdf" TargetMode="External"/><Relationship Id="rId155" Type="http://schemas.openxmlformats.org/officeDocument/2006/relationships/hyperlink" Target="http://www.ansellpro.com/download/Ansell_8thEditionChemicalResistanceGuide.pdf" TargetMode="External"/><Relationship Id="rId176" Type="http://schemas.openxmlformats.org/officeDocument/2006/relationships/hyperlink" Target="http://www.ansellpro.com/download/Ansell_8thEditionChemicalResistanceGuide.pdf" TargetMode="External"/><Relationship Id="rId197" Type="http://schemas.openxmlformats.org/officeDocument/2006/relationships/hyperlink" Target="http://www.ansellpro.com/download/Ansell_8thEditionChemicalResistanceGuide.pdf" TargetMode="External"/><Relationship Id="rId201" Type="http://schemas.openxmlformats.org/officeDocument/2006/relationships/hyperlink" Target="http://www.purdue.edu/rem/injury/froi.htm" TargetMode="External"/><Relationship Id="rId222" Type="http://schemas.openxmlformats.org/officeDocument/2006/relationships/hyperlink" Target="http://www.sigmaaldrich.com/united-states.html" TargetMode="External"/><Relationship Id="rId243" Type="http://schemas.openxmlformats.org/officeDocument/2006/relationships/hyperlink" Target="http://www.purdue.edu/rem/home/booklets/RPP98.pdf" TargetMode="External"/><Relationship Id="rId264" Type="http://schemas.openxmlformats.org/officeDocument/2006/relationships/hyperlink" Target="http://www.mapaglove.com/" TargetMode="External"/><Relationship Id="rId285" Type="http://schemas.openxmlformats.org/officeDocument/2006/relationships/hyperlink" Target="http://www.purdue.edu/rem/home/booklets/RPP98.pdf" TargetMode="External"/><Relationship Id="rId17" Type="http://schemas.openxmlformats.org/officeDocument/2006/relationships/header" Target="header4.xml"/><Relationship Id="rId38" Type="http://schemas.openxmlformats.org/officeDocument/2006/relationships/image" Target="media/image16.gif"/><Relationship Id="rId59" Type="http://schemas.openxmlformats.org/officeDocument/2006/relationships/hyperlink" Target="http://www.purdue.edu/rem/home/files/sop.htm" TargetMode="External"/><Relationship Id="rId103" Type="http://schemas.openxmlformats.org/officeDocument/2006/relationships/image" Target="media/image55.jpeg"/><Relationship Id="rId124" Type="http://schemas.openxmlformats.org/officeDocument/2006/relationships/image" Target="media/image67.jpeg"/><Relationship Id="rId310" Type="http://schemas.openxmlformats.org/officeDocument/2006/relationships/header" Target="header22.xml"/><Relationship Id="rId70" Type="http://schemas.openxmlformats.org/officeDocument/2006/relationships/image" Target="media/image34.jpeg"/><Relationship Id="rId91" Type="http://schemas.openxmlformats.org/officeDocument/2006/relationships/hyperlink" Target="http://www.purdue.edu/rem/safety/ergo.htm" TargetMode="External"/><Relationship Id="rId145" Type="http://schemas.openxmlformats.org/officeDocument/2006/relationships/image" Target="media/image78.jpeg"/><Relationship Id="rId166" Type="http://schemas.openxmlformats.org/officeDocument/2006/relationships/hyperlink" Target="http://www.showabestglove.com/site/default.aspx" TargetMode="External"/><Relationship Id="rId187" Type="http://schemas.openxmlformats.org/officeDocument/2006/relationships/hyperlink" Target="http://www.mapaglove.com/" TargetMode="External"/><Relationship Id="rId1" Type="http://schemas.openxmlformats.org/officeDocument/2006/relationships/customXml" Target="../customXml/item1.xml"/><Relationship Id="rId212" Type="http://schemas.openxmlformats.org/officeDocument/2006/relationships/hyperlink" Target="http://www.sigmaaldrich.com/united-states.html" TargetMode="External"/><Relationship Id="rId233" Type="http://schemas.openxmlformats.org/officeDocument/2006/relationships/image" Target="media/image100.jpeg"/><Relationship Id="rId254" Type="http://schemas.openxmlformats.org/officeDocument/2006/relationships/hyperlink" Target="http://www.showabestglove.com/site/default.aspx" TargetMode="External"/><Relationship Id="rId28" Type="http://schemas.openxmlformats.org/officeDocument/2006/relationships/image" Target="media/image7.jpeg"/><Relationship Id="rId49" Type="http://schemas.openxmlformats.org/officeDocument/2006/relationships/hyperlink" Target="http://www.purdue.edu/rem/home/booklets/radman.pdf" TargetMode="External"/><Relationship Id="rId114" Type="http://schemas.openxmlformats.org/officeDocument/2006/relationships/image" Target="media/image60.emf"/><Relationship Id="rId275" Type="http://schemas.openxmlformats.org/officeDocument/2006/relationships/hyperlink" Target="http://www.sigmaaldrich.com/united-states.html" TargetMode="External"/><Relationship Id="rId296" Type="http://schemas.openxmlformats.org/officeDocument/2006/relationships/hyperlink" Target="http://www.mapaglove.com/" TargetMode="External"/><Relationship Id="rId300" Type="http://schemas.openxmlformats.org/officeDocument/2006/relationships/hyperlink" Target="http://hazard.com/msds/" TargetMode="External"/><Relationship Id="rId60" Type="http://schemas.openxmlformats.org/officeDocument/2006/relationships/hyperlink" Target="https://www.purdue.edu/rem/home/forms/doorpost.pdf" TargetMode="External"/><Relationship Id="rId81" Type="http://schemas.openxmlformats.org/officeDocument/2006/relationships/image" Target="media/image43.jpeg"/><Relationship Id="rId135" Type="http://schemas.openxmlformats.org/officeDocument/2006/relationships/hyperlink" Target="http://www.purdue.edu/rem/home/booklets/PPEPolicy.pdf" TargetMode="External"/><Relationship Id="rId156" Type="http://schemas.openxmlformats.org/officeDocument/2006/relationships/hyperlink" Target="http://www.showabestglove.com/site/default.aspx" TargetMode="External"/><Relationship Id="rId177" Type="http://schemas.openxmlformats.org/officeDocument/2006/relationships/hyperlink" Target="http://www.showabestglove.com/site/default.aspx" TargetMode="External"/><Relationship Id="rId198" Type="http://schemas.openxmlformats.org/officeDocument/2006/relationships/hyperlink" Target="http://www.showabestglove.com/site/default.aspx" TargetMode="External"/><Relationship Id="rId202" Type="http://schemas.openxmlformats.org/officeDocument/2006/relationships/hyperlink" Target="http://www.purdue.edu/rem/hmm/wststo.htm" TargetMode="External"/><Relationship Id="rId223" Type="http://schemas.openxmlformats.org/officeDocument/2006/relationships/hyperlink" Target="http://hazard.com/msds/" TargetMode="External"/><Relationship Id="rId244" Type="http://schemas.openxmlformats.org/officeDocument/2006/relationships/hyperlink" Target="http://www.ansellpro.com/download/Ansell_8thEditionChemicalResistanceGuide.pdf" TargetMode="External"/><Relationship Id="rId18" Type="http://schemas.openxmlformats.org/officeDocument/2006/relationships/footer" Target="footer5.xml"/><Relationship Id="rId39" Type="http://schemas.openxmlformats.org/officeDocument/2006/relationships/image" Target="media/image17.gif"/><Relationship Id="rId265" Type="http://schemas.openxmlformats.org/officeDocument/2006/relationships/hyperlink" Target="http://www.purdue.edu/rem/injury/froi.htm" TargetMode="External"/><Relationship Id="rId286" Type="http://schemas.openxmlformats.org/officeDocument/2006/relationships/hyperlink" Target="http://www.ansellpro.com/download/Ansell_8thEditionChemicalResistanceGuide.pdf" TargetMode="External"/><Relationship Id="rId50" Type="http://schemas.openxmlformats.org/officeDocument/2006/relationships/hyperlink" Target="http://www.purdue.edu/rem/home/booklets/laserguide.pdf" TargetMode="External"/><Relationship Id="rId104" Type="http://schemas.openxmlformats.org/officeDocument/2006/relationships/hyperlink" Target="http://www.purdue.edu/rem/home/booklets/PPEPolicy.pdf" TargetMode="External"/><Relationship Id="rId125" Type="http://schemas.openxmlformats.org/officeDocument/2006/relationships/image" Target="media/image68.jpeg"/><Relationship Id="rId146" Type="http://schemas.openxmlformats.org/officeDocument/2006/relationships/image" Target="media/image79.png"/><Relationship Id="rId167" Type="http://schemas.openxmlformats.org/officeDocument/2006/relationships/hyperlink" Target="http://www.mapaglove.com/" TargetMode="External"/><Relationship Id="rId188" Type="http://schemas.openxmlformats.org/officeDocument/2006/relationships/image" Target="media/image91.jpeg"/><Relationship Id="rId311" Type="http://schemas.openxmlformats.org/officeDocument/2006/relationships/footer" Target="footer10.xml"/><Relationship Id="rId71" Type="http://schemas.openxmlformats.org/officeDocument/2006/relationships/image" Target="media/image35.jpeg"/><Relationship Id="rId92" Type="http://schemas.openxmlformats.org/officeDocument/2006/relationships/hyperlink" Target="http://www.purdue.edu/rem/home/booklets/elsp.pdf" TargetMode="External"/><Relationship Id="rId213" Type="http://schemas.openxmlformats.org/officeDocument/2006/relationships/hyperlink" Target="http://hazard.com/msds/" TargetMode="External"/><Relationship Id="rId234" Type="http://schemas.openxmlformats.org/officeDocument/2006/relationships/hyperlink" Target="http://www.purdue.edu/rem/home/booklets/RPP98.pdf" TargetMode="External"/><Relationship Id="rId2" Type="http://schemas.openxmlformats.org/officeDocument/2006/relationships/customXml" Target="../customXml/item2.xml"/><Relationship Id="rId29" Type="http://schemas.openxmlformats.org/officeDocument/2006/relationships/image" Target="media/image8.jpeg"/><Relationship Id="rId255" Type="http://schemas.openxmlformats.org/officeDocument/2006/relationships/hyperlink" Target="http://www.mapaglove.com/" TargetMode="External"/><Relationship Id="rId276" Type="http://schemas.openxmlformats.org/officeDocument/2006/relationships/hyperlink" Target="http://hazard.com/msds/" TargetMode="External"/><Relationship Id="rId297" Type="http://schemas.openxmlformats.org/officeDocument/2006/relationships/hyperlink" Target="http://www.purdue.edu/rem/injury/froi.htm" TargetMode="External"/><Relationship Id="rId40" Type="http://schemas.openxmlformats.org/officeDocument/2006/relationships/image" Target="media/image18.gif"/><Relationship Id="rId115" Type="http://schemas.openxmlformats.org/officeDocument/2006/relationships/hyperlink" Target="http://www.purdue.edu/rem/hmm/hmm.htm" TargetMode="External"/><Relationship Id="rId136" Type="http://schemas.openxmlformats.org/officeDocument/2006/relationships/hyperlink" Target="http://www.purdue.edu/rem/home/forms/CertT.pdf" TargetMode="External"/><Relationship Id="rId157" Type="http://schemas.openxmlformats.org/officeDocument/2006/relationships/hyperlink" Target="http://www.mapaglove.com/" TargetMode="External"/><Relationship Id="rId178" Type="http://schemas.openxmlformats.org/officeDocument/2006/relationships/hyperlink" Target="http://www.mapaglove.com/" TargetMode="External"/><Relationship Id="rId301" Type="http://schemas.openxmlformats.org/officeDocument/2006/relationships/header" Target="head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ant_000\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39EB7B3D1345DE9FFCF597D7E04744"/>
        <w:category>
          <w:name w:val="General"/>
          <w:gallery w:val="placeholder"/>
        </w:category>
        <w:types>
          <w:type w:val="bbPlcHdr"/>
        </w:types>
        <w:behaviors>
          <w:behavior w:val="content"/>
        </w:behaviors>
        <w:guid w:val="{C88EF9BF-6415-451C-AA90-1416F197E6CB}"/>
      </w:docPartPr>
      <w:docPartBody>
        <w:p w:rsidR="005F52BB" w:rsidRDefault="005F52BB" w:rsidP="005F52BB">
          <w:pPr>
            <w:pStyle w:val="7E39EB7B3D1345DE9FFCF597D7E04744"/>
          </w:pPr>
          <w:r w:rsidRPr="000B0719">
            <w:rPr>
              <w:rStyle w:val="PlaceholderText"/>
            </w:rPr>
            <w:t>Click here to enter text.</w:t>
          </w:r>
        </w:p>
      </w:docPartBody>
    </w:docPart>
    <w:docPart>
      <w:docPartPr>
        <w:name w:val="492E1BB5A0DC49858A90A95DE23F4846"/>
        <w:category>
          <w:name w:val="General"/>
          <w:gallery w:val="placeholder"/>
        </w:category>
        <w:types>
          <w:type w:val="bbPlcHdr"/>
        </w:types>
        <w:behaviors>
          <w:behavior w:val="content"/>
        </w:behaviors>
        <w:guid w:val="{DF68B1F2-86FA-4C7D-88C9-D85070E7DAD9}"/>
      </w:docPartPr>
      <w:docPartBody>
        <w:p w:rsidR="005F52BB" w:rsidRDefault="005F52BB" w:rsidP="005F52BB">
          <w:pPr>
            <w:pStyle w:val="492E1BB5A0DC49858A90A95DE23F4846"/>
          </w:pPr>
          <w:r w:rsidRPr="000B0719">
            <w:rPr>
              <w:rStyle w:val="PlaceholderText"/>
            </w:rPr>
            <w:t>Click here to enter a date.</w:t>
          </w:r>
        </w:p>
      </w:docPartBody>
    </w:docPart>
    <w:docPart>
      <w:docPartPr>
        <w:name w:val="CAF4AB3B03B3407AA78CD9C42474861A"/>
        <w:category>
          <w:name w:val="General"/>
          <w:gallery w:val="placeholder"/>
        </w:category>
        <w:types>
          <w:type w:val="bbPlcHdr"/>
        </w:types>
        <w:behaviors>
          <w:behavior w:val="content"/>
        </w:behaviors>
        <w:guid w:val="{5EBE1B7F-F16F-444A-9326-1289A3CD03E9}"/>
      </w:docPartPr>
      <w:docPartBody>
        <w:p w:rsidR="005F52BB" w:rsidRDefault="005F52BB" w:rsidP="005F52BB">
          <w:pPr>
            <w:pStyle w:val="CAF4AB3B03B3407AA78CD9C42474861A"/>
          </w:pPr>
          <w:r w:rsidRPr="000B0719">
            <w:rPr>
              <w:rStyle w:val="PlaceholderText"/>
            </w:rPr>
            <w:t>Click here to enter a date.</w:t>
          </w:r>
        </w:p>
      </w:docPartBody>
    </w:docPart>
    <w:docPart>
      <w:docPartPr>
        <w:name w:val="303B35194EB948A4B7975A4F186170E4"/>
        <w:category>
          <w:name w:val="General"/>
          <w:gallery w:val="placeholder"/>
        </w:category>
        <w:types>
          <w:type w:val="bbPlcHdr"/>
        </w:types>
        <w:behaviors>
          <w:behavior w:val="content"/>
        </w:behaviors>
        <w:guid w:val="{49E99503-98C0-412A-B66D-697BBB0862DE}"/>
      </w:docPartPr>
      <w:docPartBody>
        <w:p w:rsidR="005F52BB" w:rsidRDefault="005F52BB" w:rsidP="005F52BB">
          <w:pPr>
            <w:pStyle w:val="303B35194EB948A4B7975A4F186170E4"/>
          </w:pPr>
          <w:r w:rsidRPr="000B0719">
            <w:rPr>
              <w:rStyle w:val="PlaceholderText"/>
            </w:rPr>
            <w:t>Click here to enter text.</w:t>
          </w:r>
        </w:p>
      </w:docPartBody>
    </w:docPart>
    <w:docPart>
      <w:docPartPr>
        <w:name w:val="03B28DCC537144EDB61414C4C81BCADD"/>
        <w:category>
          <w:name w:val="General"/>
          <w:gallery w:val="placeholder"/>
        </w:category>
        <w:types>
          <w:type w:val="bbPlcHdr"/>
        </w:types>
        <w:behaviors>
          <w:behavior w:val="content"/>
        </w:behaviors>
        <w:guid w:val="{F3C887FB-CD1F-4E21-A489-C37F78B65525}"/>
      </w:docPartPr>
      <w:docPartBody>
        <w:p w:rsidR="005F52BB" w:rsidRDefault="005F52BB" w:rsidP="005F52BB">
          <w:pPr>
            <w:pStyle w:val="03B28DCC537144EDB61414C4C81BCADD"/>
          </w:pPr>
          <w:r w:rsidRPr="000B0719">
            <w:rPr>
              <w:rStyle w:val="PlaceholderText"/>
            </w:rPr>
            <w:t>Click here to enter text.</w:t>
          </w:r>
        </w:p>
      </w:docPartBody>
    </w:docPart>
    <w:docPart>
      <w:docPartPr>
        <w:name w:val="91DCC03F34FF4E30B9FE273C44AC7A91"/>
        <w:category>
          <w:name w:val="General"/>
          <w:gallery w:val="placeholder"/>
        </w:category>
        <w:types>
          <w:type w:val="bbPlcHdr"/>
        </w:types>
        <w:behaviors>
          <w:behavior w:val="content"/>
        </w:behaviors>
        <w:guid w:val="{AC9DB960-F16A-45BF-8618-3E40AFBA27A9}"/>
      </w:docPartPr>
      <w:docPartBody>
        <w:p w:rsidR="005F52BB" w:rsidRDefault="005F52BB" w:rsidP="005F52BB">
          <w:pPr>
            <w:pStyle w:val="91DCC03F34FF4E30B9FE273C44AC7A91"/>
          </w:pPr>
          <w:r w:rsidRPr="000B0719">
            <w:rPr>
              <w:rStyle w:val="PlaceholderText"/>
            </w:rPr>
            <w:t>Click here to enter text.</w:t>
          </w:r>
        </w:p>
      </w:docPartBody>
    </w:docPart>
    <w:docPart>
      <w:docPartPr>
        <w:name w:val="00871CE63D3848B485060D3B4B4D288D"/>
        <w:category>
          <w:name w:val="General"/>
          <w:gallery w:val="placeholder"/>
        </w:category>
        <w:types>
          <w:type w:val="bbPlcHdr"/>
        </w:types>
        <w:behaviors>
          <w:behavior w:val="content"/>
        </w:behaviors>
        <w:guid w:val="{D66BE9E9-4234-47C8-BA9B-0E27CC293912}"/>
      </w:docPartPr>
      <w:docPartBody>
        <w:p w:rsidR="005F52BB" w:rsidRDefault="005F52BB" w:rsidP="005F52BB">
          <w:pPr>
            <w:pStyle w:val="00871CE63D3848B485060D3B4B4D288D"/>
          </w:pPr>
          <w:r w:rsidRPr="000B0719">
            <w:rPr>
              <w:rStyle w:val="PlaceholderText"/>
            </w:rPr>
            <w:t>Click here to enter text.</w:t>
          </w:r>
        </w:p>
      </w:docPartBody>
    </w:docPart>
    <w:docPart>
      <w:docPartPr>
        <w:name w:val="50EAD642E9724E389B51A40DE2C2EB5A"/>
        <w:category>
          <w:name w:val="General"/>
          <w:gallery w:val="placeholder"/>
        </w:category>
        <w:types>
          <w:type w:val="bbPlcHdr"/>
        </w:types>
        <w:behaviors>
          <w:behavior w:val="content"/>
        </w:behaviors>
        <w:guid w:val="{088CEB9E-6F28-410F-AB7F-623ABF228912}"/>
      </w:docPartPr>
      <w:docPartBody>
        <w:p w:rsidR="005F52BB" w:rsidRDefault="005F52BB" w:rsidP="005F52BB">
          <w:pPr>
            <w:pStyle w:val="50EAD642E9724E389B51A40DE2C2EB5A"/>
          </w:pPr>
          <w:r w:rsidRPr="000B0719">
            <w:rPr>
              <w:rStyle w:val="PlaceholderText"/>
            </w:rPr>
            <w:t>Click here to enter text.</w:t>
          </w:r>
        </w:p>
      </w:docPartBody>
    </w:docPart>
    <w:docPart>
      <w:docPartPr>
        <w:name w:val="0723CC05D29046BBB8F4E437A8C6A6B1"/>
        <w:category>
          <w:name w:val="General"/>
          <w:gallery w:val="placeholder"/>
        </w:category>
        <w:types>
          <w:type w:val="bbPlcHdr"/>
        </w:types>
        <w:behaviors>
          <w:behavior w:val="content"/>
        </w:behaviors>
        <w:guid w:val="{43CEC766-CA07-4F4A-8F99-CB22231CB1D6}"/>
      </w:docPartPr>
      <w:docPartBody>
        <w:p w:rsidR="005F52BB" w:rsidRDefault="005F52BB" w:rsidP="005F52BB">
          <w:pPr>
            <w:pStyle w:val="0723CC05D29046BBB8F4E437A8C6A6B1"/>
          </w:pPr>
          <w:r w:rsidRPr="000B0719">
            <w:rPr>
              <w:rStyle w:val="PlaceholderText"/>
            </w:rPr>
            <w:t>Click here to enter text.</w:t>
          </w:r>
        </w:p>
      </w:docPartBody>
    </w:docPart>
    <w:docPart>
      <w:docPartPr>
        <w:name w:val="9A7B18573B704447A7CC2DA533238685"/>
        <w:category>
          <w:name w:val="General"/>
          <w:gallery w:val="placeholder"/>
        </w:category>
        <w:types>
          <w:type w:val="bbPlcHdr"/>
        </w:types>
        <w:behaviors>
          <w:behavior w:val="content"/>
        </w:behaviors>
        <w:guid w:val="{42920D8D-9E35-4240-A646-1F96C971BA2A}"/>
      </w:docPartPr>
      <w:docPartBody>
        <w:p w:rsidR="005F52BB" w:rsidRDefault="005F52BB" w:rsidP="005F52BB">
          <w:pPr>
            <w:pStyle w:val="9A7B18573B704447A7CC2DA533238685"/>
          </w:pPr>
          <w:r w:rsidRPr="000B0719">
            <w:rPr>
              <w:rStyle w:val="PlaceholderText"/>
            </w:rPr>
            <w:t>Click here to enter text.</w:t>
          </w:r>
        </w:p>
      </w:docPartBody>
    </w:docPart>
    <w:docPart>
      <w:docPartPr>
        <w:name w:val="E18B60E5C5A14BD1B26885CAF22830A0"/>
        <w:category>
          <w:name w:val="General"/>
          <w:gallery w:val="placeholder"/>
        </w:category>
        <w:types>
          <w:type w:val="bbPlcHdr"/>
        </w:types>
        <w:behaviors>
          <w:behavior w:val="content"/>
        </w:behaviors>
        <w:guid w:val="{80FB53BA-0526-4692-8C85-1FB4D4D9EAC0}"/>
      </w:docPartPr>
      <w:docPartBody>
        <w:p w:rsidR="005F52BB" w:rsidRDefault="005F52BB" w:rsidP="005F52BB">
          <w:pPr>
            <w:pStyle w:val="E18B60E5C5A14BD1B26885CAF22830A0"/>
          </w:pPr>
          <w:r w:rsidRPr="000B0719">
            <w:rPr>
              <w:rStyle w:val="PlaceholderText"/>
            </w:rPr>
            <w:t>Click here to enter a date.</w:t>
          </w:r>
        </w:p>
      </w:docPartBody>
    </w:docPart>
    <w:docPart>
      <w:docPartPr>
        <w:name w:val="31472ABA9D664FB39BD3F6462DD5D667"/>
        <w:category>
          <w:name w:val="General"/>
          <w:gallery w:val="placeholder"/>
        </w:category>
        <w:types>
          <w:type w:val="bbPlcHdr"/>
        </w:types>
        <w:behaviors>
          <w:behavior w:val="content"/>
        </w:behaviors>
        <w:guid w:val="{5779C2B5-61CB-4DFB-82C7-3C42463DB684}"/>
      </w:docPartPr>
      <w:docPartBody>
        <w:p w:rsidR="005F52BB" w:rsidRDefault="005F52BB" w:rsidP="005F52BB">
          <w:pPr>
            <w:pStyle w:val="31472ABA9D664FB39BD3F6462DD5D667"/>
          </w:pPr>
          <w:r w:rsidRPr="000B0719">
            <w:rPr>
              <w:rStyle w:val="PlaceholderText"/>
            </w:rPr>
            <w:t>Click here to enter a date.</w:t>
          </w:r>
        </w:p>
      </w:docPartBody>
    </w:docPart>
    <w:docPart>
      <w:docPartPr>
        <w:name w:val="F43C1F4F006D441B848AE95AD32F9348"/>
        <w:category>
          <w:name w:val="General"/>
          <w:gallery w:val="placeholder"/>
        </w:category>
        <w:types>
          <w:type w:val="bbPlcHdr"/>
        </w:types>
        <w:behaviors>
          <w:behavior w:val="content"/>
        </w:behaviors>
        <w:guid w:val="{C1B78C0B-FE3F-4C3B-95F5-9E4AEF0FF2C8}"/>
      </w:docPartPr>
      <w:docPartBody>
        <w:p w:rsidR="005F52BB" w:rsidRDefault="005F52BB" w:rsidP="005F52BB">
          <w:pPr>
            <w:pStyle w:val="F43C1F4F006D441B848AE95AD32F9348"/>
          </w:pPr>
          <w:r w:rsidRPr="000B0719">
            <w:rPr>
              <w:rStyle w:val="PlaceholderText"/>
            </w:rPr>
            <w:t>Click here to enter text.</w:t>
          </w:r>
        </w:p>
      </w:docPartBody>
    </w:docPart>
    <w:docPart>
      <w:docPartPr>
        <w:name w:val="93CF5C159F7947B397FA9662C4D53A45"/>
        <w:category>
          <w:name w:val="General"/>
          <w:gallery w:val="placeholder"/>
        </w:category>
        <w:types>
          <w:type w:val="bbPlcHdr"/>
        </w:types>
        <w:behaviors>
          <w:behavior w:val="content"/>
        </w:behaviors>
        <w:guid w:val="{18D31507-EFBC-44F5-B295-748C1F0D833D}"/>
      </w:docPartPr>
      <w:docPartBody>
        <w:p w:rsidR="005F52BB" w:rsidRDefault="005F52BB" w:rsidP="005F52BB">
          <w:pPr>
            <w:pStyle w:val="93CF5C159F7947B397FA9662C4D53A45"/>
          </w:pPr>
          <w:r w:rsidRPr="000B0719">
            <w:rPr>
              <w:rStyle w:val="PlaceholderText"/>
            </w:rPr>
            <w:t>Click here to enter text.</w:t>
          </w:r>
        </w:p>
      </w:docPartBody>
    </w:docPart>
    <w:docPart>
      <w:docPartPr>
        <w:name w:val="837E4B8E75184E608492D87BF3625DBF"/>
        <w:category>
          <w:name w:val="General"/>
          <w:gallery w:val="placeholder"/>
        </w:category>
        <w:types>
          <w:type w:val="bbPlcHdr"/>
        </w:types>
        <w:behaviors>
          <w:behavior w:val="content"/>
        </w:behaviors>
        <w:guid w:val="{4DD2335D-916C-4482-B616-423CB4E3778C}"/>
      </w:docPartPr>
      <w:docPartBody>
        <w:p w:rsidR="005F52BB" w:rsidRDefault="005F52BB" w:rsidP="005F52BB">
          <w:pPr>
            <w:pStyle w:val="837E4B8E75184E608492D87BF3625DBF"/>
          </w:pPr>
          <w:r w:rsidRPr="000B0719">
            <w:rPr>
              <w:rStyle w:val="PlaceholderText"/>
            </w:rPr>
            <w:t>Click here to enter text.</w:t>
          </w:r>
        </w:p>
      </w:docPartBody>
    </w:docPart>
    <w:docPart>
      <w:docPartPr>
        <w:name w:val="B46326C9DC074CE096269C80D30BC4BD"/>
        <w:category>
          <w:name w:val="General"/>
          <w:gallery w:val="placeholder"/>
        </w:category>
        <w:types>
          <w:type w:val="bbPlcHdr"/>
        </w:types>
        <w:behaviors>
          <w:behavior w:val="content"/>
        </w:behaviors>
        <w:guid w:val="{3ACD991B-9EBD-4C3E-88B4-09BD8440F377}"/>
      </w:docPartPr>
      <w:docPartBody>
        <w:p w:rsidR="005F52BB" w:rsidRDefault="005F52BB" w:rsidP="005F52BB">
          <w:pPr>
            <w:pStyle w:val="B46326C9DC074CE096269C80D30BC4BD"/>
          </w:pPr>
          <w:r w:rsidRPr="000B0719">
            <w:rPr>
              <w:rStyle w:val="PlaceholderText"/>
            </w:rPr>
            <w:t>Click here to enter text.</w:t>
          </w:r>
        </w:p>
      </w:docPartBody>
    </w:docPart>
    <w:docPart>
      <w:docPartPr>
        <w:name w:val="0772979C3C4E47D8BC85A33813FC8294"/>
        <w:category>
          <w:name w:val="General"/>
          <w:gallery w:val="placeholder"/>
        </w:category>
        <w:types>
          <w:type w:val="bbPlcHdr"/>
        </w:types>
        <w:behaviors>
          <w:behavior w:val="content"/>
        </w:behaviors>
        <w:guid w:val="{A73F83C6-B309-48A2-A395-3BE88CD50E24}"/>
      </w:docPartPr>
      <w:docPartBody>
        <w:p w:rsidR="005F52BB" w:rsidRDefault="005F52BB" w:rsidP="005F52BB">
          <w:pPr>
            <w:pStyle w:val="0772979C3C4E47D8BC85A33813FC8294"/>
          </w:pPr>
          <w:r w:rsidRPr="000B0719">
            <w:rPr>
              <w:rStyle w:val="PlaceholderText"/>
            </w:rPr>
            <w:t>Click here to enter text.</w:t>
          </w:r>
        </w:p>
      </w:docPartBody>
    </w:docPart>
    <w:docPart>
      <w:docPartPr>
        <w:name w:val="6B5F2E43D1D24DE8A6172ACB38CABC28"/>
        <w:category>
          <w:name w:val="General"/>
          <w:gallery w:val="placeholder"/>
        </w:category>
        <w:types>
          <w:type w:val="bbPlcHdr"/>
        </w:types>
        <w:behaviors>
          <w:behavior w:val="content"/>
        </w:behaviors>
        <w:guid w:val="{E448D928-55E1-4B66-A784-49EB9DD9E7CA}"/>
      </w:docPartPr>
      <w:docPartBody>
        <w:p w:rsidR="005F52BB" w:rsidRDefault="005F52BB" w:rsidP="005F52BB">
          <w:pPr>
            <w:pStyle w:val="6B5F2E43D1D24DE8A6172ACB38CABC28"/>
          </w:pPr>
          <w:r w:rsidRPr="000B0719">
            <w:rPr>
              <w:rStyle w:val="PlaceholderText"/>
            </w:rPr>
            <w:t>Click here to enter text.</w:t>
          </w:r>
        </w:p>
      </w:docPartBody>
    </w:docPart>
    <w:docPart>
      <w:docPartPr>
        <w:name w:val="19B145F99AC74FA486804379AA04A602"/>
        <w:category>
          <w:name w:val="General"/>
          <w:gallery w:val="placeholder"/>
        </w:category>
        <w:types>
          <w:type w:val="bbPlcHdr"/>
        </w:types>
        <w:behaviors>
          <w:behavior w:val="content"/>
        </w:behaviors>
        <w:guid w:val="{3F62651B-3C65-415E-BF19-9B40FD1BCCEC}"/>
      </w:docPartPr>
      <w:docPartBody>
        <w:p w:rsidR="005F52BB" w:rsidRDefault="005F52BB" w:rsidP="005F52BB">
          <w:pPr>
            <w:pStyle w:val="19B145F99AC74FA486804379AA04A602"/>
          </w:pPr>
          <w:r w:rsidRPr="000B0719">
            <w:rPr>
              <w:rStyle w:val="PlaceholderText"/>
            </w:rPr>
            <w:t>Click here to enter text.</w:t>
          </w:r>
        </w:p>
      </w:docPartBody>
    </w:docPart>
    <w:docPart>
      <w:docPartPr>
        <w:name w:val="790915E7BF574DF49FD20401A096AF47"/>
        <w:category>
          <w:name w:val="General"/>
          <w:gallery w:val="placeholder"/>
        </w:category>
        <w:types>
          <w:type w:val="bbPlcHdr"/>
        </w:types>
        <w:behaviors>
          <w:behavior w:val="content"/>
        </w:behaviors>
        <w:guid w:val="{55E73DDA-B84B-45E2-ABF4-4B698F86F7F8}"/>
      </w:docPartPr>
      <w:docPartBody>
        <w:p w:rsidR="005F52BB" w:rsidRDefault="005F52BB" w:rsidP="005F52BB">
          <w:pPr>
            <w:pStyle w:val="790915E7BF574DF49FD20401A096AF47"/>
          </w:pPr>
          <w:r w:rsidRPr="000B0719">
            <w:rPr>
              <w:rStyle w:val="PlaceholderText"/>
            </w:rPr>
            <w:t>Click here to enter a date.</w:t>
          </w:r>
        </w:p>
      </w:docPartBody>
    </w:docPart>
    <w:docPart>
      <w:docPartPr>
        <w:name w:val="F107A1EAEBBA41519F351D4EB66D1AFE"/>
        <w:category>
          <w:name w:val="General"/>
          <w:gallery w:val="placeholder"/>
        </w:category>
        <w:types>
          <w:type w:val="bbPlcHdr"/>
        </w:types>
        <w:behaviors>
          <w:behavior w:val="content"/>
        </w:behaviors>
        <w:guid w:val="{BFE25DD4-01E4-443D-8488-B9334F33428C}"/>
      </w:docPartPr>
      <w:docPartBody>
        <w:p w:rsidR="005F52BB" w:rsidRDefault="005F52BB" w:rsidP="005F52BB">
          <w:pPr>
            <w:pStyle w:val="F107A1EAEBBA41519F351D4EB66D1AFE"/>
          </w:pPr>
          <w:r w:rsidRPr="000B0719">
            <w:rPr>
              <w:rStyle w:val="PlaceholderText"/>
            </w:rPr>
            <w:t>Click here to enter a date.</w:t>
          </w:r>
        </w:p>
      </w:docPartBody>
    </w:docPart>
    <w:docPart>
      <w:docPartPr>
        <w:name w:val="92995D231A154C509FF387C8BBFD194B"/>
        <w:category>
          <w:name w:val="General"/>
          <w:gallery w:val="placeholder"/>
        </w:category>
        <w:types>
          <w:type w:val="bbPlcHdr"/>
        </w:types>
        <w:behaviors>
          <w:behavior w:val="content"/>
        </w:behaviors>
        <w:guid w:val="{4167924B-00AA-45BD-BCCB-93378A89EFEA}"/>
      </w:docPartPr>
      <w:docPartBody>
        <w:p w:rsidR="005F52BB" w:rsidRDefault="005F52BB" w:rsidP="005F52BB">
          <w:pPr>
            <w:pStyle w:val="92995D231A154C509FF387C8BBFD194B"/>
          </w:pPr>
          <w:r w:rsidRPr="000B0719">
            <w:rPr>
              <w:rStyle w:val="PlaceholderText"/>
            </w:rPr>
            <w:t>Click here to enter text.</w:t>
          </w:r>
        </w:p>
      </w:docPartBody>
    </w:docPart>
    <w:docPart>
      <w:docPartPr>
        <w:name w:val="FBBCBD5077CE4859A2E8547792111F65"/>
        <w:category>
          <w:name w:val="General"/>
          <w:gallery w:val="placeholder"/>
        </w:category>
        <w:types>
          <w:type w:val="bbPlcHdr"/>
        </w:types>
        <w:behaviors>
          <w:behavior w:val="content"/>
        </w:behaviors>
        <w:guid w:val="{1650B429-0281-4912-80C4-1517CCF80F0E}"/>
      </w:docPartPr>
      <w:docPartBody>
        <w:p w:rsidR="005F52BB" w:rsidRDefault="005F52BB" w:rsidP="005F52BB">
          <w:pPr>
            <w:pStyle w:val="FBBCBD5077CE4859A2E8547792111F65"/>
          </w:pPr>
          <w:r w:rsidRPr="000B0719">
            <w:rPr>
              <w:rStyle w:val="PlaceholderText"/>
            </w:rPr>
            <w:t>Click here to enter text.</w:t>
          </w:r>
        </w:p>
      </w:docPartBody>
    </w:docPart>
    <w:docPart>
      <w:docPartPr>
        <w:name w:val="2EFE21E312B4474BB4FD4DCC3BB481CD"/>
        <w:category>
          <w:name w:val="General"/>
          <w:gallery w:val="placeholder"/>
        </w:category>
        <w:types>
          <w:type w:val="bbPlcHdr"/>
        </w:types>
        <w:behaviors>
          <w:behavior w:val="content"/>
        </w:behaviors>
        <w:guid w:val="{51D332C2-DDC1-49B9-BCA5-8C81F6E51AE5}"/>
      </w:docPartPr>
      <w:docPartBody>
        <w:p w:rsidR="005F52BB" w:rsidRDefault="005F52BB" w:rsidP="005F52BB">
          <w:pPr>
            <w:pStyle w:val="2EFE21E312B4474BB4FD4DCC3BB481CD"/>
          </w:pPr>
          <w:r w:rsidRPr="000B0719">
            <w:rPr>
              <w:rStyle w:val="PlaceholderText"/>
            </w:rPr>
            <w:t>Click here to enter text.</w:t>
          </w:r>
        </w:p>
      </w:docPartBody>
    </w:docPart>
    <w:docPart>
      <w:docPartPr>
        <w:name w:val="91F5356D36E14748A627877216C9EA54"/>
        <w:category>
          <w:name w:val="General"/>
          <w:gallery w:val="placeholder"/>
        </w:category>
        <w:types>
          <w:type w:val="bbPlcHdr"/>
        </w:types>
        <w:behaviors>
          <w:behavior w:val="content"/>
        </w:behaviors>
        <w:guid w:val="{BAA7DB91-3F6A-4AB2-9E4A-C09367E93D7E}"/>
      </w:docPartPr>
      <w:docPartBody>
        <w:p w:rsidR="005F52BB" w:rsidRDefault="005F52BB" w:rsidP="005F52BB">
          <w:pPr>
            <w:pStyle w:val="91F5356D36E14748A627877216C9EA54"/>
          </w:pPr>
          <w:r w:rsidRPr="000B0719">
            <w:rPr>
              <w:rStyle w:val="PlaceholderText"/>
            </w:rPr>
            <w:t>Click here to enter text.</w:t>
          </w:r>
        </w:p>
      </w:docPartBody>
    </w:docPart>
    <w:docPart>
      <w:docPartPr>
        <w:name w:val="734A3D9697F24984AF087A04507650B0"/>
        <w:category>
          <w:name w:val="General"/>
          <w:gallery w:val="placeholder"/>
        </w:category>
        <w:types>
          <w:type w:val="bbPlcHdr"/>
        </w:types>
        <w:behaviors>
          <w:behavior w:val="content"/>
        </w:behaviors>
        <w:guid w:val="{679FD57F-1002-465E-A1F2-B11115AD4AAA}"/>
      </w:docPartPr>
      <w:docPartBody>
        <w:p w:rsidR="005F52BB" w:rsidRDefault="005F52BB" w:rsidP="005F52BB">
          <w:pPr>
            <w:pStyle w:val="734A3D9697F24984AF087A04507650B0"/>
          </w:pPr>
          <w:r w:rsidRPr="000B0719">
            <w:rPr>
              <w:rStyle w:val="PlaceholderText"/>
            </w:rPr>
            <w:t>Click here to enter text.</w:t>
          </w:r>
        </w:p>
      </w:docPartBody>
    </w:docPart>
    <w:docPart>
      <w:docPartPr>
        <w:name w:val="A9C2C143784C4536873790C455D3AFC1"/>
        <w:category>
          <w:name w:val="General"/>
          <w:gallery w:val="placeholder"/>
        </w:category>
        <w:types>
          <w:type w:val="bbPlcHdr"/>
        </w:types>
        <w:behaviors>
          <w:behavior w:val="content"/>
        </w:behaviors>
        <w:guid w:val="{A3F2EC4C-F6B6-4595-934A-34EE2FD14239}"/>
      </w:docPartPr>
      <w:docPartBody>
        <w:p w:rsidR="005F52BB" w:rsidRDefault="005F52BB" w:rsidP="005F52BB">
          <w:pPr>
            <w:pStyle w:val="A9C2C143784C4536873790C455D3AFC1"/>
          </w:pPr>
          <w:r w:rsidRPr="000B0719">
            <w:rPr>
              <w:rStyle w:val="PlaceholderText"/>
            </w:rPr>
            <w:t>Click here to enter text.</w:t>
          </w:r>
        </w:p>
      </w:docPartBody>
    </w:docPart>
    <w:docPart>
      <w:docPartPr>
        <w:name w:val="CF624D42C130484EB92AD722F33223A2"/>
        <w:category>
          <w:name w:val="General"/>
          <w:gallery w:val="placeholder"/>
        </w:category>
        <w:types>
          <w:type w:val="bbPlcHdr"/>
        </w:types>
        <w:behaviors>
          <w:behavior w:val="content"/>
        </w:behaviors>
        <w:guid w:val="{5532EE82-0D6A-4519-8998-556FAC586244}"/>
      </w:docPartPr>
      <w:docPartBody>
        <w:p w:rsidR="005F52BB" w:rsidRDefault="005F52BB" w:rsidP="005F52BB">
          <w:pPr>
            <w:pStyle w:val="CF624D42C130484EB92AD722F33223A2"/>
          </w:pPr>
          <w:r w:rsidRPr="000B0719">
            <w:rPr>
              <w:rStyle w:val="PlaceholderText"/>
            </w:rPr>
            <w:t>Click here to enter text.</w:t>
          </w:r>
        </w:p>
      </w:docPartBody>
    </w:docPart>
    <w:docPart>
      <w:docPartPr>
        <w:name w:val="A935917B071A41EF9ACEE856A7A4B5A3"/>
        <w:category>
          <w:name w:val="General"/>
          <w:gallery w:val="placeholder"/>
        </w:category>
        <w:types>
          <w:type w:val="bbPlcHdr"/>
        </w:types>
        <w:behaviors>
          <w:behavior w:val="content"/>
        </w:behaviors>
        <w:guid w:val="{D5B1B8D7-16AA-432E-B2C1-6CEF336B7609}"/>
      </w:docPartPr>
      <w:docPartBody>
        <w:p w:rsidR="005F52BB" w:rsidRDefault="005F52BB" w:rsidP="005F52BB">
          <w:pPr>
            <w:pStyle w:val="A935917B071A41EF9ACEE856A7A4B5A3"/>
          </w:pPr>
          <w:r w:rsidRPr="000B0719">
            <w:rPr>
              <w:rStyle w:val="PlaceholderText"/>
            </w:rPr>
            <w:t>Click here to enter a date.</w:t>
          </w:r>
        </w:p>
      </w:docPartBody>
    </w:docPart>
    <w:docPart>
      <w:docPartPr>
        <w:name w:val="4798622E2C88456DBC3C135EEC26FB05"/>
        <w:category>
          <w:name w:val="General"/>
          <w:gallery w:val="placeholder"/>
        </w:category>
        <w:types>
          <w:type w:val="bbPlcHdr"/>
        </w:types>
        <w:behaviors>
          <w:behavior w:val="content"/>
        </w:behaviors>
        <w:guid w:val="{0CEA5DBE-9A57-4734-8B1F-D0201EF9A7F3}"/>
      </w:docPartPr>
      <w:docPartBody>
        <w:p w:rsidR="005F52BB" w:rsidRDefault="005F52BB" w:rsidP="005F52BB">
          <w:pPr>
            <w:pStyle w:val="4798622E2C88456DBC3C135EEC26FB05"/>
          </w:pPr>
          <w:r w:rsidRPr="000B0719">
            <w:rPr>
              <w:rStyle w:val="PlaceholderText"/>
            </w:rPr>
            <w:t>Click here to enter a date.</w:t>
          </w:r>
        </w:p>
      </w:docPartBody>
    </w:docPart>
    <w:docPart>
      <w:docPartPr>
        <w:name w:val="EDF8F02814CF4C358A347EA1CCEC1E61"/>
        <w:category>
          <w:name w:val="General"/>
          <w:gallery w:val="placeholder"/>
        </w:category>
        <w:types>
          <w:type w:val="bbPlcHdr"/>
        </w:types>
        <w:behaviors>
          <w:behavior w:val="content"/>
        </w:behaviors>
        <w:guid w:val="{850B78C5-B030-46A7-9E0E-D3003D40E2EF}"/>
      </w:docPartPr>
      <w:docPartBody>
        <w:p w:rsidR="005F52BB" w:rsidRDefault="005F52BB" w:rsidP="005F52BB">
          <w:pPr>
            <w:pStyle w:val="EDF8F02814CF4C358A347EA1CCEC1E61"/>
          </w:pPr>
          <w:r w:rsidRPr="000B0719">
            <w:rPr>
              <w:rStyle w:val="PlaceholderText"/>
            </w:rPr>
            <w:t>Click here to enter text.</w:t>
          </w:r>
        </w:p>
      </w:docPartBody>
    </w:docPart>
    <w:docPart>
      <w:docPartPr>
        <w:name w:val="3415CF993186453EACC631E93000DD1F"/>
        <w:category>
          <w:name w:val="General"/>
          <w:gallery w:val="placeholder"/>
        </w:category>
        <w:types>
          <w:type w:val="bbPlcHdr"/>
        </w:types>
        <w:behaviors>
          <w:behavior w:val="content"/>
        </w:behaviors>
        <w:guid w:val="{D7EDAA6E-EE78-4E59-A366-31202646080D}"/>
      </w:docPartPr>
      <w:docPartBody>
        <w:p w:rsidR="005F52BB" w:rsidRDefault="005F52BB" w:rsidP="005F52BB">
          <w:pPr>
            <w:pStyle w:val="3415CF993186453EACC631E93000DD1F"/>
          </w:pPr>
          <w:r w:rsidRPr="000B0719">
            <w:rPr>
              <w:rStyle w:val="PlaceholderText"/>
            </w:rPr>
            <w:t>Click here to enter text.</w:t>
          </w:r>
        </w:p>
      </w:docPartBody>
    </w:docPart>
    <w:docPart>
      <w:docPartPr>
        <w:name w:val="9E6CFFDAF09246B09BAFDBD73E05AA34"/>
        <w:category>
          <w:name w:val="General"/>
          <w:gallery w:val="placeholder"/>
        </w:category>
        <w:types>
          <w:type w:val="bbPlcHdr"/>
        </w:types>
        <w:behaviors>
          <w:behavior w:val="content"/>
        </w:behaviors>
        <w:guid w:val="{4E5C18C5-DDCC-4C22-A384-75A7DE77D76F}"/>
      </w:docPartPr>
      <w:docPartBody>
        <w:p w:rsidR="005F52BB" w:rsidRDefault="005F52BB" w:rsidP="005F52BB">
          <w:pPr>
            <w:pStyle w:val="9E6CFFDAF09246B09BAFDBD73E05AA34"/>
          </w:pPr>
          <w:r w:rsidRPr="000B0719">
            <w:rPr>
              <w:rStyle w:val="PlaceholderText"/>
            </w:rPr>
            <w:t>Click here to enter text.</w:t>
          </w:r>
        </w:p>
      </w:docPartBody>
    </w:docPart>
    <w:docPart>
      <w:docPartPr>
        <w:name w:val="FA0B6E2DED1A41A3BE83A29EF270F2BE"/>
        <w:category>
          <w:name w:val="General"/>
          <w:gallery w:val="placeholder"/>
        </w:category>
        <w:types>
          <w:type w:val="bbPlcHdr"/>
        </w:types>
        <w:behaviors>
          <w:behavior w:val="content"/>
        </w:behaviors>
        <w:guid w:val="{C5AB446B-F422-4D55-9A59-2BBED0603EDD}"/>
      </w:docPartPr>
      <w:docPartBody>
        <w:p w:rsidR="005F52BB" w:rsidRDefault="005F52BB" w:rsidP="005F52BB">
          <w:pPr>
            <w:pStyle w:val="FA0B6E2DED1A41A3BE83A29EF270F2BE"/>
          </w:pPr>
          <w:r w:rsidRPr="000B0719">
            <w:rPr>
              <w:rStyle w:val="PlaceholderText"/>
            </w:rPr>
            <w:t>Click here to enter text.</w:t>
          </w:r>
        </w:p>
      </w:docPartBody>
    </w:docPart>
    <w:docPart>
      <w:docPartPr>
        <w:name w:val="1E4DFEF17FD540AEBBE25D128953B99F"/>
        <w:category>
          <w:name w:val="General"/>
          <w:gallery w:val="placeholder"/>
        </w:category>
        <w:types>
          <w:type w:val="bbPlcHdr"/>
        </w:types>
        <w:behaviors>
          <w:behavior w:val="content"/>
        </w:behaviors>
        <w:guid w:val="{EEB800DE-6666-4A01-985E-87B13A081645}"/>
      </w:docPartPr>
      <w:docPartBody>
        <w:p w:rsidR="005F52BB" w:rsidRDefault="005F52BB" w:rsidP="005F52BB">
          <w:pPr>
            <w:pStyle w:val="1E4DFEF17FD540AEBBE25D128953B99F"/>
          </w:pPr>
          <w:r w:rsidRPr="000B0719">
            <w:rPr>
              <w:rStyle w:val="PlaceholderText"/>
            </w:rPr>
            <w:t>Click here to enter text.</w:t>
          </w:r>
        </w:p>
      </w:docPartBody>
    </w:docPart>
    <w:docPart>
      <w:docPartPr>
        <w:name w:val="9F1D22BAE9B541D78E8F31DFABA02960"/>
        <w:category>
          <w:name w:val="General"/>
          <w:gallery w:val="placeholder"/>
        </w:category>
        <w:types>
          <w:type w:val="bbPlcHdr"/>
        </w:types>
        <w:behaviors>
          <w:behavior w:val="content"/>
        </w:behaviors>
        <w:guid w:val="{FDBEBF9B-0A25-46BC-AA2A-1AC4F1F6CE2F}"/>
      </w:docPartPr>
      <w:docPartBody>
        <w:p w:rsidR="005F52BB" w:rsidRDefault="005F52BB" w:rsidP="005F52BB">
          <w:pPr>
            <w:pStyle w:val="9F1D22BAE9B541D78E8F31DFABA02960"/>
          </w:pPr>
          <w:r w:rsidRPr="000B0719">
            <w:rPr>
              <w:rStyle w:val="PlaceholderText"/>
            </w:rPr>
            <w:t>Click here to enter text.</w:t>
          </w:r>
        </w:p>
      </w:docPartBody>
    </w:docPart>
    <w:docPart>
      <w:docPartPr>
        <w:name w:val="60D35EAE2D4142B8A8CE72497BF8D5FA"/>
        <w:category>
          <w:name w:val="General"/>
          <w:gallery w:val="placeholder"/>
        </w:category>
        <w:types>
          <w:type w:val="bbPlcHdr"/>
        </w:types>
        <w:behaviors>
          <w:behavior w:val="content"/>
        </w:behaviors>
        <w:guid w:val="{8949C916-6063-4F24-B528-C33756274720}"/>
      </w:docPartPr>
      <w:docPartBody>
        <w:p w:rsidR="005F52BB" w:rsidRDefault="005F52BB" w:rsidP="005F52BB">
          <w:pPr>
            <w:pStyle w:val="60D35EAE2D4142B8A8CE72497BF8D5FA"/>
          </w:pPr>
          <w:r w:rsidRPr="000B0719">
            <w:rPr>
              <w:rStyle w:val="PlaceholderText"/>
            </w:rPr>
            <w:t>Click here to enter text.</w:t>
          </w:r>
        </w:p>
      </w:docPartBody>
    </w:docPart>
    <w:docPart>
      <w:docPartPr>
        <w:name w:val="D57AEA435CE6457BB6DB9A82893D15BC"/>
        <w:category>
          <w:name w:val="General"/>
          <w:gallery w:val="placeholder"/>
        </w:category>
        <w:types>
          <w:type w:val="bbPlcHdr"/>
        </w:types>
        <w:behaviors>
          <w:behavior w:val="content"/>
        </w:behaviors>
        <w:guid w:val="{B14F9474-D5CD-4FA5-AB19-933D591BEA33}"/>
      </w:docPartPr>
      <w:docPartBody>
        <w:p w:rsidR="005F52BB" w:rsidRDefault="005F52BB" w:rsidP="005F52BB">
          <w:pPr>
            <w:pStyle w:val="D57AEA435CE6457BB6DB9A82893D15BC"/>
          </w:pPr>
          <w:r w:rsidRPr="000B0719">
            <w:rPr>
              <w:rStyle w:val="PlaceholderText"/>
            </w:rPr>
            <w:t>Click here to enter a date.</w:t>
          </w:r>
        </w:p>
      </w:docPartBody>
    </w:docPart>
    <w:docPart>
      <w:docPartPr>
        <w:name w:val="20408940ADF146179FB1C025F6A0E35F"/>
        <w:category>
          <w:name w:val="General"/>
          <w:gallery w:val="placeholder"/>
        </w:category>
        <w:types>
          <w:type w:val="bbPlcHdr"/>
        </w:types>
        <w:behaviors>
          <w:behavior w:val="content"/>
        </w:behaviors>
        <w:guid w:val="{7D0A4FC2-7462-408F-9DD9-7FEC4B89E932}"/>
      </w:docPartPr>
      <w:docPartBody>
        <w:p w:rsidR="005F52BB" w:rsidRDefault="005F52BB" w:rsidP="005F52BB">
          <w:pPr>
            <w:pStyle w:val="20408940ADF146179FB1C025F6A0E35F"/>
          </w:pPr>
          <w:r w:rsidRPr="000B0719">
            <w:rPr>
              <w:rStyle w:val="PlaceholderText"/>
            </w:rPr>
            <w:t>Click here to enter a date.</w:t>
          </w:r>
        </w:p>
      </w:docPartBody>
    </w:docPart>
    <w:docPart>
      <w:docPartPr>
        <w:name w:val="51D15EE64E554164BA17D40AE2371368"/>
        <w:category>
          <w:name w:val="General"/>
          <w:gallery w:val="placeholder"/>
        </w:category>
        <w:types>
          <w:type w:val="bbPlcHdr"/>
        </w:types>
        <w:behaviors>
          <w:behavior w:val="content"/>
        </w:behaviors>
        <w:guid w:val="{F0ED225A-452F-4006-B712-487F6FCD0B34}"/>
      </w:docPartPr>
      <w:docPartBody>
        <w:p w:rsidR="005F52BB" w:rsidRDefault="005F52BB" w:rsidP="005F52BB">
          <w:pPr>
            <w:pStyle w:val="51D15EE64E554164BA17D40AE2371368"/>
          </w:pPr>
          <w:r w:rsidRPr="000B0719">
            <w:rPr>
              <w:rStyle w:val="PlaceholderText"/>
            </w:rPr>
            <w:t>Click here to enter text.</w:t>
          </w:r>
        </w:p>
      </w:docPartBody>
    </w:docPart>
    <w:docPart>
      <w:docPartPr>
        <w:name w:val="84D943F4D979478EB4E51CC0AA6E2667"/>
        <w:category>
          <w:name w:val="General"/>
          <w:gallery w:val="placeholder"/>
        </w:category>
        <w:types>
          <w:type w:val="bbPlcHdr"/>
        </w:types>
        <w:behaviors>
          <w:behavior w:val="content"/>
        </w:behaviors>
        <w:guid w:val="{71B7B4EB-BE24-451C-97AE-765FE02011DB}"/>
      </w:docPartPr>
      <w:docPartBody>
        <w:p w:rsidR="005F52BB" w:rsidRDefault="005F52BB" w:rsidP="005F52BB">
          <w:pPr>
            <w:pStyle w:val="84D943F4D979478EB4E51CC0AA6E2667"/>
          </w:pPr>
          <w:r w:rsidRPr="000B0719">
            <w:rPr>
              <w:rStyle w:val="PlaceholderText"/>
            </w:rPr>
            <w:t>Click here to enter text.</w:t>
          </w:r>
        </w:p>
      </w:docPartBody>
    </w:docPart>
    <w:docPart>
      <w:docPartPr>
        <w:name w:val="3B4D3AF70943469985308A69AB202D82"/>
        <w:category>
          <w:name w:val="General"/>
          <w:gallery w:val="placeholder"/>
        </w:category>
        <w:types>
          <w:type w:val="bbPlcHdr"/>
        </w:types>
        <w:behaviors>
          <w:behavior w:val="content"/>
        </w:behaviors>
        <w:guid w:val="{16FFDC9B-089F-4ADE-9AD0-8CA60E2D290D}"/>
      </w:docPartPr>
      <w:docPartBody>
        <w:p w:rsidR="005F52BB" w:rsidRDefault="005F52BB" w:rsidP="005F52BB">
          <w:pPr>
            <w:pStyle w:val="3B4D3AF70943469985308A69AB202D82"/>
          </w:pPr>
          <w:r w:rsidRPr="000B0719">
            <w:rPr>
              <w:rStyle w:val="PlaceholderText"/>
            </w:rPr>
            <w:t>Click here to enter text.</w:t>
          </w:r>
        </w:p>
      </w:docPartBody>
    </w:docPart>
    <w:docPart>
      <w:docPartPr>
        <w:name w:val="B5A2FA6B5CC74DFC8119F4EB2B27D4C5"/>
        <w:category>
          <w:name w:val="General"/>
          <w:gallery w:val="placeholder"/>
        </w:category>
        <w:types>
          <w:type w:val="bbPlcHdr"/>
        </w:types>
        <w:behaviors>
          <w:behavior w:val="content"/>
        </w:behaviors>
        <w:guid w:val="{2BDEEA84-D1C7-4703-B64C-F3A515BAFE98}"/>
      </w:docPartPr>
      <w:docPartBody>
        <w:p w:rsidR="005F52BB" w:rsidRDefault="005F52BB" w:rsidP="005F52BB">
          <w:pPr>
            <w:pStyle w:val="B5A2FA6B5CC74DFC8119F4EB2B27D4C5"/>
          </w:pPr>
          <w:r w:rsidRPr="000B0719">
            <w:rPr>
              <w:rStyle w:val="PlaceholderText"/>
            </w:rPr>
            <w:t>Click here to enter text.</w:t>
          </w:r>
        </w:p>
      </w:docPartBody>
    </w:docPart>
    <w:docPart>
      <w:docPartPr>
        <w:name w:val="3602C04A3C2543A78F09FFBE69DC3838"/>
        <w:category>
          <w:name w:val="General"/>
          <w:gallery w:val="placeholder"/>
        </w:category>
        <w:types>
          <w:type w:val="bbPlcHdr"/>
        </w:types>
        <w:behaviors>
          <w:behavior w:val="content"/>
        </w:behaviors>
        <w:guid w:val="{8B065065-0AC8-46FC-9D2E-8B7C4A074304}"/>
      </w:docPartPr>
      <w:docPartBody>
        <w:p w:rsidR="005F52BB" w:rsidRDefault="005F52BB" w:rsidP="005F52BB">
          <w:pPr>
            <w:pStyle w:val="3602C04A3C2543A78F09FFBE69DC3838"/>
          </w:pPr>
          <w:r w:rsidRPr="000B0719">
            <w:rPr>
              <w:rStyle w:val="PlaceholderText"/>
            </w:rPr>
            <w:t>Click here to enter text.</w:t>
          </w:r>
        </w:p>
      </w:docPartBody>
    </w:docPart>
    <w:docPart>
      <w:docPartPr>
        <w:name w:val="478FC621603D44B18FC8D4573F223582"/>
        <w:category>
          <w:name w:val="General"/>
          <w:gallery w:val="placeholder"/>
        </w:category>
        <w:types>
          <w:type w:val="bbPlcHdr"/>
        </w:types>
        <w:behaviors>
          <w:behavior w:val="content"/>
        </w:behaviors>
        <w:guid w:val="{D0A8610E-54D9-4E28-A052-01220146C69D}"/>
      </w:docPartPr>
      <w:docPartBody>
        <w:p w:rsidR="005F52BB" w:rsidRDefault="005F52BB" w:rsidP="005F52BB">
          <w:pPr>
            <w:pStyle w:val="478FC621603D44B18FC8D4573F223582"/>
          </w:pPr>
          <w:r w:rsidRPr="000B0719">
            <w:rPr>
              <w:rStyle w:val="PlaceholderText"/>
            </w:rPr>
            <w:t>Click here to enter text.</w:t>
          </w:r>
        </w:p>
      </w:docPartBody>
    </w:docPart>
    <w:docPart>
      <w:docPartPr>
        <w:name w:val="FE56D3ABA7534F8E95730BCAE0E8168B"/>
        <w:category>
          <w:name w:val="General"/>
          <w:gallery w:val="placeholder"/>
        </w:category>
        <w:types>
          <w:type w:val="bbPlcHdr"/>
        </w:types>
        <w:behaviors>
          <w:behavior w:val="content"/>
        </w:behaviors>
        <w:guid w:val="{69DCE909-129C-42E3-A938-D61782AE7DEB}"/>
      </w:docPartPr>
      <w:docPartBody>
        <w:p w:rsidR="005F52BB" w:rsidRDefault="005F52BB" w:rsidP="005F52BB">
          <w:pPr>
            <w:pStyle w:val="FE56D3ABA7534F8E95730BCAE0E8168B"/>
          </w:pPr>
          <w:r w:rsidRPr="000B0719">
            <w:rPr>
              <w:rStyle w:val="PlaceholderText"/>
            </w:rPr>
            <w:t>Click here to enter text.</w:t>
          </w:r>
        </w:p>
      </w:docPartBody>
    </w:docPart>
    <w:docPart>
      <w:docPartPr>
        <w:name w:val="CF4FD705692F4411BF1134E539EF4C44"/>
        <w:category>
          <w:name w:val="General"/>
          <w:gallery w:val="placeholder"/>
        </w:category>
        <w:types>
          <w:type w:val="bbPlcHdr"/>
        </w:types>
        <w:behaviors>
          <w:behavior w:val="content"/>
        </w:behaviors>
        <w:guid w:val="{0D247200-4E17-41B9-B54F-9F1199434153}"/>
      </w:docPartPr>
      <w:docPartBody>
        <w:p w:rsidR="005F52BB" w:rsidRDefault="005F52BB" w:rsidP="005F52BB">
          <w:pPr>
            <w:pStyle w:val="CF4FD705692F4411BF1134E539EF4C44"/>
          </w:pPr>
          <w:r w:rsidRPr="000B0719">
            <w:rPr>
              <w:rStyle w:val="PlaceholderText"/>
            </w:rPr>
            <w:t>Click here to enter a date.</w:t>
          </w:r>
        </w:p>
      </w:docPartBody>
    </w:docPart>
    <w:docPart>
      <w:docPartPr>
        <w:name w:val="2A92AEE04235450F8EA60869046F9748"/>
        <w:category>
          <w:name w:val="General"/>
          <w:gallery w:val="placeholder"/>
        </w:category>
        <w:types>
          <w:type w:val="bbPlcHdr"/>
        </w:types>
        <w:behaviors>
          <w:behavior w:val="content"/>
        </w:behaviors>
        <w:guid w:val="{0637FBCF-2E7C-4B8A-8FC8-CDBECDFC86F6}"/>
      </w:docPartPr>
      <w:docPartBody>
        <w:p w:rsidR="005F52BB" w:rsidRDefault="005F52BB" w:rsidP="005F52BB">
          <w:pPr>
            <w:pStyle w:val="2A92AEE04235450F8EA60869046F9748"/>
          </w:pPr>
          <w:r w:rsidRPr="000B0719">
            <w:rPr>
              <w:rStyle w:val="PlaceholderText"/>
            </w:rPr>
            <w:t>Click here to enter a date.</w:t>
          </w:r>
        </w:p>
      </w:docPartBody>
    </w:docPart>
    <w:docPart>
      <w:docPartPr>
        <w:name w:val="A825B226BEB54CDCB9541879A29E1190"/>
        <w:category>
          <w:name w:val="General"/>
          <w:gallery w:val="placeholder"/>
        </w:category>
        <w:types>
          <w:type w:val="bbPlcHdr"/>
        </w:types>
        <w:behaviors>
          <w:behavior w:val="content"/>
        </w:behaviors>
        <w:guid w:val="{63259201-7E27-4142-8E82-C2E843390A77}"/>
      </w:docPartPr>
      <w:docPartBody>
        <w:p w:rsidR="005F52BB" w:rsidRDefault="005F52BB" w:rsidP="005F52BB">
          <w:pPr>
            <w:pStyle w:val="A825B226BEB54CDCB9541879A29E1190"/>
          </w:pPr>
          <w:r w:rsidRPr="000B0719">
            <w:rPr>
              <w:rStyle w:val="PlaceholderText"/>
            </w:rPr>
            <w:t>Click here to enter text.</w:t>
          </w:r>
        </w:p>
      </w:docPartBody>
    </w:docPart>
    <w:docPart>
      <w:docPartPr>
        <w:name w:val="F2C2E269F705446194AE85CB71D9B59A"/>
        <w:category>
          <w:name w:val="General"/>
          <w:gallery w:val="placeholder"/>
        </w:category>
        <w:types>
          <w:type w:val="bbPlcHdr"/>
        </w:types>
        <w:behaviors>
          <w:behavior w:val="content"/>
        </w:behaviors>
        <w:guid w:val="{981D6879-67A6-4854-A989-C3C381A44CC8}"/>
      </w:docPartPr>
      <w:docPartBody>
        <w:p w:rsidR="005F52BB" w:rsidRDefault="005F52BB" w:rsidP="005F52BB">
          <w:pPr>
            <w:pStyle w:val="F2C2E269F705446194AE85CB71D9B59A"/>
          </w:pPr>
          <w:r w:rsidRPr="000B0719">
            <w:rPr>
              <w:rStyle w:val="PlaceholderText"/>
            </w:rPr>
            <w:t>Click here to enter text.</w:t>
          </w:r>
        </w:p>
      </w:docPartBody>
    </w:docPart>
    <w:docPart>
      <w:docPartPr>
        <w:name w:val="EECEC740FFC846588F7E7B1BF23A736D"/>
        <w:category>
          <w:name w:val="General"/>
          <w:gallery w:val="placeholder"/>
        </w:category>
        <w:types>
          <w:type w:val="bbPlcHdr"/>
        </w:types>
        <w:behaviors>
          <w:behavior w:val="content"/>
        </w:behaviors>
        <w:guid w:val="{7AD9B958-D3AD-4857-B78F-DE38094ADBBF}"/>
      </w:docPartPr>
      <w:docPartBody>
        <w:p w:rsidR="005F52BB" w:rsidRDefault="005F52BB" w:rsidP="005F52BB">
          <w:pPr>
            <w:pStyle w:val="EECEC740FFC846588F7E7B1BF23A736D"/>
          </w:pPr>
          <w:r w:rsidRPr="000B0719">
            <w:rPr>
              <w:rStyle w:val="PlaceholderText"/>
            </w:rPr>
            <w:t>Click here to enter text.</w:t>
          </w:r>
        </w:p>
      </w:docPartBody>
    </w:docPart>
    <w:docPart>
      <w:docPartPr>
        <w:name w:val="25DFB03652AA434290C1CA6EDAC17BDB"/>
        <w:category>
          <w:name w:val="General"/>
          <w:gallery w:val="placeholder"/>
        </w:category>
        <w:types>
          <w:type w:val="bbPlcHdr"/>
        </w:types>
        <w:behaviors>
          <w:behavior w:val="content"/>
        </w:behaviors>
        <w:guid w:val="{C6902C48-C471-44CF-A702-CC19A7ACEBF6}"/>
      </w:docPartPr>
      <w:docPartBody>
        <w:p w:rsidR="005F52BB" w:rsidRDefault="005F52BB" w:rsidP="005F52BB">
          <w:pPr>
            <w:pStyle w:val="25DFB03652AA434290C1CA6EDAC17BDB"/>
          </w:pPr>
          <w:r w:rsidRPr="000B0719">
            <w:rPr>
              <w:rStyle w:val="PlaceholderText"/>
            </w:rPr>
            <w:t>Click here to enter text.</w:t>
          </w:r>
        </w:p>
      </w:docPartBody>
    </w:docPart>
    <w:docPart>
      <w:docPartPr>
        <w:name w:val="AEA31FA33CD0424CBA9B0038A28DCA26"/>
        <w:category>
          <w:name w:val="General"/>
          <w:gallery w:val="placeholder"/>
        </w:category>
        <w:types>
          <w:type w:val="bbPlcHdr"/>
        </w:types>
        <w:behaviors>
          <w:behavior w:val="content"/>
        </w:behaviors>
        <w:guid w:val="{3486DB07-563C-41E6-BE38-D66BBBAB403B}"/>
      </w:docPartPr>
      <w:docPartBody>
        <w:p w:rsidR="005F52BB" w:rsidRDefault="005F52BB" w:rsidP="005F52BB">
          <w:pPr>
            <w:pStyle w:val="AEA31FA33CD0424CBA9B0038A28DCA26"/>
          </w:pPr>
          <w:r w:rsidRPr="000B0719">
            <w:rPr>
              <w:rStyle w:val="PlaceholderText"/>
            </w:rPr>
            <w:t>Click here to enter text.</w:t>
          </w:r>
        </w:p>
      </w:docPartBody>
    </w:docPart>
    <w:docPart>
      <w:docPartPr>
        <w:name w:val="4B4C1D46BAE64C3DA6493793540D4F35"/>
        <w:category>
          <w:name w:val="General"/>
          <w:gallery w:val="placeholder"/>
        </w:category>
        <w:types>
          <w:type w:val="bbPlcHdr"/>
        </w:types>
        <w:behaviors>
          <w:behavior w:val="content"/>
        </w:behaviors>
        <w:guid w:val="{9858A656-4240-438E-ADA6-6DD05F22FFFE}"/>
      </w:docPartPr>
      <w:docPartBody>
        <w:p w:rsidR="005F52BB" w:rsidRDefault="005F52BB" w:rsidP="005F52BB">
          <w:pPr>
            <w:pStyle w:val="4B4C1D46BAE64C3DA6493793540D4F35"/>
          </w:pPr>
          <w:r w:rsidRPr="000B0719">
            <w:rPr>
              <w:rStyle w:val="PlaceholderText"/>
            </w:rPr>
            <w:t>Click here to enter text.</w:t>
          </w:r>
        </w:p>
      </w:docPartBody>
    </w:docPart>
    <w:docPart>
      <w:docPartPr>
        <w:name w:val="24790554E24B477180D5C9F0892E2574"/>
        <w:category>
          <w:name w:val="General"/>
          <w:gallery w:val="placeholder"/>
        </w:category>
        <w:types>
          <w:type w:val="bbPlcHdr"/>
        </w:types>
        <w:behaviors>
          <w:behavior w:val="content"/>
        </w:behaviors>
        <w:guid w:val="{AA04B368-CE7C-48EF-B6DE-06E4C88B5FEB}"/>
      </w:docPartPr>
      <w:docPartBody>
        <w:p w:rsidR="005F52BB" w:rsidRDefault="005F52BB" w:rsidP="005F52BB">
          <w:pPr>
            <w:pStyle w:val="24790554E24B477180D5C9F0892E2574"/>
          </w:pPr>
          <w:r w:rsidRPr="000B0719">
            <w:rPr>
              <w:rStyle w:val="PlaceholderText"/>
            </w:rPr>
            <w:t>Click here to enter text.</w:t>
          </w:r>
        </w:p>
      </w:docPartBody>
    </w:docPart>
    <w:docPart>
      <w:docPartPr>
        <w:name w:val="973D91C4119949A6B402756D0D7A33B2"/>
        <w:category>
          <w:name w:val="General"/>
          <w:gallery w:val="placeholder"/>
        </w:category>
        <w:types>
          <w:type w:val="bbPlcHdr"/>
        </w:types>
        <w:behaviors>
          <w:behavior w:val="content"/>
        </w:behaviors>
        <w:guid w:val="{94E30A9E-1A22-44AF-A6CC-C1700D1F46C6}"/>
      </w:docPartPr>
      <w:docPartBody>
        <w:p w:rsidR="005F52BB" w:rsidRDefault="005F52BB" w:rsidP="005F52BB">
          <w:pPr>
            <w:pStyle w:val="973D91C4119949A6B402756D0D7A33B2"/>
          </w:pPr>
          <w:r w:rsidRPr="000B0719">
            <w:rPr>
              <w:rStyle w:val="PlaceholderText"/>
            </w:rPr>
            <w:t>Click here to enter a date.</w:t>
          </w:r>
        </w:p>
      </w:docPartBody>
    </w:docPart>
    <w:docPart>
      <w:docPartPr>
        <w:name w:val="86F2780789FE4DD3B141AC2EFE792FD9"/>
        <w:category>
          <w:name w:val="General"/>
          <w:gallery w:val="placeholder"/>
        </w:category>
        <w:types>
          <w:type w:val="bbPlcHdr"/>
        </w:types>
        <w:behaviors>
          <w:behavior w:val="content"/>
        </w:behaviors>
        <w:guid w:val="{23750C81-830E-4BC4-8F53-05C830D9279E}"/>
      </w:docPartPr>
      <w:docPartBody>
        <w:p w:rsidR="005F52BB" w:rsidRDefault="005F52BB" w:rsidP="005F52BB">
          <w:pPr>
            <w:pStyle w:val="86F2780789FE4DD3B141AC2EFE792FD9"/>
          </w:pPr>
          <w:r w:rsidRPr="000B0719">
            <w:rPr>
              <w:rStyle w:val="PlaceholderText"/>
            </w:rPr>
            <w:t>Click here to enter a date.</w:t>
          </w:r>
        </w:p>
      </w:docPartBody>
    </w:docPart>
    <w:docPart>
      <w:docPartPr>
        <w:name w:val="74F33E7D8CD4410DA009D22CFDA69284"/>
        <w:category>
          <w:name w:val="General"/>
          <w:gallery w:val="placeholder"/>
        </w:category>
        <w:types>
          <w:type w:val="bbPlcHdr"/>
        </w:types>
        <w:behaviors>
          <w:behavior w:val="content"/>
        </w:behaviors>
        <w:guid w:val="{B8C0E583-8375-487F-A258-248D58A647C3}"/>
      </w:docPartPr>
      <w:docPartBody>
        <w:p w:rsidR="005F52BB" w:rsidRDefault="005F52BB" w:rsidP="005F52BB">
          <w:pPr>
            <w:pStyle w:val="74F33E7D8CD4410DA009D22CFDA69284"/>
          </w:pPr>
          <w:r w:rsidRPr="000B0719">
            <w:rPr>
              <w:rStyle w:val="PlaceholderText"/>
            </w:rPr>
            <w:t>Click here to enter text.</w:t>
          </w:r>
        </w:p>
      </w:docPartBody>
    </w:docPart>
    <w:docPart>
      <w:docPartPr>
        <w:name w:val="11AEBDC576A840829CFD24610C47BF2A"/>
        <w:category>
          <w:name w:val="General"/>
          <w:gallery w:val="placeholder"/>
        </w:category>
        <w:types>
          <w:type w:val="bbPlcHdr"/>
        </w:types>
        <w:behaviors>
          <w:behavior w:val="content"/>
        </w:behaviors>
        <w:guid w:val="{834D0B42-2155-4BC6-993D-3F1BFDBB6428}"/>
      </w:docPartPr>
      <w:docPartBody>
        <w:p w:rsidR="005F52BB" w:rsidRDefault="005F52BB" w:rsidP="005F52BB">
          <w:pPr>
            <w:pStyle w:val="11AEBDC576A840829CFD24610C47BF2A"/>
          </w:pPr>
          <w:r w:rsidRPr="000B0719">
            <w:rPr>
              <w:rStyle w:val="PlaceholderText"/>
            </w:rPr>
            <w:t>Click here to enter text.</w:t>
          </w:r>
        </w:p>
      </w:docPartBody>
    </w:docPart>
    <w:docPart>
      <w:docPartPr>
        <w:name w:val="D4741B3A5B0D4A2AB4F937E7E781EFD0"/>
        <w:category>
          <w:name w:val="General"/>
          <w:gallery w:val="placeholder"/>
        </w:category>
        <w:types>
          <w:type w:val="bbPlcHdr"/>
        </w:types>
        <w:behaviors>
          <w:behavior w:val="content"/>
        </w:behaviors>
        <w:guid w:val="{DEEE1854-CFD7-4F0E-AD42-D5D658D99014}"/>
      </w:docPartPr>
      <w:docPartBody>
        <w:p w:rsidR="005F52BB" w:rsidRDefault="005F52BB" w:rsidP="005F52BB">
          <w:pPr>
            <w:pStyle w:val="D4741B3A5B0D4A2AB4F937E7E781EFD0"/>
          </w:pPr>
          <w:r w:rsidRPr="000B0719">
            <w:rPr>
              <w:rStyle w:val="PlaceholderText"/>
            </w:rPr>
            <w:t>Click here to enter text.</w:t>
          </w:r>
        </w:p>
      </w:docPartBody>
    </w:docPart>
    <w:docPart>
      <w:docPartPr>
        <w:name w:val="6343D8A6B86743C9B7C8243E21E0A5FA"/>
        <w:category>
          <w:name w:val="General"/>
          <w:gallery w:val="placeholder"/>
        </w:category>
        <w:types>
          <w:type w:val="bbPlcHdr"/>
        </w:types>
        <w:behaviors>
          <w:behavior w:val="content"/>
        </w:behaviors>
        <w:guid w:val="{F5FF5E21-2023-4DCD-BB45-6ECBF7E42318}"/>
      </w:docPartPr>
      <w:docPartBody>
        <w:p w:rsidR="005F52BB" w:rsidRDefault="005F52BB" w:rsidP="005F52BB">
          <w:pPr>
            <w:pStyle w:val="6343D8A6B86743C9B7C8243E21E0A5FA"/>
          </w:pPr>
          <w:r w:rsidRPr="000B0719">
            <w:rPr>
              <w:rStyle w:val="PlaceholderText"/>
            </w:rPr>
            <w:t>Click here to enter text.</w:t>
          </w:r>
        </w:p>
      </w:docPartBody>
    </w:docPart>
    <w:docPart>
      <w:docPartPr>
        <w:name w:val="073A61C6EA94457C9CBDBFC000634532"/>
        <w:category>
          <w:name w:val="General"/>
          <w:gallery w:val="placeholder"/>
        </w:category>
        <w:types>
          <w:type w:val="bbPlcHdr"/>
        </w:types>
        <w:behaviors>
          <w:behavior w:val="content"/>
        </w:behaviors>
        <w:guid w:val="{F1D65367-84F4-444C-88E2-3CF5C3BA4F9F}"/>
      </w:docPartPr>
      <w:docPartBody>
        <w:p w:rsidR="005F52BB" w:rsidRDefault="005F52BB" w:rsidP="005F52BB">
          <w:pPr>
            <w:pStyle w:val="073A61C6EA94457C9CBDBFC000634532"/>
          </w:pPr>
          <w:r w:rsidRPr="000B0719">
            <w:rPr>
              <w:rStyle w:val="PlaceholderText"/>
            </w:rPr>
            <w:t>Click here to enter text.</w:t>
          </w:r>
        </w:p>
      </w:docPartBody>
    </w:docPart>
    <w:docPart>
      <w:docPartPr>
        <w:name w:val="27DCD45BF93347328A5EFD1C8F6AA622"/>
        <w:category>
          <w:name w:val="General"/>
          <w:gallery w:val="placeholder"/>
        </w:category>
        <w:types>
          <w:type w:val="bbPlcHdr"/>
        </w:types>
        <w:behaviors>
          <w:behavior w:val="content"/>
        </w:behaviors>
        <w:guid w:val="{EAD7B06A-7BEA-4E81-8322-037632B6E2EB}"/>
      </w:docPartPr>
      <w:docPartBody>
        <w:p w:rsidR="005F52BB" w:rsidRDefault="005F52BB" w:rsidP="005F52BB">
          <w:pPr>
            <w:pStyle w:val="27DCD45BF93347328A5EFD1C8F6AA622"/>
          </w:pPr>
          <w:r w:rsidRPr="000B0719">
            <w:rPr>
              <w:rStyle w:val="PlaceholderText"/>
            </w:rPr>
            <w:t>Click here to enter text.</w:t>
          </w:r>
        </w:p>
      </w:docPartBody>
    </w:docPart>
    <w:docPart>
      <w:docPartPr>
        <w:name w:val="9A0F39B122E44E009D30F4ACB3483AAA"/>
        <w:category>
          <w:name w:val="General"/>
          <w:gallery w:val="placeholder"/>
        </w:category>
        <w:types>
          <w:type w:val="bbPlcHdr"/>
        </w:types>
        <w:behaviors>
          <w:behavior w:val="content"/>
        </w:behaviors>
        <w:guid w:val="{435A57FF-FF47-4818-83AC-2976D090C6A5}"/>
      </w:docPartPr>
      <w:docPartBody>
        <w:p w:rsidR="005F52BB" w:rsidRDefault="005F52BB" w:rsidP="005F52BB">
          <w:pPr>
            <w:pStyle w:val="9A0F39B122E44E009D30F4ACB3483AAA"/>
          </w:pPr>
          <w:r w:rsidRPr="000B0719">
            <w:rPr>
              <w:rStyle w:val="PlaceholderText"/>
            </w:rPr>
            <w:t>Click here to enter text.</w:t>
          </w:r>
        </w:p>
      </w:docPartBody>
    </w:docPart>
    <w:docPart>
      <w:docPartPr>
        <w:name w:val="51EAE4759D4F4C579C4FD310B85049D3"/>
        <w:category>
          <w:name w:val="General"/>
          <w:gallery w:val="placeholder"/>
        </w:category>
        <w:types>
          <w:type w:val="bbPlcHdr"/>
        </w:types>
        <w:behaviors>
          <w:behavior w:val="content"/>
        </w:behaviors>
        <w:guid w:val="{BC4AF30A-EB0D-426B-B2DC-E5F1FFFA7D24}"/>
      </w:docPartPr>
      <w:docPartBody>
        <w:p w:rsidR="005F52BB" w:rsidRDefault="005F52BB" w:rsidP="005F52BB">
          <w:pPr>
            <w:pStyle w:val="51EAE4759D4F4C579C4FD310B85049D3"/>
          </w:pPr>
          <w:r w:rsidRPr="000B0719">
            <w:rPr>
              <w:rStyle w:val="PlaceholderText"/>
            </w:rPr>
            <w:t>Click here to enter a date.</w:t>
          </w:r>
        </w:p>
      </w:docPartBody>
    </w:docPart>
    <w:docPart>
      <w:docPartPr>
        <w:name w:val="D3A385A61A4E4E3AA838DB8AA0F2A168"/>
        <w:category>
          <w:name w:val="General"/>
          <w:gallery w:val="placeholder"/>
        </w:category>
        <w:types>
          <w:type w:val="bbPlcHdr"/>
        </w:types>
        <w:behaviors>
          <w:behavior w:val="content"/>
        </w:behaviors>
        <w:guid w:val="{8D2ECE78-62ED-455A-BBEE-ACC8596D0751}"/>
      </w:docPartPr>
      <w:docPartBody>
        <w:p w:rsidR="005F52BB" w:rsidRDefault="005F52BB" w:rsidP="005F52BB">
          <w:pPr>
            <w:pStyle w:val="D3A385A61A4E4E3AA838DB8AA0F2A168"/>
          </w:pPr>
          <w:r w:rsidRPr="000B0719">
            <w:rPr>
              <w:rStyle w:val="PlaceholderText"/>
            </w:rPr>
            <w:t>Click here to enter a date.</w:t>
          </w:r>
        </w:p>
      </w:docPartBody>
    </w:docPart>
    <w:docPart>
      <w:docPartPr>
        <w:name w:val="3A8B1FC13FCD472FB3C69DFCD648802F"/>
        <w:category>
          <w:name w:val="General"/>
          <w:gallery w:val="placeholder"/>
        </w:category>
        <w:types>
          <w:type w:val="bbPlcHdr"/>
        </w:types>
        <w:behaviors>
          <w:behavior w:val="content"/>
        </w:behaviors>
        <w:guid w:val="{E456448B-DA12-4F70-9CE5-BB9852CA544D}"/>
      </w:docPartPr>
      <w:docPartBody>
        <w:p w:rsidR="005F52BB" w:rsidRDefault="005F52BB" w:rsidP="005F52BB">
          <w:pPr>
            <w:pStyle w:val="3A8B1FC13FCD472FB3C69DFCD648802F"/>
          </w:pPr>
          <w:r w:rsidRPr="000B0719">
            <w:rPr>
              <w:rStyle w:val="PlaceholderText"/>
            </w:rPr>
            <w:t>Click here to enter text.</w:t>
          </w:r>
        </w:p>
      </w:docPartBody>
    </w:docPart>
    <w:docPart>
      <w:docPartPr>
        <w:name w:val="47D6CA8CEF784E939E60F82F8641DA67"/>
        <w:category>
          <w:name w:val="General"/>
          <w:gallery w:val="placeholder"/>
        </w:category>
        <w:types>
          <w:type w:val="bbPlcHdr"/>
        </w:types>
        <w:behaviors>
          <w:behavior w:val="content"/>
        </w:behaviors>
        <w:guid w:val="{678BE097-F94A-4D0E-95E1-AB186EDBD382}"/>
      </w:docPartPr>
      <w:docPartBody>
        <w:p w:rsidR="005F52BB" w:rsidRDefault="005F52BB" w:rsidP="005F52BB">
          <w:pPr>
            <w:pStyle w:val="47D6CA8CEF784E939E60F82F8641DA67"/>
          </w:pPr>
          <w:r w:rsidRPr="000B0719">
            <w:rPr>
              <w:rStyle w:val="PlaceholderText"/>
            </w:rPr>
            <w:t>Click here to enter text.</w:t>
          </w:r>
        </w:p>
      </w:docPartBody>
    </w:docPart>
    <w:docPart>
      <w:docPartPr>
        <w:name w:val="D8FC016B02E54756B109366B40DE14A7"/>
        <w:category>
          <w:name w:val="General"/>
          <w:gallery w:val="placeholder"/>
        </w:category>
        <w:types>
          <w:type w:val="bbPlcHdr"/>
        </w:types>
        <w:behaviors>
          <w:behavior w:val="content"/>
        </w:behaviors>
        <w:guid w:val="{AB7DDB03-8F09-442F-8655-3FF6D2FAB243}"/>
      </w:docPartPr>
      <w:docPartBody>
        <w:p w:rsidR="005F52BB" w:rsidRDefault="005F52BB" w:rsidP="005F52BB">
          <w:pPr>
            <w:pStyle w:val="D8FC016B02E54756B109366B40DE14A7"/>
          </w:pPr>
          <w:r w:rsidRPr="000B0719">
            <w:rPr>
              <w:rStyle w:val="PlaceholderText"/>
            </w:rPr>
            <w:t>Click here to enter text.</w:t>
          </w:r>
        </w:p>
      </w:docPartBody>
    </w:docPart>
    <w:docPart>
      <w:docPartPr>
        <w:name w:val="E68482A0DBEA40C18C200334798134C7"/>
        <w:category>
          <w:name w:val="General"/>
          <w:gallery w:val="placeholder"/>
        </w:category>
        <w:types>
          <w:type w:val="bbPlcHdr"/>
        </w:types>
        <w:behaviors>
          <w:behavior w:val="content"/>
        </w:behaviors>
        <w:guid w:val="{8B0C5028-0C79-427F-867D-9F3B7ED66FAE}"/>
      </w:docPartPr>
      <w:docPartBody>
        <w:p w:rsidR="005F52BB" w:rsidRDefault="005F52BB" w:rsidP="005F52BB">
          <w:pPr>
            <w:pStyle w:val="E68482A0DBEA40C18C200334798134C7"/>
          </w:pPr>
          <w:r w:rsidRPr="000B0719">
            <w:rPr>
              <w:rStyle w:val="PlaceholderText"/>
            </w:rPr>
            <w:t>Click here to enter text.</w:t>
          </w:r>
        </w:p>
      </w:docPartBody>
    </w:docPart>
    <w:docPart>
      <w:docPartPr>
        <w:name w:val="A487BCCA8ECE402BBAC1515539D264D9"/>
        <w:category>
          <w:name w:val="General"/>
          <w:gallery w:val="placeholder"/>
        </w:category>
        <w:types>
          <w:type w:val="bbPlcHdr"/>
        </w:types>
        <w:behaviors>
          <w:behavior w:val="content"/>
        </w:behaviors>
        <w:guid w:val="{D610C25A-E071-40C8-865F-5C2991B70663}"/>
      </w:docPartPr>
      <w:docPartBody>
        <w:p w:rsidR="005F52BB" w:rsidRDefault="005F52BB" w:rsidP="005F52BB">
          <w:pPr>
            <w:pStyle w:val="A487BCCA8ECE402BBAC1515539D264D9"/>
          </w:pPr>
          <w:r w:rsidRPr="000B0719">
            <w:rPr>
              <w:rStyle w:val="PlaceholderText"/>
            </w:rPr>
            <w:t>Click here to enter text.</w:t>
          </w:r>
        </w:p>
      </w:docPartBody>
    </w:docPart>
    <w:docPart>
      <w:docPartPr>
        <w:name w:val="0138C9517DF849A48F7309566ED0B10D"/>
        <w:category>
          <w:name w:val="General"/>
          <w:gallery w:val="placeholder"/>
        </w:category>
        <w:types>
          <w:type w:val="bbPlcHdr"/>
        </w:types>
        <w:behaviors>
          <w:behavior w:val="content"/>
        </w:behaviors>
        <w:guid w:val="{F75B5DBF-C1D8-4DF3-9841-F6AC72C8D572}"/>
      </w:docPartPr>
      <w:docPartBody>
        <w:p w:rsidR="005F52BB" w:rsidRDefault="005F52BB" w:rsidP="005F52BB">
          <w:pPr>
            <w:pStyle w:val="0138C9517DF849A48F7309566ED0B10D"/>
          </w:pPr>
          <w:r w:rsidRPr="000B0719">
            <w:rPr>
              <w:rStyle w:val="PlaceholderText"/>
            </w:rPr>
            <w:t>Click here to enter text.</w:t>
          </w:r>
        </w:p>
      </w:docPartBody>
    </w:docPart>
    <w:docPart>
      <w:docPartPr>
        <w:name w:val="2B39731496564BBCB9C9893D1E70F12B"/>
        <w:category>
          <w:name w:val="General"/>
          <w:gallery w:val="placeholder"/>
        </w:category>
        <w:types>
          <w:type w:val="bbPlcHdr"/>
        </w:types>
        <w:behaviors>
          <w:behavior w:val="content"/>
        </w:behaviors>
        <w:guid w:val="{20E8720B-6FA3-4074-8517-9553CE62A9BC}"/>
      </w:docPartPr>
      <w:docPartBody>
        <w:p w:rsidR="005F52BB" w:rsidRDefault="005F52BB" w:rsidP="005F52BB">
          <w:pPr>
            <w:pStyle w:val="2B39731496564BBCB9C9893D1E70F12B"/>
          </w:pPr>
          <w:r w:rsidRPr="000B0719">
            <w:rPr>
              <w:rStyle w:val="PlaceholderText"/>
            </w:rPr>
            <w:t>Click here to enter text.</w:t>
          </w:r>
        </w:p>
      </w:docPartBody>
    </w:docPart>
    <w:docPart>
      <w:docPartPr>
        <w:name w:val="DE74EAF316964A25B53880E60DD00457"/>
        <w:category>
          <w:name w:val="General"/>
          <w:gallery w:val="placeholder"/>
        </w:category>
        <w:types>
          <w:type w:val="bbPlcHdr"/>
        </w:types>
        <w:behaviors>
          <w:behavior w:val="content"/>
        </w:behaviors>
        <w:guid w:val="{90D6E8E9-A853-4D35-8F13-20751E6F28D6}"/>
      </w:docPartPr>
      <w:docPartBody>
        <w:p w:rsidR="005F52BB" w:rsidRDefault="005F52BB" w:rsidP="005F52BB">
          <w:pPr>
            <w:pStyle w:val="DE74EAF316964A25B53880E60DD00457"/>
          </w:pPr>
          <w:r w:rsidRPr="000B0719">
            <w:rPr>
              <w:rStyle w:val="PlaceholderText"/>
            </w:rPr>
            <w:t>Click here to enter a date.</w:t>
          </w:r>
        </w:p>
      </w:docPartBody>
    </w:docPart>
    <w:docPart>
      <w:docPartPr>
        <w:name w:val="D4B934340FCB4CF8A4296A89B78F14FE"/>
        <w:category>
          <w:name w:val="General"/>
          <w:gallery w:val="placeholder"/>
        </w:category>
        <w:types>
          <w:type w:val="bbPlcHdr"/>
        </w:types>
        <w:behaviors>
          <w:behavior w:val="content"/>
        </w:behaviors>
        <w:guid w:val="{685FC39C-3613-4142-96ED-5A104385ECB4}"/>
      </w:docPartPr>
      <w:docPartBody>
        <w:p w:rsidR="005F52BB" w:rsidRDefault="005F52BB" w:rsidP="005F52BB">
          <w:pPr>
            <w:pStyle w:val="D4B934340FCB4CF8A4296A89B78F14FE"/>
          </w:pPr>
          <w:r w:rsidRPr="000B0719">
            <w:rPr>
              <w:rStyle w:val="PlaceholderText"/>
            </w:rPr>
            <w:t>Click here to enter a date.</w:t>
          </w:r>
        </w:p>
      </w:docPartBody>
    </w:docPart>
    <w:docPart>
      <w:docPartPr>
        <w:name w:val="2D7CA01D215B4EFFB2967FD0D884C5C8"/>
        <w:category>
          <w:name w:val="General"/>
          <w:gallery w:val="placeholder"/>
        </w:category>
        <w:types>
          <w:type w:val="bbPlcHdr"/>
        </w:types>
        <w:behaviors>
          <w:behavior w:val="content"/>
        </w:behaviors>
        <w:guid w:val="{DA45964B-240B-4523-A17F-BE271C633FEB}"/>
      </w:docPartPr>
      <w:docPartBody>
        <w:p w:rsidR="005F52BB" w:rsidRDefault="005F52BB" w:rsidP="005F52BB">
          <w:pPr>
            <w:pStyle w:val="2D7CA01D215B4EFFB2967FD0D884C5C8"/>
          </w:pPr>
          <w:r w:rsidRPr="000B0719">
            <w:rPr>
              <w:rStyle w:val="PlaceholderText"/>
            </w:rPr>
            <w:t>Click here to enter text.</w:t>
          </w:r>
        </w:p>
      </w:docPartBody>
    </w:docPart>
    <w:docPart>
      <w:docPartPr>
        <w:name w:val="990A34F3ECBD426AA9756A7D2716303E"/>
        <w:category>
          <w:name w:val="General"/>
          <w:gallery w:val="placeholder"/>
        </w:category>
        <w:types>
          <w:type w:val="bbPlcHdr"/>
        </w:types>
        <w:behaviors>
          <w:behavior w:val="content"/>
        </w:behaviors>
        <w:guid w:val="{35A15840-D414-439E-A030-D4493E9E1859}"/>
      </w:docPartPr>
      <w:docPartBody>
        <w:p w:rsidR="005F52BB" w:rsidRDefault="005F52BB" w:rsidP="005F52BB">
          <w:pPr>
            <w:pStyle w:val="990A34F3ECBD426AA9756A7D2716303E"/>
          </w:pPr>
          <w:r w:rsidRPr="000B0719">
            <w:rPr>
              <w:rStyle w:val="PlaceholderText"/>
            </w:rPr>
            <w:t>Click here to enter text.</w:t>
          </w:r>
        </w:p>
      </w:docPartBody>
    </w:docPart>
    <w:docPart>
      <w:docPartPr>
        <w:name w:val="99C7DF73707F4907BF3969EAE7F917D5"/>
        <w:category>
          <w:name w:val="General"/>
          <w:gallery w:val="placeholder"/>
        </w:category>
        <w:types>
          <w:type w:val="bbPlcHdr"/>
        </w:types>
        <w:behaviors>
          <w:behavior w:val="content"/>
        </w:behaviors>
        <w:guid w:val="{7B84E9BB-5A1E-4C6E-8DF7-481E80FF3D61}"/>
      </w:docPartPr>
      <w:docPartBody>
        <w:p w:rsidR="005F52BB" w:rsidRDefault="005F52BB" w:rsidP="005F52BB">
          <w:pPr>
            <w:pStyle w:val="99C7DF73707F4907BF3969EAE7F917D5"/>
          </w:pPr>
          <w:r w:rsidRPr="000B0719">
            <w:rPr>
              <w:rStyle w:val="PlaceholderText"/>
            </w:rPr>
            <w:t>Click here to enter text.</w:t>
          </w:r>
        </w:p>
      </w:docPartBody>
    </w:docPart>
    <w:docPart>
      <w:docPartPr>
        <w:name w:val="802AC127F0C04F55B2627C2054B0FA4E"/>
        <w:category>
          <w:name w:val="General"/>
          <w:gallery w:val="placeholder"/>
        </w:category>
        <w:types>
          <w:type w:val="bbPlcHdr"/>
        </w:types>
        <w:behaviors>
          <w:behavior w:val="content"/>
        </w:behaviors>
        <w:guid w:val="{628A251D-D460-48B7-B313-555A30B027D9}"/>
      </w:docPartPr>
      <w:docPartBody>
        <w:p w:rsidR="005F52BB" w:rsidRDefault="005F52BB" w:rsidP="005F52BB">
          <w:pPr>
            <w:pStyle w:val="802AC127F0C04F55B2627C2054B0FA4E"/>
          </w:pPr>
          <w:r w:rsidRPr="000B0719">
            <w:rPr>
              <w:rStyle w:val="PlaceholderText"/>
            </w:rPr>
            <w:t>Click here to enter text.</w:t>
          </w:r>
        </w:p>
      </w:docPartBody>
    </w:docPart>
    <w:docPart>
      <w:docPartPr>
        <w:name w:val="2F0FE0EF7CCF41D09526A35C84F871EE"/>
        <w:category>
          <w:name w:val="General"/>
          <w:gallery w:val="placeholder"/>
        </w:category>
        <w:types>
          <w:type w:val="bbPlcHdr"/>
        </w:types>
        <w:behaviors>
          <w:behavior w:val="content"/>
        </w:behaviors>
        <w:guid w:val="{9A21228D-7B2C-432C-9EFA-ED2B880361C9}"/>
      </w:docPartPr>
      <w:docPartBody>
        <w:p w:rsidR="005F52BB" w:rsidRDefault="005F52BB" w:rsidP="005F52BB">
          <w:pPr>
            <w:pStyle w:val="2F0FE0EF7CCF41D09526A35C84F871EE"/>
          </w:pPr>
          <w:r w:rsidRPr="000B0719">
            <w:rPr>
              <w:rStyle w:val="PlaceholderText"/>
            </w:rPr>
            <w:t>Click here to enter text.</w:t>
          </w:r>
        </w:p>
      </w:docPartBody>
    </w:docPart>
    <w:docPart>
      <w:docPartPr>
        <w:name w:val="BB81C5DFD3D147EBAC5F401E19D36F29"/>
        <w:category>
          <w:name w:val="General"/>
          <w:gallery w:val="placeholder"/>
        </w:category>
        <w:types>
          <w:type w:val="bbPlcHdr"/>
        </w:types>
        <w:behaviors>
          <w:behavior w:val="content"/>
        </w:behaviors>
        <w:guid w:val="{314429EC-EA5A-4C37-BB3C-7F17651703F3}"/>
      </w:docPartPr>
      <w:docPartBody>
        <w:p w:rsidR="005F52BB" w:rsidRDefault="005F52BB" w:rsidP="005F52BB">
          <w:pPr>
            <w:pStyle w:val="BB81C5DFD3D147EBAC5F401E19D36F29"/>
          </w:pPr>
          <w:r w:rsidRPr="000B0719">
            <w:rPr>
              <w:rStyle w:val="PlaceholderText"/>
            </w:rPr>
            <w:t>Click here to enter text.</w:t>
          </w:r>
        </w:p>
      </w:docPartBody>
    </w:docPart>
    <w:docPart>
      <w:docPartPr>
        <w:name w:val="51AA2DFA52894B96966262DE4BA86548"/>
        <w:category>
          <w:name w:val="General"/>
          <w:gallery w:val="placeholder"/>
        </w:category>
        <w:types>
          <w:type w:val="bbPlcHdr"/>
        </w:types>
        <w:behaviors>
          <w:behavior w:val="content"/>
        </w:behaviors>
        <w:guid w:val="{B91D6F68-3C78-47BF-98BA-87851EBFCB5B}"/>
      </w:docPartPr>
      <w:docPartBody>
        <w:p w:rsidR="005F52BB" w:rsidRDefault="005F52BB" w:rsidP="005F52BB">
          <w:pPr>
            <w:pStyle w:val="51AA2DFA52894B96966262DE4BA86548"/>
          </w:pPr>
          <w:r w:rsidRPr="000B0719">
            <w:rPr>
              <w:rStyle w:val="PlaceholderText"/>
            </w:rPr>
            <w:t>Click here to enter text.</w:t>
          </w:r>
        </w:p>
      </w:docPartBody>
    </w:docPart>
    <w:docPart>
      <w:docPartPr>
        <w:name w:val="82B6CC1CC74042F3A4BD77BAF39C0611"/>
        <w:category>
          <w:name w:val="General"/>
          <w:gallery w:val="placeholder"/>
        </w:category>
        <w:types>
          <w:type w:val="bbPlcHdr"/>
        </w:types>
        <w:behaviors>
          <w:behavior w:val="content"/>
        </w:behaviors>
        <w:guid w:val="{2444F698-D9E6-4DBA-B8A3-3F5B5A711CD5}"/>
      </w:docPartPr>
      <w:docPartBody>
        <w:p w:rsidR="005F52BB" w:rsidRDefault="005F52BB" w:rsidP="005F52BB">
          <w:pPr>
            <w:pStyle w:val="82B6CC1CC74042F3A4BD77BAF39C0611"/>
          </w:pPr>
          <w:r w:rsidRPr="000B0719">
            <w:rPr>
              <w:rStyle w:val="PlaceholderText"/>
            </w:rPr>
            <w:t>Click here to enter a date.</w:t>
          </w:r>
        </w:p>
      </w:docPartBody>
    </w:docPart>
    <w:docPart>
      <w:docPartPr>
        <w:name w:val="475684D17AC74A9DB84C0B3B810B9E9E"/>
        <w:category>
          <w:name w:val="General"/>
          <w:gallery w:val="placeholder"/>
        </w:category>
        <w:types>
          <w:type w:val="bbPlcHdr"/>
        </w:types>
        <w:behaviors>
          <w:behavior w:val="content"/>
        </w:behaviors>
        <w:guid w:val="{6E2E22AA-3AF0-4034-A630-687975CAEAFA}"/>
      </w:docPartPr>
      <w:docPartBody>
        <w:p w:rsidR="005F52BB" w:rsidRDefault="005F52BB" w:rsidP="005F52BB">
          <w:pPr>
            <w:pStyle w:val="475684D17AC74A9DB84C0B3B810B9E9E"/>
          </w:pPr>
          <w:r w:rsidRPr="000B0719">
            <w:rPr>
              <w:rStyle w:val="PlaceholderText"/>
            </w:rPr>
            <w:t>Click here to enter a date.</w:t>
          </w:r>
        </w:p>
      </w:docPartBody>
    </w:docPart>
    <w:docPart>
      <w:docPartPr>
        <w:name w:val="4C0CEAB839984D8CB2D1C58CC865AEE2"/>
        <w:category>
          <w:name w:val="General"/>
          <w:gallery w:val="placeholder"/>
        </w:category>
        <w:types>
          <w:type w:val="bbPlcHdr"/>
        </w:types>
        <w:behaviors>
          <w:behavior w:val="content"/>
        </w:behaviors>
        <w:guid w:val="{0B542731-5618-45E7-B23D-4FD06FD3EED1}"/>
      </w:docPartPr>
      <w:docPartBody>
        <w:p w:rsidR="005F52BB" w:rsidRDefault="005F52BB" w:rsidP="005F52BB">
          <w:pPr>
            <w:pStyle w:val="4C0CEAB839984D8CB2D1C58CC865AEE2"/>
          </w:pPr>
          <w:r w:rsidRPr="000B0719">
            <w:rPr>
              <w:rStyle w:val="PlaceholderText"/>
            </w:rPr>
            <w:t>Click here to enter text.</w:t>
          </w:r>
        </w:p>
      </w:docPartBody>
    </w:docPart>
    <w:docPart>
      <w:docPartPr>
        <w:name w:val="2078F717CC344620ABE0B90C383ACC23"/>
        <w:category>
          <w:name w:val="General"/>
          <w:gallery w:val="placeholder"/>
        </w:category>
        <w:types>
          <w:type w:val="bbPlcHdr"/>
        </w:types>
        <w:behaviors>
          <w:behavior w:val="content"/>
        </w:behaviors>
        <w:guid w:val="{2ECAE890-B457-4928-A8FB-C09EB06E6892}"/>
      </w:docPartPr>
      <w:docPartBody>
        <w:p w:rsidR="005F52BB" w:rsidRDefault="005F52BB" w:rsidP="005F52BB">
          <w:pPr>
            <w:pStyle w:val="2078F717CC344620ABE0B90C383ACC23"/>
          </w:pPr>
          <w:r w:rsidRPr="000B0719">
            <w:rPr>
              <w:rStyle w:val="PlaceholderText"/>
            </w:rPr>
            <w:t>Click here to enter text.</w:t>
          </w:r>
        </w:p>
      </w:docPartBody>
    </w:docPart>
    <w:docPart>
      <w:docPartPr>
        <w:name w:val="B2A2335BFFA84817B1D8B5085BDBEC66"/>
        <w:category>
          <w:name w:val="General"/>
          <w:gallery w:val="placeholder"/>
        </w:category>
        <w:types>
          <w:type w:val="bbPlcHdr"/>
        </w:types>
        <w:behaviors>
          <w:behavior w:val="content"/>
        </w:behaviors>
        <w:guid w:val="{84B4A362-6F37-4E18-99B5-D89793E1088F}"/>
      </w:docPartPr>
      <w:docPartBody>
        <w:p w:rsidR="005F52BB" w:rsidRDefault="005F52BB" w:rsidP="005F52BB">
          <w:pPr>
            <w:pStyle w:val="B2A2335BFFA84817B1D8B5085BDBEC66"/>
          </w:pPr>
          <w:r w:rsidRPr="000B0719">
            <w:rPr>
              <w:rStyle w:val="PlaceholderText"/>
            </w:rPr>
            <w:t>Click here to enter text.</w:t>
          </w:r>
        </w:p>
      </w:docPartBody>
    </w:docPart>
    <w:docPart>
      <w:docPartPr>
        <w:name w:val="425E641DB08B4BD18BE11E9434625AF2"/>
        <w:category>
          <w:name w:val="General"/>
          <w:gallery w:val="placeholder"/>
        </w:category>
        <w:types>
          <w:type w:val="bbPlcHdr"/>
        </w:types>
        <w:behaviors>
          <w:behavior w:val="content"/>
        </w:behaviors>
        <w:guid w:val="{44DA1852-10AE-4288-92D1-DC88B2030F13}"/>
      </w:docPartPr>
      <w:docPartBody>
        <w:p w:rsidR="005F52BB" w:rsidRDefault="005F52BB" w:rsidP="005F52BB">
          <w:pPr>
            <w:pStyle w:val="425E641DB08B4BD18BE11E9434625AF2"/>
          </w:pPr>
          <w:r w:rsidRPr="000B0719">
            <w:rPr>
              <w:rStyle w:val="PlaceholderText"/>
            </w:rPr>
            <w:t>Click here to enter text.</w:t>
          </w:r>
        </w:p>
      </w:docPartBody>
    </w:docPart>
    <w:docPart>
      <w:docPartPr>
        <w:name w:val="F7DF0FD17DA345249B275B611D3D1108"/>
        <w:category>
          <w:name w:val="General"/>
          <w:gallery w:val="placeholder"/>
        </w:category>
        <w:types>
          <w:type w:val="bbPlcHdr"/>
        </w:types>
        <w:behaviors>
          <w:behavior w:val="content"/>
        </w:behaviors>
        <w:guid w:val="{00E96D98-A3F6-4116-9C8C-66627B4FFB0C}"/>
      </w:docPartPr>
      <w:docPartBody>
        <w:p w:rsidR="005F52BB" w:rsidRDefault="005F52BB" w:rsidP="005F52BB">
          <w:pPr>
            <w:pStyle w:val="F7DF0FD17DA345249B275B611D3D1108"/>
          </w:pPr>
          <w:r w:rsidRPr="000B0719">
            <w:rPr>
              <w:rStyle w:val="PlaceholderText"/>
            </w:rPr>
            <w:t>Click here to enter text.</w:t>
          </w:r>
        </w:p>
      </w:docPartBody>
    </w:docPart>
    <w:docPart>
      <w:docPartPr>
        <w:name w:val="F852659B501B40469A7DA337B29A12F6"/>
        <w:category>
          <w:name w:val="General"/>
          <w:gallery w:val="placeholder"/>
        </w:category>
        <w:types>
          <w:type w:val="bbPlcHdr"/>
        </w:types>
        <w:behaviors>
          <w:behavior w:val="content"/>
        </w:behaviors>
        <w:guid w:val="{6B0F59CD-712A-407A-B40D-9B0933D33750}"/>
      </w:docPartPr>
      <w:docPartBody>
        <w:p w:rsidR="005F52BB" w:rsidRDefault="005F52BB" w:rsidP="005F52BB">
          <w:pPr>
            <w:pStyle w:val="F852659B501B40469A7DA337B29A12F6"/>
          </w:pPr>
          <w:r w:rsidRPr="000B0719">
            <w:rPr>
              <w:rStyle w:val="PlaceholderText"/>
            </w:rPr>
            <w:t>Click here to enter text.</w:t>
          </w:r>
        </w:p>
      </w:docPartBody>
    </w:docPart>
    <w:docPart>
      <w:docPartPr>
        <w:name w:val="B80DA48521FD4A61AD37BF83FB8C3BB8"/>
        <w:category>
          <w:name w:val="General"/>
          <w:gallery w:val="placeholder"/>
        </w:category>
        <w:types>
          <w:type w:val="bbPlcHdr"/>
        </w:types>
        <w:behaviors>
          <w:behavior w:val="content"/>
        </w:behaviors>
        <w:guid w:val="{59A0A58F-9D12-4D2D-90DA-7306215028A6}"/>
      </w:docPartPr>
      <w:docPartBody>
        <w:p w:rsidR="005F52BB" w:rsidRDefault="005F52BB" w:rsidP="005F52BB">
          <w:pPr>
            <w:pStyle w:val="B80DA48521FD4A61AD37BF83FB8C3BB8"/>
          </w:pPr>
          <w:r w:rsidRPr="000B0719">
            <w:rPr>
              <w:rStyle w:val="PlaceholderText"/>
            </w:rPr>
            <w:t>Click here to enter text.</w:t>
          </w:r>
        </w:p>
      </w:docPartBody>
    </w:docPart>
    <w:docPart>
      <w:docPartPr>
        <w:name w:val="88F6284342144D25A6A2D3FBA36D2B63"/>
        <w:category>
          <w:name w:val="General"/>
          <w:gallery w:val="placeholder"/>
        </w:category>
        <w:types>
          <w:type w:val="bbPlcHdr"/>
        </w:types>
        <w:behaviors>
          <w:behavior w:val="content"/>
        </w:behaviors>
        <w:guid w:val="{099A64AF-7CF0-44E8-8F7D-3A3977308846}"/>
      </w:docPartPr>
      <w:docPartBody>
        <w:p w:rsidR="005F52BB" w:rsidRDefault="005F52BB" w:rsidP="005F52BB">
          <w:pPr>
            <w:pStyle w:val="88F6284342144D25A6A2D3FBA36D2B63"/>
          </w:pPr>
          <w:r w:rsidRPr="000B0719">
            <w:rPr>
              <w:rStyle w:val="PlaceholderText"/>
            </w:rPr>
            <w:t>Click here to enter a date.</w:t>
          </w:r>
        </w:p>
      </w:docPartBody>
    </w:docPart>
    <w:docPart>
      <w:docPartPr>
        <w:name w:val="1943FACBBB2E4E28B2EBC37B9DFED707"/>
        <w:category>
          <w:name w:val="General"/>
          <w:gallery w:val="placeholder"/>
        </w:category>
        <w:types>
          <w:type w:val="bbPlcHdr"/>
        </w:types>
        <w:behaviors>
          <w:behavior w:val="content"/>
        </w:behaviors>
        <w:guid w:val="{0B989A7F-6983-45C1-92FA-D0AC3FF3537E}"/>
      </w:docPartPr>
      <w:docPartBody>
        <w:p w:rsidR="005F52BB" w:rsidRDefault="005F52BB" w:rsidP="005F52BB">
          <w:pPr>
            <w:pStyle w:val="1943FACBBB2E4E28B2EBC37B9DFED707"/>
          </w:pPr>
          <w:r w:rsidRPr="000B0719">
            <w:rPr>
              <w:rStyle w:val="PlaceholderText"/>
            </w:rPr>
            <w:t>Click here to enter a date.</w:t>
          </w:r>
        </w:p>
      </w:docPartBody>
    </w:docPart>
    <w:docPart>
      <w:docPartPr>
        <w:name w:val="AA307DE70E1243D89CA34C995106E99F"/>
        <w:category>
          <w:name w:val="General"/>
          <w:gallery w:val="placeholder"/>
        </w:category>
        <w:types>
          <w:type w:val="bbPlcHdr"/>
        </w:types>
        <w:behaviors>
          <w:behavior w:val="content"/>
        </w:behaviors>
        <w:guid w:val="{D1FAA5F0-1B04-4EFF-AFC6-A8D83DA6AB3F}"/>
      </w:docPartPr>
      <w:docPartBody>
        <w:p w:rsidR="005F52BB" w:rsidRDefault="005F52BB" w:rsidP="005F52BB">
          <w:pPr>
            <w:pStyle w:val="AA307DE70E1243D89CA34C995106E99F"/>
          </w:pPr>
          <w:r w:rsidRPr="000B0719">
            <w:rPr>
              <w:rStyle w:val="PlaceholderText"/>
            </w:rPr>
            <w:t>Click here to enter text.</w:t>
          </w:r>
        </w:p>
      </w:docPartBody>
    </w:docPart>
    <w:docPart>
      <w:docPartPr>
        <w:name w:val="704C2FE5AA9446FA8985D0D6F487568C"/>
        <w:category>
          <w:name w:val="General"/>
          <w:gallery w:val="placeholder"/>
        </w:category>
        <w:types>
          <w:type w:val="bbPlcHdr"/>
        </w:types>
        <w:behaviors>
          <w:behavior w:val="content"/>
        </w:behaviors>
        <w:guid w:val="{89B790BF-7784-4337-85C8-5A5DC9A2356F}"/>
      </w:docPartPr>
      <w:docPartBody>
        <w:p w:rsidR="005F52BB" w:rsidRDefault="005F52BB" w:rsidP="005F52BB">
          <w:pPr>
            <w:pStyle w:val="704C2FE5AA9446FA8985D0D6F487568C"/>
          </w:pPr>
          <w:r w:rsidRPr="000B0719">
            <w:rPr>
              <w:rStyle w:val="PlaceholderText"/>
            </w:rPr>
            <w:t>Click here to enter text.</w:t>
          </w:r>
        </w:p>
      </w:docPartBody>
    </w:docPart>
    <w:docPart>
      <w:docPartPr>
        <w:name w:val="B55EB5B5348B4947AD636CF17E0291A9"/>
        <w:category>
          <w:name w:val="General"/>
          <w:gallery w:val="placeholder"/>
        </w:category>
        <w:types>
          <w:type w:val="bbPlcHdr"/>
        </w:types>
        <w:behaviors>
          <w:behavior w:val="content"/>
        </w:behaviors>
        <w:guid w:val="{B0AC51A6-FFF3-4892-8CCC-A5F3233B5689}"/>
      </w:docPartPr>
      <w:docPartBody>
        <w:p w:rsidR="005F52BB" w:rsidRDefault="005F52BB" w:rsidP="005F52BB">
          <w:pPr>
            <w:pStyle w:val="B55EB5B5348B4947AD636CF17E0291A9"/>
          </w:pPr>
          <w:r w:rsidRPr="000B0719">
            <w:rPr>
              <w:rStyle w:val="PlaceholderText"/>
            </w:rPr>
            <w:t>Click here to enter text.</w:t>
          </w:r>
        </w:p>
      </w:docPartBody>
    </w:docPart>
    <w:docPart>
      <w:docPartPr>
        <w:name w:val="84F1DD898BD44C258D67E50BE49204F1"/>
        <w:category>
          <w:name w:val="General"/>
          <w:gallery w:val="placeholder"/>
        </w:category>
        <w:types>
          <w:type w:val="bbPlcHdr"/>
        </w:types>
        <w:behaviors>
          <w:behavior w:val="content"/>
        </w:behaviors>
        <w:guid w:val="{67EFE18C-F7B1-40A7-8AF9-12E49909D0C3}"/>
      </w:docPartPr>
      <w:docPartBody>
        <w:p w:rsidR="005F52BB" w:rsidRDefault="005F52BB" w:rsidP="005F52BB">
          <w:pPr>
            <w:pStyle w:val="84F1DD898BD44C258D67E50BE49204F1"/>
          </w:pPr>
          <w:r w:rsidRPr="000B0719">
            <w:rPr>
              <w:rStyle w:val="PlaceholderText"/>
            </w:rPr>
            <w:t>Click here to enter text.</w:t>
          </w:r>
        </w:p>
      </w:docPartBody>
    </w:docPart>
    <w:docPart>
      <w:docPartPr>
        <w:name w:val="2DA425C610334E079CB2D4C7EBE9C180"/>
        <w:category>
          <w:name w:val="General"/>
          <w:gallery w:val="placeholder"/>
        </w:category>
        <w:types>
          <w:type w:val="bbPlcHdr"/>
        </w:types>
        <w:behaviors>
          <w:behavior w:val="content"/>
        </w:behaviors>
        <w:guid w:val="{09C48BD1-5636-4DEC-A653-804ADABCD4F6}"/>
      </w:docPartPr>
      <w:docPartBody>
        <w:p w:rsidR="005F52BB" w:rsidRDefault="005F52BB" w:rsidP="005F52BB">
          <w:pPr>
            <w:pStyle w:val="2DA425C610334E079CB2D4C7EBE9C180"/>
          </w:pPr>
          <w:r w:rsidRPr="000B0719">
            <w:rPr>
              <w:rStyle w:val="PlaceholderText"/>
            </w:rPr>
            <w:t>Click here to enter text.</w:t>
          </w:r>
        </w:p>
      </w:docPartBody>
    </w:docPart>
    <w:docPart>
      <w:docPartPr>
        <w:name w:val="283D958621494CDDB772719F1689D6B2"/>
        <w:category>
          <w:name w:val="General"/>
          <w:gallery w:val="placeholder"/>
        </w:category>
        <w:types>
          <w:type w:val="bbPlcHdr"/>
        </w:types>
        <w:behaviors>
          <w:behavior w:val="content"/>
        </w:behaviors>
        <w:guid w:val="{37AF994C-B01D-4C90-834B-47F7946BDD70}"/>
      </w:docPartPr>
      <w:docPartBody>
        <w:p w:rsidR="005F52BB" w:rsidRDefault="005F52BB" w:rsidP="005F52BB">
          <w:pPr>
            <w:pStyle w:val="283D958621494CDDB772719F1689D6B2"/>
          </w:pPr>
          <w:r w:rsidRPr="000B0719">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33A4F"/>
    <w:rsid w:val="005F52BB"/>
    <w:rsid w:val="00933A4F"/>
    <w:rsid w:val="00B83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2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2BB"/>
  </w:style>
  <w:style w:type="paragraph" w:customStyle="1" w:styleId="EE4D8D5262FC46E7A7CEFB084115E3D0">
    <w:name w:val="EE4D8D5262FC46E7A7CEFB084115E3D0"/>
    <w:rsid w:val="00933A4F"/>
  </w:style>
  <w:style w:type="paragraph" w:customStyle="1" w:styleId="5DED4099220D4517AA5DB13B85333489">
    <w:name w:val="5DED4099220D4517AA5DB13B85333489"/>
    <w:rsid w:val="00933A4F"/>
  </w:style>
  <w:style w:type="paragraph" w:customStyle="1" w:styleId="972A30CD562246B4A6975A72D09BB6D5">
    <w:name w:val="972A30CD562246B4A6975A72D09BB6D5"/>
    <w:rsid w:val="00933A4F"/>
  </w:style>
  <w:style w:type="paragraph" w:customStyle="1" w:styleId="F37CA69EC98B4E919A845BECFA24C4C8">
    <w:name w:val="F37CA69EC98B4E919A845BECFA24C4C8"/>
    <w:rsid w:val="00933A4F"/>
  </w:style>
  <w:style w:type="paragraph" w:customStyle="1" w:styleId="F1105BE5874B4065B66F2D68D71F5258">
    <w:name w:val="F1105BE5874B4065B66F2D68D71F5258"/>
    <w:rsid w:val="00933A4F"/>
  </w:style>
  <w:style w:type="paragraph" w:customStyle="1" w:styleId="01B7F4E4C6C04E03A3CC8F2712868555">
    <w:name w:val="01B7F4E4C6C04E03A3CC8F2712868555"/>
    <w:rsid w:val="00933A4F"/>
  </w:style>
  <w:style w:type="paragraph" w:customStyle="1" w:styleId="B6778E9B998D4D26A37CA4AC6639301A">
    <w:name w:val="B6778E9B998D4D26A37CA4AC6639301A"/>
    <w:rsid w:val="00933A4F"/>
  </w:style>
  <w:style w:type="paragraph" w:customStyle="1" w:styleId="39CDC5D31EA94FE5B1515ACC833B0905">
    <w:name w:val="39CDC5D31EA94FE5B1515ACC833B0905"/>
    <w:rsid w:val="00933A4F"/>
  </w:style>
  <w:style w:type="paragraph" w:customStyle="1" w:styleId="8369BC6864564A189C72F1CDF35E7366">
    <w:name w:val="8369BC6864564A189C72F1CDF35E7366"/>
    <w:rsid w:val="00933A4F"/>
  </w:style>
  <w:style w:type="paragraph" w:customStyle="1" w:styleId="1C4503C2A59E44928C704314054526AB">
    <w:name w:val="1C4503C2A59E44928C704314054526AB"/>
    <w:rsid w:val="00933A4F"/>
  </w:style>
  <w:style w:type="paragraph" w:customStyle="1" w:styleId="268770B796E44BD388735603FFD7F541">
    <w:name w:val="268770B796E44BD388735603FFD7F541"/>
    <w:rsid w:val="00933A4F"/>
  </w:style>
  <w:style w:type="paragraph" w:customStyle="1" w:styleId="BD1D7074D4F349F18D522B89FA441F4A">
    <w:name w:val="BD1D7074D4F349F18D522B89FA441F4A"/>
    <w:rsid w:val="00933A4F"/>
  </w:style>
  <w:style w:type="paragraph" w:customStyle="1" w:styleId="05E816691AAC42A387C612AA849FA428">
    <w:name w:val="05E816691AAC42A387C612AA849FA428"/>
    <w:rsid w:val="00933A4F"/>
  </w:style>
  <w:style w:type="paragraph" w:customStyle="1" w:styleId="15E2FDE7781144F7941C4B3C766DBFD0">
    <w:name w:val="15E2FDE7781144F7941C4B3C766DBFD0"/>
    <w:rsid w:val="00933A4F"/>
  </w:style>
  <w:style w:type="paragraph" w:customStyle="1" w:styleId="995247F00E8540C1B233E67D6602064B">
    <w:name w:val="995247F00E8540C1B233E67D6602064B"/>
    <w:rsid w:val="00933A4F"/>
  </w:style>
  <w:style w:type="paragraph" w:customStyle="1" w:styleId="4A7E1DBFF8A04B81AF178D898841289F">
    <w:name w:val="4A7E1DBFF8A04B81AF178D898841289F"/>
    <w:rsid w:val="00933A4F"/>
  </w:style>
  <w:style w:type="paragraph" w:customStyle="1" w:styleId="9C0E1FB0FF9F46AFA92035C4C4B6E23B">
    <w:name w:val="9C0E1FB0FF9F46AFA92035C4C4B6E23B"/>
    <w:rsid w:val="00933A4F"/>
  </w:style>
  <w:style w:type="paragraph" w:customStyle="1" w:styleId="FBCFFED3D44547D9AA6F884C5ABA1459">
    <w:name w:val="FBCFFED3D44547D9AA6F884C5ABA1459"/>
    <w:rsid w:val="00933A4F"/>
  </w:style>
  <w:style w:type="paragraph" w:customStyle="1" w:styleId="9087D179EF944B2E87AA7AA00D20FC9D">
    <w:name w:val="9087D179EF944B2E87AA7AA00D20FC9D"/>
    <w:rsid w:val="00933A4F"/>
  </w:style>
  <w:style w:type="paragraph" w:customStyle="1" w:styleId="AF71D5FB510648908F1FBF117DDFE2A6">
    <w:name w:val="AF71D5FB510648908F1FBF117DDFE2A6"/>
    <w:rsid w:val="00933A4F"/>
  </w:style>
  <w:style w:type="paragraph" w:customStyle="1" w:styleId="B339FD09BA7A4F12969C7BE41B7E388A">
    <w:name w:val="B339FD09BA7A4F12969C7BE41B7E388A"/>
    <w:rsid w:val="00933A4F"/>
  </w:style>
  <w:style w:type="paragraph" w:customStyle="1" w:styleId="0C74B24BF80846568BA674301D02F934">
    <w:name w:val="0C74B24BF80846568BA674301D02F934"/>
    <w:rsid w:val="00933A4F"/>
  </w:style>
  <w:style w:type="paragraph" w:customStyle="1" w:styleId="F4D36B01A0E4427197B69845F90F5489">
    <w:name w:val="F4D36B01A0E4427197B69845F90F5489"/>
    <w:rsid w:val="00933A4F"/>
  </w:style>
  <w:style w:type="paragraph" w:customStyle="1" w:styleId="2C103D863C9C45A090F4AE983A709EC2">
    <w:name w:val="2C103D863C9C45A090F4AE983A709EC2"/>
    <w:rsid w:val="00933A4F"/>
  </w:style>
  <w:style w:type="paragraph" w:customStyle="1" w:styleId="54A4835023B74BD4AD12AF3A1A4167B0">
    <w:name w:val="54A4835023B74BD4AD12AF3A1A4167B0"/>
    <w:rsid w:val="00933A4F"/>
  </w:style>
  <w:style w:type="paragraph" w:customStyle="1" w:styleId="040F4B6EC4254B4D8A019B043DDEDE7F">
    <w:name w:val="040F4B6EC4254B4D8A019B043DDEDE7F"/>
    <w:rsid w:val="00933A4F"/>
  </w:style>
  <w:style w:type="paragraph" w:customStyle="1" w:styleId="F78AEB97F8AA441B963BB98FF883B2AA">
    <w:name w:val="F78AEB97F8AA441B963BB98FF883B2AA"/>
    <w:rsid w:val="00933A4F"/>
  </w:style>
  <w:style w:type="paragraph" w:customStyle="1" w:styleId="16E258D59AA14DD888BDFCF4A47C5AD3">
    <w:name w:val="16E258D59AA14DD888BDFCF4A47C5AD3"/>
    <w:rsid w:val="00933A4F"/>
  </w:style>
  <w:style w:type="paragraph" w:customStyle="1" w:styleId="E625507096E84B2E939DF25F21513737">
    <w:name w:val="E625507096E84B2E939DF25F21513737"/>
    <w:rsid w:val="00933A4F"/>
  </w:style>
  <w:style w:type="paragraph" w:customStyle="1" w:styleId="68C21C7ADFF24C6485187D2F333B0988">
    <w:name w:val="68C21C7ADFF24C6485187D2F333B0988"/>
    <w:rsid w:val="00933A4F"/>
  </w:style>
  <w:style w:type="paragraph" w:customStyle="1" w:styleId="F630347092D7401C9A784FC5A76CAFA1">
    <w:name w:val="F630347092D7401C9A784FC5A76CAFA1"/>
    <w:rsid w:val="00933A4F"/>
  </w:style>
  <w:style w:type="paragraph" w:customStyle="1" w:styleId="BEC2B6B6A66748E0B936DCF189B83BD3">
    <w:name w:val="BEC2B6B6A66748E0B936DCF189B83BD3"/>
    <w:rsid w:val="00933A4F"/>
  </w:style>
  <w:style w:type="paragraph" w:customStyle="1" w:styleId="3AE21854A2DD459F940F35ECDD242551">
    <w:name w:val="3AE21854A2DD459F940F35ECDD242551"/>
    <w:rsid w:val="00933A4F"/>
  </w:style>
  <w:style w:type="paragraph" w:customStyle="1" w:styleId="3BA413AB9CC9469A9AD4859CEE7CAAE6">
    <w:name w:val="3BA413AB9CC9469A9AD4859CEE7CAAE6"/>
    <w:rsid w:val="00933A4F"/>
  </w:style>
  <w:style w:type="paragraph" w:customStyle="1" w:styleId="E4DDD98DA5F34E788CA1B852ED3FC471">
    <w:name w:val="E4DDD98DA5F34E788CA1B852ED3FC471"/>
    <w:rsid w:val="00933A4F"/>
  </w:style>
  <w:style w:type="paragraph" w:customStyle="1" w:styleId="4D3EE0247056461F9567C04E4CB66348">
    <w:name w:val="4D3EE0247056461F9567C04E4CB66348"/>
    <w:rsid w:val="00933A4F"/>
  </w:style>
  <w:style w:type="paragraph" w:customStyle="1" w:styleId="44C45CF3C0224379A662BB9DDE797A09">
    <w:name w:val="44C45CF3C0224379A662BB9DDE797A09"/>
    <w:rsid w:val="00933A4F"/>
  </w:style>
  <w:style w:type="paragraph" w:customStyle="1" w:styleId="82F0713E4A0240588EA0E1EFED63D2E5">
    <w:name w:val="82F0713E4A0240588EA0E1EFED63D2E5"/>
    <w:rsid w:val="00933A4F"/>
  </w:style>
  <w:style w:type="paragraph" w:customStyle="1" w:styleId="4F524110F4AD4201BFE43D88BE62AB7E">
    <w:name w:val="4F524110F4AD4201BFE43D88BE62AB7E"/>
    <w:rsid w:val="00933A4F"/>
  </w:style>
  <w:style w:type="paragraph" w:customStyle="1" w:styleId="94FADEB33814461385982AEB75485DBE">
    <w:name w:val="94FADEB33814461385982AEB75485DBE"/>
    <w:rsid w:val="00933A4F"/>
  </w:style>
  <w:style w:type="paragraph" w:customStyle="1" w:styleId="5A1207118AE44D42BCD299F32D288267">
    <w:name w:val="5A1207118AE44D42BCD299F32D288267"/>
    <w:rsid w:val="00933A4F"/>
  </w:style>
  <w:style w:type="paragraph" w:customStyle="1" w:styleId="C26A4E033D8C42BEA3FCF69F5B29B914">
    <w:name w:val="C26A4E033D8C42BEA3FCF69F5B29B914"/>
    <w:rsid w:val="00933A4F"/>
  </w:style>
  <w:style w:type="paragraph" w:customStyle="1" w:styleId="BAC1CC0C1FD04847BCB36B57DD25ED8E">
    <w:name w:val="BAC1CC0C1FD04847BCB36B57DD25ED8E"/>
    <w:rsid w:val="00933A4F"/>
  </w:style>
  <w:style w:type="paragraph" w:customStyle="1" w:styleId="494951653BF6434E90E4C76F0B53B80C">
    <w:name w:val="494951653BF6434E90E4C76F0B53B80C"/>
    <w:rsid w:val="00933A4F"/>
  </w:style>
  <w:style w:type="paragraph" w:customStyle="1" w:styleId="A9F9071ABE164636A1DFC44AD220EC66">
    <w:name w:val="A9F9071ABE164636A1DFC44AD220EC66"/>
    <w:rsid w:val="00933A4F"/>
  </w:style>
  <w:style w:type="paragraph" w:customStyle="1" w:styleId="8BB1E214FA7749BE8B390073150FD08A">
    <w:name w:val="8BB1E214FA7749BE8B390073150FD08A"/>
    <w:rsid w:val="00933A4F"/>
  </w:style>
  <w:style w:type="paragraph" w:customStyle="1" w:styleId="71422173773F4AF9B7591E5113458774">
    <w:name w:val="71422173773F4AF9B7591E5113458774"/>
    <w:rsid w:val="00933A4F"/>
  </w:style>
  <w:style w:type="paragraph" w:customStyle="1" w:styleId="DCD0963ADF15467F986A8DF45C1BB8D2">
    <w:name w:val="DCD0963ADF15467F986A8DF45C1BB8D2"/>
    <w:rsid w:val="00933A4F"/>
  </w:style>
  <w:style w:type="paragraph" w:customStyle="1" w:styleId="0C38CDA04F194342ABCFA07DB297A020">
    <w:name w:val="0C38CDA04F194342ABCFA07DB297A020"/>
    <w:rsid w:val="00933A4F"/>
  </w:style>
  <w:style w:type="paragraph" w:customStyle="1" w:styleId="364D38A2E59E4A91A112C998EED3C4C7">
    <w:name w:val="364D38A2E59E4A91A112C998EED3C4C7"/>
    <w:rsid w:val="00933A4F"/>
  </w:style>
  <w:style w:type="paragraph" w:customStyle="1" w:styleId="14618DEF15B74A14B038269A284D7ABC">
    <w:name w:val="14618DEF15B74A14B038269A284D7ABC"/>
    <w:rsid w:val="00933A4F"/>
  </w:style>
  <w:style w:type="paragraph" w:customStyle="1" w:styleId="B67C7ABD7F1F4FBE8B0078F1844F41FD">
    <w:name w:val="B67C7ABD7F1F4FBE8B0078F1844F41FD"/>
    <w:rsid w:val="00933A4F"/>
  </w:style>
  <w:style w:type="paragraph" w:customStyle="1" w:styleId="AAEC04D3CD8F40AF8C4B3D91FFFD8BA1">
    <w:name w:val="AAEC04D3CD8F40AF8C4B3D91FFFD8BA1"/>
    <w:rsid w:val="00933A4F"/>
  </w:style>
  <w:style w:type="paragraph" w:customStyle="1" w:styleId="ED6BBA0DE0144FEA8D0819C42D17C8D6">
    <w:name w:val="ED6BBA0DE0144FEA8D0819C42D17C8D6"/>
    <w:rsid w:val="00933A4F"/>
  </w:style>
  <w:style w:type="paragraph" w:customStyle="1" w:styleId="49603BEEB7424EDE9B9BE3C9B540F31A">
    <w:name w:val="49603BEEB7424EDE9B9BE3C9B540F31A"/>
    <w:rsid w:val="00933A4F"/>
  </w:style>
  <w:style w:type="paragraph" w:customStyle="1" w:styleId="8623F2AF146043C8BC13FFA67665F666">
    <w:name w:val="8623F2AF146043C8BC13FFA67665F666"/>
    <w:rsid w:val="00933A4F"/>
  </w:style>
  <w:style w:type="paragraph" w:customStyle="1" w:styleId="4578B77DE00E428EBC4245C321649BF6">
    <w:name w:val="4578B77DE00E428EBC4245C321649BF6"/>
    <w:rsid w:val="00933A4F"/>
  </w:style>
  <w:style w:type="paragraph" w:customStyle="1" w:styleId="5A769C67FFBA40279F6F1E9D796429AF">
    <w:name w:val="5A769C67FFBA40279F6F1E9D796429AF"/>
    <w:rsid w:val="00933A4F"/>
  </w:style>
  <w:style w:type="paragraph" w:customStyle="1" w:styleId="A430EF8790E741ADA1F22C667D1BBB14">
    <w:name w:val="A430EF8790E741ADA1F22C667D1BBB14"/>
    <w:rsid w:val="00933A4F"/>
  </w:style>
  <w:style w:type="paragraph" w:customStyle="1" w:styleId="5812B182321A49559B0F71E3FDAD2360">
    <w:name w:val="5812B182321A49559B0F71E3FDAD2360"/>
    <w:rsid w:val="00933A4F"/>
  </w:style>
  <w:style w:type="paragraph" w:customStyle="1" w:styleId="4A93EBCD7B7344208DDF3F264FC75F71">
    <w:name w:val="4A93EBCD7B7344208DDF3F264FC75F71"/>
    <w:rsid w:val="00933A4F"/>
  </w:style>
  <w:style w:type="paragraph" w:customStyle="1" w:styleId="108B064A4B4849568086452FAB992ECF">
    <w:name w:val="108B064A4B4849568086452FAB992ECF"/>
    <w:rsid w:val="00933A4F"/>
  </w:style>
  <w:style w:type="paragraph" w:customStyle="1" w:styleId="DECD0A1E10AB4C7D8F7AF64EE4EEF96D">
    <w:name w:val="DECD0A1E10AB4C7D8F7AF64EE4EEF96D"/>
    <w:rsid w:val="00933A4F"/>
  </w:style>
  <w:style w:type="paragraph" w:customStyle="1" w:styleId="2449CE5DDB0847E993ADA2D25AEB0B10">
    <w:name w:val="2449CE5DDB0847E993ADA2D25AEB0B10"/>
    <w:rsid w:val="00933A4F"/>
  </w:style>
  <w:style w:type="paragraph" w:customStyle="1" w:styleId="5FE34BD79353412E9AA177A1D112E3C7">
    <w:name w:val="5FE34BD79353412E9AA177A1D112E3C7"/>
    <w:rsid w:val="00933A4F"/>
  </w:style>
  <w:style w:type="paragraph" w:customStyle="1" w:styleId="6F00D1F3CC6A4BCEB7447FC17D7CD470">
    <w:name w:val="6F00D1F3CC6A4BCEB7447FC17D7CD470"/>
    <w:rsid w:val="00933A4F"/>
  </w:style>
  <w:style w:type="paragraph" w:customStyle="1" w:styleId="15819E4F6ED8496098F0C428D979D36F">
    <w:name w:val="15819E4F6ED8496098F0C428D979D36F"/>
    <w:rsid w:val="00933A4F"/>
  </w:style>
  <w:style w:type="paragraph" w:customStyle="1" w:styleId="23806761AB95463C8D7110B0F8C6C598">
    <w:name w:val="23806761AB95463C8D7110B0F8C6C598"/>
    <w:rsid w:val="00933A4F"/>
  </w:style>
  <w:style w:type="paragraph" w:customStyle="1" w:styleId="F9E87D1804604425B847BDA1FD7DA59F">
    <w:name w:val="F9E87D1804604425B847BDA1FD7DA59F"/>
    <w:rsid w:val="00933A4F"/>
  </w:style>
  <w:style w:type="paragraph" w:customStyle="1" w:styleId="D1E0C0E8713048319E16421083B40C1E">
    <w:name w:val="D1E0C0E8713048319E16421083B40C1E"/>
    <w:rsid w:val="00933A4F"/>
  </w:style>
  <w:style w:type="paragraph" w:customStyle="1" w:styleId="3B54231EFBC840F5A02E00C93F305D64">
    <w:name w:val="3B54231EFBC840F5A02E00C93F305D64"/>
    <w:rsid w:val="00933A4F"/>
  </w:style>
  <w:style w:type="paragraph" w:customStyle="1" w:styleId="A8D05E6E136046FB92CDA9B82CD7EF30">
    <w:name w:val="A8D05E6E136046FB92CDA9B82CD7EF30"/>
    <w:rsid w:val="00933A4F"/>
  </w:style>
  <w:style w:type="paragraph" w:customStyle="1" w:styleId="0EAE3EECCB11490A91DE0A2546B3AE74">
    <w:name w:val="0EAE3EECCB11490A91DE0A2546B3AE74"/>
    <w:rsid w:val="00933A4F"/>
  </w:style>
  <w:style w:type="paragraph" w:customStyle="1" w:styleId="76F0E3C5438847678CCFFF93E4FE7D74">
    <w:name w:val="76F0E3C5438847678CCFFF93E4FE7D74"/>
    <w:rsid w:val="00933A4F"/>
  </w:style>
  <w:style w:type="paragraph" w:customStyle="1" w:styleId="A54367D974724567AE9D21CCB0EEBA3C">
    <w:name w:val="A54367D974724567AE9D21CCB0EEBA3C"/>
    <w:rsid w:val="00933A4F"/>
  </w:style>
  <w:style w:type="paragraph" w:customStyle="1" w:styleId="CA65379DDB204294AF4DF6BD691CB5DC">
    <w:name w:val="CA65379DDB204294AF4DF6BD691CB5DC"/>
    <w:rsid w:val="00933A4F"/>
  </w:style>
  <w:style w:type="paragraph" w:customStyle="1" w:styleId="5BBDADF692974429A6C2B4833B6F7930">
    <w:name w:val="5BBDADF692974429A6C2B4833B6F7930"/>
    <w:rsid w:val="00933A4F"/>
  </w:style>
  <w:style w:type="paragraph" w:customStyle="1" w:styleId="8552F3389537414D9371EC393AAEE779">
    <w:name w:val="8552F3389537414D9371EC393AAEE779"/>
    <w:rsid w:val="00933A4F"/>
  </w:style>
  <w:style w:type="paragraph" w:customStyle="1" w:styleId="66887E94B18C4EF58BD0BA9026BA9F02">
    <w:name w:val="66887E94B18C4EF58BD0BA9026BA9F02"/>
    <w:rsid w:val="00933A4F"/>
  </w:style>
  <w:style w:type="paragraph" w:customStyle="1" w:styleId="218DA488580A46518BEC31F9132F1E39">
    <w:name w:val="218DA488580A46518BEC31F9132F1E39"/>
    <w:rsid w:val="00933A4F"/>
  </w:style>
  <w:style w:type="paragraph" w:customStyle="1" w:styleId="8322D76238AD49EE83C40CE758DE2AF4">
    <w:name w:val="8322D76238AD49EE83C40CE758DE2AF4"/>
    <w:rsid w:val="00933A4F"/>
  </w:style>
  <w:style w:type="paragraph" w:customStyle="1" w:styleId="C2F33CE5496543B4A8823F1BAFD5E710">
    <w:name w:val="C2F33CE5496543B4A8823F1BAFD5E710"/>
    <w:rsid w:val="00933A4F"/>
  </w:style>
  <w:style w:type="paragraph" w:customStyle="1" w:styleId="60F63362F9F64778BEA6AF92692F6181">
    <w:name w:val="60F63362F9F64778BEA6AF92692F6181"/>
    <w:rsid w:val="00933A4F"/>
  </w:style>
  <w:style w:type="paragraph" w:customStyle="1" w:styleId="B2B1D51A51F84BA7B513DC4557C0E6CC">
    <w:name w:val="B2B1D51A51F84BA7B513DC4557C0E6CC"/>
    <w:rsid w:val="00933A4F"/>
  </w:style>
  <w:style w:type="paragraph" w:customStyle="1" w:styleId="1B0094E3AA6A432CB8A23F2A20B1D077">
    <w:name w:val="1B0094E3AA6A432CB8A23F2A20B1D077"/>
    <w:rsid w:val="00933A4F"/>
  </w:style>
  <w:style w:type="paragraph" w:customStyle="1" w:styleId="89CB20E555B04CD18F6A7DF9E9B0BD2B">
    <w:name w:val="89CB20E555B04CD18F6A7DF9E9B0BD2B"/>
    <w:rsid w:val="00933A4F"/>
  </w:style>
  <w:style w:type="paragraph" w:customStyle="1" w:styleId="935E40C4F59A41D58A89BD981053BFC5">
    <w:name w:val="935E40C4F59A41D58A89BD981053BFC5"/>
    <w:rsid w:val="00933A4F"/>
  </w:style>
  <w:style w:type="paragraph" w:customStyle="1" w:styleId="7202D426C5534B0FA487D6DE70ECBBE2">
    <w:name w:val="7202D426C5534B0FA487D6DE70ECBBE2"/>
    <w:rsid w:val="00933A4F"/>
  </w:style>
  <w:style w:type="paragraph" w:customStyle="1" w:styleId="B6AA9B71E26049B4885CB16F66497AEA">
    <w:name w:val="B6AA9B71E26049B4885CB16F66497AEA"/>
    <w:rsid w:val="00933A4F"/>
  </w:style>
  <w:style w:type="paragraph" w:customStyle="1" w:styleId="F0D25EECC41244A09D5D324A1BC3FF34">
    <w:name w:val="F0D25EECC41244A09D5D324A1BC3FF34"/>
    <w:rsid w:val="00933A4F"/>
  </w:style>
  <w:style w:type="paragraph" w:customStyle="1" w:styleId="06D6F0F22C3D424D90E0D0ABDCFD311C">
    <w:name w:val="06D6F0F22C3D424D90E0D0ABDCFD311C"/>
    <w:rsid w:val="00933A4F"/>
  </w:style>
  <w:style w:type="paragraph" w:customStyle="1" w:styleId="7896178B5DD44526A1FCC440309E0B63">
    <w:name w:val="7896178B5DD44526A1FCC440309E0B63"/>
    <w:rsid w:val="00933A4F"/>
  </w:style>
  <w:style w:type="paragraph" w:customStyle="1" w:styleId="5CD4EE4788D74C4782443E534E1B9E5C">
    <w:name w:val="5CD4EE4788D74C4782443E534E1B9E5C"/>
    <w:rsid w:val="00933A4F"/>
  </w:style>
  <w:style w:type="paragraph" w:customStyle="1" w:styleId="4F2A1C67E90E4A79B8D1D4B595F103ED">
    <w:name w:val="4F2A1C67E90E4A79B8D1D4B595F103ED"/>
    <w:rsid w:val="00933A4F"/>
  </w:style>
  <w:style w:type="paragraph" w:customStyle="1" w:styleId="4A80D09AE14A4AE9A720409EB7DF6185">
    <w:name w:val="4A80D09AE14A4AE9A720409EB7DF6185"/>
    <w:rsid w:val="00933A4F"/>
  </w:style>
  <w:style w:type="paragraph" w:customStyle="1" w:styleId="D9F8CCB0FC814F8C9618D5F89C604458">
    <w:name w:val="D9F8CCB0FC814F8C9618D5F89C604458"/>
    <w:rsid w:val="00933A4F"/>
  </w:style>
  <w:style w:type="paragraph" w:customStyle="1" w:styleId="90032773CEBB41E6B3F6D32EF7ACE1A1">
    <w:name w:val="90032773CEBB41E6B3F6D32EF7ACE1A1"/>
    <w:rsid w:val="00933A4F"/>
  </w:style>
  <w:style w:type="paragraph" w:customStyle="1" w:styleId="AC003BD374EE4954A2A20D10A68E3756">
    <w:name w:val="AC003BD374EE4954A2A20D10A68E3756"/>
    <w:rsid w:val="00933A4F"/>
  </w:style>
  <w:style w:type="paragraph" w:customStyle="1" w:styleId="26556252EAB241D2BA490D6327522DF2">
    <w:name w:val="26556252EAB241D2BA490D6327522DF2"/>
    <w:rsid w:val="00933A4F"/>
  </w:style>
  <w:style w:type="paragraph" w:customStyle="1" w:styleId="BE2DFD34A4204C7ABDA27A8B0F64ED2E">
    <w:name w:val="BE2DFD34A4204C7ABDA27A8B0F64ED2E"/>
    <w:rsid w:val="00933A4F"/>
  </w:style>
  <w:style w:type="paragraph" w:customStyle="1" w:styleId="5BA6444D67C34026A88E8A7FBFDF0AD2">
    <w:name w:val="5BA6444D67C34026A88E8A7FBFDF0AD2"/>
    <w:rsid w:val="00933A4F"/>
  </w:style>
  <w:style w:type="paragraph" w:customStyle="1" w:styleId="22224AFAB03A4344995B603B1FCA3265">
    <w:name w:val="22224AFAB03A4344995B603B1FCA3265"/>
    <w:rsid w:val="00933A4F"/>
  </w:style>
  <w:style w:type="paragraph" w:customStyle="1" w:styleId="7DB39FD15E384C78933237A502E3B1F1">
    <w:name w:val="7DB39FD15E384C78933237A502E3B1F1"/>
    <w:rsid w:val="00933A4F"/>
  </w:style>
  <w:style w:type="paragraph" w:customStyle="1" w:styleId="E2E9F57D312547FA9CE1A05B14A58E32">
    <w:name w:val="E2E9F57D312547FA9CE1A05B14A58E32"/>
    <w:rsid w:val="00933A4F"/>
  </w:style>
  <w:style w:type="paragraph" w:customStyle="1" w:styleId="0D23D3CA1D824650AAF6C756D0BBE342">
    <w:name w:val="0D23D3CA1D824650AAF6C756D0BBE342"/>
    <w:rsid w:val="00933A4F"/>
  </w:style>
  <w:style w:type="paragraph" w:customStyle="1" w:styleId="98AE437B54D44951A487F57B6590BD2D">
    <w:name w:val="98AE437B54D44951A487F57B6590BD2D"/>
    <w:rsid w:val="00933A4F"/>
  </w:style>
  <w:style w:type="paragraph" w:customStyle="1" w:styleId="B9C62E4029C04D83B79A06C6C9D8EEB7">
    <w:name w:val="B9C62E4029C04D83B79A06C6C9D8EEB7"/>
    <w:rsid w:val="00933A4F"/>
  </w:style>
  <w:style w:type="paragraph" w:customStyle="1" w:styleId="3548855B270E4B16B5CAA22DFA318667">
    <w:name w:val="3548855B270E4B16B5CAA22DFA318667"/>
    <w:rsid w:val="00933A4F"/>
  </w:style>
  <w:style w:type="paragraph" w:customStyle="1" w:styleId="E7315595979B4CBF87AE1CEBE0EED277">
    <w:name w:val="E7315595979B4CBF87AE1CEBE0EED277"/>
    <w:rsid w:val="00933A4F"/>
  </w:style>
  <w:style w:type="paragraph" w:customStyle="1" w:styleId="B0F894740C5946009148E23704072896">
    <w:name w:val="B0F894740C5946009148E23704072896"/>
    <w:rsid w:val="00933A4F"/>
  </w:style>
  <w:style w:type="paragraph" w:customStyle="1" w:styleId="624744232AD647388F63A04F965D1D60">
    <w:name w:val="624744232AD647388F63A04F965D1D60"/>
    <w:rsid w:val="00933A4F"/>
  </w:style>
  <w:style w:type="paragraph" w:customStyle="1" w:styleId="842E34FFE3E349D2A7D73E219AC212FC">
    <w:name w:val="842E34FFE3E349D2A7D73E219AC212FC"/>
    <w:rsid w:val="00933A4F"/>
  </w:style>
  <w:style w:type="paragraph" w:customStyle="1" w:styleId="1FB9DC00F3154D24B03008C1DF0B8196">
    <w:name w:val="1FB9DC00F3154D24B03008C1DF0B8196"/>
    <w:rsid w:val="00933A4F"/>
  </w:style>
  <w:style w:type="paragraph" w:customStyle="1" w:styleId="025AA0E62DFC4D0C849FCF1751D55742">
    <w:name w:val="025AA0E62DFC4D0C849FCF1751D55742"/>
    <w:rsid w:val="00933A4F"/>
  </w:style>
  <w:style w:type="paragraph" w:customStyle="1" w:styleId="9AA3654079EB4480982534126D8E07C5">
    <w:name w:val="9AA3654079EB4480982534126D8E07C5"/>
    <w:rsid w:val="00933A4F"/>
  </w:style>
  <w:style w:type="paragraph" w:customStyle="1" w:styleId="D3AD7F9546464D2D918850EDA0C420C0">
    <w:name w:val="D3AD7F9546464D2D918850EDA0C420C0"/>
    <w:rsid w:val="00933A4F"/>
  </w:style>
  <w:style w:type="paragraph" w:customStyle="1" w:styleId="28DDF5069B454D76AECC351174A8B2A7">
    <w:name w:val="28DDF5069B454D76AECC351174A8B2A7"/>
    <w:rsid w:val="00933A4F"/>
  </w:style>
  <w:style w:type="paragraph" w:customStyle="1" w:styleId="416CBAC871FC412AB406E4F33EE15E29">
    <w:name w:val="416CBAC871FC412AB406E4F33EE15E29"/>
    <w:rsid w:val="00933A4F"/>
  </w:style>
  <w:style w:type="paragraph" w:customStyle="1" w:styleId="BEF050A5296C43D3AAE12D8714B5EE6D">
    <w:name w:val="BEF050A5296C43D3AAE12D8714B5EE6D"/>
    <w:rsid w:val="00933A4F"/>
  </w:style>
  <w:style w:type="paragraph" w:customStyle="1" w:styleId="82FCC737B37F4F88854D6795E7C5697F">
    <w:name w:val="82FCC737B37F4F88854D6795E7C5697F"/>
    <w:rsid w:val="00933A4F"/>
  </w:style>
  <w:style w:type="paragraph" w:customStyle="1" w:styleId="02FA56C4BABF46AD999957663EACE662">
    <w:name w:val="02FA56C4BABF46AD999957663EACE662"/>
    <w:rsid w:val="00933A4F"/>
  </w:style>
  <w:style w:type="paragraph" w:customStyle="1" w:styleId="4BF9B8F8642C45EB8DE6D50D33A2BB1E">
    <w:name w:val="4BF9B8F8642C45EB8DE6D50D33A2BB1E"/>
    <w:rsid w:val="00933A4F"/>
  </w:style>
  <w:style w:type="paragraph" w:customStyle="1" w:styleId="3790DB98301C4BC3AC939F771794D2DA">
    <w:name w:val="3790DB98301C4BC3AC939F771794D2DA"/>
    <w:rsid w:val="00933A4F"/>
  </w:style>
  <w:style w:type="paragraph" w:customStyle="1" w:styleId="F32FF657116040B4B3EC8D32CEFC6B0F">
    <w:name w:val="F32FF657116040B4B3EC8D32CEFC6B0F"/>
    <w:rsid w:val="00933A4F"/>
  </w:style>
  <w:style w:type="paragraph" w:customStyle="1" w:styleId="5404DBBF16124BEDAABDFF2F60BD854C">
    <w:name w:val="5404DBBF16124BEDAABDFF2F60BD854C"/>
    <w:rsid w:val="00933A4F"/>
  </w:style>
  <w:style w:type="paragraph" w:customStyle="1" w:styleId="7181487AD78D402EA9AC2D351EC243AB">
    <w:name w:val="7181487AD78D402EA9AC2D351EC243AB"/>
    <w:rsid w:val="00933A4F"/>
  </w:style>
  <w:style w:type="paragraph" w:customStyle="1" w:styleId="BBF5550E524241619FA9BA84685DE687">
    <w:name w:val="BBF5550E524241619FA9BA84685DE687"/>
    <w:rsid w:val="00933A4F"/>
  </w:style>
  <w:style w:type="paragraph" w:customStyle="1" w:styleId="87B5DAA7A1464E2985952C0F7B94142A">
    <w:name w:val="87B5DAA7A1464E2985952C0F7B94142A"/>
    <w:rsid w:val="00933A4F"/>
  </w:style>
  <w:style w:type="paragraph" w:customStyle="1" w:styleId="A0DAE65A9E22403093DC6681F1C7BEE5">
    <w:name w:val="A0DAE65A9E22403093DC6681F1C7BEE5"/>
    <w:rsid w:val="00933A4F"/>
  </w:style>
  <w:style w:type="paragraph" w:customStyle="1" w:styleId="03AC409E8F784E31A85ABACAD2150B8D">
    <w:name w:val="03AC409E8F784E31A85ABACAD2150B8D"/>
    <w:rsid w:val="00933A4F"/>
  </w:style>
  <w:style w:type="paragraph" w:customStyle="1" w:styleId="5A3E4E0CD789494DB61DDD41046D5A46">
    <w:name w:val="5A3E4E0CD789494DB61DDD41046D5A46"/>
    <w:rsid w:val="00933A4F"/>
  </w:style>
  <w:style w:type="paragraph" w:customStyle="1" w:styleId="1E79C20D51B444659D74C1FE92F0A095">
    <w:name w:val="1E79C20D51B444659D74C1FE92F0A095"/>
    <w:rsid w:val="00933A4F"/>
  </w:style>
  <w:style w:type="paragraph" w:customStyle="1" w:styleId="FB32E109A54F462DB9410F207E0F8CDD">
    <w:name w:val="FB32E109A54F462DB9410F207E0F8CDD"/>
    <w:rsid w:val="00933A4F"/>
  </w:style>
  <w:style w:type="paragraph" w:customStyle="1" w:styleId="28CE6D07728744F884D8C323615CF58A">
    <w:name w:val="28CE6D07728744F884D8C323615CF58A"/>
    <w:rsid w:val="00933A4F"/>
  </w:style>
  <w:style w:type="paragraph" w:customStyle="1" w:styleId="C80D65396E694618A353FF8DFE2946C2">
    <w:name w:val="C80D65396E694618A353FF8DFE2946C2"/>
    <w:rsid w:val="00933A4F"/>
  </w:style>
  <w:style w:type="paragraph" w:customStyle="1" w:styleId="29F02883B7644B7392902B2D7AF4F057">
    <w:name w:val="29F02883B7644B7392902B2D7AF4F057"/>
    <w:rsid w:val="00933A4F"/>
  </w:style>
  <w:style w:type="paragraph" w:customStyle="1" w:styleId="2D04B7833FAF4379BADF3F61C1A529A7">
    <w:name w:val="2D04B7833FAF4379BADF3F61C1A529A7"/>
    <w:rsid w:val="00933A4F"/>
  </w:style>
  <w:style w:type="paragraph" w:customStyle="1" w:styleId="1B197D6FCB554CF9AA8C0AFD60134FC1">
    <w:name w:val="1B197D6FCB554CF9AA8C0AFD60134FC1"/>
    <w:rsid w:val="00933A4F"/>
  </w:style>
  <w:style w:type="paragraph" w:customStyle="1" w:styleId="D1BD872C014B4F2690E7CBC698BBAC01">
    <w:name w:val="D1BD872C014B4F2690E7CBC698BBAC01"/>
    <w:rsid w:val="00933A4F"/>
  </w:style>
  <w:style w:type="paragraph" w:customStyle="1" w:styleId="7CCD9E6B5DAE401DB3D46905D2F8EF2B">
    <w:name w:val="7CCD9E6B5DAE401DB3D46905D2F8EF2B"/>
    <w:rsid w:val="00933A4F"/>
  </w:style>
  <w:style w:type="paragraph" w:customStyle="1" w:styleId="2658C9012BF44C9FA18B78F589E3171B">
    <w:name w:val="2658C9012BF44C9FA18B78F589E3171B"/>
    <w:rsid w:val="00933A4F"/>
  </w:style>
  <w:style w:type="paragraph" w:customStyle="1" w:styleId="857C831D28424593B5A237671F485705">
    <w:name w:val="857C831D28424593B5A237671F485705"/>
    <w:rsid w:val="00933A4F"/>
  </w:style>
  <w:style w:type="paragraph" w:customStyle="1" w:styleId="B4F9906310A24B50A87036B67119FAF4">
    <w:name w:val="B4F9906310A24B50A87036B67119FAF4"/>
    <w:rsid w:val="00933A4F"/>
  </w:style>
  <w:style w:type="paragraph" w:customStyle="1" w:styleId="4C74405B6A104C6C8F884EE231C8D494">
    <w:name w:val="4C74405B6A104C6C8F884EE231C8D494"/>
    <w:rsid w:val="00933A4F"/>
  </w:style>
  <w:style w:type="paragraph" w:customStyle="1" w:styleId="FFFEABBC8BE94D32B5FEE364B34E7710">
    <w:name w:val="FFFEABBC8BE94D32B5FEE364B34E7710"/>
    <w:rsid w:val="00933A4F"/>
  </w:style>
  <w:style w:type="paragraph" w:customStyle="1" w:styleId="9D79F1E45BBC44C1844DDD4A61E896B8">
    <w:name w:val="9D79F1E45BBC44C1844DDD4A61E896B8"/>
    <w:rsid w:val="00933A4F"/>
  </w:style>
  <w:style w:type="paragraph" w:customStyle="1" w:styleId="E35916F385F8437188561E5EC1DBE732">
    <w:name w:val="E35916F385F8437188561E5EC1DBE732"/>
    <w:rsid w:val="00933A4F"/>
  </w:style>
  <w:style w:type="paragraph" w:customStyle="1" w:styleId="5310D2E9D8B7419188F9AAE364429219">
    <w:name w:val="5310D2E9D8B7419188F9AAE364429219"/>
    <w:rsid w:val="00933A4F"/>
  </w:style>
  <w:style w:type="paragraph" w:customStyle="1" w:styleId="0C6B7BFE2D594385A59EEB3DF96AD1B9">
    <w:name w:val="0C6B7BFE2D594385A59EEB3DF96AD1B9"/>
    <w:rsid w:val="00933A4F"/>
  </w:style>
  <w:style w:type="paragraph" w:customStyle="1" w:styleId="22F3DEFE968D4E86A76373F333EFD1DE">
    <w:name w:val="22F3DEFE968D4E86A76373F333EFD1DE"/>
    <w:rsid w:val="00933A4F"/>
  </w:style>
  <w:style w:type="paragraph" w:customStyle="1" w:styleId="67E3A962EA7F4B6E88B3090116FF6EA6">
    <w:name w:val="67E3A962EA7F4B6E88B3090116FF6EA6"/>
    <w:rsid w:val="00933A4F"/>
  </w:style>
  <w:style w:type="paragraph" w:customStyle="1" w:styleId="7BC138F11AAD49869E42DE0643F6B410">
    <w:name w:val="7BC138F11AAD49869E42DE0643F6B410"/>
    <w:rsid w:val="00933A4F"/>
  </w:style>
  <w:style w:type="paragraph" w:customStyle="1" w:styleId="5B037C6ADAD54F81926B79DF1714CC13">
    <w:name w:val="5B037C6ADAD54F81926B79DF1714CC13"/>
    <w:rsid w:val="00933A4F"/>
  </w:style>
  <w:style w:type="paragraph" w:customStyle="1" w:styleId="015A604F7A784C22B9667267B80BCDB7">
    <w:name w:val="015A604F7A784C22B9667267B80BCDB7"/>
    <w:rsid w:val="005F52BB"/>
  </w:style>
  <w:style w:type="paragraph" w:customStyle="1" w:styleId="901A93816245479B94A5731C875CED34">
    <w:name w:val="901A93816245479B94A5731C875CED34"/>
    <w:rsid w:val="005F52BB"/>
  </w:style>
  <w:style w:type="paragraph" w:customStyle="1" w:styleId="3458874AE04C466D928EA0C30C35BEAB">
    <w:name w:val="3458874AE04C466D928EA0C30C35BEAB"/>
    <w:rsid w:val="005F52BB"/>
  </w:style>
  <w:style w:type="paragraph" w:customStyle="1" w:styleId="770608577B714FD2A17BA6CB7D36C20A">
    <w:name w:val="770608577B714FD2A17BA6CB7D36C20A"/>
    <w:rsid w:val="005F52BB"/>
  </w:style>
  <w:style w:type="paragraph" w:customStyle="1" w:styleId="89ACDD662CBA4AF18D8AE4C006D0683E">
    <w:name w:val="89ACDD662CBA4AF18D8AE4C006D0683E"/>
    <w:rsid w:val="005F52BB"/>
  </w:style>
  <w:style w:type="paragraph" w:customStyle="1" w:styleId="1BBA4CA27CA44F12848C4E40851CC9EF">
    <w:name w:val="1BBA4CA27CA44F12848C4E40851CC9EF"/>
    <w:rsid w:val="005F52BB"/>
  </w:style>
  <w:style w:type="paragraph" w:customStyle="1" w:styleId="2F33B78CB012496595EF1E66D48F84F9">
    <w:name w:val="2F33B78CB012496595EF1E66D48F84F9"/>
    <w:rsid w:val="005F52BB"/>
  </w:style>
  <w:style w:type="paragraph" w:customStyle="1" w:styleId="1D739337C0CC4325881801088D8521FF">
    <w:name w:val="1D739337C0CC4325881801088D8521FF"/>
    <w:rsid w:val="005F52BB"/>
  </w:style>
  <w:style w:type="paragraph" w:customStyle="1" w:styleId="9DF6450A0DE54F18A38F614EF5EAE918">
    <w:name w:val="9DF6450A0DE54F18A38F614EF5EAE918"/>
    <w:rsid w:val="005F52BB"/>
  </w:style>
  <w:style w:type="paragraph" w:customStyle="1" w:styleId="37CB48107CB047F0864BA6410521D02A">
    <w:name w:val="37CB48107CB047F0864BA6410521D02A"/>
    <w:rsid w:val="005F52BB"/>
  </w:style>
  <w:style w:type="paragraph" w:customStyle="1" w:styleId="4D50C77667E1418B86D69112524F39E6">
    <w:name w:val="4D50C77667E1418B86D69112524F39E6"/>
    <w:rsid w:val="005F52BB"/>
  </w:style>
  <w:style w:type="paragraph" w:customStyle="1" w:styleId="1D182471DD344C3AAD1590938302102C">
    <w:name w:val="1D182471DD344C3AAD1590938302102C"/>
    <w:rsid w:val="005F52BB"/>
  </w:style>
  <w:style w:type="paragraph" w:customStyle="1" w:styleId="62E5FD2953444E679C7BBA3C0186FA9F">
    <w:name w:val="62E5FD2953444E679C7BBA3C0186FA9F"/>
    <w:rsid w:val="005F52BB"/>
  </w:style>
  <w:style w:type="paragraph" w:customStyle="1" w:styleId="38454FD99112491DB30888318956DEAA">
    <w:name w:val="38454FD99112491DB30888318956DEAA"/>
    <w:rsid w:val="005F52BB"/>
  </w:style>
  <w:style w:type="paragraph" w:customStyle="1" w:styleId="63A2A180B786425180DFF861EDF65375">
    <w:name w:val="63A2A180B786425180DFF861EDF65375"/>
    <w:rsid w:val="005F52BB"/>
  </w:style>
  <w:style w:type="paragraph" w:customStyle="1" w:styleId="7B8E06629F064028823236006D378B87">
    <w:name w:val="7B8E06629F064028823236006D378B87"/>
    <w:rsid w:val="005F52BB"/>
  </w:style>
  <w:style w:type="paragraph" w:customStyle="1" w:styleId="122B0791CBD44C1F9672AFF2A72E94DA">
    <w:name w:val="122B0791CBD44C1F9672AFF2A72E94DA"/>
    <w:rsid w:val="005F52BB"/>
  </w:style>
  <w:style w:type="paragraph" w:customStyle="1" w:styleId="EA1B96D1B65C43B781A467CD6AEEA0EB">
    <w:name w:val="EA1B96D1B65C43B781A467CD6AEEA0EB"/>
    <w:rsid w:val="005F52BB"/>
  </w:style>
  <w:style w:type="paragraph" w:customStyle="1" w:styleId="B0C99E0542374D5F96AC0CD55C3E2609">
    <w:name w:val="B0C99E0542374D5F96AC0CD55C3E2609"/>
    <w:rsid w:val="005F52BB"/>
  </w:style>
  <w:style w:type="paragraph" w:customStyle="1" w:styleId="47C42EDD60F94C03949589AD8853A25E">
    <w:name w:val="47C42EDD60F94C03949589AD8853A25E"/>
    <w:rsid w:val="005F52BB"/>
  </w:style>
  <w:style w:type="paragraph" w:customStyle="1" w:styleId="B61D8ADD6FCE43579D7BCEADD8266748">
    <w:name w:val="B61D8ADD6FCE43579D7BCEADD8266748"/>
    <w:rsid w:val="005F52BB"/>
  </w:style>
  <w:style w:type="paragraph" w:customStyle="1" w:styleId="E954923031DA4836BB38141002520CAE">
    <w:name w:val="E954923031DA4836BB38141002520CAE"/>
    <w:rsid w:val="005F52BB"/>
  </w:style>
  <w:style w:type="paragraph" w:customStyle="1" w:styleId="32F5F743F011438EA03EF592E3FCD08B">
    <w:name w:val="32F5F743F011438EA03EF592E3FCD08B"/>
    <w:rsid w:val="005F52BB"/>
  </w:style>
  <w:style w:type="paragraph" w:customStyle="1" w:styleId="A89D2EDABBCB4FF29F33762B2DC2FBF9">
    <w:name w:val="A89D2EDABBCB4FF29F33762B2DC2FBF9"/>
    <w:rsid w:val="005F52BB"/>
  </w:style>
  <w:style w:type="paragraph" w:customStyle="1" w:styleId="994840C7161D425D84BA777C5C215D1E">
    <w:name w:val="994840C7161D425D84BA777C5C215D1E"/>
    <w:rsid w:val="005F52BB"/>
  </w:style>
  <w:style w:type="paragraph" w:customStyle="1" w:styleId="CC05AB2C101C4DF49ABDF88718C9DC4F">
    <w:name w:val="CC05AB2C101C4DF49ABDF88718C9DC4F"/>
    <w:rsid w:val="005F52BB"/>
  </w:style>
  <w:style w:type="paragraph" w:customStyle="1" w:styleId="B76836D822D143EAA40DDE0DCF60056F">
    <w:name w:val="B76836D822D143EAA40DDE0DCF60056F"/>
    <w:rsid w:val="005F52BB"/>
  </w:style>
  <w:style w:type="paragraph" w:customStyle="1" w:styleId="A9350DE546184B1BBEC48E2987741AE7">
    <w:name w:val="A9350DE546184B1BBEC48E2987741AE7"/>
    <w:rsid w:val="005F52BB"/>
  </w:style>
  <w:style w:type="paragraph" w:customStyle="1" w:styleId="724C8B1652AC46549048438EF371F8A9">
    <w:name w:val="724C8B1652AC46549048438EF371F8A9"/>
    <w:rsid w:val="005F52BB"/>
  </w:style>
  <w:style w:type="paragraph" w:customStyle="1" w:styleId="A0B6DEA58F534EFA8664A42565D28ED1">
    <w:name w:val="A0B6DEA58F534EFA8664A42565D28ED1"/>
    <w:rsid w:val="005F52BB"/>
  </w:style>
  <w:style w:type="paragraph" w:customStyle="1" w:styleId="D475A49150BC4EFB9AAE828D68CEC2FE">
    <w:name w:val="D475A49150BC4EFB9AAE828D68CEC2FE"/>
    <w:rsid w:val="005F52BB"/>
  </w:style>
  <w:style w:type="paragraph" w:customStyle="1" w:styleId="9C7CB835242D4EE6BD900B7C68102B8B">
    <w:name w:val="9C7CB835242D4EE6BD900B7C68102B8B"/>
    <w:rsid w:val="005F52BB"/>
  </w:style>
  <w:style w:type="paragraph" w:customStyle="1" w:styleId="C13D067EA1C545F69F7F48F23A10AEF5">
    <w:name w:val="C13D067EA1C545F69F7F48F23A10AEF5"/>
    <w:rsid w:val="005F52BB"/>
  </w:style>
  <w:style w:type="paragraph" w:customStyle="1" w:styleId="1A787F0481234C7AA82829BD1522AF2F">
    <w:name w:val="1A787F0481234C7AA82829BD1522AF2F"/>
    <w:rsid w:val="005F52BB"/>
  </w:style>
  <w:style w:type="paragraph" w:customStyle="1" w:styleId="F7BC74A918BD47E1A66EBCF6EEEC6AF7">
    <w:name w:val="F7BC74A918BD47E1A66EBCF6EEEC6AF7"/>
    <w:rsid w:val="005F52BB"/>
  </w:style>
  <w:style w:type="paragraph" w:customStyle="1" w:styleId="FF5D89D797CE4C658BB6F08A4241A1E5">
    <w:name w:val="FF5D89D797CE4C658BB6F08A4241A1E5"/>
    <w:rsid w:val="005F52BB"/>
  </w:style>
  <w:style w:type="paragraph" w:customStyle="1" w:styleId="2D6E3888C2E742DAA5017043E5339703">
    <w:name w:val="2D6E3888C2E742DAA5017043E5339703"/>
    <w:rsid w:val="005F52BB"/>
  </w:style>
  <w:style w:type="paragraph" w:customStyle="1" w:styleId="B765500E33244DDFA618CB579ABED8F1">
    <w:name w:val="B765500E33244DDFA618CB579ABED8F1"/>
    <w:rsid w:val="005F52BB"/>
  </w:style>
  <w:style w:type="paragraph" w:customStyle="1" w:styleId="F5B34470A10F4C8E93F69E374E3F0483">
    <w:name w:val="F5B34470A10F4C8E93F69E374E3F0483"/>
    <w:rsid w:val="005F52BB"/>
  </w:style>
  <w:style w:type="paragraph" w:customStyle="1" w:styleId="4CF6386F8DDF4109B41C04913091E761">
    <w:name w:val="4CF6386F8DDF4109B41C04913091E761"/>
    <w:rsid w:val="005F52BB"/>
  </w:style>
  <w:style w:type="paragraph" w:customStyle="1" w:styleId="D89FA3123D71493CB4BFC6AAD68658FF">
    <w:name w:val="D89FA3123D71493CB4BFC6AAD68658FF"/>
    <w:rsid w:val="005F52BB"/>
  </w:style>
  <w:style w:type="paragraph" w:customStyle="1" w:styleId="6938C30AFBA043109878D6D098F64D56">
    <w:name w:val="6938C30AFBA043109878D6D098F64D56"/>
    <w:rsid w:val="005F52BB"/>
  </w:style>
  <w:style w:type="paragraph" w:customStyle="1" w:styleId="98D17D0AE46748FCAF5AD57A96C3294A">
    <w:name w:val="98D17D0AE46748FCAF5AD57A96C3294A"/>
    <w:rsid w:val="005F52BB"/>
  </w:style>
  <w:style w:type="paragraph" w:customStyle="1" w:styleId="DFE137033F0B41E09342993FF4508837">
    <w:name w:val="DFE137033F0B41E09342993FF4508837"/>
    <w:rsid w:val="005F52BB"/>
  </w:style>
  <w:style w:type="paragraph" w:customStyle="1" w:styleId="CA7BEFDEEFB040A3B268AA79A9FF77B9">
    <w:name w:val="CA7BEFDEEFB040A3B268AA79A9FF77B9"/>
    <w:rsid w:val="005F52BB"/>
  </w:style>
  <w:style w:type="paragraph" w:customStyle="1" w:styleId="4A17038201F7459E8667F772005F96A8">
    <w:name w:val="4A17038201F7459E8667F772005F96A8"/>
    <w:rsid w:val="005F52BB"/>
  </w:style>
  <w:style w:type="paragraph" w:customStyle="1" w:styleId="1EDFAF17C3BA4FF68E33CBB08594AA86">
    <w:name w:val="1EDFAF17C3BA4FF68E33CBB08594AA86"/>
    <w:rsid w:val="005F52BB"/>
  </w:style>
  <w:style w:type="paragraph" w:customStyle="1" w:styleId="E663D3D0339641979A3013D7F40DD0F4">
    <w:name w:val="E663D3D0339641979A3013D7F40DD0F4"/>
    <w:rsid w:val="005F52BB"/>
  </w:style>
  <w:style w:type="paragraph" w:customStyle="1" w:styleId="A4FCDF7C493346BB8F2EEA7E38B58957">
    <w:name w:val="A4FCDF7C493346BB8F2EEA7E38B58957"/>
    <w:rsid w:val="005F52BB"/>
  </w:style>
  <w:style w:type="paragraph" w:customStyle="1" w:styleId="E26764227EFE43E0A4DD590A9B3B3F15">
    <w:name w:val="E26764227EFE43E0A4DD590A9B3B3F15"/>
    <w:rsid w:val="005F52BB"/>
  </w:style>
  <w:style w:type="paragraph" w:customStyle="1" w:styleId="C749AEAB53124D529BC717BD7BBC1EC2">
    <w:name w:val="C749AEAB53124D529BC717BD7BBC1EC2"/>
    <w:rsid w:val="005F52BB"/>
  </w:style>
  <w:style w:type="paragraph" w:customStyle="1" w:styleId="CD59A49962DF42FB913FA661D2419B42">
    <w:name w:val="CD59A49962DF42FB913FA661D2419B42"/>
    <w:rsid w:val="005F52BB"/>
  </w:style>
  <w:style w:type="paragraph" w:customStyle="1" w:styleId="F94468302ECB43019E6520C21FF8D5A8">
    <w:name w:val="F94468302ECB43019E6520C21FF8D5A8"/>
    <w:rsid w:val="005F52BB"/>
  </w:style>
  <w:style w:type="paragraph" w:customStyle="1" w:styleId="DB9CB38DAAB14EFAB44F8EE74E921D8F">
    <w:name w:val="DB9CB38DAAB14EFAB44F8EE74E921D8F"/>
    <w:rsid w:val="005F52BB"/>
  </w:style>
  <w:style w:type="paragraph" w:customStyle="1" w:styleId="A200FC0E4B7F44CAAD1525913D4118CD">
    <w:name w:val="A200FC0E4B7F44CAAD1525913D4118CD"/>
    <w:rsid w:val="005F52BB"/>
  </w:style>
  <w:style w:type="paragraph" w:customStyle="1" w:styleId="A8F96646B7CF49DC93F63C2770B15B83">
    <w:name w:val="A8F96646B7CF49DC93F63C2770B15B83"/>
    <w:rsid w:val="005F52BB"/>
  </w:style>
  <w:style w:type="paragraph" w:customStyle="1" w:styleId="6EB38DC88D954FF9950A51994FBFE520">
    <w:name w:val="6EB38DC88D954FF9950A51994FBFE520"/>
    <w:rsid w:val="005F52BB"/>
  </w:style>
  <w:style w:type="paragraph" w:customStyle="1" w:styleId="BC96C76D9FCF4478AED1644D293392A1">
    <w:name w:val="BC96C76D9FCF4478AED1644D293392A1"/>
    <w:rsid w:val="005F52BB"/>
  </w:style>
  <w:style w:type="paragraph" w:customStyle="1" w:styleId="93DADA5FD1B84E8CA39C386D1E3B9203">
    <w:name w:val="93DADA5FD1B84E8CA39C386D1E3B9203"/>
    <w:rsid w:val="005F52BB"/>
  </w:style>
  <w:style w:type="paragraph" w:customStyle="1" w:styleId="05147BA973E64843B2A9AFA3137F7699">
    <w:name w:val="05147BA973E64843B2A9AFA3137F7699"/>
    <w:rsid w:val="005F52BB"/>
  </w:style>
  <w:style w:type="paragraph" w:customStyle="1" w:styleId="5D94D84970F64755A5BD1D6A52B04370">
    <w:name w:val="5D94D84970F64755A5BD1D6A52B04370"/>
    <w:rsid w:val="005F52BB"/>
  </w:style>
  <w:style w:type="paragraph" w:customStyle="1" w:styleId="95AFF0A3A5BE4E619985961B783D7310">
    <w:name w:val="95AFF0A3A5BE4E619985961B783D7310"/>
    <w:rsid w:val="005F52BB"/>
  </w:style>
  <w:style w:type="paragraph" w:customStyle="1" w:styleId="97580FCC15BC453EB3A8746597FB77CB">
    <w:name w:val="97580FCC15BC453EB3A8746597FB77CB"/>
    <w:rsid w:val="005F52BB"/>
  </w:style>
  <w:style w:type="paragraph" w:customStyle="1" w:styleId="60204B6368D64390AE7B8DDA337E736D">
    <w:name w:val="60204B6368D64390AE7B8DDA337E736D"/>
    <w:rsid w:val="005F52BB"/>
  </w:style>
  <w:style w:type="paragraph" w:customStyle="1" w:styleId="49F71D4B5AC146A69A75635A1F0F7AAB">
    <w:name w:val="49F71D4B5AC146A69A75635A1F0F7AAB"/>
    <w:rsid w:val="005F52BB"/>
  </w:style>
  <w:style w:type="paragraph" w:customStyle="1" w:styleId="ECCA8389FF64475F81752CDFCC0AF566">
    <w:name w:val="ECCA8389FF64475F81752CDFCC0AF566"/>
    <w:rsid w:val="005F52BB"/>
  </w:style>
  <w:style w:type="paragraph" w:customStyle="1" w:styleId="462C51430DDB40268363D3053BD870CC">
    <w:name w:val="462C51430DDB40268363D3053BD870CC"/>
    <w:rsid w:val="005F52BB"/>
  </w:style>
  <w:style w:type="paragraph" w:customStyle="1" w:styleId="1ECE72896C8E4C869CF4818943952D9A">
    <w:name w:val="1ECE72896C8E4C869CF4818943952D9A"/>
    <w:rsid w:val="005F52BB"/>
  </w:style>
  <w:style w:type="paragraph" w:customStyle="1" w:styleId="426D7FB397574FEE95523B266C1E72DC">
    <w:name w:val="426D7FB397574FEE95523B266C1E72DC"/>
    <w:rsid w:val="005F52BB"/>
  </w:style>
  <w:style w:type="paragraph" w:customStyle="1" w:styleId="EA28B89ED5424A019C5A6DA195AB4ED9">
    <w:name w:val="EA28B89ED5424A019C5A6DA195AB4ED9"/>
    <w:rsid w:val="005F52BB"/>
  </w:style>
  <w:style w:type="paragraph" w:customStyle="1" w:styleId="7D8CD0D5377943A1A5AFBE95D26D3A3B">
    <w:name w:val="7D8CD0D5377943A1A5AFBE95D26D3A3B"/>
    <w:rsid w:val="005F52BB"/>
  </w:style>
  <w:style w:type="paragraph" w:customStyle="1" w:styleId="A096D0BC2F864BD1B98A8A5FFD0C1B92">
    <w:name w:val="A096D0BC2F864BD1B98A8A5FFD0C1B92"/>
    <w:rsid w:val="005F52BB"/>
  </w:style>
  <w:style w:type="paragraph" w:customStyle="1" w:styleId="11641F94D1414EEE847CBAD04869A501">
    <w:name w:val="11641F94D1414EEE847CBAD04869A501"/>
    <w:rsid w:val="005F52BB"/>
  </w:style>
  <w:style w:type="paragraph" w:customStyle="1" w:styleId="D3C08D749D2347CEBE6BBDE993568B99">
    <w:name w:val="D3C08D749D2347CEBE6BBDE993568B99"/>
    <w:rsid w:val="005F52BB"/>
  </w:style>
  <w:style w:type="paragraph" w:customStyle="1" w:styleId="B9EDE6EB48714956B566B69192015BEE">
    <w:name w:val="B9EDE6EB48714956B566B69192015BEE"/>
    <w:rsid w:val="005F52BB"/>
  </w:style>
  <w:style w:type="paragraph" w:customStyle="1" w:styleId="7A143B734D2E469AACA4CB104A836BB9">
    <w:name w:val="7A143B734D2E469AACA4CB104A836BB9"/>
    <w:rsid w:val="005F52BB"/>
  </w:style>
  <w:style w:type="paragraph" w:customStyle="1" w:styleId="B9E4CF43A1C14B10ADFBA0FCB6513C0A">
    <w:name w:val="B9E4CF43A1C14B10ADFBA0FCB6513C0A"/>
    <w:rsid w:val="005F52BB"/>
  </w:style>
  <w:style w:type="paragraph" w:customStyle="1" w:styleId="39DE5EDFC53244CFB7D8F1E3E4BCC06A">
    <w:name w:val="39DE5EDFC53244CFB7D8F1E3E4BCC06A"/>
    <w:rsid w:val="005F52BB"/>
  </w:style>
  <w:style w:type="paragraph" w:customStyle="1" w:styleId="6EEED5B2916247BB94D1FFC9369194E1">
    <w:name w:val="6EEED5B2916247BB94D1FFC9369194E1"/>
    <w:rsid w:val="005F52BB"/>
  </w:style>
  <w:style w:type="paragraph" w:customStyle="1" w:styleId="3F2EDED701DB4ACD8E40D97A223FF341">
    <w:name w:val="3F2EDED701DB4ACD8E40D97A223FF341"/>
    <w:rsid w:val="005F52BB"/>
  </w:style>
  <w:style w:type="paragraph" w:customStyle="1" w:styleId="C397743BC1724C5FBC9197D2B2730431">
    <w:name w:val="C397743BC1724C5FBC9197D2B2730431"/>
    <w:rsid w:val="005F52BB"/>
  </w:style>
  <w:style w:type="paragraph" w:customStyle="1" w:styleId="105417D69A9B48A1B900A68845C7ED76">
    <w:name w:val="105417D69A9B48A1B900A68845C7ED76"/>
    <w:rsid w:val="005F52BB"/>
  </w:style>
  <w:style w:type="paragraph" w:customStyle="1" w:styleId="456696D9C0314ED2A618CC4B9470212B">
    <w:name w:val="456696D9C0314ED2A618CC4B9470212B"/>
    <w:rsid w:val="005F52BB"/>
  </w:style>
  <w:style w:type="paragraph" w:customStyle="1" w:styleId="15E26F60E01049CDA5019B1DBAA6E83F">
    <w:name w:val="15E26F60E01049CDA5019B1DBAA6E83F"/>
    <w:rsid w:val="005F52BB"/>
  </w:style>
  <w:style w:type="paragraph" w:customStyle="1" w:styleId="88FA83E68C084A2E96218D7709D9B603">
    <w:name w:val="88FA83E68C084A2E96218D7709D9B603"/>
    <w:rsid w:val="005F52BB"/>
  </w:style>
  <w:style w:type="paragraph" w:customStyle="1" w:styleId="4F96FA5F522246C9A388D011D660A931">
    <w:name w:val="4F96FA5F522246C9A388D011D660A931"/>
    <w:rsid w:val="005F52BB"/>
  </w:style>
  <w:style w:type="paragraph" w:customStyle="1" w:styleId="9502C7D744654E69B1AB1848AA0217E7">
    <w:name w:val="9502C7D744654E69B1AB1848AA0217E7"/>
    <w:rsid w:val="005F52BB"/>
  </w:style>
  <w:style w:type="paragraph" w:customStyle="1" w:styleId="07CA59F2828A4ED8B27FAF42BCF58B1E">
    <w:name w:val="07CA59F2828A4ED8B27FAF42BCF58B1E"/>
    <w:rsid w:val="005F52BB"/>
  </w:style>
  <w:style w:type="paragraph" w:customStyle="1" w:styleId="57D861F0D553464A845E7CCDE75EB811">
    <w:name w:val="57D861F0D553464A845E7CCDE75EB811"/>
    <w:rsid w:val="005F52BB"/>
  </w:style>
  <w:style w:type="paragraph" w:customStyle="1" w:styleId="8432DF1525294B6CB09061EE7DD11C39">
    <w:name w:val="8432DF1525294B6CB09061EE7DD11C39"/>
    <w:rsid w:val="005F52BB"/>
  </w:style>
  <w:style w:type="paragraph" w:customStyle="1" w:styleId="F0D1CC0B398940FBB21418A9700402B6">
    <w:name w:val="F0D1CC0B398940FBB21418A9700402B6"/>
    <w:rsid w:val="005F52BB"/>
  </w:style>
  <w:style w:type="paragraph" w:customStyle="1" w:styleId="11C4EDBFEE6E42E894AC1EF71068AFF0">
    <w:name w:val="11C4EDBFEE6E42E894AC1EF71068AFF0"/>
    <w:rsid w:val="005F52BB"/>
  </w:style>
  <w:style w:type="paragraph" w:customStyle="1" w:styleId="54894A49741C4EB7BA0CEE1C152149A9">
    <w:name w:val="54894A49741C4EB7BA0CEE1C152149A9"/>
    <w:rsid w:val="005F52BB"/>
  </w:style>
  <w:style w:type="paragraph" w:customStyle="1" w:styleId="2D5D4016717D4B0D8FAE44779238C5EF">
    <w:name w:val="2D5D4016717D4B0D8FAE44779238C5EF"/>
    <w:rsid w:val="005F52BB"/>
  </w:style>
  <w:style w:type="paragraph" w:customStyle="1" w:styleId="082F1D2B605640ED9D935B274A5F1DE1">
    <w:name w:val="082F1D2B605640ED9D935B274A5F1DE1"/>
    <w:rsid w:val="005F52BB"/>
  </w:style>
  <w:style w:type="paragraph" w:customStyle="1" w:styleId="CEDD175A04624A22B39126F695EDCBB3">
    <w:name w:val="CEDD175A04624A22B39126F695EDCBB3"/>
    <w:rsid w:val="005F52BB"/>
  </w:style>
  <w:style w:type="paragraph" w:customStyle="1" w:styleId="6E256A9B4D9B485FA1443144276A997F">
    <w:name w:val="6E256A9B4D9B485FA1443144276A997F"/>
    <w:rsid w:val="005F52BB"/>
  </w:style>
  <w:style w:type="paragraph" w:customStyle="1" w:styleId="CB2B686C7C3F4C6E971F4744BA66108F">
    <w:name w:val="CB2B686C7C3F4C6E971F4744BA66108F"/>
    <w:rsid w:val="005F52BB"/>
  </w:style>
  <w:style w:type="paragraph" w:customStyle="1" w:styleId="798E6962267E426C81317C56174CBE6A">
    <w:name w:val="798E6962267E426C81317C56174CBE6A"/>
    <w:rsid w:val="005F52BB"/>
  </w:style>
  <w:style w:type="paragraph" w:customStyle="1" w:styleId="BBB0A76716F245FB8B659050CC7D4089">
    <w:name w:val="BBB0A76716F245FB8B659050CC7D4089"/>
    <w:rsid w:val="005F52BB"/>
  </w:style>
  <w:style w:type="paragraph" w:customStyle="1" w:styleId="768957C3F5404200B3FC673892709050">
    <w:name w:val="768957C3F5404200B3FC673892709050"/>
    <w:rsid w:val="005F52BB"/>
  </w:style>
  <w:style w:type="paragraph" w:customStyle="1" w:styleId="01ED5DB2EF2A4E37915DA70E6A63AB6F">
    <w:name w:val="01ED5DB2EF2A4E37915DA70E6A63AB6F"/>
    <w:rsid w:val="005F52BB"/>
  </w:style>
  <w:style w:type="paragraph" w:customStyle="1" w:styleId="3B5F31D4697543D9A960252934964465">
    <w:name w:val="3B5F31D4697543D9A960252934964465"/>
    <w:rsid w:val="005F52BB"/>
  </w:style>
  <w:style w:type="paragraph" w:customStyle="1" w:styleId="5018C8572CF64E789DC5AB7F734752CC">
    <w:name w:val="5018C8572CF64E789DC5AB7F734752CC"/>
    <w:rsid w:val="005F52BB"/>
  </w:style>
  <w:style w:type="paragraph" w:customStyle="1" w:styleId="D4C559E6405541FBA0F98CF6BF70CCEE">
    <w:name w:val="D4C559E6405541FBA0F98CF6BF70CCEE"/>
    <w:rsid w:val="005F52BB"/>
  </w:style>
  <w:style w:type="paragraph" w:customStyle="1" w:styleId="ABDCC86714674AEAADE241873284EB1F">
    <w:name w:val="ABDCC86714674AEAADE241873284EB1F"/>
    <w:rsid w:val="005F52BB"/>
  </w:style>
  <w:style w:type="paragraph" w:customStyle="1" w:styleId="801CD316B0D64B4F9C6C6EEA31980185">
    <w:name w:val="801CD316B0D64B4F9C6C6EEA31980185"/>
    <w:rsid w:val="005F52BB"/>
  </w:style>
  <w:style w:type="paragraph" w:customStyle="1" w:styleId="41D36B77D5E94588BDB4FDEA2353E808">
    <w:name w:val="41D36B77D5E94588BDB4FDEA2353E808"/>
    <w:rsid w:val="005F52BB"/>
  </w:style>
  <w:style w:type="paragraph" w:customStyle="1" w:styleId="B77939B6FFEE48E7BEA0C0DAB07F2573">
    <w:name w:val="B77939B6FFEE48E7BEA0C0DAB07F2573"/>
    <w:rsid w:val="005F52BB"/>
  </w:style>
  <w:style w:type="paragraph" w:customStyle="1" w:styleId="5ADAB9F380AF4B45B8281A667516D410">
    <w:name w:val="5ADAB9F380AF4B45B8281A667516D410"/>
    <w:rsid w:val="005F52BB"/>
  </w:style>
  <w:style w:type="paragraph" w:customStyle="1" w:styleId="58E5C1C859DB4329938829F63BFBCA5A">
    <w:name w:val="58E5C1C859DB4329938829F63BFBCA5A"/>
    <w:rsid w:val="005F52BB"/>
  </w:style>
  <w:style w:type="paragraph" w:customStyle="1" w:styleId="BCD2ED74661B4A6DB76FBE37CB982ED7">
    <w:name w:val="BCD2ED74661B4A6DB76FBE37CB982ED7"/>
    <w:rsid w:val="005F52BB"/>
  </w:style>
  <w:style w:type="paragraph" w:customStyle="1" w:styleId="F6202B56BC5747689A59197678F734A5">
    <w:name w:val="F6202B56BC5747689A59197678F734A5"/>
    <w:rsid w:val="005F52BB"/>
  </w:style>
  <w:style w:type="paragraph" w:customStyle="1" w:styleId="6CB9080B0F1141AE9F347166D6DED362">
    <w:name w:val="6CB9080B0F1141AE9F347166D6DED362"/>
    <w:rsid w:val="005F52BB"/>
  </w:style>
  <w:style w:type="paragraph" w:customStyle="1" w:styleId="39C8419A2DC14EE7AF26A8F6C447AD1F">
    <w:name w:val="39C8419A2DC14EE7AF26A8F6C447AD1F"/>
    <w:rsid w:val="005F52BB"/>
  </w:style>
  <w:style w:type="paragraph" w:customStyle="1" w:styleId="5E85F44DD8A1491FBDA8F695D35713B4">
    <w:name w:val="5E85F44DD8A1491FBDA8F695D35713B4"/>
    <w:rsid w:val="005F52BB"/>
  </w:style>
  <w:style w:type="paragraph" w:customStyle="1" w:styleId="2E7DE37C35264FB0A9E1DC8D6EBFC6B1">
    <w:name w:val="2E7DE37C35264FB0A9E1DC8D6EBFC6B1"/>
    <w:rsid w:val="005F52BB"/>
  </w:style>
  <w:style w:type="paragraph" w:customStyle="1" w:styleId="2F59DF2947BB4535AB5CC763119D1D38">
    <w:name w:val="2F59DF2947BB4535AB5CC763119D1D38"/>
    <w:rsid w:val="005F52BB"/>
  </w:style>
  <w:style w:type="paragraph" w:customStyle="1" w:styleId="35C6B2E891D145B2A5C886B6FEA747AB">
    <w:name w:val="35C6B2E891D145B2A5C886B6FEA747AB"/>
    <w:rsid w:val="005F52BB"/>
  </w:style>
  <w:style w:type="paragraph" w:customStyle="1" w:styleId="3DDF24A0C18E4BAB8A100425B527A07F">
    <w:name w:val="3DDF24A0C18E4BAB8A100425B527A07F"/>
    <w:rsid w:val="005F52BB"/>
  </w:style>
  <w:style w:type="paragraph" w:customStyle="1" w:styleId="C8E90C76A2DF45639BD29CA6885093A3">
    <w:name w:val="C8E90C76A2DF45639BD29CA6885093A3"/>
    <w:rsid w:val="005F52BB"/>
  </w:style>
  <w:style w:type="paragraph" w:customStyle="1" w:styleId="E5FCB851B1294CACBC5313DD12346FCD">
    <w:name w:val="E5FCB851B1294CACBC5313DD12346FCD"/>
    <w:rsid w:val="005F52BB"/>
  </w:style>
  <w:style w:type="paragraph" w:customStyle="1" w:styleId="95E068323E054B51B540D57425EFA5C7">
    <w:name w:val="95E068323E054B51B540D57425EFA5C7"/>
    <w:rsid w:val="005F52BB"/>
  </w:style>
  <w:style w:type="paragraph" w:customStyle="1" w:styleId="1B5F7C3352C6495C9991A53C034B2331">
    <w:name w:val="1B5F7C3352C6495C9991A53C034B2331"/>
    <w:rsid w:val="005F52BB"/>
  </w:style>
  <w:style w:type="paragraph" w:customStyle="1" w:styleId="8508C6C05AB241FCBC80410F02E1E1DA">
    <w:name w:val="8508C6C05AB241FCBC80410F02E1E1DA"/>
    <w:rsid w:val="005F52BB"/>
  </w:style>
  <w:style w:type="paragraph" w:customStyle="1" w:styleId="DA253347E9CF47BDBAF42A89782121BF">
    <w:name w:val="DA253347E9CF47BDBAF42A89782121BF"/>
    <w:rsid w:val="005F52BB"/>
  </w:style>
  <w:style w:type="paragraph" w:customStyle="1" w:styleId="B659E720AFB34764998490F1A4DB2BE0">
    <w:name w:val="B659E720AFB34764998490F1A4DB2BE0"/>
    <w:rsid w:val="005F52BB"/>
  </w:style>
  <w:style w:type="paragraph" w:customStyle="1" w:styleId="E04C83EF94A9428CA764009E86E1B055">
    <w:name w:val="E04C83EF94A9428CA764009E86E1B055"/>
    <w:rsid w:val="005F52BB"/>
  </w:style>
  <w:style w:type="paragraph" w:customStyle="1" w:styleId="2B14F103F0734998855F81A6580D248C">
    <w:name w:val="2B14F103F0734998855F81A6580D248C"/>
    <w:rsid w:val="005F52BB"/>
  </w:style>
  <w:style w:type="paragraph" w:customStyle="1" w:styleId="C9E6E4A6D3614A56873DC15FC2E6CB3E">
    <w:name w:val="C9E6E4A6D3614A56873DC15FC2E6CB3E"/>
    <w:rsid w:val="005F52BB"/>
  </w:style>
  <w:style w:type="paragraph" w:customStyle="1" w:styleId="D58E145ACF4944778B66B01FF5C9450E">
    <w:name w:val="D58E145ACF4944778B66B01FF5C9450E"/>
    <w:rsid w:val="005F52BB"/>
  </w:style>
  <w:style w:type="paragraph" w:customStyle="1" w:styleId="164BDE7D02354FA6B2E031E5C8228320">
    <w:name w:val="164BDE7D02354FA6B2E031E5C8228320"/>
    <w:rsid w:val="005F52BB"/>
  </w:style>
  <w:style w:type="paragraph" w:customStyle="1" w:styleId="51B54404DDE5468A9E23BE9CA8035732">
    <w:name w:val="51B54404DDE5468A9E23BE9CA8035732"/>
    <w:rsid w:val="005F52BB"/>
  </w:style>
  <w:style w:type="paragraph" w:customStyle="1" w:styleId="0EC06BA029524DE8B06BE91E0559DFFC">
    <w:name w:val="0EC06BA029524DE8B06BE91E0559DFFC"/>
    <w:rsid w:val="005F52BB"/>
  </w:style>
  <w:style w:type="paragraph" w:customStyle="1" w:styleId="B9AAE76DB56E46A69EE8A6FE5664359D">
    <w:name w:val="B9AAE76DB56E46A69EE8A6FE5664359D"/>
    <w:rsid w:val="005F52BB"/>
  </w:style>
  <w:style w:type="paragraph" w:customStyle="1" w:styleId="0C2F6CCBECB343F2A562A2AFC940E4F4">
    <w:name w:val="0C2F6CCBECB343F2A562A2AFC940E4F4"/>
    <w:rsid w:val="005F52BB"/>
  </w:style>
  <w:style w:type="paragraph" w:customStyle="1" w:styleId="79DD4FF8D0424D899E3A2B9FEEC95F78">
    <w:name w:val="79DD4FF8D0424D899E3A2B9FEEC95F78"/>
    <w:rsid w:val="005F52BB"/>
  </w:style>
  <w:style w:type="paragraph" w:customStyle="1" w:styleId="72076A49CB5E44BEBCCB4368BD964EA3">
    <w:name w:val="72076A49CB5E44BEBCCB4368BD964EA3"/>
    <w:rsid w:val="005F52BB"/>
  </w:style>
  <w:style w:type="paragraph" w:customStyle="1" w:styleId="B3A342D1C1934AE5B1689E5E76279F98">
    <w:name w:val="B3A342D1C1934AE5B1689E5E76279F98"/>
    <w:rsid w:val="005F52BB"/>
  </w:style>
  <w:style w:type="paragraph" w:customStyle="1" w:styleId="0FE1AB8429234D1F964C7262C45B685E">
    <w:name w:val="0FE1AB8429234D1F964C7262C45B685E"/>
    <w:rsid w:val="005F52BB"/>
  </w:style>
  <w:style w:type="paragraph" w:customStyle="1" w:styleId="E470FD44EB8549DB8723FFD8CABD3D1D">
    <w:name w:val="E470FD44EB8549DB8723FFD8CABD3D1D"/>
    <w:rsid w:val="005F52BB"/>
  </w:style>
  <w:style w:type="paragraph" w:customStyle="1" w:styleId="D68953CB37A54603AF9A7A277D7F4CFE">
    <w:name w:val="D68953CB37A54603AF9A7A277D7F4CFE"/>
    <w:rsid w:val="005F52BB"/>
  </w:style>
  <w:style w:type="paragraph" w:customStyle="1" w:styleId="D3CA0C73035C4C2DA91811E4B1242CA4">
    <w:name w:val="D3CA0C73035C4C2DA91811E4B1242CA4"/>
    <w:rsid w:val="005F52BB"/>
  </w:style>
  <w:style w:type="paragraph" w:customStyle="1" w:styleId="17F2164B26E44A78BB584AA756A63150">
    <w:name w:val="17F2164B26E44A78BB584AA756A63150"/>
    <w:rsid w:val="005F52BB"/>
  </w:style>
  <w:style w:type="paragraph" w:customStyle="1" w:styleId="B2D807D451224C2691B56C4685B31D55">
    <w:name w:val="B2D807D451224C2691B56C4685B31D55"/>
    <w:rsid w:val="005F52BB"/>
  </w:style>
  <w:style w:type="paragraph" w:customStyle="1" w:styleId="ADDC6FC7BBBD4845AB09DD8FB19F32DF">
    <w:name w:val="ADDC6FC7BBBD4845AB09DD8FB19F32DF"/>
    <w:rsid w:val="005F52BB"/>
  </w:style>
  <w:style w:type="paragraph" w:customStyle="1" w:styleId="5A5DF3988F9B4571901F1441C53423B1">
    <w:name w:val="5A5DF3988F9B4571901F1441C53423B1"/>
    <w:rsid w:val="005F52BB"/>
  </w:style>
  <w:style w:type="paragraph" w:customStyle="1" w:styleId="93D35EFA3AF84D8CB439F512346AD435">
    <w:name w:val="93D35EFA3AF84D8CB439F512346AD435"/>
    <w:rsid w:val="005F52BB"/>
  </w:style>
  <w:style w:type="paragraph" w:customStyle="1" w:styleId="A5F2CAEC433D4BC89B7309C2D1830A20">
    <w:name w:val="A5F2CAEC433D4BC89B7309C2D1830A20"/>
    <w:rsid w:val="005F52BB"/>
  </w:style>
  <w:style w:type="paragraph" w:customStyle="1" w:styleId="4630C3F14D5C462BA95D8E24B3328E31">
    <w:name w:val="4630C3F14D5C462BA95D8E24B3328E31"/>
    <w:rsid w:val="005F52BB"/>
  </w:style>
  <w:style w:type="paragraph" w:customStyle="1" w:styleId="AC781ED016A3463E8E7941C1341A79E6">
    <w:name w:val="AC781ED016A3463E8E7941C1341A79E6"/>
    <w:rsid w:val="005F52BB"/>
  </w:style>
  <w:style w:type="paragraph" w:customStyle="1" w:styleId="DC340C74E5934C058DA8D59D43B9A98A">
    <w:name w:val="DC340C74E5934C058DA8D59D43B9A98A"/>
    <w:rsid w:val="005F52BB"/>
  </w:style>
  <w:style w:type="paragraph" w:customStyle="1" w:styleId="E43FE01FF55741A5A5298BA5A746001F">
    <w:name w:val="E43FE01FF55741A5A5298BA5A746001F"/>
    <w:rsid w:val="005F52BB"/>
  </w:style>
  <w:style w:type="paragraph" w:customStyle="1" w:styleId="12B29EB48C2C4EA4A9E3A8D3FDE33EE4">
    <w:name w:val="12B29EB48C2C4EA4A9E3A8D3FDE33EE4"/>
    <w:rsid w:val="005F52BB"/>
  </w:style>
  <w:style w:type="paragraph" w:customStyle="1" w:styleId="F3F37966100147D58621B3929DCE98FE">
    <w:name w:val="F3F37966100147D58621B3929DCE98FE"/>
    <w:rsid w:val="005F52BB"/>
  </w:style>
  <w:style w:type="paragraph" w:customStyle="1" w:styleId="F79299D84469450F8C4602E67E7D0575">
    <w:name w:val="F79299D84469450F8C4602E67E7D0575"/>
    <w:rsid w:val="005F52BB"/>
  </w:style>
  <w:style w:type="paragraph" w:customStyle="1" w:styleId="EC4B58E555264042A01A217F14C65EB3">
    <w:name w:val="EC4B58E555264042A01A217F14C65EB3"/>
    <w:rsid w:val="005F52BB"/>
  </w:style>
  <w:style w:type="paragraph" w:customStyle="1" w:styleId="8152734BF5DF4774B1A9D984333A2DFE">
    <w:name w:val="8152734BF5DF4774B1A9D984333A2DFE"/>
    <w:rsid w:val="005F52BB"/>
  </w:style>
  <w:style w:type="paragraph" w:customStyle="1" w:styleId="2A91119C2AA74DF2AC12485395947996">
    <w:name w:val="2A91119C2AA74DF2AC12485395947996"/>
    <w:rsid w:val="005F52BB"/>
  </w:style>
  <w:style w:type="paragraph" w:customStyle="1" w:styleId="096CB8ED9EAD4401A4FCA148ADA5ABFF">
    <w:name w:val="096CB8ED9EAD4401A4FCA148ADA5ABFF"/>
    <w:rsid w:val="005F52BB"/>
  </w:style>
  <w:style w:type="paragraph" w:customStyle="1" w:styleId="2F7F15E8656A47EDAF5615B562DD62D9">
    <w:name w:val="2F7F15E8656A47EDAF5615B562DD62D9"/>
    <w:rsid w:val="005F52BB"/>
  </w:style>
  <w:style w:type="paragraph" w:customStyle="1" w:styleId="0E02B96AB29B4E35B8CD84C4AD695030">
    <w:name w:val="0E02B96AB29B4E35B8CD84C4AD695030"/>
    <w:rsid w:val="005F52BB"/>
  </w:style>
  <w:style w:type="paragraph" w:customStyle="1" w:styleId="7D19F5C755424D9295694B760E8F3DA1">
    <w:name w:val="7D19F5C755424D9295694B760E8F3DA1"/>
    <w:rsid w:val="005F52BB"/>
  </w:style>
  <w:style w:type="paragraph" w:customStyle="1" w:styleId="7A6FBA0E4DDD46C9A2250BEA657DC8D4">
    <w:name w:val="7A6FBA0E4DDD46C9A2250BEA657DC8D4"/>
    <w:rsid w:val="005F52BB"/>
  </w:style>
  <w:style w:type="paragraph" w:customStyle="1" w:styleId="FDDC345B79054DD89972F8F9E017EC09">
    <w:name w:val="FDDC345B79054DD89972F8F9E017EC09"/>
    <w:rsid w:val="005F52BB"/>
  </w:style>
  <w:style w:type="paragraph" w:customStyle="1" w:styleId="C710D9DE0A8B479C801BE8117CA78A2A">
    <w:name w:val="C710D9DE0A8B479C801BE8117CA78A2A"/>
    <w:rsid w:val="005F52BB"/>
  </w:style>
  <w:style w:type="paragraph" w:customStyle="1" w:styleId="5E5E3D044FA845EEA3159EEC29D4476F">
    <w:name w:val="5E5E3D044FA845EEA3159EEC29D4476F"/>
    <w:rsid w:val="005F52BB"/>
  </w:style>
  <w:style w:type="paragraph" w:customStyle="1" w:styleId="96F6973192D549DFA7A0E86F0CED14A9">
    <w:name w:val="96F6973192D549DFA7A0E86F0CED14A9"/>
    <w:rsid w:val="005F52BB"/>
  </w:style>
  <w:style w:type="paragraph" w:customStyle="1" w:styleId="0C10BA3BE1C64EF282529A8EEBC15116">
    <w:name w:val="0C10BA3BE1C64EF282529A8EEBC15116"/>
    <w:rsid w:val="005F52BB"/>
  </w:style>
  <w:style w:type="paragraph" w:customStyle="1" w:styleId="3CB1C3740DBD4F6B85B334A7118B1B63">
    <w:name w:val="3CB1C3740DBD4F6B85B334A7118B1B63"/>
    <w:rsid w:val="005F52BB"/>
  </w:style>
  <w:style w:type="paragraph" w:customStyle="1" w:styleId="39B5FB2AAD394BECA57D7AA70A422ABC">
    <w:name w:val="39B5FB2AAD394BECA57D7AA70A422ABC"/>
    <w:rsid w:val="005F52BB"/>
  </w:style>
  <w:style w:type="paragraph" w:customStyle="1" w:styleId="BC62285FB63D4EAD9964700719C44F1A">
    <w:name w:val="BC62285FB63D4EAD9964700719C44F1A"/>
    <w:rsid w:val="005F52BB"/>
  </w:style>
  <w:style w:type="paragraph" w:customStyle="1" w:styleId="3B20157849CC4F08BFB0CCA3F22AA53C">
    <w:name w:val="3B20157849CC4F08BFB0CCA3F22AA53C"/>
    <w:rsid w:val="005F52BB"/>
  </w:style>
  <w:style w:type="paragraph" w:customStyle="1" w:styleId="32A05A459BDB489692F75BBCA18225A5">
    <w:name w:val="32A05A459BDB489692F75BBCA18225A5"/>
    <w:rsid w:val="005F52BB"/>
  </w:style>
  <w:style w:type="paragraph" w:customStyle="1" w:styleId="881C9D002A3A4D7DB379E5FE27898FF7">
    <w:name w:val="881C9D002A3A4D7DB379E5FE27898FF7"/>
    <w:rsid w:val="005F52BB"/>
  </w:style>
  <w:style w:type="paragraph" w:customStyle="1" w:styleId="8AE9BCA12EEF489DAE4A4A1D020711BA">
    <w:name w:val="8AE9BCA12EEF489DAE4A4A1D020711BA"/>
    <w:rsid w:val="005F52BB"/>
  </w:style>
  <w:style w:type="paragraph" w:customStyle="1" w:styleId="B6DEF2950D8C4381BE4823DE714BDF1D">
    <w:name w:val="B6DEF2950D8C4381BE4823DE714BDF1D"/>
    <w:rsid w:val="005F52BB"/>
  </w:style>
  <w:style w:type="paragraph" w:customStyle="1" w:styleId="4506E37967DD4A5ABC5629159EEDC7DA">
    <w:name w:val="4506E37967DD4A5ABC5629159EEDC7DA"/>
    <w:rsid w:val="005F52BB"/>
  </w:style>
  <w:style w:type="paragraph" w:customStyle="1" w:styleId="5ED62C76702D47B29B5C5C4498ECE0EA">
    <w:name w:val="5ED62C76702D47B29B5C5C4498ECE0EA"/>
    <w:rsid w:val="005F52BB"/>
  </w:style>
  <w:style w:type="paragraph" w:customStyle="1" w:styleId="25573059F59944F5864C4EC3B3458354">
    <w:name w:val="25573059F59944F5864C4EC3B3458354"/>
    <w:rsid w:val="005F52BB"/>
  </w:style>
  <w:style w:type="paragraph" w:customStyle="1" w:styleId="28D999F16947453E8379AD5343C0057B">
    <w:name w:val="28D999F16947453E8379AD5343C0057B"/>
    <w:rsid w:val="005F52BB"/>
  </w:style>
  <w:style w:type="paragraph" w:customStyle="1" w:styleId="D1E7E9192CF3496FA18033DD14B530A5">
    <w:name w:val="D1E7E9192CF3496FA18033DD14B530A5"/>
    <w:rsid w:val="005F52BB"/>
  </w:style>
  <w:style w:type="paragraph" w:customStyle="1" w:styleId="2B2A6BA411CB402E94CA0A5235EA6B77">
    <w:name w:val="2B2A6BA411CB402E94CA0A5235EA6B77"/>
    <w:rsid w:val="005F52BB"/>
  </w:style>
  <w:style w:type="paragraph" w:customStyle="1" w:styleId="5FF026B2DAF74E87886BDA3A9CAC110F">
    <w:name w:val="5FF026B2DAF74E87886BDA3A9CAC110F"/>
    <w:rsid w:val="005F52BB"/>
  </w:style>
  <w:style w:type="paragraph" w:customStyle="1" w:styleId="9640A92F7AFF4CCEADFEB44848207032">
    <w:name w:val="9640A92F7AFF4CCEADFEB44848207032"/>
    <w:rsid w:val="005F52BB"/>
  </w:style>
  <w:style w:type="paragraph" w:customStyle="1" w:styleId="5705BA7BFE6E4461827EE30D847E11EB">
    <w:name w:val="5705BA7BFE6E4461827EE30D847E11EB"/>
    <w:rsid w:val="005F52BB"/>
  </w:style>
  <w:style w:type="paragraph" w:customStyle="1" w:styleId="A1190D7DC19A491B9B0DE8A3D1D1D24E">
    <w:name w:val="A1190D7DC19A491B9B0DE8A3D1D1D24E"/>
    <w:rsid w:val="005F52BB"/>
  </w:style>
  <w:style w:type="paragraph" w:customStyle="1" w:styleId="02242C82FCAF464A889790F1286628E2">
    <w:name w:val="02242C82FCAF464A889790F1286628E2"/>
    <w:rsid w:val="005F52BB"/>
  </w:style>
  <w:style w:type="paragraph" w:customStyle="1" w:styleId="823F4E6EEB074C3997CD905A91F2239A">
    <w:name w:val="823F4E6EEB074C3997CD905A91F2239A"/>
    <w:rsid w:val="005F52BB"/>
  </w:style>
  <w:style w:type="paragraph" w:customStyle="1" w:styleId="C112BA659E054EFB80BC4E405C694A0A">
    <w:name w:val="C112BA659E054EFB80BC4E405C694A0A"/>
    <w:rsid w:val="005F52BB"/>
  </w:style>
  <w:style w:type="paragraph" w:customStyle="1" w:styleId="9FDBD58ED1134965831D94A60E5AF4C5">
    <w:name w:val="9FDBD58ED1134965831D94A60E5AF4C5"/>
    <w:rsid w:val="005F52BB"/>
  </w:style>
  <w:style w:type="paragraph" w:customStyle="1" w:styleId="9FA19D7C3176440F96FAE64A4880DB15">
    <w:name w:val="9FA19D7C3176440F96FAE64A4880DB15"/>
    <w:rsid w:val="005F52BB"/>
  </w:style>
  <w:style w:type="paragraph" w:customStyle="1" w:styleId="F8514D42B10C483F92DCE44C236C8FE5">
    <w:name w:val="F8514D42B10C483F92DCE44C236C8FE5"/>
    <w:rsid w:val="005F52BB"/>
  </w:style>
  <w:style w:type="paragraph" w:customStyle="1" w:styleId="CB3B9D9EC3954EAA963BE556D932CA9A">
    <w:name w:val="CB3B9D9EC3954EAA963BE556D932CA9A"/>
    <w:rsid w:val="005F52BB"/>
  </w:style>
  <w:style w:type="paragraph" w:customStyle="1" w:styleId="BD4605F7595B45BE8C6EEDD29C550527">
    <w:name w:val="BD4605F7595B45BE8C6EEDD29C550527"/>
    <w:rsid w:val="005F52BB"/>
  </w:style>
  <w:style w:type="paragraph" w:customStyle="1" w:styleId="602183B9C08244EE83F016E48F468A05">
    <w:name w:val="602183B9C08244EE83F016E48F468A05"/>
    <w:rsid w:val="005F52BB"/>
  </w:style>
  <w:style w:type="paragraph" w:customStyle="1" w:styleId="6A5C7007876C4DACBC353EC679816698">
    <w:name w:val="6A5C7007876C4DACBC353EC679816698"/>
    <w:rsid w:val="005F52BB"/>
  </w:style>
  <w:style w:type="paragraph" w:customStyle="1" w:styleId="C7E88EA714BC4983B5668575E6A6B250">
    <w:name w:val="C7E88EA714BC4983B5668575E6A6B250"/>
    <w:rsid w:val="005F52BB"/>
  </w:style>
  <w:style w:type="paragraph" w:customStyle="1" w:styleId="A83BCCDA6D26414199FB1ED0779E245F">
    <w:name w:val="A83BCCDA6D26414199FB1ED0779E245F"/>
    <w:rsid w:val="005F52BB"/>
  </w:style>
  <w:style w:type="paragraph" w:customStyle="1" w:styleId="4E5D172D4DD442DCB96F2C005C2E0828">
    <w:name w:val="4E5D172D4DD442DCB96F2C005C2E0828"/>
    <w:rsid w:val="005F52BB"/>
  </w:style>
  <w:style w:type="paragraph" w:customStyle="1" w:styleId="0476B82C8B9A4B838ADD01BC8C9661E6">
    <w:name w:val="0476B82C8B9A4B838ADD01BC8C9661E6"/>
    <w:rsid w:val="005F52BB"/>
  </w:style>
  <w:style w:type="paragraph" w:customStyle="1" w:styleId="4FD2157292AB457986B4B0C8D1FB10D1">
    <w:name w:val="4FD2157292AB457986B4B0C8D1FB10D1"/>
    <w:rsid w:val="005F52BB"/>
  </w:style>
  <w:style w:type="paragraph" w:customStyle="1" w:styleId="7A0332F2756E47679A41B33637BE7BFA">
    <w:name w:val="7A0332F2756E47679A41B33637BE7BFA"/>
    <w:rsid w:val="005F52BB"/>
  </w:style>
  <w:style w:type="paragraph" w:customStyle="1" w:styleId="A28F1384213C41DD8124DB81B133B6CA">
    <w:name w:val="A28F1384213C41DD8124DB81B133B6CA"/>
    <w:rsid w:val="005F52BB"/>
  </w:style>
  <w:style w:type="paragraph" w:customStyle="1" w:styleId="B16A6EC1403E45E6AD86D1FAEAEB6CF0">
    <w:name w:val="B16A6EC1403E45E6AD86D1FAEAEB6CF0"/>
    <w:rsid w:val="005F52BB"/>
  </w:style>
  <w:style w:type="paragraph" w:customStyle="1" w:styleId="63F82D530A3649BFA23DA248D8E9C41A">
    <w:name w:val="63F82D530A3649BFA23DA248D8E9C41A"/>
    <w:rsid w:val="005F52BB"/>
  </w:style>
  <w:style w:type="paragraph" w:customStyle="1" w:styleId="BF89548FE79741C986B58C7853F29000">
    <w:name w:val="BF89548FE79741C986B58C7853F29000"/>
    <w:rsid w:val="005F52BB"/>
  </w:style>
  <w:style w:type="paragraph" w:customStyle="1" w:styleId="D331C7FE9D3E4A949571C48910F27B4A">
    <w:name w:val="D331C7FE9D3E4A949571C48910F27B4A"/>
    <w:rsid w:val="005F52BB"/>
  </w:style>
  <w:style w:type="paragraph" w:customStyle="1" w:styleId="BC9FFDC938644D409190AD2C6C4C613E">
    <w:name w:val="BC9FFDC938644D409190AD2C6C4C613E"/>
    <w:rsid w:val="005F52BB"/>
  </w:style>
  <w:style w:type="paragraph" w:customStyle="1" w:styleId="A05AF51B186045EBAA143E2DCBB00D6E">
    <w:name w:val="A05AF51B186045EBAA143E2DCBB00D6E"/>
    <w:rsid w:val="005F52BB"/>
  </w:style>
  <w:style w:type="paragraph" w:customStyle="1" w:styleId="878BAFFE17104BE595C5609615F3388D">
    <w:name w:val="878BAFFE17104BE595C5609615F3388D"/>
    <w:rsid w:val="005F52BB"/>
  </w:style>
  <w:style w:type="paragraph" w:customStyle="1" w:styleId="7E91411E2B274D3F9982A98499CF27AE">
    <w:name w:val="7E91411E2B274D3F9982A98499CF27AE"/>
    <w:rsid w:val="005F52BB"/>
  </w:style>
  <w:style w:type="paragraph" w:customStyle="1" w:styleId="CBA63364670A42C9B83ABED67C867A5C">
    <w:name w:val="CBA63364670A42C9B83ABED67C867A5C"/>
    <w:rsid w:val="005F52BB"/>
  </w:style>
  <w:style w:type="paragraph" w:customStyle="1" w:styleId="6368D72E6DB34B72BCE42D0E478EB17D">
    <w:name w:val="6368D72E6DB34B72BCE42D0E478EB17D"/>
    <w:rsid w:val="005F52BB"/>
  </w:style>
  <w:style w:type="paragraph" w:customStyle="1" w:styleId="9BD1DF769DEF4D7C8376CD6B4905AEC7">
    <w:name w:val="9BD1DF769DEF4D7C8376CD6B4905AEC7"/>
    <w:rsid w:val="005F52BB"/>
  </w:style>
  <w:style w:type="paragraph" w:customStyle="1" w:styleId="62DD3CB543F5408B879DD32058981B2E">
    <w:name w:val="62DD3CB543F5408B879DD32058981B2E"/>
    <w:rsid w:val="005F52BB"/>
  </w:style>
  <w:style w:type="paragraph" w:customStyle="1" w:styleId="597D95250B154E9C85221D37773E2FF8">
    <w:name w:val="597D95250B154E9C85221D37773E2FF8"/>
    <w:rsid w:val="005F52BB"/>
  </w:style>
  <w:style w:type="paragraph" w:customStyle="1" w:styleId="D00E691910A2457480D16C43A01177EE">
    <w:name w:val="D00E691910A2457480D16C43A01177EE"/>
    <w:rsid w:val="005F52BB"/>
  </w:style>
  <w:style w:type="paragraph" w:customStyle="1" w:styleId="274E9159EC0C41068BF50DE77EFA3F89">
    <w:name w:val="274E9159EC0C41068BF50DE77EFA3F89"/>
    <w:rsid w:val="005F52BB"/>
  </w:style>
  <w:style w:type="paragraph" w:customStyle="1" w:styleId="39FB044E84DB4877BAB755CCF5E2CAC1">
    <w:name w:val="39FB044E84DB4877BAB755CCF5E2CAC1"/>
    <w:rsid w:val="005F52BB"/>
  </w:style>
  <w:style w:type="paragraph" w:customStyle="1" w:styleId="9D43CB002CAE402CA14512793B0C245E">
    <w:name w:val="9D43CB002CAE402CA14512793B0C245E"/>
    <w:rsid w:val="005F52BB"/>
  </w:style>
  <w:style w:type="paragraph" w:customStyle="1" w:styleId="5F0BCA8E169D41D39D3D6000A77291AE">
    <w:name w:val="5F0BCA8E169D41D39D3D6000A77291AE"/>
    <w:rsid w:val="005F52BB"/>
  </w:style>
  <w:style w:type="paragraph" w:customStyle="1" w:styleId="7B70A6B0D92B4369B8EBFE6700736E12">
    <w:name w:val="7B70A6B0D92B4369B8EBFE6700736E12"/>
    <w:rsid w:val="005F52BB"/>
  </w:style>
  <w:style w:type="paragraph" w:customStyle="1" w:styleId="E0BE2BDC8C1C47CCA31EE8017D96F0DA">
    <w:name w:val="E0BE2BDC8C1C47CCA31EE8017D96F0DA"/>
    <w:rsid w:val="005F52BB"/>
  </w:style>
  <w:style w:type="paragraph" w:customStyle="1" w:styleId="04CF08DD36CF4ABEA3267EB62B4C89C1">
    <w:name w:val="04CF08DD36CF4ABEA3267EB62B4C89C1"/>
    <w:rsid w:val="005F52BB"/>
  </w:style>
  <w:style w:type="paragraph" w:customStyle="1" w:styleId="EE40859E50C34393AFD0F0CA068DBC00">
    <w:name w:val="EE40859E50C34393AFD0F0CA068DBC00"/>
    <w:rsid w:val="005F52BB"/>
  </w:style>
  <w:style w:type="paragraph" w:customStyle="1" w:styleId="1EB60D4708724D1291DE78D717836D83">
    <w:name w:val="1EB60D4708724D1291DE78D717836D83"/>
    <w:rsid w:val="005F52BB"/>
  </w:style>
  <w:style w:type="paragraph" w:customStyle="1" w:styleId="1D65963BED984ED8A3A7CF5CB5F42BCA">
    <w:name w:val="1D65963BED984ED8A3A7CF5CB5F42BCA"/>
    <w:rsid w:val="005F52BB"/>
  </w:style>
  <w:style w:type="paragraph" w:customStyle="1" w:styleId="9571DEBCCEC04D698B266A58CEE1E916">
    <w:name w:val="9571DEBCCEC04D698B266A58CEE1E916"/>
    <w:rsid w:val="005F52BB"/>
  </w:style>
  <w:style w:type="paragraph" w:customStyle="1" w:styleId="3073B8058B4F4FFCBA8D9C90465D45FA">
    <w:name w:val="3073B8058B4F4FFCBA8D9C90465D45FA"/>
    <w:rsid w:val="005F52BB"/>
  </w:style>
  <w:style w:type="paragraph" w:customStyle="1" w:styleId="1E9E91576D254C05A94C28A7A348CF9C">
    <w:name w:val="1E9E91576D254C05A94C28A7A348CF9C"/>
    <w:rsid w:val="005F52BB"/>
  </w:style>
  <w:style w:type="paragraph" w:customStyle="1" w:styleId="E3D131A137E5468A92B15CE70F88DA08">
    <w:name w:val="E3D131A137E5468A92B15CE70F88DA08"/>
    <w:rsid w:val="005F52BB"/>
  </w:style>
  <w:style w:type="paragraph" w:customStyle="1" w:styleId="A76EEFD190B84A4E948FC81991980B43">
    <w:name w:val="A76EEFD190B84A4E948FC81991980B43"/>
    <w:rsid w:val="005F52BB"/>
  </w:style>
  <w:style w:type="paragraph" w:customStyle="1" w:styleId="09B0D76CBA8A4DB2B4F52993FC728FAF">
    <w:name w:val="09B0D76CBA8A4DB2B4F52993FC728FAF"/>
    <w:rsid w:val="005F52BB"/>
  </w:style>
  <w:style w:type="paragraph" w:customStyle="1" w:styleId="2D9F6C563B30474399679B47DA8F5663">
    <w:name w:val="2D9F6C563B30474399679B47DA8F5663"/>
    <w:rsid w:val="005F52BB"/>
  </w:style>
  <w:style w:type="paragraph" w:customStyle="1" w:styleId="A9102863CA5D4D56988B936F9667F4FC">
    <w:name w:val="A9102863CA5D4D56988B936F9667F4FC"/>
    <w:rsid w:val="005F52BB"/>
  </w:style>
  <w:style w:type="paragraph" w:customStyle="1" w:styleId="DB2ED60C56084259A26B648710E063A4">
    <w:name w:val="DB2ED60C56084259A26B648710E063A4"/>
    <w:rsid w:val="005F52BB"/>
  </w:style>
  <w:style w:type="paragraph" w:customStyle="1" w:styleId="3FC8A27CE28340C8ADE3CF3F1A47CAF3">
    <w:name w:val="3FC8A27CE28340C8ADE3CF3F1A47CAF3"/>
    <w:rsid w:val="005F52BB"/>
  </w:style>
  <w:style w:type="paragraph" w:customStyle="1" w:styleId="B1200B12870E402093E513F8229AB0A8">
    <w:name w:val="B1200B12870E402093E513F8229AB0A8"/>
    <w:rsid w:val="005F52BB"/>
  </w:style>
  <w:style w:type="paragraph" w:customStyle="1" w:styleId="0661C1336D1146AAA882964A138D9A1F">
    <w:name w:val="0661C1336D1146AAA882964A138D9A1F"/>
    <w:rsid w:val="005F52BB"/>
  </w:style>
  <w:style w:type="paragraph" w:customStyle="1" w:styleId="2DB826E33B2B4F639AC85EFB109EA038">
    <w:name w:val="2DB826E33B2B4F639AC85EFB109EA038"/>
    <w:rsid w:val="005F52BB"/>
  </w:style>
  <w:style w:type="paragraph" w:customStyle="1" w:styleId="DDB50F42D948408C9E862812C531CFAB">
    <w:name w:val="DDB50F42D948408C9E862812C531CFAB"/>
    <w:rsid w:val="005F52BB"/>
  </w:style>
  <w:style w:type="paragraph" w:customStyle="1" w:styleId="FC2338A89BF5406B9282C78A4F7A3113">
    <w:name w:val="FC2338A89BF5406B9282C78A4F7A3113"/>
    <w:rsid w:val="005F52BB"/>
  </w:style>
  <w:style w:type="paragraph" w:customStyle="1" w:styleId="3FCBB2FCD7E747BB892C3DA0613737FA">
    <w:name w:val="3FCBB2FCD7E747BB892C3DA0613737FA"/>
    <w:rsid w:val="005F52BB"/>
  </w:style>
  <w:style w:type="paragraph" w:customStyle="1" w:styleId="EBA0E6A14415410F944487054A367B76">
    <w:name w:val="EBA0E6A14415410F944487054A367B76"/>
    <w:rsid w:val="005F52BB"/>
  </w:style>
  <w:style w:type="paragraph" w:customStyle="1" w:styleId="4DACF1F5C8264C5D8D1A35BF8B629AC0">
    <w:name w:val="4DACF1F5C8264C5D8D1A35BF8B629AC0"/>
    <w:rsid w:val="005F52BB"/>
  </w:style>
  <w:style w:type="paragraph" w:customStyle="1" w:styleId="767F2381126B4EAEB0C71D2E15C29485">
    <w:name w:val="767F2381126B4EAEB0C71D2E15C29485"/>
    <w:rsid w:val="005F52BB"/>
  </w:style>
  <w:style w:type="paragraph" w:customStyle="1" w:styleId="EBC488092EB44450952434949E31D1BC">
    <w:name w:val="EBC488092EB44450952434949E31D1BC"/>
    <w:rsid w:val="005F52BB"/>
  </w:style>
  <w:style w:type="paragraph" w:customStyle="1" w:styleId="0F28CBCC34864F18AA4D6B01F1CA1F1E">
    <w:name w:val="0F28CBCC34864F18AA4D6B01F1CA1F1E"/>
    <w:rsid w:val="005F52BB"/>
  </w:style>
  <w:style w:type="paragraph" w:customStyle="1" w:styleId="AF8435701518413C82B4C22A5CF84B0F">
    <w:name w:val="AF8435701518413C82B4C22A5CF84B0F"/>
    <w:rsid w:val="005F52BB"/>
  </w:style>
  <w:style w:type="paragraph" w:customStyle="1" w:styleId="D89EF7065FDF41118836BE1E1631D750">
    <w:name w:val="D89EF7065FDF41118836BE1E1631D750"/>
    <w:rsid w:val="005F52BB"/>
  </w:style>
  <w:style w:type="paragraph" w:customStyle="1" w:styleId="950C22185EC440649A5F00A776742B01">
    <w:name w:val="950C22185EC440649A5F00A776742B01"/>
    <w:rsid w:val="005F52BB"/>
  </w:style>
  <w:style w:type="paragraph" w:customStyle="1" w:styleId="ED1F9340A8D847078C984CC92B96D392">
    <w:name w:val="ED1F9340A8D847078C984CC92B96D392"/>
    <w:rsid w:val="005F52BB"/>
  </w:style>
  <w:style w:type="paragraph" w:customStyle="1" w:styleId="15A84900A5A04D76961A8525112EFA1A">
    <w:name w:val="15A84900A5A04D76961A8525112EFA1A"/>
    <w:rsid w:val="005F52BB"/>
  </w:style>
  <w:style w:type="paragraph" w:customStyle="1" w:styleId="D4182D08B486480CB68684FAC52825D3">
    <w:name w:val="D4182D08B486480CB68684FAC52825D3"/>
    <w:rsid w:val="005F52BB"/>
  </w:style>
  <w:style w:type="paragraph" w:customStyle="1" w:styleId="6A15F51A81134C16B2FD3349B1E7E331">
    <w:name w:val="6A15F51A81134C16B2FD3349B1E7E331"/>
    <w:rsid w:val="005F52BB"/>
  </w:style>
  <w:style w:type="paragraph" w:customStyle="1" w:styleId="C82F31E824A34FF9A13923CBC448C1D6">
    <w:name w:val="C82F31E824A34FF9A13923CBC448C1D6"/>
    <w:rsid w:val="005F52BB"/>
  </w:style>
  <w:style w:type="paragraph" w:customStyle="1" w:styleId="924787EB1DFD449B9003E11AF2DF0DC4">
    <w:name w:val="924787EB1DFD449B9003E11AF2DF0DC4"/>
    <w:rsid w:val="005F52BB"/>
  </w:style>
  <w:style w:type="paragraph" w:customStyle="1" w:styleId="2E671024D1E8485496A6EEC2606CA968">
    <w:name w:val="2E671024D1E8485496A6EEC2606CA968"/>
    <w:rsid w:val="005F52BB"/>
  </w:style>
  <w:style w:type="paragraph" w:customStyle="1" w:styleId="7C4D6A913EC34D29888FA59965143277">
    <w:name w:val="7C4D6A913EC34D29888FA59965143277"/>
    <w:rsid w:val="005F52BB"/>
  </w:style>
  <w:style w:type="paragraph" w:customStyle="1" w:styleId="F75FBF6F9E6E4103A17E2067098514F8">
    <w:name w:val="F75FBF6F9E6E4103A17E2067098514F8"/>
    <w:rsid w:val="005F52BB"/>
  </w:style>
  <w:style w:type="paragraph" w:customStyle="1" w:styleId="3283867987794C16A94B706B203E2B97">
    <w:name w:val="3283867987794C16A94B706B203E2B97"/>
    <w:rsid w:val="005F52BB"/>
  </w:style>
  <w:style w:type="paragraph" w:customStyle="1" w:styleId="3EEC1B83A5EB40289134BE562A829467">
    <w:name w:val="3EEC1B83A5EB40289134BE562A829467"/>
    <w:rsid w:val="005F52BB"/>
  </w:style>
  <w:style w:type="paragraph" w:customStyle="1" w:styleId="18C6983A475444EB8174032C0825CA81">
    <w:name w:val="18C6983A475444EB8174032C0825CA81"/>
    <w:rsid w:val="005F52BB"/>
  </w:style>
  <w:style w:type="paragraph" w:customStyle="1" w:styleId="7BB28FB49CB94316B1C6E16FE9075C0A">
    <w:name w:val="7BB28FB49CB94316B1C6E16FE9075C0A"/>
    <w:rsid w:val="005F52BB"/>
  </w:style>
  <w:style w:type="paragraph" w:customStyle="1" w:styleId="018B4FA68FA341D1856D3C1C40051AC8">
    <w:name w:val="018B4FA68FA341D1856D3C1C40051AC8"/>
    <w:rsid w:val="005F52BB"/>
  </w:style>
  <w:style w:type="paragraph" w:customStyle="1" w:styleId="1542C2D21D0C479493DA306AA9A5363A">
    <w:name w:val="1542C2D21D0C479493DA306AA9A5363A"/>
    <w:rsid w:val="005F52BB"/>
  </w:style>
  <w:style w:type="paragraph" w:customStyle="1" w:styleId="38D87A029F4C4302A524FA4D5625ED67">
    <w:name w:val="38D87A029F4C4302A524FA4D5625ED67"/>
    <w:rsid w:val="005F52BB"/>
  </w:style>
  <w:style w:type="paragraph" w:customStyle="1" w:styleId="0ECBBEA7151E4A34A5C102AEA1A7967C">
    <w:name w:val="0ECBBEA7151E4A34A5C102AEA1A7967C"/>
    <w:rsid w:val="005F52BB"/>
  </w:style>
  <w:style w:type="paragraph" w:customStyle="1" w:styleId="CDD3D9978C7842A49A30D9BCA8F8E894">
    <w:name w:val="CDD3D9978C7842A49A30D9BCA8F8E894"/>
    <w:rsid w:val="005F52BB"/>
  </w:style>
  <w:style w:type="paragraph" w:customStyle="1" w:styleId="CBD17FA5CF9F464286912DFE848B52D7">
    <w:name w:val="CBD17FA5CF9F464286912DFE848B52D7"/>
    <w:rsid w:val="005F52BB"/>
  </w:style>
  <w:style w:type="paragraph" w:customStyle="1" w:styleId="7DC312E1593F4CF48D40FFF233729C45">
    <w:name w:val="7DC312E1593F4CF48D40FFF233729C45"/>
    <w:rsid w:val="005F52BB"/>
  </w:style>
  <w:style w:type="paragraph" w:customStyle="1" w:styleId="76981FC855CF467EA3553FF0305A61C3">
    <w:name w:val="76981FC855CF467EA3553FF0305A61C3"/>
    <w:rsid w:val="005F52BB"/>
  </w:style>
  <w:style w:type="paragraph" w:customStyle="1" w:styleId="F19573EB19EF4735A09E6642DF1B7E8D">
    <w:name w:val="F19573EB19EF4735A09E6642DF1B7E8D"/>
    <w:rsid w:val="005F52BB"/>
  </w:style>
  <w:style w:type="paragraph" w:customStyle="1" w:styleId="A1A3151799554EC3B18E1B0859DEDCFE">
    <w:name w:val="A1A3151799554EC3B18E1B0859DEDCFE"/>
    <w:rsid w:val="005F52BB"/>
  </w:style>
  <w:style w:type="paragraph" w:customStyle="1" w:styleId="6AD444AC382F4A2F918D7A3741616BF2">
    <w:name w:val="6AD444AC382F4A2F918D7A3741616BF2"/>
    <w:rsid w:val="005F52BB"/>
  </w:style>
  <w:style w:type="paragraph" w:customStyle="1" w:styleId="DDEA888AE94F4E95A46BF20307A95133">
    <w:name w:val="DDEA888AE94F4E95A46BF20307A95133"/>
    <w:rsid w:val="005F52BB"/>
  </w:style>
  <w:style w:type="paragraph" w:customStyle="1" w:styleId="B0B5DAE2551143ECABDDDAC6ECE6CDFF">
    <w:name w:val="B0B5DAE2551143ECABDDDAC6ECE6CDFF"/>
    <w:rsid w:val="005F52BB"/>
  </w:style>
  <w:style w:type="paragraph" w:customStyle="1" w:styleId="AC1986AF9EAB4811A3768942FFC2B0C2">
    <w:name w:val="AC1986AF9EAB4811A3768942FFC2B0C2"/>
    <w:rsid w:val="005F52BB"/>
  </w:style>
  <w:style w:type="paragraph" w:customStyle="1" w:styleId="1328A53A462848CFBDC4D9238B648C7F">
    <w:name w:val="1328A53A462848CFBDC4D9238B648C7F"/>
    <w:rsid w:val="005F52BB"/>
  </w:style>
  <w:style w:type="paragraph" w:customStyle="1" w:styleId="BE08C971D09E401F9922E0F843D33F1E">
    <w:name w:val="BE08C971D09E401F9922E0F843D33F1E"/>
    <w:rsid w:val="005F52BB"/>
  </w:style>
  <w:style w:type="paragraph" w:customStyle="1" w:styleId="222895B7020E49F0AA8E66BEB6BBEF3C">
    <w:name w:val="222895B7020E49F0AA8E66BEB6BBEF3C"/>
    <w:rsid w:val="005F52BB"/>
  </w:style>
  <w:style w:type="paragraph" w:customStyle="1" w:styleId="8E2A7E3D04A447ECB522B1742509312C">
    <w:name w:val="8E2A7E3D04A447ECB522B1742509312C"/>
    <w:rsid w:val="005F52BB"/>
  </w:style>
  <w:style w:type="paragraph" w:customStyle="1" w:styleId="0311D55C1EA248A8B91D18595857D609">
    <w:name w:val="0311D55C1EA248A8B91D18595857D609"/>
    <w:rsid w:val="005F52BB"/>
  </w:style>
  <w:style w:type="paragraph" w:customStyle="1" w:styleId="D73D79EA41744EC0A551AA0945AA1A06">
    <w:name w:val="D73D79EA41744EC0A551AA0945AA1A06"/>
    <w:rsid w:val="005F52BB"/>
  </w:style>
  <w:style w:type="paragraph" w:customStyle="1" w:styleId="5568827773874F2A9656BFE314C81F87">
    <w:name w:val="5568827773874F2A9656BFE314C81F87"/>
    <w:rsid w:val="005F52BB"/>
  </w:style>
  <w:style w:type="paragraph" w:customStyle="1" w:styleId="630880E739344FA2BA7C443E3CC8E8B4">
    <w:name w:val="630880E739344FA2BA7C443E3CC8E8B4"/>
    <w:rsid w:val="005F52BB"/>
  </w:style>
  <w:style w:type="paragraph" w:customStyle="1" w:styleId="1524BEFDE348409CB8F4BC8FF37C69AB">
    <w:name w:val="1524BEFDE348409CB8F4BC8FF37C69AB"/>
    <w:rsid w:val="005F52BB"/>
  </w:style>
  <w:style w:type="paragraph" w:customStyle="1" w:styleId="7E39EB7B3D1345DE9FFCF597D7E04744">
    <w:name w:val="7E39EB7B3D1345DE9FFCF597D7E04744"/>
    <w:rsid w:val="005F52BB"/>
  </w:style>
  <w:style w:type="paragraph" w:customStyle="1" w:styleId="492E1BB5A0DC49858A90A95DE23F4846">
    <w:name w:val="492E1BB5A0DC49858A90A95DE23F4846"/>
    <w:rsid w:val="005F52BB"/>
  </w:style>
  <w:style w:type="paragraph" w:customStyle="1" w:styleId="CAF4AB3B03B3407AA78CD9C42474861A">
    <w:name w:val="CAF4AB3B03B3407AA78CD9C42474861A"/>
    <w:rsid w:val="005F52BB"/>
  </w:style>
  <w:style w:type="paragraph" w:customStyle="1" w:styleId="303B35194EB948A4B7975A4F186170E4">
    <w:name w:val="303B35194EB948A4B7975A4F186170E4"/>
    <w:rsid w:val="005F52BB"/>
  </w:style>
  <w:style w:type="paragraph" w:customStyle="1" w:styleId="03B28DCC537144EDB61414C4C81BCADD">
    <w:name w:val="03B28DCC537144EDB61414C4C81BCADD"/>
    <w:rsid w:val="005F52BB"/>
  </w:style>
  <w:style w:type="paragraph" w:customStyle="1" w:styleId="91DCC03F34FF4E30B9FE273C44AC7A91">
    <w:name w:val="91DCC03F34FF4E30B9FE273C44AC7A91"/>
    <w:rsid w:val="005F52BB"/>
  </w:style>
  <w:style w:type="paragraph" w:customStyle="1" w:styleId="00871CE63D3848B485060D3B4B4D288D">
    <w:name w:val="00871CE63D3848B485060D3B4B4D288D"/>
    <w:rsid w:val="005F52BB"/>
  </w:style>
  <w:style w:type="paragraph" w:customStyle="1" w:styleId="50EAD642E9724E389B51A40DE2C2EB5A">
    <w:name w:val="50EAD642E9724E389B51A40DE2C2EB5A"/>
    <w:rsid w:val="005F52BB"/>
  </w:style>
  <w:style w:type="paragraph" w:customStyle="1" w:styleId="0723CC05D29046BBB8F4E437A8C6A6B1">
    <w:name w:val="0723CC05D29046BBB8F4E437A8C6A6B1"/>
    <w:rsid w:val="005F52BB"/>
  </w:style>
  <w:style w:type="paragraph" w:customStyle="1" w:styleId="9A7B18573B704447A7CC2DA533238685">
    <w:name w:val="9A7B18573B704447A7CC2DA533238685"/>
    <w:rsid w:val="005F52BB"/>
  </w:style>
  <w:style w:type="paragraph" w:customStyle="1" w:styleId="E18B60E5C5A14BD1B26885CAF22830A0">
    <w:name w:val="E18B60E5C5A14BD1B26885CAF22830A0"/>
    <w:rsid w:val="005F52BB"/>
  </w:style>
  <w:style w:type="paragraph" w:customStyle="1" w:styleId="31472ABA9D664FB39BD3F6462DD5D667">
    <w:name w:val="31472ABA9D664FB39BD3F6462DD5D667"/>
    <w:rsid w:val="005F52BB"/>
  </w:style>
  <w:style w:type="paragraph" w:customStyle="1" w:styleId="F43C1F4F006D441B848AE95AD32F9348">
    <w:name w:val="F43C1F4F006D441B848AE95AD32F9348"/>
    <w:rsid w:val="005F52BB"/>
  </w:style>
  <w:style w:type="paragraph" w:customStyle="1" w:styleId="93CF5C159F7947B397FA9662C4D53A45">
    <w:name w:val="93CF5C159F7947B397FA9662C4D53A45"/>
    <w:rsid w:val="005F52BB"/>
  </w:style>
  <w:style w:type="paragraph" w:customStyle="1" w:styleId="837E4B8E75184E608492D87BF3625DBF">
    <w:name w:val="837E4B8E75184E608492D87BF3625DBF"/>
    <w:rsid w:val="005F52BB"/>
  </w:style>
  <w:style w:type="paragraph" w:customStyle="1" w:styleId="B46326C9DC074CE096269C80D30BC4BD">
    <w:name w:val="B46326C9DC074CE096269C80D30BC4BD"/>
    <w:rsid w:val="005F52BB"/>
  </w:style>
  <w:style w:type="paragraph" w:customStyle="1" w:styleId="0772979C3C4E47D8BC85A33813FC8294">
    <w:name w:val="0772979C3C4E47D8BC85A33813FC8294"/>
    <w:rsid w:val="005F52BB"/>
  </w:style>
  <w:style w:type="paragraph" w:customStyle="1" w:styleId="6B5F2E43D1D24DE8A6172ACB38CABC28">
    <w:name w:val="6B5F2E43D1D24DE8A6172ACB38CABC28"/>
    <w:rsid w:val="005F52BB"/>
  </w:style>
  <w:style w:type="paragraph" w:customStyle="1" w:styleId="19B145F99AC74FA486804379AA04A602">
    <w:name w:val="19B145F99AC74FA486804379AA04A602"/>
    <w:rsid w:val="005F52BB"/>
  </w:style>
  <w:style w:type="paragraph" w:customStyle="1" w:styleId="790915E7BF574DF49FD20401A096AF47">
    <w:name w:val="790915E7BF574DF49FD20401A096AF47"/>
    <w:rsid w:val="005F52BB"/>
  </w:style>
  <w:style w:type="paragraph" w:customStyle="1" w:styleId="F107A1EAEBBA41519F351D4EB66D1AFE">
    <w:name w:val="F107A1EAEBBA41519F351D4EB66D1AFE"/>
    <w:rsid w:val="005F52BB"/>
  </w:style>
  <w:style w:type="paragraph" w:customStyle="1" w:styleId="92995D231A154C509FF387C8BBFD194B">
    <w:name w:val="92995D231A154C509FF387C8BBFD194B"/>
    <w:rsid w:val="005F52BB"/>
  </w:style>
  <w:style w:type="paragraph" w:customStyle="1" w:styleId="FBBCBD5077CE4859A2E8547792111F65">
    <w:name w:val="FBBCBD5077CE4859A2E8547792111F65"/>
    <w:rsid w:val="005F52BB"/>
  </w:style>
  <w:style w:type="paragraph" w:customStyle="1" w:styleId="2EFE21E312B4474BB4FD4DCC3BB481CD">
    <w:name w:val="2EFE21E312B4474BB4FD4DCC3BB481CD"/>
    <w:rsid w:val="005F52BB"/>
  </w:style>
  <w:style w:type="paragraph" w:customStyle="1" w:styleId="91F5356D36E14748A627877216C9EA54">
    <w:name w:val="91F5356D36E14748A627877216C9EA54"/>
    <w:rsid w:val="005F52BB"/>
  </w:style>
  <w:style w:type="paragraph" w:customStyle="1" w:styleId="734A3D9697F24984AF087A04507650B0">
    <w:name w:val="734A3D9697F24984AF087A04507650B0"/>
    <w:rsid w:val="005F52BB"/>
  </w:style>
  <w:style w:type="paragraph" w:customStyle="1" w:styleId="A9C2C143784C4536873790C455D3AFC1">
    <w:name w:val="A9C2C143784C4536873790C455D3AFC1"/>
    <w:rsid w:val="005F52BB"/>
  </w:style>
  <w:style w:type="paragraph" w:customStyle="1" w:styleId="CF624D42C130484EB92AD722F33223A2">
    <w:name w:val="CF624D42C130484EB92AD722F33223A2"/>
    <w:rsid w:val="005F52BB"/>
  </w:style>
  <w:style w:type="paragraph" w:customStyle="1" w:styleId="A935917B071A41EF9ACEE856A7A4B5A3">
    <w:name w:val="A935917B071A41EF9ACEE856A7A4B5A3"/>
    <w:rsid w:val="005F52BB"/>
  </w:style>
  <w:style w:type="paragraph" w:customStyle="1" w:styleId="4798622E2C88456DBC3C135EEC26FB05">
    <w:name w:val="4798622E2C88456DBC3C135EEC26FB05"/>
    <w:rsid w:val="005F52BB"/>
  </w:style>
  <w:style w:type="paragraph" w:customStyle="1" w:styleId="EDF8F02814CF4C358A347EA1CCEC1E61">
    <w:name w:val="EDF8F02814CF4C358A347EA1CCEC1E61"/>
    <w:rsid w:val="005F52BB"/>
  </w:style>
  <w:style w:type="paragraph" w:customStyle="1" w:styleId="3415CF993186453EACC631E93000DD1F">
    <w:name w:val="3415CF993186453EACC631E93000DD1F"/>
    <w:rsid w:val="005F52BB"/>
  </w:style>
  <w:style w:type="paragraph" w:customStyle="1" w:styleId="9E6CFFDAF09246B09BAFDBD73E05AA34">
    <w:name w:val="9E6CFFDAF09246B09BAFDBD73E05AA34"/>
    <w:rsid w:val="005F52BB"/>
  </w:style>
  <w:style w:type="paragraph" w:customStyle="1" w:styleId="FA0B6E2DED1A41A3BE83A29EF270F2BE">
    <w:name w:val="FA0B6E2DED1A41A3BE83A29EF270F2BE"/>
    <w:rsid w:val="005F52BB"/>
  </w:style>
  <w:style w:type="paragraph" w:customStyle="1" w:styleId="1E4DFEF17FD540AEBBE25D128953B99F">
    <w:name w:val="1E4DFEF17FD540AEBBE25D128953B99F"/>
    <w:rsid w:val="005F52BB"/>
  </w:style>
  <w:style w:type="paragraph" w:customStyle="1" w:styleId="9F1D22BAE9B541D78E8F31DFABA02960">
    <w:name w:val="9F1D22BAE9B541D78E8F31DFABA02960"/>
    <w:rsid w:val="005F52BB"/>
  </w:style>
  <w:style w:type="paragraph" w:customStyle="1" w:styleId="60D35EAE2D4142B8A8CE72497BF8D5FA">
    <w:name w:val="60D35EAE2D4142B8A8CE72497BF8D5FA"/>
    <w:rsid w:val="005F52BB"/>
  </w:style>
  <w:style w:type="paragraph" w:customStyle="1" w:styleId="D57AEA435CE6457BB6DB9A82893D15BC">
    <w:name w:val="D57AEA435CE6457BB6DB9A82893D15BC"/>
    <w:rsid w:val="005F52BB"/>
  </w:style>
  <w:style w:type="paragraph" w:customStyle="1" w:styleId="20408940ADF146179FB1C025F6A0E35F">
    <w:name w:val="20408940ADF146179FB1C025F6A0E35F"/>
    <w:rsid w:val="005F52BB"/>
  </w:style>
  <w:style w:type="paragraph" w:customStyle="1" w:styleId="51D15EE64E554164BA17D40AE2371368">
    <w:name w:val="51D15EE64E554164BA17D40AE2371368"/>
    <w:rsid w:val="005F52BB"/>
  </w:style>
  <w:style w:type="paragraph" w:customStyle="1" w:styleId="84D943F4D979478EB4E51CC0AA6E2667">
    <w:name w:val="84D943F4D979478EB4E51CC0AA6E2667"/>
    <w:rsid w:val="005F52BB"/>
  </w:style>
  <w:style w:type="paragraph" w:customStyle="1" w:styleId="3B4D3AF70943469985308A69AB202D82">
    <w:name w:val="3B4D3AF70943469985308A69AB202D82"/>
    <w:rsid w:val="005F52BB"/>
  </w:style>
  <w:style w:type="paragraph" w:customStyle="1" w:styleId="B5A2FA6B5CC74DFC8119F4EB2B27D4C5">
    <w:name w:val="B5A2FA6B5CC74DFC8119F4EB2B27D4C5"/>
    <w:rsid w:val="005F52BB"/>
  </w:style>
  <w:style w:type="paragraph" w:customStyle="1" w:styleId="3602C04A3C2543A78F09FFBE69DC3838">
    <w:name w:val="3602C04A3C2543A78F09FFBE69DC3838"/>
    <w:rsid w:val="005F52BB"/>
  </w:style>
  <w:style w:type="paragraph" w:customStyle="1" w:styleId="478FC621603D44B18FC8D4573F223582">
    <w:name w:val="478FC621603D44B18FC8D4573F223582"/>
    <w:rsid w:val="005F52BB"/>
  </w:style>
  <w:style w:type="paragraph" w:customStyle="1" w:styleId="FE56D3ABA7534F8E95730BCAE0E8168B">
    <w:name w:val="FE56D3ABA7534F8E95730BCAE0E8168B"/>
    <w:rsid w:val="005F52BB"/>
  </w:style>
  <w:style w:type="paragraph" w:customStyle="1" w:styleId="CF4FD705692F4411BF1134E539EF4C44">
    <w:name w:val="CF4FD705692F4411BF1134E539EF4C44"/>
    <w:rsid w:val="005F52BB"/>
  </w:style>
  <w:style w:type="paragraph" w:customStyle="1" w:styleId="2A92AEE04235450F8EA60869046F9748">
    <w:name w:val="2A92AEE04235450F8EA60869046F9748"/>
    <w:rsid w:val="005F52BB"/>
  </w:style>
  <w:style w:type="paragraph" w:customStyle="1" w:styleId="A825B226BEB54CDCB9541879A29E1190">
    <w:name w:val="A825B226BEB54CDCB9541879A29E1190"/>
    <w:rsid w:val="005F52BB"/>
  </w:style>
  <w:style w:type="paragraph" w:customStyle="1" w:styleId="F2C2E269F705446194AE85CB71D9B59A">
    <w:name w:val="F2C2E269F705446194AE85CB71D9B59A"/>
    <w:rsid w:val="005F52BB"/>
  </w:style>
  <w:style w:type="paragraph" w:customStyle="1" w:styleId="EECEC740FFC846588F7E7B1BF23A736D">
    <w:name w:val="EECEC740FFC846588F7E7B1BF23A736D"/>
    <w:rsid w:val="005F52BB"/>
  </w:style>
  <w:style w:type="paragraph" w:customStyle="1" w:styleId="25DFB03652AA434290C1CA6EDAC17BDB">
    <w:name w:val="25DFB03652AA434290C1CA6EDAC17BDB"/>
    <w:rsid w:val="005F52BB"/>
  </w:style>
  <w:style w:type="paragraph" w:customStyle="1" w:styleId="AEA31FA33CD0424CBA9B0038A28DCA26">
    <w:name w:val="AEA31FA33CD0424CBA9B0038A28DCA26"/>
    <w:rsid w:val="005F52BB"/>
  </w:style>
  <w:style w:type="paragraph" w:customStyle="1" w:styleId="4B4C1D46BAE64C3DA6493793540D4F35">
    <w:name w:val="4B4C1D46BAE64C3DA6493793540D4F35"/>
    <w:rsid w:val="005F52BB"/>
  </w:style>
  <w:style w:type="paragraph" w:customStyle="1" w:styleId="24790554E24B477180D5C9F0892E2574">
    <w:name w:val="24790554E24B477180D5C9F0892E2574"/>
    <w:rsid w:val="005F52BB"/>
  </w:style>
  <w:style w:type="paragraph" w:customStyle="1" w:styleId="973D91C4119949A6B402756D0D7A33B2">
    <w:name w:val="973D91C4119949A6B402756D0D7A33B2"/>
    <w:rsid w:val="005F52BB"/>
  </w:style>
  <w:style w:type="paragraph" w:customStyle="1" w:styleId="86F2780789FE4DD3B141AC2EFE792FD9">
    <w:name w:val="86F2780789FE4DD3B141AC2EFE792FD9"/>
    <w:rsid w:val="005F52BB"/>
  </w:style>
  <w:style w:type="paragraph" w:customStyle="1" w:styleId="74F33E7D8CD4410DA009D22CFDA69284">
    <w:name w:val="74F33E7D8CD4410DA009D22CFDA69284"/>
    <w:rsid w:val="005F52BB"/>
  </w:style>
  <w:style w:type="paragraph" w:customStyle="1" w:styleId="11AEBDC576A840829CFD24610C47BF2A">
    <w:name w:val="11AEBDC576A840829CFD24610C47BF2A"/>
    <w:rsid w:val="005F52BB"/>
  </w:style>
  <w:style w:type="paragraph" w:customStyle="1" w:styleId="D4741B3A5B0D4A2AB4F937E7E781EFD0">
    <w:name w:val="D4741B3A5B0D4A2AB4F937E7E781EFD0"/>
    <w:rsid w:val="005F52BB"/>
  </w:style>
  <w:style w:type="paragraph" w:customStyle="1" w:styleId="6343D8A6B86743C9B7C8243E21E0A5FA">
    <w:name w:val="6343D8A6B86743C9B7C8243E21E0A5FA"/>
    <w:rsid w:val="005F52BB"/>
  </w:style>
  <w:style w:type="paragraph" w:customStyle="1" w:styleId="073A61C6EA94457C9CBDBFC000634532">
    <w:name w:val="073A61C6EA94457C9CBDBFC000634532"/>
    <w:rsid w:val="005F52BB"/>
  </w:style>
  <w:style w:type="paragraph" w:customStyle="1" w:styleId="27DCD45BF93347328A5EFD1C8F6AA622">
    <w:name w:val="27DCD45BF93347328A5EFD1C8F6AA622"/>
    <w:rsid w:val="005F52BB"/>
  </w:style>
  <w:style w:type="paragraph" w:customStyle="1" w:styleId="9A0F39B122E44E009D30F4ACB3483AAA">
    <w:name w:val="9A0F39B122E44E009D30F4ACB3483AAA"/>
    <w:rsid w:val="005F52BB"/>
  </w:style>
  <w:style w:type="paragraph" w:customStyle="1" w:styleId="51EAE4759D4F4C579C4FD310B85049D3">
    <w:name w:val="51EAE4759D4F4C579C4FD310B85049D3"/>
    <w:rsid w:val="005F52BB"/>
  </w:style>
  <w:style w:type="paragraph" w:customStyle="1" w:styleId="D3A385A61A4E4E3AA838DB8AA0F2A168">
    <w:name w:val="D3A385A61A4E4E3AA838DB8AA0F2A168"/>
    <w:rsid w:val="005F52BB"/>
  </w:style>
  <w:style w:type="paragraph" w:customStyle="1" w:styleId="3A8B1FC13FCD472FB3C69DFCD648802F">
    <w:name w:val="3A8B1FC13FCD472FB3C69DFCD648802F"/>
    <w:rsid w:val="005F52BB"/>
  </w:style>
  <w:style w:type="paragraph" w:customStyle="1" w:styleId="47D6CA8CEF784E939E60F82F8641DA67">
    <w:name w:val="47D6CA8CEF784E939E60F82F8641DA67"/>
    <w:rsid w:val="005F52BB"/>
  </w:style>
  <w:style w:type="paragraph" w:customStyle="1" w:styleId="D8FC016B02E54756B109366B40DE14A7">
    <w:name w:val="D8FC016B02E54756B109366B40DE14A7"/>
    <w:rsid w:val="005F52BB"/>
  </w:style>
  <w:style w:type="paragraph" w:customStyle="1" w:styleId="E68482A0DBEA40C18C200334798134C7">
    <w:name w:val="E68482A0DBEA40C18C200334798134C7"/>
    <w:rsid w:val="005F52BB"/>
  </w:style>
  <w:style w:type="paragraph" w:customStyle="1" w:styleId="A487BCCA8ECE402BBAC1515539D264D9">
    <w:name w:val="A487BCCA8ECE402BBAC1515539D264D9"/>
    <w:rsid w:val="005F52BB"/>
  </w:style>
  <w:style w:type="paragraph" w:customStyle="1" w:styleId="0138C9517DF849A48F7309566ED0B10D">
    <w:name w:val="0138C9517DF849A48F7309566ED0B10D"/>
    <w:rsid w:val="005F52BB"/>
  </w:style>
  <w:style w:type="paragraph" w:customStyle="1" w:styleId="2B39731496564BBCB9C9893D1E70F12B">
    <w:name w:val="2B39731496564BBCB9C9893D1E70F12B"/>
    <w:rsid w:val="005F52BB"/>
  </w:style>
  <w:style w:type="paragraph" w:customStyle="1" w:styleId="DE74EAF316964A25B53880E60DD00457">
    <w:name w:val="DE74EAF316964A25B53880E60DD00457"/>
    <w:rsid w:val="005F52BB"/>
  </w:style>
  <w:style w:type="paragraph" w:customStyle="1" w:styleId="D4B934340FCB4CF8A4296A89B78F14FE">
    <w:name w:val="D4B934340FCB4CF8A4296A89B78F14FE"/>
    <w:rsid w:val="005F52BB"/>
  </w:style>
  <w:style w:type="paragraph" w:customStyle="1" w:styleId="2D7CA01D215B4EFFB2967FD0D884C5C8">
    <w:name w:val="2D7CA01D215B4EFFB2967FD0D884C5C8"/>
    <w:rsid w:val="005F52BB"/>
  </w:style>
  <w:style w:type="paragraph" w:customStyle="1" w:styleId="990A34F3ECBD426AA9756A7D2716303E">
    <w:name w:val="990A34F3ECBD426AA9756A7D2716303E"/>
    <w:rsid w:val="005F52BB"/>
  </w:style>
  <w:style w:type="paragraph" w:customStyle="1" w:styleId="99C7DF73707F4907BF3969EAE7F917D5">
    <w:name w:val="99C7DF73707F4907BF3969EAE7F917D5"/>
    <w:rsid w:val="005F52BB"/>
  </w:style>
  <w:style w:type="paragraph" w:customStyle="1" w:styleId="802AC127F0C04F55B2627C2054B0FA4E">
    <w:name w:val="802AC127F0C04F55B2627C2054B0FA4E"/>
    <w:rsid w:val="005F52BB"/>
  </w:style>
  <w:style w:type="paragraph" w:customStyle="1" w:styleId="2F0FE0EF7CCF41D09526A35C84F871EE">
    <w:name w:val="2F0FE0EF7CCF41D09526A35C84F871EE"/>
    <w:rsid w:val="005F52BB"/>
  </w:style>
  <w:style w:type="paragraph" w:customStyle="1" w:styleId="BB81C5DFD3D147EBAC5F401E19D36F29">
    <w:name w:val="BB81C5DFD3D147EBAC5F401E19D36F29"/>
    <w:rsid w:val="005F52BB"/>
  </w:style>
  <w:style w:type="paragraph" w:customStyle="1" w:styleId="51AA2DFA52894B96966262DE4BA86548">
    <w:name w:val="51AA2DFA52894B96966262DE4BA86548"/>
    <w:rsid w:val="005F52BB"/>
  </w:style>
  <w:style w:type="paragraph" w:customStyle="1" w:styleId="82B6CC1CC74042F3A4BD77BAF39C0611">
    <w:name w:val="82B6CC1CC74042F3A4BD77BAF39C0611"/>
    <w:rsid w:val="005F52BB"/>
  </w:style>
  <w:style w:type="paragraph" w:customStyle="1" w:styleId="475684D17AC74A9DB84C0B3B810B9E9E">
    <w:name w:val="475684D17AC74A9DB84C0B3B810B9E9E"/>
    <w:rsid w:val="005F52BB"/>
  </w:style>
  <w:style w:type="paragraph" w:customStyle="1" w:styleId="4C0CEAB839984D8CB2D1C58CC865AEE2">
    <w:name w:val="4C0CEAB839984D8CB2D1C58CC865AEE2"/>
    <w:rsid w:val="005F52BB"/>
  </w:style>
  <w:style w:type="paragraph" w:customStyle="1" w:styleId="2078F717CC344620ABE0B90C383ACC23">
    <w:name w:val="2078F717CC344620ABE0B90C383ACC23"/>
    <w:rsid w:val="005F52BB"/>
  </w:style>
  <w:style w:type="paragraph" w:customStyle="1" w:styleId="B2A2335BFFA84817B1D8B5085BDBEC66">
    <w:name w:val="B2A2335BFFA84817B1D8B5085BDBEC66"/>
    <w:rsid w:val="005F52BB"/>
  </w:style>
  <w:style w:type="paragraph" w:customStyle="1" w:styleId="425E641DB08B4BD18BE11E9434625AF2">
    <w:name w:val="425E641DB08B4BD18BE11E9434625AF2"/>
    <w:rsid w:val="005F52BB"/>
  </w:style>
  <w:style w:type="paragraph" w:customStyle="1" w:styleId="F7DF0FD17DA345249B275B611D3D1108">
    <w:name w:val="F7DF0FD17DA345249B275B611D3D1108"/>
    <w:rsid w:val="005F52BB"/>
  </w:style>
  <w:style w:type="paragraph" w:customStyle="1" w:styleId="F852659B501B40469A7DA337B29A12F6">
    <w:name w:val="F852659B501B40469A7DA337B29A12F6"/>
    <w:rsid w:val="005F52BB"/>
  </w:style>
  <w:style w:type="paragraph" w:customStyle="1" w:styleId="B80DA48521FD4A61AD37BF83FB8C3BB8">
    <w:name w:val="B80DA48521FD4A61AD37BF83FB8C3BB8"/>
    <w:rsid w:val="005F52BB"/>
  </w:style>
  <w:style w:type="paragraph" w:customStyle="1" w:styleId="88F6284342144D25A6A2D3FBA36D2B63">
    <w:name w:val="88F6284342144D25A6A2D3FBA36D2B63"/>
    <w:rsid w:val="005F52BB"/>
  </w:style>
  <w:style w:type="paragraph" w:customStyle="1" w:styleId="1943FACBBB2E4E28B2EBC37B9DFED707">
    <w:name w:val="1943FACBBB2E4E28B2EBC37B9DFED707"/>
    <w:rsid w:val="005F52BB"/>
  </w:style>
  <w:style w:type="paragraph" w:customStyle="1" w:styleId="AA307DE70E1243D89CA34C995106E99F">
    <w:name w:val="AA307DE70E1243D89CA34C995106E99F"/>
    <w:rsid w:val="005F52BB"/>
  </w:style>
  <w:style w:type="paragraph" w:customStyle="1" w:styleId="704C2FE5AA9446FA8985D0D6F487568C">
    <w:name w:val="704C2FE5AA9446FA8985D0D6F487568C"/>
    <w:rsid w:val="005F52BB"/>
  </w:style>
  <w:style w:type="paragraph" w:customStyle="1" w:styleId="B55EB5B5348B4947AD636CF17E0291A9">
    <w:name w:val="B55EB5B5348B4947AD636CF17E0291A9"/>
    <w:rsid w:val="005F52BB"/>
  </w:style>
  <w:style w:type="paragraph" w:customStyle="1" w:styleId="84F1DD898BD44C258D67E50BE49204F1">
    <w:name w:val="84F1DD898BD44C258D67E50BE49204F1"/>
    <w:rsid w:val="005F52BB"/>
  </w:style>
  <w:style w:type="paragraph" w:customStyle="1" w:styleId="2DA425C610334E079CB2D4C7EBE9C180">
    <w:name w:val="2DA425C610334E079CB2D4C7EBE9C180"/>
    <w:rsid w:val="005F52BB"/>
  </w:style>
  <w:style w:type="paragraph" w:customStyle="1" w:styleId="283D958621494CDDB772719F1689D6B2">
    <w:name w:val="283D958621494CDDB772719F1689D6B2"/>
    <w:rsid w:val="005F52BB"/>
  </w:style>
  <w:style w:type="paragraph" w:customStyle="1" w:styleId="7EFBDFC433CC4148BFA77488F2F305C5">
    <w:name w:val="7EFBDFC433CC4148BFA77488F2F305C5"/>
    <w:rsid w:val="005F52BB"/>
  </w:style>
  <w:style w:type="paragraph" w:customStyle="1" w:styleId="5D19A022AC8D437483F57B965ECBBF25">
    <w:name w:val="5D19A022AC8D437483F57B965ECBBF25"/>
    <w:rsid w:val="005F52BB"/>
  </w:style>
  <w:style w:type="paragraph" w:customStyle="1" w:styleId="5D022D0B78F04A35B30A925817DDC7D0">
    <w:name w:val="5D022D0B78F04A35B30A925817DDC7D0"/>
    <w:rsid w:val="005F52BB"/>
  </w:style>
  <w:style w:type="paragraph" w:customStyle="1" w:styleId="CE4DE90CE35247A0BEE2BD8E70A8BAC3">
    <w:name w:val="CE4DE90CE35247A0BEE2BD8E70A8BAC3"/>
    <w:rsid w:val="005F52BB"/>
  </w:style>
  <w:style w:type="paragraph" w:customStyle="1" w:styleId="EBA86BB444D942BB91E2BA3E953ABE1F">
    <w:name w:val="EBA86BB444D942BB91E2BA3E953ABE1F"/>
    <w:rsid w:val="005F52BB"/>
  </w:style>
  <w:style w:type="paragraph" w:customStyle="1" w:styleId="7B1F6B4120A84140896C08F8EAF814FD">
    <w:name w:val="7B1F6B4120A84140896C08F8EAF814FD"/>
    <w:rsid w:val="005F52BB"/>
  </w:style>
  <w:style w:type="paragraph" w:customStyle="1" w:styleId="261EBB999C834F188305780800FD7435">
    <w:name w:val="261EBB999C834F188305780800FD7435"/>
    <w:rsid w:val="005F52BB"/>
  </w:style>
  <w:style w:type="paragraph" w:customStyle="1" w:styleId="334117BBD36F4813BFD48A7619AEDF7B">
    <w:name w:val="334117BBD36F4813BFD48A7619AEDF7B"/>
    <w:rsid w:val="005F52BB"/>
  </w:style>
  <w:style w:type="paragraph" w:customStyle="1" w:styleId="2201EAED40F5447DA7BB15AC33DC2EB1">
    <w:name w:val="2201EAED40F5447DA7BB15AC33DC2EB1"/>
    <w:rsid w:val="005F52BB"/>
  </w:style>
  <w:style w:type="paragraph" w:customStyle="1" w:styleId="34BAB283955846BFB97B89736BFDE67A">
    <w:name w:val="34BAB283955846BFB97B89736BFDE67A"/>
    <w:rsid w:val="005F52BB"/>
  </w:style>
  <w:style w:type="paragraph" w:customStyle="1" w:styleId="CCECA4159D7F4D1F942DFC676A401FE8">
    <w:name w:val="CCECA4159D7F4D1F942DFC676A401FE8"/>
    <w:rsid w:val="005F52BB"/>
  </w:style>
  <w:style w:type="paragraph" w:customStyle="1" w:styleId="500B994AE3E34B6CB8497E5AB24DB14B">
    <w:name w:val="500B994AE3E34B6CB8497E5AB24DB14B"/>
    <w:rsid w:val="005F52BB"/>
  </w:style>
  <w:style w:type="paragraph" w:customStyle="1" w:styleId="7A567C3DD1EF4EB1AD70D677C8FB48FB">
    <w:name w:val="7A567C3DD1EF4EB1AD70D677C8FB48FB"/>
    <w:rsid w:val="005F52BB"/>
  </w:style>
  <w:style w:type="paragraph" w:customStyle="1" w:styleId="446A0B60768C4C55B31151C006CB212E">
    <w:name w:val="446A0B60768C4C55B31151C006CB212E"/>
    <w:rsid w:val="005F52BB"/>
  </w:style>
  <w:style w:type="paragraph" w:customStyle="1" w:styleId="0CA176C4293541CCA37C3F376224FE31">
    <w:name w:val="0CA176C4293541CCA37C3F376224FE31"/>
    <w:rsid w:val="005F52BB"/>
  </w:style>
  <w:style w:type="paragraph" w:customStyle="1" w:styleId="9C0CD281E9E846AB9CC8EFD6527FB767">
    <w:name w:val="9C0CD281E9E846AB9CC8EFD6527FB767"/>
    <w:rsid w:val="005F52BB"/>
  </w:style>
  <w:style w:type="paragraph" w:customStyle="1" w:styleId="4DBE194224A849FD898308C229B90F18">
    <w:name w:val="4DBE194224A849FD898308C229B90F18"/>
    <w:rsid w:val="005F52BB"/>
  </w:style>
  <w:style w:type="paragraph" w:customStyle="1" w:styleId="A6BE95CAE42747299D59B5348B7406DB">
    <w:name w:val="A6BE95CAE42747299D59B5348B7406DB"/>
    <w:rsid w:val="005F52BB"/>
  </w:style>
  <w:style w:type="paragraph" w:customStyle="1" w:styleId="733FDD8FF6F94C1888ABD5EF80F2D1EE">
    <w:name w:val="733FDD8FF6F94C1888ABD5EF80F2D1EE"/>
    <w:rsid w:val="005F52BB"/>
  </w:style>
  <w:style w:type="paragraph" w:customStyle="1" w:styleId="63C167928B4D42FFA9B9D304C0E71D74">
    <w:name w:val="63C167928B4D42FFA9B9D304C0E71D74"/>
    <w:rsid w:val="005F52BB"/>
  </w:style>
  <w:style w:type="paragraph" w:customStyle="1" w:styleId="C969171833CA468CAAE985793A879977">
    <w:name w:val="C969171833CA468CAAE985793A879977"/>
    <w:rsid w:val="005F52BB"/>
  </w:style>
  <w:style w:type="paragraph" w:customStyle="1" w:styleId="A6B6DAFBD9EA41DB9212B2C570A2FFC6">
    <w:name w:val="A6B6DAFBD9EA41DB9212B2C570A2FFC6"/>
    <w:rsid w:val="005F52BB"/>
  </w:style>
  <w:style w:type="paragraph" w:customStyle="1" w:styleId="4E2568AA542B41CA982F23FC9CE6F204">
    <w:name w:val="4E2568AA542B41CA982F23FC9CE6F204"/>
    <w:rsid w:val="005F52BB"/>
  </w:style>
  <w:style w:type="paragraph" w:customStyle="1" w:styleId="21691182193E4FF6B5BB966C397007D3">
    <w:name w:val="21691182193E4FF6B5BB966C397007D3"/>
    <w:rsid w:val="005F52BB"/>
  </w:style>
  <w:style w:type="paragraph" w:customStyle="1" w:styleId="62F49A6131E4464788BA073FFE1BD8FE">
    <w:name w:val="62F49A6131E4464788BA073FFE1BD8FE"/>
    <w:rsid w:val="005F52BB"/>
  </w:style>
  <w:style w:type="paragraph" w:customStyle="1" w:styleId="1B56ABF9C09F48499D2B2FF2A52CC64D">
    <w:name w:val="1B56ABF9C09F48499D2B2FF2A52CC64D"/>
    <w:rsid w:val="005F52BB"/>
  </w:style>
  <w:style w:type="paragraph" w:customStyle="1" w:styleId="E612A366577145E9A51A1E020A7404F3">
    <w:name w:val="E612A366577145E9A51A1E020A7404F3"/>
    <w:rsid w:val="005F52BB"/>
  </w:style>
  <w:style w:type="paragraph" w:customStyle="1" w:styleId="ED13AB3B0D9743EBB1F5E8DD3521ADC7">
    <w:name w:val="ED13AB3B0D9743EBB1F5E8DD3521ADC7"/>
    <w:rsid w:val="005F52BB"/>
  </w:style>
  <w:style w:type="paragraph" w:customStyle="1" w:styleId="6295DF6C6B714D51AC78D9FE5D4C36D0">
    <w:name w:val="6295DF6C6B714D51AC78D9FE5D4C36D0"/>
    <w:rsid w:val="005F52BB"/>
  </w:style>
  <w:style w:type="paragraph" w:customStyle="1" w:styleId="EC52F35AF1C1476E889A6360B02EFDED">
    <w:name w:val="EC52F35AF1C1476E889A6360B02EFDED"/>
    <w:rsid w:val="005F52BB"/>
  </w:style>
  <w:style w:type="paragraph" w:customStyle="1" w:styleId="045FB170EF35458594367DC06C5F84F2">
    <w:name w:val="045FB170EF35458594367DC06C5F84F2"/>
    <w:rsid w:val="005F52BB"/>
  </w:style>
  <w:style w:type="paragraph" w:customStyle="1" w:styleId="9EAE6D7BE64C4D698AE064181E6E6624">
    <w:name w:val="9EAE6D7BE64C4D698AE064181E6E6624"/>
    <w:rsid w:val="005F52BB"/>
  </w:style>
  <w:style w:type="paragraph" w:customStyle="1" w:styleId="4969E0E7AA6A4A99A1F469B120DB45A4">
    <w:name w:val="4969E0E7AA6A4A99A1F469B120DB45A4"/>
    <w:rsid w:val="005F52BB"/>
  </w:style>
  <w:style w:type="paragraph" w:customStyle="1" w:styleId="CB5348D41B79412588D1C0A8199432F9">
    <w:name w:val="CB5348D41B79412588D1C0A8199432F9"/>
    <w:rsid w:val="005F52BB"/>
  </w:style>
  <w:style w:type="paragraph" w:customStyle="1" w:styleId="E5EFA9D498664E6AB5AB3F2A6701C36C">
    <w:name w:val="E5EFA9D498664E6AB5AB3F2A6701C36C"/>
    <w:rsid w:val="005F52BB"/>
  </w:style>
  <w:style w:type="paragraph" w:customStyle="1" w:styleId="54D318DAFF60478D9DC259EFCDA887DD">
    <w:name w:val="54D318DAFF60478D9DC259EFCDA887DD"/>
    <w:rsid w:val="005F52BB"/>
  </w:style>
  <w:style w:type="paragraph" w:customStyle="1" w:styleId="8A475CBF1DAD4C2E9A05F3EB6AD0B45C">
    <w:name w:val="8A475CBF1DAD4C2E9A05F3EB6AD0B45C"/>
    <w:rsid w:val="005F52BB"/>
  </w:style>
  <w:style w:type="paragraph" w:customStyle="1" w:styleId="539E2591258241E8B8A1029EDE68ECDA">
    <w:name w:val="539E2591258241E8B8A1029EDE68ECDA"/>
    <w:rsid w:val="005F52BB"/>
  </w:style>
  <w:style w:type="paragraph" w:customStyle="1" w:styleId="FA24EFAAB7E048758E0F510F0183F721">
    <w:name w:val="FA24EFAAB7E048758E0F510F0183F721"/>
    <w:rsid w:val="005F52BB"/>
  </w:style>
  <w:style w:type="paragraph" w:customStyle="1" w:styleId="87180F23569D4DD6935A48EA55C0D5A9">
    <w:name w:val="87180F23569D4DD6935A48EA55C0D5A9"/>
    <w:rsid w:val="005F52BB"/>
  </w:style>
  <w:style w:type="paragraph" w:customStyle="1" w:styleId="7650FC7926364771946ADEF6FA9D4AFD">
    <w:name w:val="7650FC7926364771946ADEF6FA9D4AFD"/>
    <w:rsid w:val="005F52BB"/>
  </w:style>
  <w:style w:type="paragraph" w:customStyle="1" w:styleId="7CF08C1536C24D3AA527D8C100E7DF0E">
    <w:name w:val="7CF08C1536C24D3AA527D8C100E7DF0E"/>
    <w:rsid w:val="005F52BB"/>
  </w:style>
  <w:style w:type="paragraph" w:customStyle="1" w:styleId="E79297DC41094E57ABB5151843CCB13D">
    <w:name w:val="E79297DC41094E57ABB5151843CCB13D"/>
    <w:rsid w:val="005F52BB"/>
  </w:style>
  <w:style w:type="paragraph" w:customStyle="1" w:styleId="4001CDBD3C2249B68DCBDF7D85401D98">
    <w:name w:val="4001CDBD3C2249B68DCBDF7D85401D98"/>
    <w:rsid w:val="005F52BB"/>
  </w:style>
  <w:style w:type="paragraph" w:customStyle="1" w:styleId="54DD420E157A4AE5A6E4EB1A6AD38461">
    <w:name w:val="54DD420E157A4AE5A6E4EB1A6AD38461"/>
    <w:rsid w:val="005F52BB"/>
  </w:style>
  <w:style w:type="paragraph" w:customStyle="1" w:styleId="32C7A5BEAACD4F4AA354FCD756E564AA">
    <w:name w:val="32C7A5BEAACD4F4AA354FCD756E564AA"/>
    <w:rsid w:val="005F52BB"/>
  </w:style>
  <w:style w:type="paragraph" w:customStyle="1" w:styleId="CBD46AE1921B4400A65C171EE390B16E">
    <w:name w:val="CBD46AE1921B4400A65C171EE390B16E"/>
    <w:rsid w:val="005F52BB"/>
  </w:style>
  <w:style w:type="paragraph" w:customStyle="1" w:styleId="4A9CE438788B4AB0B377500CCABC5E9E">
    <w:name w:val="4A9CE438788B4AB0B377500CCABC5E9E"/>
    <w:rsid w:val="005F52BB"/>
  </w:style>
  <w:style w:type="paragraph" w:customStyle="1" w:styleId="F692D276418B4F8A8A13B9EDAB5C6424">
    <w:name w:val="F692D276418B4F8A8A13B9EDAB5C6424"/>
    <w:rsid w:val="005F52BB"/>
  </w:style>
  <w:style w:type="paragraph" w:customStyle="1" w:styleId="D02BF0DE208740219E994572E8960CE0">
    <w:name w:val="D02BF0DE208740219E994572E8960CE0"/>
    <w:rsid w:val="005F52BB"/>
  </w:style>
  <w:style w:type="paragraph" w:customStyle="1" w:styleId="7BA63B8489D74CB6897754A628E7059D">
    <w:name w:val="7BA63B8489D74CB6897754A628E7059D"/>
    <w:rsid w:val="005F52BB"/>
  </w:style>
  <w:style w:type="paragraph" w:customStyle="1" w:styleId="39A54EA292614EFBBD926ED0C4B9D408">
    <w:name w:val="39A54EA292614EFBBD926ED0C4B9D408"/>
    <w:rsid w:val="005F52BB"/>
  </w:style>
  <w:style w:type="paragraph" w:customStyle="1" w:styleId="18DAA0A348F54332897E8E3311968D63">
    <w:name w:val="18DAA0A348F54332897E8E3311968D63"/>
    <w:rsid w:val="005F52BB"/>
  </w:style>
  <w:style w:type="paragraph" w:customStyle="1" w:styleId="F56D73CF49D3401BBCE12F449A35A449">
    <w:name w:val="F56D73CF49D3401BBCE12F449A35A449"/>
    <w:rsid w:val="005F52B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C71C6-4A15-439B-AD5D-F4B00C86212D}">
  <ds:schemaRefs>
    <ds:schemaRef ds:uri="urn:schemas-microsoft-com.VSTO2008Demos.ControlsStorage"/>
  </ds:schemaRefs>
</ds:datastoreItem>
</file>

<file path=customXml/itemProps2.xml><?xml version="1.0" encoding="utf-8"?>
<ds:datastoreItem xmlns:ds="http://schemas.openxmlformats.org/officeDocument/2006/customXml" ds:itemID="{DF8807C2-32DD-49DA-9F18-7F88A603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36</TotalTime>
  <Pages>239</Pages>
  <Words>58148</Words>
  <Characters>331449</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388820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Samual R. Zukowski</cp:lastModifiedBy>
  <cp:revision>6</cp:revision>
  <cp:lastPrinted>2014-02-27T16:49:00Z</cp:lastPrinted>
  <dcterms:created xsi:type="dcterms:W3CDTF">2014-09-23T13:10:00Z</dcterms:created>
  <dcterms:modified xsi:type="dcterms:W3CDTF">2014-09-25T12:57:00Z</dcterms:modified>
</cp:coreProperties>
</file>