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7722" w:rsidRPr="002451B3" w:rsidRDefault="00BB7722" w:rsidP="00BB7722">
      <w:pPr>
        <w:rPr>
          <w:sz w:val="48"/>
          <w:szCs w:val="48"/>
        </w:rPr>
      </w:pPr>
      <w:bookmarkStart w:id="0" w:name="_GoBack"/>
      <w:bookmarkEnd w:id="0"/>
    </w:p>
    <w:p w:rsidR="001E0ACA" w:rsidRPr="002451B3" w:rsidRDefault="00BB7722" w:rsidP="00BB7722">
      <w:pPr>
        <w:jc w:val="center"/>
        <w:rPr>
          <w:sz w:val="48"/>
          <w:szCs w:val="48"/>
        </w:rPr>
      </w:pPr>
      <w:r w:rsidRPr="002451B3">
        <w:rPr>
          <w:rFonts w:eastAsiaTheme="majorEastAsia"/>
          <w:noProof/>
          <w:sz w:val="48"/>
          <w:szCs w:val="48"/>
        </w:rPr>
        <w:drawing>
          <wp:inline distT="0" distB="0" distL="0" distR="0" wp14:anchorId="5E9B3BFB" wp14:editId="0458E966">
            <wp:extent cx="4276725" cy="1425575"/>
            <wp:effectExtent l="0" t="0" r="9525" b="3175"/>
            <wp:docPr id="10" name="Picture 10" descr="Purdue University Logo" title="Purdue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6725" cy="1425575"/>
                    </a:xfrm>
                    <a:prstGeom prst="rect">
                      <a:avLst/>
                    </a:prstGeom>
                    <a:noFill/>
                    <a:ln>
                      <a:noFill/>
                    </a:ln>
                  </pic:spPr>
                </pic:pic>
              </a:graphicData>
            </a:graphic>
          </wp:inline>
        </w:drawing>
      </w:r>
    </w:p>
    <w:p w:rsidR="001E0ACA" w:rsidRPr="002451B3" w:rsidRDefault="001E0ACA" w:rsidP="00307783">
      <w:pPr>
        <w:rPr>
          <w:sz w:val="48"/>
          <w:szCs w:val="48"/>
        </w:rPr>
      </w:pPr>
    </w:p>
    <w:p w:rsidR="002451B3"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 xml:space="preserve">Chemical Hygiene </w:t>
      </w:r>
      <w:r w:rsidR="00C036B4" w:rsidRPr="00C036B4">
        <w:rPr>
          <w:rFonts w:eastAsiaTheme="minorHAnsi"/>
          <w:b/>
          <w:caps/>
          <w:color w:val="000000"/>
          <w:sz w:val="72"/>
          <w:szCs w:val="72"/>
        </w:rPr>
        <w:t>P</w:t>
      </w:r>
      <w:r w:rsidRPr="00C036B4">
        <w:rPr>
          <w:rFonts w:eastAsiaTheme="minorHAnsi"/>
          <w:b/>
          <w:caps/>
          <w:color w:val="000000"/>
          <w:sz w:val="72"/>
          <w:szCs w:val="72"/>
        </w:rPr>
        <w:t>la</w:t>
      </w:r>
      <w:r w:rsidR="00C036B4" w:rsidRPr="00C036B4">
        <w:rPr>
          <w:rFonts w:eastAsiaTheme="minorHAnsi"/>
          <w:b/>
          <w:caps/>
          <w:color w:val="000000"/>
          <w:sz w:val="72"/>
          <w:szCs w:val="72"/>
        </w:rPr>
        <w:t>n</w:t>
      </w:r>
      <w:r w:rsidRPr="00C036B4">
        <w:rPr>
          <w:rFonts w:eastAsiaTheme="minorHAnsi"/>
          <w:b/>
          <w:caps/>
          <w:color w:val="000000"/>
          <w:sz w:val="72"/>
          <w:szCs w:val="72"/>
        </w:rPr>
        <w:t xml:space="preserve"> </w:t>
      </w:r>
    </w:p>
    <w:p w:rsidR="009F2759"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and</w:t>
      </w:r>
      <w:r w:rsidR="007A765D">
        <w:rPr>
          <w:rFonts w:eastAsiaTheme="minorHAnsi"/>
          <w:b/>
          <w:caps/>
          <w:color w:val="000000"/>
          <w:sz w:val="72"/>
          <w:szCs w:val="72"/>
        </w:rPr>
        <w:t xml:space="preserve"> </w:t>
      </w:r>
    </w:p>
    <w:p w:rsidR="00CF17AC"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H</w:t>
      </w:r>
      <w:r w:rsidR="00C036B4" w:rsidRPr="00C036B4">
        <w:rPr>
          <w:rFonts w:eastAsiaTheme="minorHAnsi"/>
          <w:b/>
          <w:caps/>
          <w:color w:val="000000"/>
          <w:sz w:val="72"/>
          <w:szCs w:val="72"/>
        </w:rPr>
        <w:t>azardous Materials Safety Manual</w:t>
      </w:r>
    </w:p>
    <w:p w:rsidR="002451B3" w:rsidRDefault="002451B3" w:rsidP="009F2759">
      <w:pPr>
        <w:jc w:val="center"/>
        <w:rPr>
          <w:sz w:val="48"/>
          <w:szCs w:val="48"/>
        </w:rPr>
      </w:pPr>
    </w:p>
    <w:p w:rsidR="002451B3" w:rsidRDefault="002451B3" w:rsidP="009F2759">
      <w:pPr>
        <w:jc w:val="center"/>
        <w:rPr>
          <w:sz w:val="48"/>
          <w:szCs w:val="48"/>
        </w:rPr>
      </w:pPr>
    </w:p>
    <w:p w:rsidR="00C846CA" w:rsidRDefault="00C846CA" w:rsidP="009F2759">
      <w:pPr>
        <w:jc w:val="center"/>
        <w:rPr>
          <w:sz w:val="48"/>
          <w:szCs w:val="48"/>
        </w:rPr>
      </w:pPr>
    </w:p>
    <w:p w:rsidR="003203D9" w:rsidRDefault="00CF17AC" w:rsidP="00C846CA">
      <w:pPr>
        <w:spacing w:before="0" w:beforeAutospacing="0" w:after="0" w:afterAutospacing="0"/>
        <w:jc w:val="right"/>
      </w:pPr>
      <w:r w:rsidRPr="00CF17AC">
        <w:rPr>
          <w:b/>
          <w:bCs/>
        </w:rPr>
        <w:t xml:space="preserve">Adopted </w:t>
      </w:r>
      <w:r w:rsidR="009F2759">
        <w:rPr>
          <w:b/>
          <w:bCs/>
        </w:rPr>
        <w:t>February</w:t>
      </w:r>
      <w:r w:rsidR="003203D9">
        <w:rPr>
          <w:b/>
          <w:bCs/>
        </w:rPr>
        <w:t xml:space="preserve"> 201</w:t>
      </w:r>
      <w:r w:rsidR="00B15F56">
        <w:rPr>
          <w:b/>
          <w:bCs/>
        </w:rPr>
        <w:t>4</w:t>
      </w:r>
      <w:r w:rsidR="00FE575C">
        <w:rPr>
          <w:b/>
          <w:bCs/>
        </w:rPr>
        <w:br/>
        <w:t>Chemistry modifications Fall 2014</w:t>
      </w:r>
    </w:p>
    <w:p w:rsidR="00C846CA" w:rsidRDefault="00C846CA" w:rsidP="00307783">
      <w:pPr>
        <w:sectPr w:rsidR="00C846CA" w:rsidSect="00846CFF">
          <w:footerReference w:type="default" r:id="rId9"/>
          <w:pgSz w:w="12240" w:h="15840" w:code="1"/>
          <w:pgMar w:top="1440" w:right="1440" w:bottom="1440" w:left="1440" w:header="288" w:footer="288" w:gutter="0"/>
          <w:pgNumType w:fmt="lowerRoman" w:start="0"/>
          <w:cols w:space="720"/>
          <w:docGrid w:linePitch="360"/>
        </w:sectPr>
      </w:pPr>
    </w:p>
    <w:p w:rsidR="000D299A" w:rsidRPr="00C036B4" w:rsidRDefault="000D299A" w:rsidP="000D299A">
      <w:pPr>
        <w:tabs>
          <w:tab w:val="left" w:pos="2880"/>
        </w:tabs>
        <w:spacing w:before="0" w:beforeAutospacing="0" w:after="0" w:afterAutospacing="0"/>
        <w:jc w:val="center"/>
        <w:rPr>
          <w:b/>
          <w:sz w:val="32"/>
        </w:rPr>
      </w:pPr>
      <w:r w:rsidRPr="00C036B4">
        <w:rPr>
          <w:b/>
          <w:sz w:val="32"/>
        </w:rPr>
        <w:lastRenderedPageBreak/>
        <w:t>PURDUE UNIVERSITY</w:t>
      </w:r>
    </w:p>
    <w:p w:rsidR="000D299A" w:rsidRDefault="000D299A" w:rsidP="000D299A">
      <w:pPr>
        <w:spacing w:before="0" w:beforeAutospacing="0" w:after="0" w:afterAutospacing="0"/>
        <w:jc w:val="center"/>
        <w:rPr>
          <w:b/>
          <w:sz w:val="32"/>
        </w:rPr>
      </w:pPr>
      <w:r w:rsidRPr="00C036B4">
        <w:rPr>
          <w:b/>
          <w:sz w:val="32"/>
        </w:rPr>
        <w:t xml:space="preserve">Chemical Hygiene </w:t>
      </w:r>
      <w:r>
        <w:rPr>
          <w:b/>
          <w:sz w:val="32"/>
        </w:rPr>
        <w:t>P</w:t>
      </w:r>
      <w:r w:rsidRPr="00C036B4">
        <w:rPr>
          <w:b/>
          <w:sz w:val="32"/>
        </w:rPr>
        <w:t>lan and</w:t>
      </w:r>
      <w:r>
        <w:rPr>
          <w:b/>
          <w:sz w:val="32"/>
        </w:rPr>
        <w:t xml:space="preserve"> </w:t>
      </w:r>
      <w:r w:rsidRPr="00C036B4">
        <w:rPr>
          <w:b/>
          <w:sz w:val="32"/>
        </w:rPr>
        <w:t xml:space="preserve">Hazardous Materials Safety </w:t>
      </w:r>
      <w:r>
        <w:rPr>
          <w:b/>
          <w:sz w:val="32"/>
        </w:rPr>
        <w:t>M</w:t>
      </w:r>
      <w:r w:rsidRPr="00C036B4">
        <w:rPr>
          <w:b/>
          <w:sz w:val="32"/>
        </w:rPr>
        <w:t>anual</w:t>
      </w:r>
    </w:p>
    <w:p w:rsidR="000D299A" w:rsidRDefault="000D299A" w:rsidP="000D299A">
      <w:pPr>
        <w:jc w:val="center"/>
        <w:rPr>
          <w:b/>
          <w:sz w:val="40"/>
        </w:rPr>
      </w:pPr>
      <w:r w:rsidRPr="00C036B4">
        <w:rPr>
          <w:b/>
          <w:sz w:val="40"/>
        </w:rPr>
        <w:t>Laboratory Specific Plan</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Laboratory Specific Plan"/>
        <w:tblDescription w:val="Laboratory Specific Plan"/>
      </w:tblPr>
      <w:tblGrid>
        <w:gridCol w:w="1199"/>
        <w:gridCol w:w="114"/>
        <w:gridCol w:w="516"/>
        <w:gridCol w:w="450"/>
        <w:gridCol w:w="1170"/>
        <w:gridCol w:w="1170"/>
        <w:gridCol w:w="4741"/>
      </w:tblGrid>
      <w:tr w:rsidR="000D299A" w:rsidTr="0086361F">
        <w:trPr>
          <w:tblHeader/>
        </w:trPr>
        <w:tc>
          <w:tcPr>
            <w:tcW w:w="9360" w:type="dxa"/>
            <w:gridSpan w:val="7"/>
            <w:vAlign w:val="center"/>
          </w:tcPr>
          <w:p w:rsidR="000D299A" w:rsidRPr="0004673A" w:rsidRDefault="000D299A" w:rsidP="0086361F">
            <w:pPr>
              <w:tabs>
                <w:tab w:val="left" w:pos="3312"/>
              </w:tabs>
              <w:spacing w:before="0" w:beforeAutospacing="0" w:afterAutospacing="0"/>
              <w:rPr>
                <w:b/>
              </w:rPr>
            </w:pPr>
            <w:r w:rsidRPr="008B76CF">
              <w:rPr>
                <w:rFonts w:eastAsiaTheme="minorHAnsi" w:cstheme="minorHAnsi"/>
                <w:b/>
                <w:sz w:val="28"/>
              </w:rPr>
              <w:t>This is the Chemical Hygiene Plan specific to the following areas:</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1199" w:type="dxa"/>
            <w:vAlign w:val="center"/>
          </w:tcPr>
          <w:p w:rsidR="000D299A" w:rsidRPr="008B76CF" w:rsidRDefault="000D299A" w:rsidP="0086361F">
            <w:pPr>
              <w:tabs>
                <w:tab w:val="right" w:leader="underscore" w:pos="8730"/>
              </w:tabs>
              <w:spacing w:before="0" w:beforeAutospacing="0" w:afterAutospacing="0"/>
              <w:rPr>
                <w:rFonts w:eastAsiaTheme="minorHAnsi" w:cstheme="minorHAnsi"/>
              </w:rPr>
            </w:pPr>
            <w:r w:rsidRPr="008B76CF">
              <w:rPr>
                <w:rFonts w:eastAsiaTheme="minorHAnsi" w:cstheme="minorHAnsi"/>
              </w:rPr>
              <w:t>Building(s):</w:t>
            </w:r>
          </w:p>
        </w:tc>
        <w:tc>
          <w:tcPr>
            <w:tcW w:w="8161" w:type="dxa"/>
            <w:gridSpan w:val="6"/>
            <w:tcBorders>
              <w:bottom w:val="single" w:sz="4" w:space="0" w:color="auto"/>
            </w:tcBorders>
            <w:vAlign w:val="center"/>
          </w:tcPr>
          <w:p w:rsidR="000D299A" w:rsidRPr="008B76CF" w:rsidRDefault="00FD66E6" w:rsidP="0086361F">
            <w:pPr>
              <w:tabs>
                <w:tab w:val="right" w:leader="underscore" w:pos="8730"/>
              </w:tabs>
              <w:spacing w:before="0" w:beforeAutospacing="0" w:afterAutospacing="0"/>
              <w:rPr>
                <w:rFonts w:eastAsiaTheme="minorHAnsi" w:cstheme="minorHAnsi"/>
              </w:rPr>
            </w:pPr>
            <w:r>
              <w:rPr>
                <w:rFonts w:eastAsiaTheme="minorHAnsi" w:cstheme="minorHAnsi"/>
              </w:rPr>
              <w:t>WHTR</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1829" w:type="dxa"/>
            <w:gridSpan w:val="3"/>
            <w:vAlign w:val="center"/>
          </w:tcPr>
          <w:p w:rsidR="000D299A" w:rsidRDefault="000D299A" w:rsidP="0086361F">
            <w:r w:rsidRPr="008B76CF">
              <w:t>Room Number(s):</w:t>
            </w:r>
          </w:p>
        </w:tc>
        <w:tc>
          <w:tcPr>
            <w:tcW w:w="7531" w:type="dxa"/>
            <w:gridSpan w:val="4"/>
            <w:tcBorders>
              <w:bottom w:val="single" w:sz="4" w:space="0" w:color="auto"/>
            </w:tcBorders>
            <w:vAlign w:val="center"/>
          </w:tcPr>
          <w:p w:rsidR="000D299A" w:rsidRDefault="00FD66E6" w:rsidP="0086361F">
            <w:r>
              <w:t>373A, 373B, 377A, 377B</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3449" w:type="dxa"/>
            <w:gridSpan w:val="5"/>
            <w:vAlign w:val="center"/>
          </w:tcPr>
          <w:p w:rsidR="000D299A" w:rsidRDefault="000D299A" w:rsidP="0086361F">
            <w:r w:rsidRPr="008B76CF">
              <w:t>Principal Investigator (Supervisor):</w:t>
            </w:r>
          </w:p>
        </w:tc>
        <w:tc>
          <w:tcPr>
            <w:tcW w:w="5911" w:type="dxa"/>
            <w:gridSpan w:val="2"/>
            <w:tcBorders>
              <w:bottom w:val="single" w:sz="4" w:space="0" w:color="auto"/>
            </w:tcBorders>
            <w:vAlign w:val="center"/>
          </w:tcPr>
          <w:p w:rsidR="000D299A" w:rsidRDefault="00FD66E6" w:rsidP="0086361F">
            <w:r>
              <w:t>MARK A. LIPTON</w:t>
            </w:r>
          </w:p>
        </w:tc>
      </w:tr>
      <w:tr w:rsidR="000D299A" w:rsidTr="0086361F">
        <w:trPr>
          <w:tblHeader/>
        </w:trPr>
        <w:tc>
          <w:tcPr>
            <w:tcW w:w="9360" w:type="dxa"/>
            <w:gridSpan w:val="7"/>
            <w:vAlign w:val="center"/>
          </w:tcPr>
          <w:p w:rsidR="000D299A" w:rsidRPr="008B76CF" w:rsidRDefault="00FE575C" w:rsidP="0086361F">
            <w:r>
              <w:rPr>
                <w:noProof/>
              </w:rPr>
              <mc:AlternateContent>
                <mc:Choice Requires="wps">
                  <w:drawing>
                    <wp:anchor distT="0" distB="0" distL="114300" distR="114300" simplePos="0" relativeHeight="251687424" behindDoc="0" locked="0" layoutInCell="1" allowOverlap="1" wp14:anchorId="629B5B27" wp14:editId="7D04DD2D">
                      <wp:simplePos x="0" y="0"/>
                      <wp:positionH relativeFrom="column">
                        <wp:posOffset>1316355</wp:posOffset>
                      </wp:positionH>
                      <wp:positionV relativeFrom="paragraph">
                        <wp:posOffset>107315</wp:posOffset>
                      </wp:positionV>
                      <wp:extent cx="2374265" cy="1403985"/>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E029A6" w:rsidRPr="00FE575C" w:rsidRDefault="00E029A6">
                                  <w:pPr>
                                    <w:rPr>
                                      <w:sz w:val="32"/>
                                      <w:szCs w:val="32"/>
                                    </w:rPr>
                                  </w:pPr>
                                  <w:r w:rsidRPr="00FE575C">
                                    <w:rPr>
                                      <w:sz w:val="32"/>
                                      <w:szCs w:val="32"/>
                                    </w:rPr>
                                    <w:t>Department of Chemistry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29B5B27" id="_x0000_t202" coordsize="21600,21600" o:spt="202" path="m,l,21600r21600,l21600,xe">
                      <v:stroke joinstyle="miter"/>
                      <v:path gradientshapeok="t" o:connecttype="rect"/>
                    </v:shapetype>
                    <v:shape id="Text Box 2" o:spid="_x0000_s1026" type="#_x0000_t202" style="position:absolute;margin-left:103.65pt;margin-top:8.45pt;width:186.95pt;height:110.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" filled="f" stroked="f">
                      <v:textbox style="mso-fit-shape-to-text:t">
                        <w:txbxContent>
                          <w:p w:rsidR="00E029A6" w:rsidRPr="00FE575C" w:rsidRDefault="00E029A6">
                            <w:pPr>
                              <w:rPr>
                                <w:sz w:val="32"/>
                                <w:szCs w:val="32"/>
                              </w:rPr>
                            </w:pPr>
                            <w:r w:rsidRPr="00FE575C">
                              <w:rPr>
                                <w:sz w:val="32"/>
                                <w:szCs w:val="32"/>
                              </w:rPr>
                              <w:t>Department of Chemistry</w:t>
                            </w:r>
                          </w:p>
                        </w:txbxContent>
                      </v:textbox>
                    </v:shape>
                  </w:pict>
                </mc:Fallback>
              </mc:AlternateContent>
            </w:r>
          </w:p>
        </w:tc>
      </w:tr>
      <w:tr w:rsidR="000D299A" w:rsidTr="0086361F">
        <w:trPr>
          <w:tblHeader/>
        </w:trPr>
        <w:tc>
          <w:tcPr>
            <w:tcW w:w="1313" w:type="dxa"/>
            <w:gridSpan w:val="2"/>
            <w:vAlign w:val="center"/>
          </w:tcPr>
          <w:p w:rsidR="000D299A" w:rsidRPr="008B76CF" w:rsidRDefault="000D299A" w:rsidP="0086361F">
            <w:r w:rsidRPr="0004673A">
              <w:t>Department:</w:t>
            </w:r>
          </w:p>
        </w:tc>
        <w:tc>
          <w:tcPr>
            <w:tcW w:w="8047" w:type="dxa"/>
            <w:gridSpan w:val="5"/>
            <w:tcBorders>
              <w:bottom w:val="single" w:sz="4" w:space="0" w:color="auto"/>
            </w:tcBorders>
            <w:vAlign w:val="center"/>
          </w:tcPr>
          <w:p w:rsidR="000D299A" w:rsidRPr="008B76CF" w:rsidRDefault="000D299A" w:rsidP="0086361F"/>
        </w:tc>
      </w:tr>
      <w:tr w:rsidR="000D299A" w:rsidTr="0086361F">
        <w:trPr>
          <w:tblHeader/>
        </w:trPr>
        <w:tc>
          <w:tcPr>
            <w:tcW w:w="9360" w:type="dxa"/>
            <w:gridSpan w:val="7"/>
            <w:vAlign w:val="center"/>
          </w:tcPr>
          <w:p w:rsidR="000D299A" w:rsidRPr="008B76CF" w:rsidRDefault="000D299A" w:rsidP="0086361F"/>
        </w:tc>
      </w:tr>
      <w:tr w:rsidR="000D299A" w:rsidTr="0086361F">
        <w:trPr>
          <w:tblHeader/>
        </w:trPr>
        <w:tc>
          <w:tcPr>
            <w:tcW w:w="4619" w:type="dxa"/>
            <w:gridSpan w:val="6"/>
            <w:vAlign w:val="center"/>
          </w:tcPr>
          <w:p w:rsidR="000D299A" w:rsidRPr="008B76CF" w:rsidRDefault="000D299A" w:rsidP="0086361F">
            <w:r>
              <w:t xml:space="preserve">Revised </w:t>
            </w:r>
            <w:r w:rsidRPr="00A612ED">
              <w:rPr>
                <w:i/>
              </w:rPr>
              <w:t>(Must be reviewed at least annually.)</w:t>
            </w:r>
            <w:r>
              <w:t>:</w:t>
            </w:r>
            <w:r w:rsidRPr="0004673A">
              <w:t xml:space="preserve"> </w:t>
            </w:r>
          </w:p>
        </w:tc>
        <w:tc>
          <w:tcPr>
            <w:tcW w:w="4741" w:type="dxa"/>
            <w:tcBorders>
              <w:bottom w:val="single" w:sz="4" w:space="0" w:color="auto"/>
            </w:tcBorders>
            <w:vAlign w:val="center"/>
          </w:tcPr>
          <w:p w:rsidR="000D299A" w:rsidRPr="008B76CF" w:rsidRDefault="00FD66E6" w:rsidP="0086361F">
            <w:r>
              <w:t>10/17/2014</w:t>
            </w:r>
          </w:p>
        </w:tc>
      </w:tr>
      <w:tr w:rsidR="000D299A" w:rsidRPr="00A612ED" w:rsidTr="0086361F">
        <w:trPr>
          <w:trHeight w:val="377"/>
          <w:tblHeader/>
        </w:trPr>
        <w:tc>
          <w:tcPr>
            <w:tcW w:w="2279" w:type="dxa"/>
            <w:gridSpan w:val="4"/>
            <w:vAlign w:val="center"/>
          </w:tcPr>
          <w:p w:rsidR="000D299A" w:rsidRPr="00A612ED" w:rsidRDefault="000D299A" w:rsidP="0086361F"/>
        </w:tc>
        <w:tc>
          <w:tcPr>
            <w:tcW w:w="7081" w:type="dxa"/>
            <w:gridSpan w:val="3"/>
          </w:tcPr>
          <w:p w:rsidR="000D299A" w:rsidRPr="00084590" w:rsidRDefault="000D299A" w:rsidP="0086361F"/>
        </w:tc>
      </w:tr>
      <w:tr w:rsidR="000D299A" w:rsidRPr="00A612ED" w:rsidTr="0086361F">
        <w:trPr>
          <w:tblHeader/>
        </w:trPr>
        <w:tc>
          <w:tcPr>
            <w:tcW w:w="9360" w:type="dxa"/>
            <w:gridSpan w:val="7"/>
            <w:vAlign w:val="center"/>
          </w:tcPr>
          <w:p w:rsidR="000D299A" w:rsidRPr="00084590" w:rsidRDefault="000D299A" w:rsidP="0086361F"/>
        </w:tc>
      </w:tr>
      <w:tr w:rsidR="000D299A" w:rsidTr="0086361F">
        <w:trPr>
          <w:tblHeader/>
        </w:trPr>
        <w:tc>
          <w:tcPr>
            <w:tcW w:w="9360" w:type="dxa"/>
            <w:gridSpan w:val="7"/>
            <w:vAlign w:val="center"/>
          </w:tcPr>
          <w:p w:rsidR="000D299A" w:rsidRPr="008B76CF" w:rsidRDefault="000D299A" w:rsidP="0086361F">
            <w:r w:rsidRPr="0004673A">
              <w:rPr>
                <w:b/>
                <w:sz w:val="28"/>
              </w:rPr>
              <w:t>Important Telephone Numbers:</w:t>
            </w:r>
          </w:p>
        </w:tc>
      </w:tr>
      <w:tr w:rsidR="000D299A" w:rsidTr="0086361F">
        <w:trPr>
          <w:tblHeader/>
        </w:trPr>
        <w:tc>
          <w:tcPr>
            <w:tcW w:w="9360" w:type="dxa"/>
            <w:gridSpan w:val="7"/>
            <w:vAlign w:val="center"/>
          </w:tcPr>
          <w:p w:rsidR="000D299A" w:rsidRDefault="000D299A" w:rsidP="0086361F">
            <w:pPr>
              <w:pStyle w:val="ListParagraph"/>
              <w:numPr>
                <w:ilvl w:val="0"/>
                <w:numId w:val="8"/>
              </w:numPr>
            </w:pPr>
            <w:r>
              <w:t>911 for All Emergencies</w:t>
            </w:r>
          </w:p>
          <w:p w:rsidR="000D299A" w:rsidRDefault="000D299A" w:rsidP="0086361F">
            <w:pPr>
              <w:pStyle w:val="ListParagraph"/>
              <w:numPr>
                <w:ilvl w:val="0"/>
                <w:numId w:val="8"/>
              </w:numPr>
            </w:pPr>
            <w:r>
              <w:t>(765) 49-48221 Purdue Police Department (Non-Emergency Line)</w:t>
            </w:r>
          </w:p>
          <w:p w:rsidR="000D299A" w:rsidRDefault="000D299A" w:rsidP="0086361F">
            <w:pPr>
              <w:pStyle w:val="ListParagraph"/>
              <w:numPr>
                <w:ilvl w:val="0"/>
                <w:numId w:val="8"/>
              </w:numPr>
            </w:pPr>
            <w:r>
              <w:t>(765) 49-46919 Purdue Fire Department (Non-Emergency Line)</w:t>
            </w:r>
          </w:p>
          <w:p w:rsidR="000D299A" w:rsidRDefault="000D299A" w:rsidP="0086361F">
            <w:pPr>
              <w:pStyle w:val="ListParagraph"/>
              <w:numPr>
                <w:ilvl w:val="0"/>
                <w:numId w:val="8"/>
              </w:numPr>
            </w:pPr>
            <w:r>
              <w:t>(765) 49-46371 Purdue REM (Do Not Use for an Emergency)</w:t>
            </w:r>
          </w:p>
        </w:tc>
      </w:tr>
      <w:tr w:rsidR="000D299A" w:rsidTr="0086361F">
        <w:trPr>
          <w:tblHeader/>
        </w:trPr>
        <w:tc>
          <w:tcPr>
            <w:tcW w:w="9360" w:type="dxa"/>
            <w:gridSpan w:val="7"/>
            <w:vAlign w:val="center"/>
          </w:tcPr>
          <w:p w:rsidR="000D299A" w:rsidRPr="0004673A" w:rsidRDefault="000D299A" w:rsidP="0086361F">
            <w:pPr>
              <w:rPr>
                <w:i/>
                <w:sz w:val="20"/>
              </w:rPr>
            </w:pPr>
          </w:p>
        </w:tc>
      </w:tr>
      <w:tr w:rsidR="000D299A" w:rsidTr="0086361F">
        <w:trPr>
          <w:tblHeader/>
        </w:trPr>
        <w:tc>
          <w:tcPr>
            <w:tcW w:w="9360" w:type="dxa"/>
            <w:gridSpan w:val="7"/>
            <w:tcBorders>
              <w:bottom w:val="single" w:sz="4" w:space="0" w:color="auto"/>
            </w:tcBorders>
            <w:vAlign w:val="center"/>
          </w:tcPr>
          <w:p w:rsidR="000D299A" w:rsidRPr="0004673A" w:rsidRDefault="000D299A" w:rsidP="0086361F">
            <w:pPr>
              <w:rPr>
                <w:i/>
                <w:sz w:val="20"/>
              </w:rPr>
            </w:pPr>
          </w:p>
        </w:tc>
      </w:tr>
      <w:tr w:rsidR="000D299A" w:rsidTr="0086361F">
        <w:trPr>
          <w:tblHeader/>
        </w:trPr>
        <w:tc>
          <w:tcPr>
            <w:tcW w:w="9360" w:type="dxa"/>
            <w:gridSpan w:val="7"/>
            <w:tcBorders>
              <w:top w:val="single" w:sz="4" w:space="0" w:color="auto"/>
              <w:left w:val="single" w:sz="4" w:space="0" w:color="auto"/>
              <w:bottom w:val="single" w:sz="4" w:space="0" w:color="auto"/>
              <w:right w:val="single" w:sz="4" w:space="0" w:color="auto"/>
            </w:tcBorders>
            <w:vAlign w:val="center"/>
          </w:tcPr>
          <w:p w:rsidR="000D299A" w:rsidRPr="0004673A" w:rsidRDefault="000D299A" w:rsidP="00355124">
            <w:pPr>
              <w:rPr>
                <w:i/>
              </w:rPr>
            </w:pPr>
            <w:r w:rsidRPr="0004673A">
              <w:rPr>
                <w:i/>
                <w:sz w:val="20"/>
              </w:rPr>
              <w:t>All laboratory chemical use areas must maintain a work-area specific Chemical Hygiene Plan which conforms to the requirements of the OSHA Occupational Exposure to Hazardous Chemicals in Laboratories (29 CFR 1910.1450)</w:t>
            </w:r>
            <w:r w:rsidR="00355124" w:rsidRPr="0004673A">
              <w:rPr>
                <w:i/>
                <w:sz w:val="20"/>
              </w:rPr>
              <w:t xml:space="preserve">. </w:t>
            </w:r>
            <w:r w:rsidRPr="0004673A">
              <w:rPr>
                <w:i/>
                <w:sz w:val="20"/>
              </w:rPr>
              <w:t>Purdue University laboratories may use this document as a starting point for creating their work area specific Chemical Hygiene Plan</w:t>
            </w:r>
            <w:r w:rsidR="00355124" w:rsidRPr="0004673A">
              <w:rPr>
                <w:i/>
                <w:sz w:val="20"/>
              </w:rPr>
              <w:t xml:space="preserve">. </w:t>
            </w:r>
            <w:r w:rsidRPr="0004673A">
              <w:rPr>
                <w:i/>
                <w:sz w:val="20"/>
              </w:rPr>
              <w:t xml:space="preserve">Minimally, this cover page is to be edited for work area specificity (non-West Lafayette laboratories are to place their own emergency, fire, and police telephone numbers in the space above) and the Purdue Chemical Hygiene Plan Awareness Certification Form must be completed for all lab employees. This instruction and information box should remain. This model Chemical Hygiene Plan is </w:t>
            </w:r>
            <w:r w:rsidR="00355124">
              <w:rPr>
                <w:i/>
                <w:sz w:val="20"/>
              </w:rPr>
              <w:t xml:space="preserve">the </w:t>
            </w:r>
            <w:r w:rsidRPr="0004673A">
              <w:rPr>
                <w:i/>
                <w:sz w:val="20"/>
              </w:rPr>
              <w:t>2014</w:t>
            </w:r>
            <w:r w:rsidR="00355124">
              <w:rPr>
                <w:i/>
                <w:sz w:val="20"/>
              </w:rPr>
              <w:t xml:space="preserve"> version</w:t>
            </w:r>
            <w:r w:rsidRPr="0004673A">
              <w:rPr>
                <w:i/>
                <w:sz w:val="20"/>
              </w:rPr>
              <w:t xml:space="preserve">; the most current version can be found </w:t>
            </w:r>
            <w:r w:rsidR="00355124">
              <w:rPr>
                <w:i/>
                <w:sz w:val="20"/>
              </w:rPr>
              <w:t xml:space="preserve">on the Forms page </w:t>
            </w:r>
            <w:r w:rsidRPr="0004673A">
              <w:rPr>
                <w:i/>
                <w:sz w:val="20"/>
              </w:rPr>
              <w:t>at www.purdue.edu/rem.</w:t>
            </w:r>
          </w:p>
        </w:tc>
      </w:tr>
    </w:tbl>
    <w:p w:rsidR="000D299A" w:rsidRDefault="000D299A" w:rsidP="0040368C">
      <w:pPr>
        <w:jc w:val="center"/>
        <w:rPr>
          <w:b/>
          <w:sz w:val="36"/>
        </w:rPr>
        <w:sectPr w:rsidR="000D299A" w:rsidSect="00846CFF">
          <w:footerReference w:type="default" r:id="rId10"/>
          <w:pgSz w:w="12240" w:h="15840" w:code="1"/>
          <w:pgMar w:top="1440" w:right="1440" w:bottom="1440" w:left="1440" w:header="288" w:footer="288" w:gutter="0"/>
          <w:pgNumType w:fmt="lowerRoman" w:start="1"/>
          <w:cols w:space="720"/>
          <w:docGrid w:linePitch="360"/>
        </w:sectPr>
      </w:pPr>
    </w:p>
    <w:p w:rsidR="00D53BB6" w:rsidRPr="0040368C" w:rsidRDefault="00A0241F" w:rsidP="00A0241F">
      <w:pPr>
        <w:tabs>
          <w:tab w:val="left" w:pos="393"/>
          <w:tab w:val="center" w:pos="4680"/>
        </w:tabs>
        <w:rPr>
          <w:b/>
          <w:sz w:val="36"/>
        </w:rPr>
      </w:pPr>
      <w:r>
        <w:rPr>
          <w:b/>
          <w:sz w:val="36"/>
        </w:rPr>
        <w:lastRenderedPageBreak/>
        <w:tab/>
      </w:r>
      <w:r>
        <w:rPr>
          <w:b/>
          <w:sz w:val="36"/>
        </w:rPr>
        <w:tab/>
      </w:r>
      <w:r>
        <w:rPr>
          <w:b/>
          <w:sz w:val="36"/>
        </w:rPr>
        <w:tab/>
      </w:r>
      <w:r w:rsidR="005B352C" w:rsidRPr="0040368C">
        <w:rPr>
          <w:b/>
          <w:sz w:val="36"/>
        </w:rPr>
        <w:t>Table of Contents</w:t>
      </w:r>
    </w:p>
    <w:p w:rsidR="00592A31" w:rsidRDefault="00213848">
      <w:pPr>
        <w:pStyle w:val="TOC1"/>
        <w:rPr>
          <w:rFonts w:cstheme="minorBidi"/>
          <w:b w:val="0"/>
          <w:sz w:val="22"/>
          <w:szCs w:val="22"/>
          <w:lang w:eastAsia="en-US"/>
        </w:rPr>
      </w:pPr>
      <w:r>
        <w:rPr>
          <w:b w:val="0"/>
        </w:rPr>
        <w:fldChar w:fldCharType="begin"/>
      </w:r>
      <w:r>
        <w:rPr>
          <w:b w:val="0"/>
        </w:rPr>
        <w:instrText xml:space="preserve"> TOC \o "1-4" \h \z \u </w:instrText>
      </w:r>
      <w:r>
        <w:rPr>
          <w:b w:val="0"/>
        </w:rPr>
        <w:fldChar w:fldCharType="separate"/>
      </w:r>
      <w:hyperlink w:anchor="_Toc380696100" w:history="1">
        <w:r w:rsidR="00592A31" w:rsidRPr="007F0FB1">
          <w:rPr>
            <w:rStyle w:val="Hyperlink"/>
          </w:rPr>
          <w:t>CHP Document Acronyms List</w:t>
        </w:r>
        <w:r w:rsidR="00592A31">
          <w:rPr>
            <w:webHidden/>
          </w:rPr>
          <w:tab/>
        </w:r>
        <w:r w:rsidR="00592A31">
          <w:rPr>
            <w:webHidden/>
          </w:rPr>
          <w:fldChar w:fldCharType="begin"/>
        </w:r>
        <w:r w:rsidR="00592A31">
          <w:rPr>
            <w:webHidden/>
          </w:rPr>
          <w:instrText xml:space="preserve"> PAGEREF _Toc380696100 \h </w:instrText>
        </w:r>
        <w:r w:rsidR="00592A31">
          <w:rPr>
            <w:webHidden/>
          </w:rPr>
        </w:r>
        <w:r w:rsidR="00592A31">
          <w:rPr>
            <w:webHidden/>
          </w:rPr>
          <w:fldChar w:fldCharType="separate"/>
        </w:r>
        <w:r w:rsidR="000416A3">
          <w:rPr>
            <w:webHidden/>
          </w:rPr>
          <w:t>1</w:t>
        </w:r>
        <w:r w:rsidR="00592A31">
          <w:rPr>
            <w:webHidden/>
          </w:rPr>
          <w:fldChar w:fldCharType="end"/>
        </w:r>
      </w:hyperlink>
    </w:p>
    <w:p w:rsidR="00592A31" w:rsidRDefault="00787CE3">
      <w:pPr>
        <w:pStyle w:val="TOC1"/>
        <w:rPr>
          <w:rFonts w:cstheme="minorBidi"/>
          <w:b w:val="0"/>
          <w:sz w:val="22"/>
          <w:szCs w:val="22"/>
          <w:lang w:eastAsia="en-US"/>
        </w:rPr>
      </w:pPr>
      <w:hyperlink w:anchor="_Toc380696101" w:history="1">
        <w:r w:rsidR="00592A31" w:rsidRPr="007F0FB1">
          <w:rPr>
            <w:rStyle w:val="Hyperlink"/>
            <w14:scene3d>
              <w14:camera w14:prst="orthographicFront"/>
              <w14:lightRig w14:rig="threePt" w14:dir="t">
                <w14:rot w14:lat="0" w14:lon="0" w14:rev="0"/>
              </w14:lightRig>
            </w14:scene3d>
          </w:rPr>
          <w:t>Chapter 1:</w:t>
        </w:r>
        <w:r w:rsidR="00592A31">
          <w:rPr>
            <w:rFonts w:cstheme="minorBidi"/>
            <w:b w:val="0"/>
            <w:sz w:val="22"/>
            <w:szCs w:val="22"/>
            <w:lang w:eastAsia="en-US"/>
          </w:rPr>
          <w:tab/>
        </w:r>
        <w:r w:rsidR="00592A31" w:rsidRPr="007F0FB1">
          <w:rPr>
            <w:rStyle w:val="Hyperlink"/>
          </w:rPr>
          <w:t>Introduction</w:t>
        </w:r>
        <w:r w:rsidR="00592A31">
          <w:rPr>
            <w:webHidden/>
          </w:rPr>
          <w:tab/>
        </w:r>
        <w:r w:rsidR="00592A31">
          <w:rPr>
            <w:webHidden/>
          </w:rPr>
          <w:fldChar w:fldCharType="begin"/>
        </w:r>
        <w:r w:rsidR="00592A31">
          <w:rPr>
            <w:webHidden/>
          </w:rPr>
          <w:instrText xml:space="preserve"> PAGEREF _Toc380696101 \h </w:instrText>
        </w:r>
        <w:r w:rsidR="00592A31">
          <w:rPr>
            <w:webHidden/>
          </w:rPr>
        </w:r>
        <w:r w:rsidR="00592A31">
          <w:rPr>
            <w:webHidden/>
          </w:rPr>
          <w:fldChar w:fldCharType="separate"/>
        </w:r>
        <w:r w:rsidR="000416A3">
          <w:rPr>
            <w:webHidden/>
          </w:rPr>
          <w:t>2</w:t>
        </w:r>
        <w:r w:rsidR="00592A31">
          <w:rPr>
            <w:webHidden/>
          </w:rPr>
          <w:fldChar w:fldCharType="end"/>
        </w:r>
      </w:hyperlink>
    </w:p>
    <w:p w:rsidR="00592A31" w:rsidRDefault="00787CE3">
      <w:pPr>
        <w:pStyle w:val="TOC2"/>
        <w:rPr>
          <w:rFonts w:eastAsiaTheme="minorEastAsia" w:cstheme="minorBidi"/>
          <w:sz w:val="22"/>
          <w:szCs w:val="22"/>
        </w:rPr>
      </w:pPr>
      <w:hyperlink w:anchor="_Toc380696102" w:history="1">
        <w:r w:rsidR="00592A31" w:rsidRPr="007F0FB1">
          <w:rPr>
            <w:rStyle w:val="Hyperlink"/>
          </w:rPr>
          <w:t>1.1</w:t>
        </w:r>
        <w:r w:rsidR="00592A31">
          <w:rPr>
            <w:rFonts w:eastAsiaTheme="minorEastAsia" w:cstheme="minorBidi"/>
            <w:sz w:val="22"/>
            <w:szCs w:val="22"/>
          </w:rPr>
          <w:tab/>
        </w:r>
        <w:r w:rsidR="00592A31" w:rsidRPr="007F0FB1">
          <w:rPr>
            <w:rStyle w:val="Hyperlink"/>
          </w:rPr>
          <w:t>Purpose</w:t>
        </w:r>
        <w:r w:rsidR="00592A31">
          <w:rPr>
            <w:webHidden/>
          </w:rPr>
          <w:tab/>
        </w:r>
        <w:r w:rsidR="00592A31">
          <w:rPr>
            <w:webHidden/>
          </w:rPr>
          <w:fldChar w:fldCharType="begin"/>
        </w:r>
        <w:r w:rsidR="00592A31">
          <w:rPr>
            <w:webHidden/>
          </w:rPr>
          <w:instrText xml:space="preserve"> PAGEREF _Toc380696102 \h </w:instrText>
        </w:r>
        <w:r w:rsidR="00592A31">
          <w:rPr>
            <w:webHidden/>
          </w:rPr>
        </w:r>
        <w:r w:rsidR="00592A31">
          <w:rPr>
            <w:webHidden/>
          </w:rPr>
          <w:fldChar w:fldCharType="separate"/>
        </w:r>
        <w:r w:rsidR="000416A3">
          <w:rPr>
            <w:webHidden/>
          </w:rPr>
          <w:t>2</w:t>
        </w:r>
        <w:r w:rsidR="00592A31">
          <w:rPr>
            <w:webHidden/>
          </w:rPr>
          <w:fldChar w:fldCharType="end"/>
        </w:r>
      </w:hyperlink>
    </w:p>
    <w:p w:rsidR="00592A31" w:rsidRDefault="00787CE3">
      <w:pPr>
        <w:pStyle w:val="TOC2"/>
        <w:rPr>
          <w:rFonts w:eastAsiaTheme="minorEastAsia" w:cstheme="minorBidi"/>
          <w:sz w:val="22"/>
          <w:szCs w:val="22"/>
        </w:rPr>
      </w:pPr>
      <w:hyperlink w:anchor="_Toc380696103" w:history="1">
        <w:r w:rsidR="00592A31" w:rsidRPr="007F0FB1">
          <w:rPr>
            <w:rStyle w:val="Hyperlink"/>
          </w:rPr>
          <w:t>1.2</w:t>
        </w:r>
        <w:r w:rsidR="00592A31">
          <w:rPr>
            <w:rFonts w:eastAsiaTheme="minorEastAsia" w:cstheme="minorBidi"/>
            <w:sz w:val="22"/>
            <w:szCs w:val="22"/>
          </w:rPr>
          <w:tab/>
        </w:r>
        <w:r w:rsidR="00592A31" w:rsidRPr="007F0FB1">
          <w:rPr>
            <w:rStyle w:val="Hyperlink"/>
          </w:rPr>
          <w:t>Scope</w:t>
        </w:r>
        <w:r w:rsidR="00592A31">
          <w:rPr>
            <w:webHidden/>
          </w:rPr>
          <w:tab/>
        </w:r>
        <w:r w:rsidR="00592A31">
          <w:rPr>
            <w:webHidden/>
          </w:rPr>
          <w:fldChar w:fldCharType="begin"/>
        </w:r>
        <w:r w:rsidR="00592A31">
          <w:rPr>
            <w:webHidden/>
          </w:rPr>
          <w:instrText xml:space="preserve"> PAGEREF _Toc380696103 \h </w:instrText>
        </w:r>
        <w:r w:rsidR="00592A31">
          <w:rPr>
            <w:webHidden/>
          </w:rPr>
        </w:r>
        <w:r w:rsidR="00592A31">
          <w:rPr>
            <w:webHidden/>
          </w:rPr>
          <w:fldChar w:fldCharType="separate"/>
        </w:r>
        <w:r w:rsidR="000416A3">
          <w:rPr>
            <w:webHidden/>
          </w:rPr>
          <w:t>2</w:t>
        </w:r>
        <w:r w:rsidR="00592A31">
          <w:rPr>
            <w:webHidden/>
          </w:rPr>
          <w:fldChar w:fldCharType="end"/>
        </w:r>
      </w:hyperlink>
    </w:p>
    <w:p w:rsidR="00592A31" w:rsidRDefault="00787CE3">
      <w:pPr>
        <w:pStyle w:val="TOC2"/>
        <w:rPr>
          <w:rFonts w:eastAsiaTheme="minorEastAsia" w:cstheme="minorBidi"/>
          <w:sz w:val="22"/>
          <w:szCs w:val="22"/>
        </w:rPr>
      </w:pPr>
      <w:hyperlink w:anchor="_Toc380696104" w:history="1">
        <w:r w:rsidR="00592A31" w:rsidRPr="007F0FB1">
          <w:rPr>
            <w:rStyle w:val="Hyperlink"/>
          </w:rPr>
          <w:t>1.3</w:t>
        </w:r>
        <w:r w:rsidR="00592A31">
          <w:rPr>
            <w:rFonts w:eastAsiaTheme="minorEastAsia" w:cstheme="minorBidi"/>
            <w:sz w:val="22"/>
            <w:szCs w:val="22"/>
          </w:rPr>
          <w:tab/>
        </w:r>
        <w:r w:rsidR="00592A31" w:rsidRPr="007F0FB1">
          <w:rPr>
            <w:rStyle w:val="Hyperlink"/>
          </w:rPr>
          <w:t>CHP Use Instructions</w:t>
        </w:r>
        <w:r w:rsidR="00592A31">
          <w:rPr>
            <w:webHidden/>
          </w:rPr>
          <w:tab/>
        </w:r>
        <w:r w:rsidR="00592A31">
          <w:rPr>
            <w:webHidden/>
          </w:rPr>
          <w:fldChar w:fldCharType="begin"/>
        </w:r>
        <w:r w:rsidR="00592A31">
          <w:rPr>
            <w:webHidden/>
          </w:rPr>
          <w:instrText xml:space="preserve"> PAGEREF _Toc380696104 \h </w:instrText>
        </w:r>
        <w:r w:rsidR="00592A31">
          <w:rPr>
            <w:webHidden/>
          </w:rPr>
        </w:r>
        <w:r w:rsidR="00592A31">
          <w:rPr>
            <w:webHidden/>
          </w:rPr>
          <w:fldChar w:fldCharType="separate"/>
        </w:r>
        <w:r w:rsidR="000416A3">
          <w:rPr>
            <w:webHidden/>
          </w:rPr>
          <w:t>3</w:t>
        </w:r>
        <w:r w:rsidR="00592A31">
          <w:rPr>
            <w:webHidden/>
          </w:rPr>
          <w:fldChar w:fldCharType="end"/>
        </w:r>
      </w:hyperlink>
    </w:p>
    <w:p w:rsidR="00592A31" w:rsidRDefault="00787CE3">
      <w:pPr>
        <w:pStyle w:val="TOC2"/>
        <w:rPr>
          <w:rFonts w:eastAsiaTheme="minorEastAsia" w:cstheme="minorBidi"/>
          <w:sz w:val="22"/>
          <w:szCs w:val="22"/>
        </w:rPr>
      </w:pPr>
      <w:hyperlink w:anchor="_Toc380696105" w:history="1">
        <w:r w:rsidR="00592A31" w:rsidRPr="007F0FB1">
          <w:rPr>
            <w:rStyle w:val="Hyperlink"/>
          </w:rPr>
          <w:t>1.4</w:t>
        </w:r>
        <w:r w:rsidR="00592A31">
          <w:rPr>
            <w:rFonts w:eastAsiaTheme="minorEastAsia" w:cstheme="minorBidi"/>
            <w:sz w:val="22"/>
            <w:szCs w:val="22"/>
          </w:rPr>
          <w:tab/>
        </w:r>
        <w:r w:rsidR="00592A31" w:rsidRPr="007F0FB1">
          <w:rPr>
            <w:rStyle w:val="Hyperlink"/>
          </w:rPr>
          <w:t>Employee Rights and Responsibilities</w:t>
        </w:r>
        <w:r w:rsidR="00592A31">
          <w:rPr>
            <w:webHidden/>
          </w:rPr>
          <w:tab/>
        </w:r>
        <w:r w:rsidR="00592A31">
          <w:rPr>
            <w:webHidden/>
          </w:rPr>
          <w:fldChar w:fldCharType="begin"/>
        </w:r>
        <w:r w:rsidR="00592A31">
          <w:rPr>
            <w:webHidden/>
          </w:rPr>
          <w:instrText xml:space="preserve"> PAGEREF _Toc380696105 \h </w:instrText>
        </w:r>
        <w:r w:rsidR="00592A31">
          <w:rPr>
            <w:webHidden/>
          </w:rPr>
        </w:r>
        <w:r w:rsidR="00592A31">
          <w:rPr>
            <w:webHidden/>
          </w:rPr>
          <w:fldChar w:fldCharType="separate"/>
        </w:r>
        <w:r w:rsidR="000416A3">
          <w:rPr>
            <w:webHidden/>
          </w:rPr>
          <w:t>3</w:t>
        </w:r>
        <w:r w:rsidR="00592A31">
          <w:rPr>
            <w:webHidden/>
          </w:rPr>
          <w:fldChar w:fldCharType="end"/>
        </w:r>
      </w:hyperlink>
    </w:p>
    <w:p w:rsidR="00592A31" w:rsidRDefault="00787CE3">
      <w:pPr>
        <w:pStyle w:val="TOC3"/>
        <w:rPr>
          <w:rFonts w:eastAsiaTheme="minorEastAsia" w:cstheme="minorBidi"/>
          <w:noProof/>
          <w:sz w:val="22"/>
          <w:szCs w:val="22"/>
        </w:rPr>
      </w:pPr>
      <w:hyperlink w:anchor="_Toc380696106" w:history="1">
        <w:r w:rsidR="00592A31" w:rsidRPr="007F0FB1">
          <w:rPr>
            <w:rStyle w:val="Hyperlink"/>
            <w:rFonts w:eastAsiaTheme="majorEastAsia"/>
            <w:noProof/>
            <w14:scene3d>
              <w14:camera w14:prst="orthographicFront"/>
              <w14:lightRig w14:rig="threePt" w14:dir="t">
                <w14:rot w14:lat="0" w14:lon="0" w14:rev="0"/>
              </w14:lightRig>
            </w14:scene3d>
          </w:rPr>
          <w:t>1.4.1</w:t>
        </w:r>
        <w:r w:rsidR="00592A31">
          <w:rPr>
            <w:rFonts w:eastAsiaTheme="minorEastAsia" w:cstheme="minorBidi"/>
            <w:noProof/>
            <w:sz w:val="22"/>
            <w:szCs w:val="22"/>
          </w:rPr>
          <w:tab/>
        </w:r>
        <w:r w:rsidR="00592A31" w:rsidRPr="007F0FB1">
          <w:rPr>
            <w:rStyle w:val="Hyperlink"/>
            <w:rFonts w:eastAsiaTheme="majorEastAsia"/>
            <w:noProof/>
          </w:rPr>
          <w:t>Laboratory Supervisor Responsibilities</w:t>
        </w:r>
        <w:r w:rsidR="00592A31">
          <w:rPr>
            <w:noProof/>
            <w:webHidden/>
          </w:rPr>
          <w:tab/>
        </w:r>
        <w:r w:rsidR="00592A31">
          <w:rPr>
            <w:noProof/>
            <w:webHidden/>
          </w:rPr>
          <w:fldChar w:fldCharType="begin"/>
        </w:r>
        <w:r w:rsidR="00592A31">
          <w:rPr>
            <w:noProof/>
            <w:webHidden/>
          </w:rPr>
          <w:instrText xml:space="preserve"> PAGEREF _Toc380696106 \h </w:instrText>
        </w:r>
        <w:r w:rsidR="00592A31">
          <w:rPr>
            <w:noProof/>
            <w:webHidden/>
          </w:rPr>
        </w:r>
        <w:r w:rsidR="00592A31">
          <w:rPr>
            <w:noProof/>
            <w:webHidden/>
          </w:rPr>
          <w:fldChar w:fldCharType="separate"/>
        </w:r>
        <w:r w:rsidR="000416A3">
          <w:rPr>
            <w:noProof/>
            <w:webHidden/>
          </w:rPr>
          <w:t>4</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107" w:history="1">
        <w:r w:rsidR="00592A31" w:rsidRPr="007F0FB1">
          <w:rPr>
            <w:rStyle w:val="Hyperlink"/>
            <w:rFonts w:eastAsiaTheme="majorEastAsia"/>
            <w:noProof/>
            <w14:scene3d>
              <w14:camera w14:prst="orthographicFront"/>
              <w14:lightRig w14:rig="threePt" w14:dir="t">
                <w14:rot w14:lat="0" w14:lon="0" w14:rev="0"/>
              </w14:lightRig>
            </w14:scene3d>
          </w:rPr>
          <w:t>1.4.2</w:t>
        </w:r>
        <w:r w:rsidR="00592A31">
          <w:rPr>
            <w:rFonts w:eastAsiaTheme="minorEastAsia" w:cstheme="minorBidi"/>
            <w:noProof/>
            <w:sz w:val="22"/>
            <w:szCs w:val="22"/>
          </w:rPr>
          <w:tab/>
        </w:r>
        <w:r w:rsidR="00592A31" w:rsidRPr="007F0FB1">
          <w:rPr>
            <w:rStyle w:val="Hyperlink"/>
            <w:rFonts w:eastAsiaTheme="majorEastAsia"/>
            <w:noProof/>
          </w:rPr>
          <w:t>Laboratory Employee Responsibilities</w:t>
        </w:r>
        <w:r w:rsidR="00592A31">
          <w:rPr>
            <w:noProof/>
            <w:webHidden/>
          </w:rPr>
          <w:tab/>
        </w:r>
        <w:r w:rsidR="00592A31">
          <w:rPr>
            <w:noProof/>
            <w:webHidden/>
          </w:rPr>
          <w:fldChar w:fldCharType="begin"/>
        </w:r>
        <w:r w:rsidR="00592A31">
          <w:rPr>
            <w:noProof/>
            <w:webHidden/>
          </w:rPr>
          <w:instrText xml:space="preserve"> PAGEREF _Toc380696107 \h </w:instrText>
        </w:r>
        <w:r w:rsidR="00592A31">
          <w:rPr>
            <w:noProof/>
            <w:webHidden/>
          </w:rPr>
        </w:r>
        <w:r w:rsidR="00592A31">
          <w:rPr>
            <w:noProof/>
            <w:webHidden/>
          </w:rPr>
          <w:fldChar w:fldCharType="separate"/>
        </w:r>
        <w:r w:rsidR="000416A3">
          <w:rPr>
            <w:noProof/>
            <w:webHidden/>
          </w:rPr>
          <w:t>5</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108" w:history="1">
        <w:r w:rsidR="00592A31" w:rsidRPr="007F0FB1">
          <w:rPr>
            <w:rStyle w:val="Hyperlink"/>
            <w:rFonts w:eastAsiaTheme="majorEastAsia"/>
            <w:noProof/>
            <w14:scene3d>
              <w14:camera w14:prst="orthographicFront"/>
              <w14:lightRig w14:rig="threePt" w14:dir="t">
                <w14:rot w14:lat="0" w14:lon="0" w14:rev="0"/>
              </w14:lightRig>
            </w14:scene3d>
          </w:rPr>
          <w:t>1.4.3</w:t>
        </w:r>
        <w:r w:rsidR="00592A31">
          <w:rPr>
            <w:rFonts w:eastAsiaTheme="minorEastAsia" w:cstheme="minorBidi"/>
            <w:noProof/>
            <w:sz w:val="22"/>
            <w:szCs w:val="22"/>
          </w:rPr>
          <w:tab/>
        </w:r>
        <w:r w:rsidR="00592A31" w:rsidRPr="007F0FB1">
          <w:rPr>
            <w:rStyle w:val="Hyperlink"/>
            <w:rFonts w:eastAsiaTheme="majorEastAsia"/>
            <w:noProof/>
          </w:rPr>
          <w:t>Laboratory Safety Officer Responsibilities</w:t>
        </w:r>
        <w:r w:rsidR="00592A31">
          <w:rPr>
            <w:noProof/>
            <w:webHidden/>
          </w:rPr>
          <w:tab/>
        </w:r>
        <w:r w:rsidR="00592A31">
          <w:rPr>
            <w:noProof/>
            <w:webHidden/>
          </w:rPr>
          <w:fldChar w:fldCharType="begin"/>
        </w:r>
        <w:r w:rsidR="00592A31">
          <w:rPr>
            <w:noProof/>
            <w:webHidden/>
          </w:rPr>
          <w:instrText xml:space="preserve"> PAGEREF _Toc380696108 \h </w:instrText>
        </w:r>
        <w:r w:rsidR="00592A31">
          <w:rPr>
            <w:noProof/>
            <w:webHidden/>
          </w:rPr>
        </w:r>
        <w:r w:rsidR="00592A31">
          <w:rPr>
            <w:noProof/>
            <w:webHidden/>
          </w:rPr>
          <w:fldChar w:fldCharType="separate"/>
        </w:r>
        <w:r w:rsidR="000416A3">
          <w:rPr>
            <w:noProof/>
            <w:webHidden/>
          </w:rPr>
          <w:t>5</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109" w:history="1">
        <w:r w:rsidR="00592A31" w:rsidRPr="007F0FB1">
          <w:rPr>
            <w:rStyle w:val="Hyperlink"/>
            <w:rFonts w:eastAsiaTheme="majorEastAsia"/>
            <w:noProof/>
            <w14:scene3d>
              <w14:camera w14:prst="orthographicFront"/>
              <w14:lightRig w14:rig="threePt" w14:dir="t">
                <w14:rot w14:lat="0" w14:lon="0" w14:rev="0"/>
              </w14:lightRig>
            </w14:scene3d>
          </w:rPr>
          <w:t>1.4.4</w:t>
        </w:r>
        <w:r w:rsidR="00592A31">
          <w:rPr>
            <w:rFonts w:eastAsiaTheme="minorEastAsia" w:cstheme="minorBidi"/>
            <w:noProof/>
            <w:sz w:val="22"/>
            <w:szCs w:val="22"/>
          </w:rPr>
          <w:tab/>
        </w:r>
        <w:r w:rsidR="00592A31" w:rsidRPr="007F0FB1">
          <w:rPr>
            <w:rStyle w:val="Hyperlink"/>
            <w:rFonts w:eastAsiaTheme="majorEastAsia"/>
            <w:noProof/>
          </w:rPr>
          <w:t>Non-Laboratory Personnel / Support Staff Responsibilities</w:t>
        </w:r>
        <w:r w:rsidR="00592A31">
          <w:rPr>
            <w:noProof/>
            <w:webHidden/>
          </w:rPr>
          <w:tab/>
        </w:r>
        <w:r w:rsidR="00592A31">
          <w:rPr>
            <w:noProof/>
            <w:webHidden/>
          </w:rPr>
          <w:fldChar w:fldCharType="begin"/>
        </w:r>
        <w:r w:rsidR="00592A31">
          <w:rPr>
            <w:noProof/>
            <w:webHidden/>
          </w:rPr>
          <w:instrText xml:space="preserve"> PAGEREF _Toc380696109 \h </w:instrText>
        </w:r>
        <w:r w:rsidR="00592A31">
          <w:rPr>
            <w:noProof/>
            <w:webHidden/>
          </w:rPr>
        </w:r>
        <w:r w:rsidR="00592A31">
          <w:rPr>
            <w:noProof/>
            <w:webHidden/>
          </w:rPr>
          <w:fldChar w:fldCharType="separate"/>
        </w:r>
        <w:r w:rsidR="000416A3">
          <w:rPr>
            <w:noProof/>
            <w:webHidden/>
          </w:rPr>
          <w:t>6</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110" w:history="1">
        <w:r w:rsidR="00592A31" w:rsidRPr="007F0FB1">
          <w:rPr>
            <w:rStyle w:val="Hyperlink"/>
            <w:rFonts w:eastAsiaTheme="majorEastAsia"/>
            <w:noProof/>
            <w14:scene3d>
              <w14:camera w14:prst="orthographicFront"/>
              <w14:lightRig w14:rig="threePt" w14:dir="t">
                <w14:rot w14:lat="0" w14:lon="0" w14:rev="0"/>
              </w14:lightRig>
            </w14:scene3d>
          </w:rPr>
          <w:t>1.4.5</w:t>
        </w:r>
        <w:r w:rsidR="00592A31">
          <w:rPr>
            <w:rFonts w:eastAsiaTheme="minorEastAsia" w:cstheme="minorBidi"/>
            <w:noProof/>
            <w:sz w:val="22"/>
            <w:szCs w:val="22"/>
          </w:rPr>
          <w:tab/>
        </w:r>
        <w:r w:rsidR="00592A31" w:rsidRPr="007F0FB1">
          <w:rPr>
            <w:rStyle w:val="Hyperlink"/>
            <w:rFonts w:eastAsiaTheme="majorEastAsia"/>
            <w:noProof/>
          </w:rPr>
          <w:t>Chemical Hygiene Officer Responsibilities</w:t>
        </w:r>
        <w:r w:rsidR="00592A31">
          <w:rPr>
            <w:noProof/>
            <w:webHidden/>
          </w:rPr>
          <w:tab/>
        </w:r>
        <w:r w:rsidR="00592A31">
          <w:rPr>
            <w:noProof/>
            <w:webHidden/>
          </w:rPr>
          <w:fldChar w:fldCharType="begin"/>
        </w:r>
        <w:r w:rsidR="00592A31">
          <w:rPr>
            <w:noProof/>
            <w:webHidden/>
          </w:rPr>
          <w:instrText xml:space="preserve"> PAGEREF _Toc380696110 \h </w:instrText>
        </w:r>
        <w:r w:rsidR="00592A31">
          <w:rPr>
            <w:noProof/>
            <w:webHidden/>
          </w:rPr>
        </w:r>
        <w:r w:rsidR="00592A31">
          <w:rPr>
            <w:noProof/>
            <w:webHidden/>
          </w:rPr>
          <w:fldChar w:fldCharType="separate"/>
        </w:r>
        <w:r w:rsidR="000416A3">
          <w:rPr>
            <w:noProof/>
            <w:webHidden/>
          </w:rPr>
          <w:t>6</w:t>
        </w:r>
        <w:r w:rsidR="00592A31">
          <w:rPr>
            <w:noProof/>
            <w:webHidden/>
          </w:rPr>
          <w:fldChar w:fldCharType="end"/>
        </w:r>
      </w:hyperlink>
    </w:p>
    <w:p w:rsidR="00592A31" w:rsidRDefault="00787CE3">
      <w:pPr>
        <w:pStyle w:val="TOC2"/>
        <w:rPr>
          <w:rFonts w:eastAsiaTheme="minorEastAsia" w:cstheme="minorBidi"/>
          <w:sz w:val="22"/>
          <w:szCs w:val="22"/>
        </w:rPr>
      </w:pPr>
      <w:hyperlink w:anchor="_Toc380696111" w:history="1">
        <w:r w:rsidR="00592A31" w:rsidRPr="007F0FB1">
          <w:rPr>
            <w:rStyle w:val="Hyperlink"/>
          </w:rPr>
          <w:t>1.5</w:t>
        </w:r>
        <w:r w:rsidR="00592A31">
          <w:rPr>
            <w:rFonts w:eastAsiaTheme="minorEastAsia" w:cstheme="minorBidi"/>
            <w:sz w:val="22"/>
            <w:szCs w:val="22"/>
          </w:rPr>
          <w:tab/>
        </w:r>
        <w:r w:rsidR="00592A31" w:rsidRPr="007F0FB1">
          <w:rPr>
            <w:rStyle w:val="Hyperlink"/>
          </w:rPr>
          <w:t>Radiological &amp; Environmental Management Department</w:t>
        </w:r>
        <w:r w:rsidR="00592A31">
          <w:rPr>
            <w:webHidden/>
          </w:rPr>
          <w:tab/>
        </w:r>
        <w:r w:rsidR="00592A31">
          <w:rPr>
            <w:webHidden/>
          </w:rPr>
          <w:fldChar w:fldCharType="begin"/>
        </w:r>
        <w:r w:rsidR="00592A31">
          <w:rPr>
            <w:webHidden/>
          </w:rPr>
          <w:instrText xml:space="preserve"> PAGEREF _Toc380696111 \h </w:instrText>
        </w:r>
        <w:r w:rsidR="00592A31">
          <w:rPr>
            <w:webHidden/>
          </w:rPr>
        </w:r>
        <w:r w:rsidR="00592A31">
          <w:rPr>
            <w:webHidden/>
          </w:rPr>
          <w:fldChar w:fldCharType="separate"/>
        </w:r>
        <w:r w:rsidR="000416A3">
          <w:rPr>
            <w:webHidden/>
          </w:rPr>
          <w:t>7</w:t>
        </w:r>
        <w:r w:rsidR="00592A31">
          <w:rPr>
            <w:webHidden/>
          </w:rPr>
          <w:fldChar w:fldCharType="end"/>
        </w:r>
      </w:hyperlink>
    </w:p>
    <w:p w:rsidR="00592A31" w:rsidRDefault="00787CE3">
      <w:pPr>
        <w:pStyle w:val="TOC2"/>
        <w:rPr>
          <w:rFonts w:eastAsiaTheme="minorEastAsia" w:cstheme="minorBidi"/>
          <w:sz w:val="22"/>
          <w:szCs w:val="22"/>
        </w:rPr>
      </w:pPr>
      <w:hyperlink w:anchor="_Toc380696112" w:history="1">
        <w:r w:rsidR="00592A31" w:rsidRPr="007F0FB1">
          <w:rPr>
            <w:rStyle w:val="Hyperlink"/>
          </w:rPr>
          <w:t>1.6</w:t>
        </w:r>
        <w:r w:rsidR="00592A31">
          <w:rPr>
            <w:rFonts w:eastAsiaTheme="minorEastAsia" w:cstheme="minorBidi"/>
            <w:sz w:val="22"/>
            <w:szCs w:val="22"/>
          </w:rPr>
          <w:tab/>
        </w:r>
        <w:r w:rsidR="00592A31" w:rsidRPr="007F0FB1">
          <w:rPr>
            <w:rStyle w:val="Hyperlink"/>
          </w:rPr>
          <w:t>Integrated Safety Plan</w:t>
        </w:r>
        <w:r w:rsidR="00592A31">
          <w:rPr>
            <w:webHidden/>
          </w:rPr>
          <w:tab/>
        </w:r>
        <w:r w:rsidR="00592A31">
          <w:rPr>
            <w:webHidden/>
          </w:rPr>
          <w:fldChar w:fldCharType="begin"/>
        </w:r>
        <w:r w:rsidR="00592A31">
          <w:rPr>
            <w:webHidden/>
          </w:rPr>
          <w:instrText xml:space="preserve"> PAGEREF _Toc380696112 \h </w:instrText>
        </w:r>
        <w:r w:rsidR="00592A31">
          <w:rPr>
            <w:webHidden/>
          </w:rPr>
        </w:r>
        <w:r w:rsidR="00592A31">
          <w:rPr>
            <w:webHidden/>
          </w:rPr>
          <w:fldChar w:fldCharType="separate"/>
        </w:r>
        <w:r w:rsidR="000416A3">
          <w:rPr>
            <w:webHidden/>
          </w:rPr>
          <w:t>7</w:t>
        </w:r>
        <w:r w:rsidR="00592A31">
          <w:rPr>
            <w:webHidden/>
          </w:rPr>
          <w:fldChar w:fldCharType="end"/>
        </w:r>
      </w:hyperlink>
    </w:p>
    <w:p w:rsidR="00592A31" w:rsidRDefault="00787CE3">
      <w:pPr>
        <w:pStyle w:val="TOC2"/>
        <w:rPr>
          <w:rFonts w:eastAsiaTheme="minorEastAsia" w:cstheme="minorBidi"/>
          <w:sz w:val="22"/>
          <w:szCs w:val="22"/>
        </w:rPr>
      </w:pPr>
      <w:hyperlink w:anchor="_Toc380696113" w:history="1">
        <w:r w:rsidR="00592A31" w:rsidRPr="007F0FB1">
          <w:rPr>
            <w:rStyle w:val="Hyperlink"/>
          </w:rPr>
          <w:t>1.7</w:t>
        </w:r>
        <w:r w:rsidR="00592A31">
          <w:rPr>
            <w:rFonts w:eastAsiaTheme="minorEastAsia" w:cstheme="minorBidi"/>
            <w:sz w:val="22"/>
            <w:szCs w:val="22"/>
          </w:rPr>
          <w:tab/>
        </w:r>
        <w:r w:rsidR="00592A31" w:rsidRPr="007F0FB1">
          <w:rPr>
            <w:rStyle w:val="Hyperlink"/>
          </w:rPr>
          <w:t>Chemical and Laboratory Safety Committee</w:t>
        </w:r>
        <w:r w:rsidR="00592A31">
          <w:rPr>
            <w:webHidden/>
          </w:rPr>
          <w:tab/>
        </w:r>
        <w:r w:rsidR="00592A31">
          <w:rPr>
            <w:webHidden/>
          </w:rPr>
          <w:fldChar w:fldCharType="begin"/>
        </w:r>
        <w:r w:rsidR="00592A31">
          <w:rPr>
            <w:webHidden/>
          </w:rPr>
          <w:instrText xml:space="preserve"> PAGEREF _Toc380696113 \h </w:instrText>
        </w:r>
        <w:r w:rsidR="00592A31">
          <w:rPr>
            <w:webHidden/>
          </w:rPr>
        </w:r>
        <w:r w:rsidR="00592A31">
          <w:rPr>
            <w:webHidden/>
          </w:rPr>
          <w:fldChar w:fldCharType="separate"/>
        </w:r>
        <w:r w:rsidR="000416A3">
          <w:rPr>
            <w:webHidden/>
          </w:rPr>
          <w:t>8</w:t>
        </w:r>
        <w:r w:rsidR="00592A31">
          <w:rPr>
            <w:webHidden/>
          </w:rPr>
          <w:fldChar w:fldCharType="end"/>
        </w:r>
      </w:hyperlink>
    </w:p>
    <w:p w:rsidR="00592A31" w:rsidRDefault="00787CE3">
      <w:pPr>
        <w:pStyle w:val="TOC1"/>
        <w:rPr>
          <w:rFonts w:cstheme="minorBidi"/>
          <w:b w:val="0"/>
          <w:sz w:val="22"/>
          <w:szCs w:val="22"/>
          <w:lang w:eastAsia="en-US"/>
        </w:rPr>
      </w:pPr>
      <w:hyperlink w:anchor="_Toc380696114" w:history="1">
        <w:r w:rsidR="00592A31" w:rsidRPr="007F0FB1">
          <w:rPr>
            <w:rStyle w:val="Hyperlink"/>
            <w14:scene3d>
              <w14:camera w14:prst="orthographicFront"/>
              <w14:lightRig w14:rig="threePt" w14:dir="t">
                <w14:rot w14:lat="0" w14:lon="0" w14:rev="0"/>
              </w14:lightRig>
            </w14:scene3d>
          </w:rPr>
          <w:t>Chapter 2:</w:t>
        </w:r>
        <w:r w:rsidR="00592A31">
          <w:rPr>
            <w:rFonts w:cstheme="minorBidi"/>
            <w:b w:val="0"/>
            <w:sz w:val="22"/>
            <w:szCs w:val="22"/>
            <w:lang w:eastAsia="en-US"/>
          </w:rPr>
          <w:tab/>
        </w:r>
        <w:r w:rsidR="00592A31" w:rsidRPr="007F0FB1">
          <w:rPr>
            <w:rStyle w:val="Hyperlink"/>
          </w:rPr>
          <w:t>Chemical Classification Systems</w:t>
        </w:r>
        <w:r w:rsidR="00592A31">
          <w:rPr>
            <w:webHidden/>
          </w:rPr>
          <w:tab/>
        </w:r>
        <w:r w:rsidR="00592A31">
          <w:rPr>
            <w:webHidden/>
          </w:rPr>
          <w:fldChar w:fldCharType="begin"/>
        </w:r>
        <w:r w:rsidR="00592A31">
          <w:rPr>
            <w:webHidden/>
          </w:rPr>
          <w:instrText xml:space="preserve"> PAGEREF _Toc380696114 \h </w:instrText>
        </w:r>
        <w:r w:rsidR="00592A31">
          <w:rPr>
            <w:webHidden/>
          </w:rPr>
        </w:r>
        <w:r w:rsidR="00592A31">
          <w:rPr>
            <w:webHidden/>
          </w:rPr>
          <w:fldChar w:fldCharType="separate"/>
        </w:r>
        <w:r w:rsidR="000416A3">
          <w:rPr>
            <w:webHidden/>
          </w:rPr>
          <w:t>9</w:t>
        </w:r>
        <w:r w:rsidR="00592A31">
          <w:rPr>
            <w:webHidden/>
          </w:rPr>
          <w:fldChar w:fldCharType="end"/>
        </w:r>
      </w:hyperlink>
    </w:p>
    <w:p w:rsidR="00592A31" w:rsidRDefault="00787CE3">
      <w:pPr>
        <w:pStyle w:val="TOC2"/>
        <w:rPr>
          <w:rFonts w:eastAsiaTheme="minorEastAsia" w:cstheme="minorBidi"/>
          <w:sz w:val="22"/>
          <w:szCs w:val="22"/>
        </w:rPr>
      </w:pPr>
      <w:hyperlink w:anchor="_Toc380696115" w:history="1">
        <w:r w:rsidR="00592A31" w:rsidRPr="007F0FB1">
          <w:rPr>
            <w:rStyle w:val="Hyperlink"/>
          </w:rPr>
          <w:t>2.1</w:t>
        </w:r>
        <w:r w:rsidR="00592A31">
          <w:rPr>
            <w:rFonts w:eastAsiaTheme="minorEastAsia" w:cstheme="minorBidi"/>
            <w:sz w:val="22"/>
            <w:szCs w:val="22"/>
          </w:rPr>
          <w:tab/>
        </w:r>
        <w:r w:rsidR="00592A31" w:rsidRPr="007F0FB1">
          <w:rPr>
            <w:rStyle w:val="Hyperlink"/>
          </w:rPr>
          <w:t>Globally Harmonized System for Classifying Chemicals</w:t>
        </w:r>
        <w:r w:rsidR="00592A31">
          <w:rPr>
            <w:webHidden/>
          </w:rPr>
          <w:tab/>
        </w:r>
        <w:r w:rsidR="00592A31">
          <w:rPr>
            <w:webHidden/>
          </w:rPr>
          <w:fldChar w:fldCharType="begin"/>
        </w:r>
        <w:r w:rsidR="00592A31">
          <w:rPr>
            <w:webHidden/>
          </w:rPr>
          <w:instrText xml:space="preserve"> PAGEREF _Toc380696115 \h </w:instrText>
        </w:r>
        <w:r w:rsidR="00592A31">
          <w:rPr>
            <w:webHidden/>
          </w:rPr>
        </w:r>
        <w:r w:rsidR="00592A31">
          <w:rPr>
            <w:webHidden/>
          </w:rPr>
          <w:fldChar w:fldCharType="separate"/>
        </w:r>
        <w:r w:rsidR="000416A3">
          <w:rPr>
            <w:webHidden/>
          </w:rPr>
          <w:t>9</w:t>
        </w:r>
        <w:r w:rsidR="00592A31">
          <w:rPr>
            <w:webHidden/>
          </w:rPr>
          <w:fldChar w:fldCharType="end"/>
        </w:r>
      </w:hyperlink>
    </w:p>
    <w:p w:rsidR="00592A31" w:rsidRDefault="00787CE3">
      <w:pPr>
        <w:pStyle w:val="TOC3"/>
        <w:rPr>
          <w:rFonts w:eastAsiaTheme="minorEastAsia" w:cstheme="minorBidi"/>
          <w:noProof/>
          <w:sz w:val="22"/>
          <w:szCs w:val="22"/>
        </w:rPr>
      </w:pPr>
      <w:hyperlink w:anchor="_Toc380696116" w:history="1">
        <w:r w:rsidR="00592A31" w:rsidRPr="007F0FB1">
          <w:rPr>
            <w:rStyle w:val="Hyperlink"/>
            <w:rFonts w:eastAsiaTheme="majorEastAsia"/>
            <w:noProof/>
          </w:rPr>
          <w:t>2.1.1</w:t>
        </w:r>
        <w:r w:rsidR="00592A31">
          <w:rPr>
            <w:rFonts w:eastAsiaTheme="minorEastAsia" w:cstheme="minorBidi"/>
            <w:noProof/>
            <w:sz w:val="22"/>
            <w:szCs w:val="22"/>
          </w:rPr>
          <w:tab/>
        </w:r>
        <w:r w:rsidR="00592A31" w:rsidRPr="007F0FB1">
          <w:rPr>
            <w:rStyle w:val="Hyperlink"/>
            <w:rFonts w:eastAsiaTheme="majorEastAsia"/>
            <w:noProof/>
          </w:rPr>
          <w:t>Safety Data Sheets</w:t>
        </w:r>
        <w:r w:rsidR="00592A31">
          <w:rPr>
            <w:noProof/>
            <w:webHidden/>
          </w:rPr>
          <w:tab/>
        </w:r>
        <w:r w:rsidR="00592A31">
          <w:rPr>
            <w:noProof/>
            <w:webHidden/>
          </w:rPr>
          <w:fldChar w:fldCharType="begin"/>
        </w:r>
        <w:r w:rsidR="00592A31">
          <w:rPr>
            <w:noProof/>
            <w:webHidden/>
          </w:rPr>
          <w:instrText xml:space="preserve"> PAGEREF _Toc380696116 \h </w:instrText>
        </w:r>
        <w:r w:rsidR="00592A31">
          <w:rPr>
            <w:noProof/>
            <w:webHidden/>
          </w:rPr>
        </w:r>
        <w:r w:rsidR="00592A31">
          <w:rPr>
            <w:noProof/>
            <w:webHidden/>
          </w:rPr>
          <w:fldChar w:fldCharType="separate"/>
        </w:r>
        <w:r w:rsidR="000416A3">
          <w:rPr>
            <w:noProof/>
            <w:webHidden/>
          </w:rPr>
          <w:t>9</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117" w:history="1">
        <w:r w:rsidR="00592A31" w:rsidRPr="007F0FB1">
          <w:rPr>
            <w:rStyle w:val="Hyperlink"/>
            <w:rFonts w:eastAsiaTheme="majorEastAsia"/>
            <w:noProof/>
          </w:rPr>
          <w:t>2.1.2</w:t>
        </w:r>
        <w:r w:rsidR="00592A31">
          <w:rPr>
            <w:rFonts w:eastAsiaTheme="minorEastAsia" w:cstheme="minorBidi"/>
            <w:noProof/>
            <w:sz w:val="22"/>
            <w:szCs w:val="22"/>
          </w:rPr>
          <w:tab/>
        </w:r>
        <w:r w:rsidR="00592A31" w:rsidRPr="007F0FB1">
          <w:rPr>
            <w:rStyle w:val="Hyperlink"/>
            <w:rFonts w:eastAsiaTheme="majorEastAsia"/>
            <w:noProof/>
          </w:rPr>
          <w:t>Chemical Labeling</w:t>
        </w:r>
        <w:r w:rsidR="00592A31">
          <w:rPr>
            <w:noProof/>
            <w:webHidden/>
          </w:rPr>
          <w:tab/>
        </w:r>
        <w:r w:rsidR="00592A31">
          <w:rPr>
            <w:noProof/>
            <w:webHidden/>
          </w:rPr>
          <w:fldChar w:fldCharType="begin"/>
        </w:r>
        <w:r w:rsidR="00592A31">
          <w:rPr>
            <w:noProof/>
            <w:webHidden/>
          </w:rPr>
          <w:instrText xml:space="preserve"> PAGEREF _Toc380696117 \h </w:instrText>
        </w:r>
        <w:r w:rsidR="00592A31">
          <w:rPr>
            <w:noProof/>
            <w:webHidden/>
          </w:rPr>
        </w:r>
        <w:r w:rsidR="00592A31">
          <w:rPr>
            <w:noProof/>
            <w:webHidden/>
          </w:rPr>
          <w:fldChar w:fldCharType="separate"/>
        </w:r>
        <w:r w:rsidR="000416A3">
          <w:rPr>
            <w:noProof/>
            <w:webHidden/>
          </w:rPr>
          <w:t>10</w:t>
        </w:r>
        <w:r w:rsidR="00592A31">
          <w:rPr>
            <w:noProof/>
            <w:webHidden/>
          </w:rPr>
          <w:fldChar w:fldCharType="end"/>
        </w:r>
      </w:hyperlink>
    </w:p>
    <w:p w:rsidR="00592A31" w:rsidRDefault="00787CE3">
      <w:pPr>
        <w:pStyle w:val="TOC2"/>
        <w:rPr>
          <w:rFonts w:eastAsiaTheme="minorEastAsia" w:cstheme="minorBidi"/>
          <w:sz w:val="22"/>
          <w:szCs w:val="22"/>
        </w:rPr>
      </w:pPr>
      <w:hyperlink w:anchor="_Toc380696118" w:history="1">
        <w:r w:rsidR="00592A31" w:rsidRPr="007F0FB1">
          <w:rPr>
            <w:rStyle w:val="Hyperlink"/>
          </w:rPr>
          <w:t>2.2</w:t>
        </w:r>
        <w:r w:rsidR="00592A31">
          <w:rPr>
            <w:rFonts w:eastAsiaTheme="minorEastAsia" w:cstheme="minorBidi"/>
            <w:sz w:val="22"/>
            <w:szCs w:val="22"/>
          </w:rPr>
          <w:tab/>
        </w:r>
        <w:r w:rsidR="00592A31" w:rsidRPr="007F0FB1">
          <w:rPr>
            <w:rStyle w:val="Hyperlink"/>
          </w:rPr>
          <w:t>National Fire Protection Association Rating System</w:t>
        </w:r>
        <w:r w:rsidR="00592A31">
          <w:rPr>
            <w:webHidden/>
          </w:rPr>
          <w:tab/>
        </w:r>
        <w:r w:rsidR="00592A31">
          <w:rPr>
            <w:webHidden/>
          </w:rPr>
          <w:fldChar w:fldCharType="begin"/>
        </w:r>
        <w:r w:rsidR="00592A31">
          <w:rPr>
            <w:webHidden/>
          </w:rPr>
          <w:instrText xml:space="preserve"> PAGEREF _Toc380696118 \h </w:instrText>
        </w:r>
        <w:r w:rsidR="00592A31">
          <w:rPr>
            <w:webHidden/>
          </w:rPr>
        </w:r>
        <w:r w:rsidR="00592A31">
          <w:rPr>
            <w:webHidden/>
          </w:rPr>
          <w:fldChar w:fldCharType="separate"/>
        </w:r>
        <w:r w:rsidR="000416A3">
          <w:rPr>
            <w:webHidden/>
          </w:rPr>
          <w:t>13</w:t>
        </w:r>
        <w:r w:rsidR="00592A31">
          <w:rPr>
            <w:webHidden/>
          </w:rPr>
          <w:fldChar w:fldCharType="end"/>
        </w:r>
      </w:hyperlink>
    </w:p>
    <w:p w:rsidR="00592A31" w:rsidRDefault="00787CE3">
      <w:pPr>
        <w:pStyle w:val="TOC2"/>
        <w:rPr>
          <w:rFonts w:eastAsiaTheme="minorEastAsia" w:cstheme="minorBidi"/>
          <w:sz w:val="22"/>
          <w:szCs w:val="22"/>
        </w:rPr>
      </w:pPr>
      <w:hyperlink w:anchor="_Toc380696119" w:history="1">
        <w:r w:rsidR="00592A31" w:rsidRPr="007F0FB1">
          <w:rPr>
            <w:rStyle w:val="Hyperlink"/>
          </w:rPr>
          <w:t>2.3</w:t>
        </w:r>
        <w:r w:rsidR="00592A31">
          <w:rPr>
            <w:rFonts w:eastAsiaTheme="minorEastAsia" w:cstheme="minorBidi"/>
            <w:sz w:val="22"/>
            <w:szCs w:val="22"/>
          </w:rPr>
          <w:tab/>
        </w:r>
        <w:r w:rsidR="00592A31" w:rsidRPr="007F0FB1">
          <w:rPr>
            <w:rStyle w:val="Hyperlink"/>
          </w:rPr>
          <w:t>Department of Transportation Hazard Classes</w:t>
        </w:r>
        <w:r w:rsidR="00592A31">
          <w:rPr>
            <w:webHidden/>
          </w:rPr>
          <w:tab/>
        </w:r>
        <w:r w:rsidR="00592A31">
          <w:rPr>
            <w:webHidden/>
          </w:rPr>
          <w:fldChar w:fldCharType="begin"/>
        </w:r>
        <w:r w:rsidR="00592A31">
          <w:rPr>
            <w:webHidden/>
          </w:rPr>
          <w:instrText xml:space="preserve"> PAGEREF _Toc380696119 \h </w:instrText>
        </w:r>
        <w:r w:rsidR="00592A31">
          <w:rPr>
            <w:webHidden/>
          </w:rPr>
        </w:r>
        <w:r w:rsidR="00592A31">
          <w:rPr>
            <w:webHidden/>
          </w:rPr>
          <w:fldChar w:fldCharType="separate"/>
        </w:r>
        <w:r w:rsidR="000416A3">
          <w:rPr>
            <w:webHidden/>
          </w:rPr>
          <w:t>14</w:t>
        </w:r>
        <w:r w:rsidR="00592A31">
          <w:rPr>
            <w:webHidden/>
          </w:rPr>
          <w:fldChar w:fldCharType="end"/>
        </w:r>
      </w:hyperlink>
    </w:p>
    <w:p w:rsidR="00592A31" w:rsidRDefault="00787CE3">
      <w:pPr>
        <w:pStyle w:val="TOC1"/>
        <w:rPr>
          <w:rFonts w:cstheme="minorBidi"/>
          <w:b w:val="0"/>
          <w:sz w:val="22"/>
          <w:szCs w:val="22"/>
          <w:lang w:eastAsia="en-US"/>
        </w:rPr>
      </w:pPr>
      <w:hyperlink w:anchor="_Toc380696120" w:history="1">
        <w:r w:rsidR="00592A31" w:rsidRPr="007F0FB1">
          <w:rPr>
            <w:rStyle w:val="Hyperlink"/>
            <w14:scene3d>
              <w14:camera w14:prst="orthographicFront"/>
              <w14:lightRig w14:rig="threePt" w14:dir="t">
                <w14:rot w14:lat="0" w14:lon="0" w14:rev="0"/>
              </w14:lightRig>
            </w14:scene3d>
          </w:rPr>
          <w:t>Chapter 3:</w:t>
        </w:r>
        <w:r w:rsidR="00592A31">
          <w:rPr>
            <w:rFonts w:cstheme="minorBidi"/>
            <w:b w:val="0"/>
            <w:sz w:val="22"/>
            <w:szCs w:val="22"/>
            <w:lang w:eastAsia="en-US"/>
          </w:rPr>
          <w:tab/>
        </w:r>
        <w:r w:rsidR="00592A31" w:rsidRPr="007F0FB1">
          <w:rPr>
            <w:rStyle w:val="Hyperlink"/>
          </w:rPr>
          <w:t>Classes of Hazardous Chemicals</w:t>
        </w:r>
        <w:r w:rsidR="00592A31">
          <w:rPr>
            <w:webHidden/>
          </w:rPr>
          <w:tab/>
        </w:r>
        <w:r w:rsidR="00592A31">
          <w:rPr>
            <w:webHidden/>
          </w:rPr>
          <w:fldChar w:fldCharType="begin"/>
        </w:r>
        <w:r w:rsidR="00592A31">
          <w:rPr>
            <w:webHidden/>
          </w:rPr>
          <w:instrText xml:space="preserve"> PAGEREF _Toc380696120 \h </w:instrText>
        </w:r>
        <w:r w:rsidR="00592A31">
          <w:rPr>
            <w:webHidden/>
          </w:rPr>
        </w:r>
        <w:r w:rsidR="00592A31">
          <w:rPr>
            <w:webHidden/>
          </w:rPr>
          <w:fldChar w:fldCharType="separate"/>
        </w:r>
        <w:r w:rsidR="000416A3">
          <w:rPr>
            <w:webHidden/>
          </w:rPr>
          <w:t>16</w:t>
        </w:r>
        <w:r w:rsidR="00592A31">
          <w:rPr>
            <w:webHidden/>
          </w:rPr>
          <w:fldChar w:fldCharType="end"/>
        </w:r>
      </w:hyperlink>
    </w:p>
    <w:p w:rsidR="00592A31" w:rsidRDefault="00787CE3">
      <w:pPr>
        <w:pStyle w:val="TOC2"/>
        <w:rPr>
          <w:rFonts w:eastAsiaTheme="minorEastAsia" w:cstheme="minorBidi"/>
          <w:sz w:val="22"/>
          <w:szCs w:val="22"/>
        </w:rPr>
      </w:pPr>
      <w:hyperlink w:anchor="_Toc380696121" w:history="1">
        <w:r w:rsidR="00592A31" w:rsidRPr="007F0FB1">
          <w:rPr>
            <w:rStyle w:val="Hyperlink"/>
          </w:rPr>
          <w:t>3.1</w:t>
        </w:r>
        <w:r w:rsidR="00592A31">
          <w:rPr>
            <w:rFonts w:eastAsiaTheme="minorEastAsia" w:cstheme="minorBidi"/>
            <w:sz w:val="22"/>
            <w:szCs w:val="22"/>
          </w:rPr>
          <w:tab/>
        </w:r>
        <w:r w:rsidR="00592A31" w:rsidRPr="007F0FB1">
          <w:rPr>
            <w:rStyle w:val="Hyperlink"/>
          </w:rPr>
          <w:t>Physical Hazards</w:t>
        </w:r>
        <w:r w:rsidR="00592A31">
          <w:rPr>
            <w:webHidden/>
          </w:rPr>
          <w:tab/>
        </w:r>
        <w:r w:rsidR="00592A31">
          <w:rPr>
            <w:webHidden/>
          </w:rPr>
          <w:fldChar w:fldCharType="begin"/>
        </w:r>
        <w:r w:rsidR="00592A31">
          <w:rPr>
            <w:webHidden/>
          </w:rPr>
          <w:instrText xml:space="preserve"> PAGEREF _Toc380696121 \h </w:instrText>
        </w:r>
        <w:r w:rsidR="00592A31">
          <w:rPr>
            <w:webHidden/>
          </w:rPr>
        </w:r>
        <w:r w:rsidR="00592A31">
          <w:rPr>
            <w:webHidden/>
          </w:rPr>
          <w:fldChar w:fldCharType="separate"/>
        </w:r>
        <w:r w:rsidR="000416A3">
          <w:rPr>
            <w:webHidden/>
          </w:rPr>
          <w:t>16</w:t>
        </w:r>
        <w:r w:rsidR="00592A31">
          <w:rPr>
            <w:webHidden/>
          </w:rPr>
          <w:fldChar w:fldCharType="end"/>
        </w:r>
      </w:hyperlink>
    </w:p>
    <w:p w:rsidR="00592A31" w:rsidRDefault="00787CE3">
      <w:pPr>
        <w:pStyle w:val="TOC2"/>
        <w:rPr>
          <w:rFonts w:eastAsiaTheme="minorEastAsia" w:cstheme="minorBidi"/>
          <w:sz w:val="22"/>
          <w:szCs w:val="22"/>
        </w:rPr>
      </w:pPr>
      <w:hyperlink w:anchor="_Toc380696122" w:history="1">
        <w:r w:rsidR="00592A31" w:rsidRPr="007F0FB1">
          <w:rPr>
            <w:rStyle w:val="Hyperlink"/>
          </w:rPr>
          <w:t>3.2</w:t>
        </w:r>
        <w:r w:rsidR="00592A31">
          <w:rPr>
            <w:rFonts w:eastAsiaTheme="minorEastAsia" w:cstheme="minorBidi"/>
            <w:sz w:val="22"/>
            <w:szCs w:val="22"/>
          </w:rPr>
          <w:tab/>
        </w:r>
        <w:r w:rsidR="00592A31" w:rsidRPr="007F0FB1">
          <w:rPr>
            <w:rStyle w:val="Hyperlink"/>
          </w:rPr>
          <w:t>Health Hazards</w:t>
        </w:r>
        <w:r w:rsidR="00592A31">
          <w:rPr>
            <w:webHidden/>
          </w:rPr>
          <w:tab/>
        </w:r>
        <w:r w:rsidR="00592A31">
          <w:rPr>
            <w:webHidden/>
          </w:rPr>
          <w:fldChar w:fldCharType="begin"/>
        </w:r>
        <w:r w:rsidR="00592A31">
          <w:rPr>
            <w:webHidden/>
          </w:rPr>
          <w:instrText xml:space="preserve"> PAGEREF _Toc380696122 \h </w:instrText>
        </w:r>
        <w:r w:rsidR="00592A31">
          <w:rPr>
            <w:webHidden/>
          </w:rPr>
        </w:r>
        <w:r w:rsidR="00592A31">
          <w:rPr>
            <w:webHidden/>
          </w:rPr>
          <w:fldChar w:fldCharType="separate"/>
        </w:r>
        <w:r w:rsidR="000416A3">
          <w:rPr>
            <w:webHidden/>
          </w:rPr>
          <w:t>17</w:t>
        </w:r>
        <w:r w:rsidR="00592A31">
          <w:rPr>
            <w:webHidden/>
          </w:rPr>
          <w:fldChar w:fldCharType="end"/>
        </w:r>
      </w:hyperlink>
    </w:p>
    <w:p w:rsidR="00592A31" w:rsidRDefault="00787CE3">
      <w:pPr>
        <w:pStyle w:val="TOC2"/>
        <w:rPr>
          <w:rFonts w:eastAsiaTheme="minorEastAsia" w:cstheme="minorBidi"/>
          <w:sz w:val="22"/>
          <w:szCs w:val="22"/>
        </w:rPr>
      </w:pPr>
      <w:hyperlink w:anchor="_Toc380696123" w:history="1">
        <w:r w:rsidR="00592A31" w:rsidRPr="007F0FB1">
          <w:rPr>
            <w:rStyle w:val="Hyperlink"/>
          </w:rPr>
          <w:t>3.3</w:t>
        </w:r>
        <w:r w:rsidR="00592A31">
          <w:rPr>
            <w:rFonts w:eastAsiaTheme="minorEastAsia" w:cstheme="minorBidi"/>
            <w:sz w:val="22"/>
            <w:szCs w:val="22"/>
          </w:rPr>
          <w:tab/>
        </w:r>
        <w:r w:rsidR="00592A31" w:rsidRPr="007F0FB1">
          <w:rPr>
            <w:rStyle w:val="Hyperlink"/>
          </w:rPr>
          <w:t>Biological Hazards</w:t>
        </w:r>
        <w:r w:rsidR="00592A31">
          <w:rPr>
            <w:webHidden/>
          </w:rPr>
          <w:tab/>
        </w:r>
        <w:r w:rsidR="00592A31">
          <w:rPr>
            <w:webHidden/>
          </w:rPr>
          <w:fldChar w:fldCharType="begin"/>
        </w:r>
        <w:r w:rsidR="00592A31">
          <w:rPr>
            <w:webHidden/>
          </w:rPr>
          <w:instrText xml:space="preserve"> PAGEREF _Toc380696123 \h </w:instrText>
        </w:r>
        <w:r w:rsidR="00592A31">
          <w:rPr>
            <w:webHidden/>
          </w:rPr>
        </w:r>
        <w:r w:rsidR="00592A31">
          <w:rPr>
            <w:webHidden/>
          </w:rPr>
          <w:fldChar w:fldCharType="separate"/>
        </w:r>
        <w:r w:rsidR="000416A3">
          <w:rPr>
            <w:webHidden/>
          </w:rPr>
          <w:t>18</w:t>
        </w:r>
        <w:r w:rsidR="00592A31">
          <w:rPr>
            <w:webHidden/>
          </w:rPr>
          <w:fldChar w:fldCharType="end"/>
        </w:r>
      </w:hyperlink>
    </w:p>
    <w:p w:rsidR="00592A31" w:rsidRDefault="00787CE3">
      <w:pPr>
        <w:pStyle w:val="TOC2"/>
        <w:rPr>
          <w:rFonts w:eastAsiaTheme="minorEastAsia" w:cstheme="minorBidi"/>
          <w:sz w:val="22"/>
          <w:szCs w:val="22"/>
        </w:rPr>
      </w:pPr>
      <w:hyperlink w:anchor="_Toc380696124" w:history="1">
        <w:r w:rsidR="00592A31" w:rsidRPr="007F0FB1">
          <w:rPr>
            <w:rStyle w:val="Hyperlink"/>
          </w:rPr>
          <w:t>3.4</w:t>
        </w:r>
        <w:r w:rsidR="00592A31">
          <w:rPr>
            <w:rFonts w:eastAsiaTheme="minorEastAsia" w:cstheme="minorBidi"/>
            <w:sz w:val="22"/>
            <w:szCs w:val="22"/>
          </w:rPr>
          <w:tab/>
        </w:r>
        <w:r w:rsidR="00592A31" w:rsidRPr="007F0FB1">
          <w:rPr>
            <w:rStyle w:val="Hyperlink"/>
          </w:rPr>
          <w:t>Radioactive Material Hazards</w:t>
        </w:r>
        <w:r w:rsidR="00592A31">
          <w:rPr>
            <w:webHidden/>
          </w:rPr>
          <w:tab/>
        </w:r>
        <w:r w:rsidR="00592A31">
          <w:rPr>
            <w:webHidden/>
          </w:rPr>
          <w:fldChar w:fldCharType="begin"/>
        </w:r>
        <w:r w:rsidR="00592A31">
          <w:rPr>
            <w:webHidden/>
          </w:rPr>
          <w:instrText xml:space="preserve"> PAGEREF _Toc380696124 \h </w:instrText>
        </w:r>
        <w:r w:rsidR="00592A31">
          <w:rPr>
            <w:webHidden/>
          </w:rPr>
        </w:r>
        <w:r w:rsidR="00592A31">
          <w:rPr>
            <w:webHidden/>
          </w:rPr>
          <w:fldChar w:fldCharType="separate"/>
        </w:r>
        <w:r w:rsidR="000416A3">
          <w:rPr>
            <w:webHidden/>
          </w:rPr>
          <w:t>18</w:t>
        </w:r>
        <w:r w:rsidR="00592A31">
          <w:rPr>
            <w:webHidden/>
          </w:rPr>
          <w:fldChar w:fldCharType="end"/>
        </w:r>
      </w:hyperlink>
    </w:p>
    <w:p w:rsidR="00592A31" w:rsidRDefault="00787CE3">
      <w:pPr>
        <w:pStyle w:val="TOC2"/>
        <w:rPr>
          <w:rFonts w:eastAsiaTheme="minorEastAsia" w:cstheme="minorBidi"/>
          <w:sz w:val="22"/>
          <w:szCs w:val="22"/>
        </w:rPr>
      </w:pPr>
      <w:hyperlink w:anchor="_Toc380696125" w:history="1">
        <w:r w:rsidR="00592A31" w:rsidRPr="007F0FB1">
          <w:rPr>
            <w:rStyle w:val="Hyperlink"/>
          </w:rPr>
          <w:t>3.5</w:t>
        </w:r>
        <w:r w:rsidR="00592A31">
          <w:rPr>
            <w:rFonts w:eastAsiaTheme="minorEastAsia" w:cstheme="minorBidi"/>
            <w:sz w:val="22"/>
            <w:szCs w:val="22"/>
          </w:rPr>
          <w:tab/>
        </w:r>
        <w:r w:rsidR="00592A31" w:rsidRPr="007F0FB1">
          <w:rPr>
            <w:rStyle w:val="Hyperlink"/>
          </w:rPr>
          <w:t>Laser Hazards</w:t>
        </w:r>
        <w:r w:rsidR="00592A31">
          <w:rPr>
            <w:webHidden/>
          </w:rPr>
          <w:tab/>
        </w:r>
        <w:r w:rsidR="00592A31">
          <w:rPr>
            <w:webHidden/>
          </w:rPr>
          <w:fldChar w:fldCharType="begin"/>
        </w:r>
        <w:r w:rsidR="00592A31">
          <w:rPr>
            <w:webHidden/>
          </w:rPr>
          <w:instrText xml:space="preserve"> PAGEREF _Toc380696125 \h </w:instrText>
        </w:r>
        <w:r w:rsidR="00592A31">
          <w:rPr>
            <w:webHidden/>
          </w:rPr>
        </w:r>
        <w:r w:rsidR="00592A31">
          <w:rPr>
            <w:webHidden/>
          </w:rPr>
          <w:fldChar w:fldCharType="separate"/>
        </w:r>
        <w:r w:rsidR="000416A3">
          <w:rPr>
            <w:webHidden/>
          </w:rPr>
          <w:t>18</w:t>
        </w:r>
        <w:r w:rsidR="00592A31">
          <w:rPr>
            <w:webHidden/>
          </w:rPr>
          <w:fldChar w:fldCharType="end"/>
        </w:r>
      </w:hyperlink>
    </w:p>
    <w:p w:rsidR="00592A31" w:rsidRDefault="00787CE3">
      <w:pPr>
        <w:pStyle w:val="TOC1"/>
        <w:rPr>
          <w:rFonts w:cstheme="minorBidi"/>
          <w:b w:val="0"/>
          <w:sz w:val="22"/>
          <w:szCs w:val="22"/>
          <w:lang w:eastAsia="en-US"/>
        </w:rPr>
      </w:pPr>
      <w:hyperlink w:anchor="_Toc380696126" w:history="1">
        <w:r w:rsidR="00592A31" w:rsidRPr="007F0FB1">
          <w:rPr>
            <w:rStyle w:val="Hyperlink"/>
            <w14:scene3d>
              <w14:camera w14:prst="orthographicFront"/>
              <w14:lightRig w14:rig="threePt" w14:dir="t">
                <w14:rot w14:lat="0" w14:lon="0" w14:rev="0"/>
              </w14:lightRig>
            </w14:scene3d>
          </w:rPr>
          <w:t>Chapter 4:</w:t>
        </w:r>
        <w:r w:rsidR="00592A31">
          <w:rPr>
            <w:rFonts w:cstheme="minorBidi"/>
            <w:b w:val="0"/>
            <w:sz w:val="22"/>
            <w:szCs w:val="22"/>
            <w:lang w:eastAsia="en-US"/>
          </w:rPr>
          <w:tab/>
        </w:r>
        <w:r w:rsidR="00592A31" w:rsidRPr="007F0FB1">
          <w:rPr>
            <w:rStyle w:val="Hyperlink"/>
          </w:rPr>
          <w:t>Laboratory Safety Controls</w:t>
        </w:r>
        <w:r w:rsidR="00592A31">
          <w:rPr>
            <w:webHidden/>
          </w:rPr>
          <w:tab/>
        </w:r>
        <w:r w:rsidR="00592A31">
          <w:rPr>
            <w:webHidden/>
          </w:rPr>
          <w:fldChar w:fldCharType="begin"/>
        </w:r>
        <w:r w:rsidR="00592A31">
          <w:rPr>
            <w:webHidden/>
          </w:rPr>
          <w:instrText xml:space="preserve"> PAGEREF _Toc380696126 \h </w:instrText>
        </w:r>
        <w:r w:rsidR="00592A31">
          <w:rPr>
            <w:webHidden/>
          </w:rPr>
        </w:r>
        <w:r w:rsidR="00592A31">
          <w:rPr>
            <w:webHidden/>
          </w:rPr>
          <w:fldChar w:fldCharType="separate"/>
        </w:r>
        <w:r w:rsidR="000416A3">
          <w:rPr>
            <w:webHidden/>
          </w:rPr>
          <w:t>19</w:t>
        </w:r>
        <w:r w:rsidR="00592A31">
          <w:rPr>
            <w:webHidden/>
          </w:rPr>
          <w:fldChar w:fldCharType="end"/>
        </w:r>
      </w:hyperlink>
    </w:p>
    <w:p w:rsidR="00592A31" w:rsidRDefault="00787CE3">
      <w:pPr>
        <w:pStyle w:val="TOC2"/>
        <w:rPr>
          <w:rFonts w:eastAsiaTheme="minorEastAsia" w:cstheme="minorBidi"/>
          <w:sz w:val="22"/>
          <w:szCs w:val="22"/>
        </w:rPr>
      </w:pPr>
      <w:hyperlink w:anchor="_Toc380696127" w:history="1">
        <w:r w:rsidR="00592A31" w:rsidRPr="007F0FB1">
          <w:rPr>
            <w:rStyle w:val="Hyperlink"/>
          </w:rPr>
          <w:t>4.1</w:t>
        </w:r>
        <w:r w:rsidR="00592A31">
          <w:rPr>
            <w:rFonts w:eastAsiaTheme="minorEastAsia" w:cstheme="minorBidi"/>
            <w:sz w:val="22"/>
            <w:szCs w:val="22"/>
          </w:rPr>
          <w:tab/>
        </w:r>
        <w:r w:rsidR="00592A31" w:rsidRPr="007F0FB1">
          <w:rPr>
            <w:rStyle w:val="Hyperlink"/>
          </w:rPr>
          <w:t>Engineering Controls and Safety Equipment</w:t>
        </w:r>
        <w:r w:rsidR="00592A31">
          <w:rPr>
            <w:webHidden/>
          </w:rPr>
          <w:tab/>
        </w:r>
        <w:r w:rsidR="00592A31">
          <w:rPr>
            <w:webHidden/>
          </w:rPr>
          <w:fldChar w:fldCharType="begin"/>
        </w:r>
        <w:r w:rsidR="00592A31">
          <w:rPr>
            <w:webHidden/>
          </w:rPr>
          <w:instrText xml:space="preserve"> PAGEREF _Toc380696127 \h </w:instrText>
        </w:r>
        <w:r w:rsidR="00592A31">
          <w:rPr>
            <w:webHidden/>
          </w:rPr>
        </w:r>
        <w:r w:rsidR="00592A31">
          <w:rPr>
            <w:webHidden/>
          </w:rPr>
          <w:fldChar w:fldCharType="separate"/>
        </w:r>
        <w:r w:rsidR="000416A3">
          <w:rPr>
            <w:webHidden/>
          </w:rPr>
          <w:t>19</w:t>
        </w:r>
        <w:r w:rsidR="00592A31">
          <w:rPr>
            <w:webHidden/>
          </w:rPr>
          <w:fldChar w:fldCharType="end"/>
        </w:r>
      </w:hyperlink>
    </w:p>
    <w:p w:rsidR="00592A31" w:rsidRDefault="00787CE3">
      <w:pPr>
        <w:pStyle w:val="TOC3"/>
        <w:rPr>
          <w:rFonts w:eastAsiaTheme="minorEastAsia" w:cstheme="minorBidi"/>
          <w:noProof/>
          <w:sz w:val="22"/>
          <w:szCs w:val="22"/>
        </w:rPr>
      </w:pPr>
      <w:hyperlink w:anchor="_Toc380696128" w:history="1">
        <w:r w:rsidR="00592A31" w:rsidRPr="007F0FB1">
          <w:rPr>
            <w:rStyle w:val="Hyperlink"/>
            <w:rFonts w:eastAsiaTheme="majorEastAsia"/>
            <w:noProof/>
          </w:rPr>
          <w:t>4.1.1</w:t>
        </w:r>
        <w:r w:rsidR="00592A31">
          <w:rPr>
            <w:rFonts w:eastAsiaTheme="minorEastAsia" w:cstheme="minorBidi"/>
            <w:noProof/>
            <w:sz w:val="22"/>
            <w:szCs w:val="22"/>
          </w:rPr>
          <w:tab/>
        </w:r>
        <w:r w:rsidR="00592A31" w:rsidRPr="007F0FB1">
          <w:rPr>
            <w:rStyle w:val="Hyperlink"/>
            <w:rFonts w:eastAsiaTheme="majorEastAsia"/>
            <w:noProof/>
          </w:rPr>
          <w:t>Chemical Fume Hoods</w:t>
        </w:r>
        <w:r w:rsidR="00592A31">
          <w:rPr>
            <w:noProof/>
            <w:webHidden/>
          </w:rPr>
          <w:tab/>
        </w:r>
        <w:r w:rsidR="00592A31">
          <w:rPr>
            <w:noProof/>
            <w:webHidden/>
          </w:rPr>
          <w:fldChar w:fldCharType="begin"/>
        </w:r>
        <w:r w:rsidR="00592A31">
          <w:rPr>
            <w:noProof/>
            <w:webHidden/>
          </w:rPr>
          <w:instrText xml:space="preserve"> PAGEREF _Toc380696128 \h </w:instrText>
        </w:r>
        <w:r w:rsidR="00592A31">
          <w:rPr>
            <w:noProof/>
            <w:webHidden/>
          </w:rPr>
        </w:r>
        <w:r w:rsidR="00592A31">
          <w:rPr>
            <w:noProof/>
            <w:webHidden/>
          </w:rPr>
          <w:fldChar w:fldCharType="separate"/>
        </w:r>
        <w:r w:rsidR="000416A3">
          <w:rPr>
            <w:noProof/>
            <w:webHidden/>
          </w:rPr>
          <w:t>19</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129" w:history="1">
        <w:r w:rsidR="00592A31" w:rsidRPr="007F0FB1">
          <w:rPr>
            <w:rStyle w:val="Hyperlink"/>
            <w:rFonts w:eastAsiaTheme="majorEastAsia"/>
            <w:noProof/>
          </w:rPr>
          <w:t>4.1.2</w:t>
        </w:r>
        <w:r w:rsidR="00592A31">
          <w:rPr>
            <w:rFonts w:eastAsiaTheme="minorEastAsia" w:cstheme="minorBidi"/>
            <w:noProof/>
            <w:sz w:val="22"/>
            <w:szCs w:val="22"/>
          </w:rPr>
          <w:tab/>
        </w:r>
        <w:r w:rsidR="00592A31" w:rsidRPr="007F0FB1">
          <w:rPr>
            <w:rStyle w:val="Hyperlink"/>
            <w:rFonts w:eastAsiaTheme="majorEastAsia"/>
            <w:noProof/>
          </w:rPr>
          <w:t>Glove Boxes</w:t>
        </w:r>
        <w:r w:rsidR="00592A31">
          <w:rPr>
            <w:noProof/>
            <w:webHidden/>
          </w:rPr>
          <w:tab/>
        </w:r>
        <w:r w:rsidR="00592A31">
          <w:rPr>
            <w:noProof/>
            <w:webHidden/>
          </w:rPr>
          <w:fldChar w:fldCharType="begin"/>
        </w:r>
        <w:r w:rsidR="00592A31">
          <w:rPr>
            <w:noProof/>
            <w:webHidden/>
          </w:rPr>
          <w:instrText xml:space="preserve"> PAGEREF _Toc380696129 \h </w:instrText>
        </w:r>
        <w:r w:rsidR="00592A31">
          <w:rPr>
            <w:noProof/>
            <w:webHidden/>
          </w:rPr>
        </w:r>
        <w:r w:rsidR="00592A31">
          <w:rPr>
            <w:noProof/>
            <w:webHidden/>
          </w:rPr>
          <w:fldChar w:fldCharType="separate"/>
        </w:r>
        <w:r w:rsidR="000416A3">
          <w:rPr>
            <w:noProof/>
            <w:webHidden/>
          </w:rPr>
          <w:t>22</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130" w:history="1">
        <w:r w:rsidR="00592A31" w:rsidRPr="007F0FB1">
          <w:rPr>
            <w:rStyle w:val="Hyperlink"/>
            <w:rFonts w:eastAsiaTheme="majorEastAsia"/>
            <w:noProof/>
          </w:rPr>
          <w:t>4.1.3</w:t>
        </w:r>
        <w:r w:rsidR="00592A31">
          <w:rPr>
            <w:rFonts w:eastAsiaTheme="minorEastAsia" w:cstheme="minorBidi"/>
            <w:noProof/>
            <w:sz w:val="22"/>
            <w:szCs w:val="22"/>
          </w:rPr>
          <w:tab/>
        </w:r>
        <w:r w:rsidR="00592A31" w:rsidRPr="007F0FB1">
          <w:rPr>
            <w:rStyle w:val="Hyperlink"/>
            <w:rFonts w:eastAsiaTheme="majorEastAsia"/>
            <w:noProof/>
          </w:rPr>
          <w:t>Laminar Flow Clean Benches</w:t>
        </w:r>
        <w:r w:rsidR="00592A31">
          <w:rPr>
            <w:noProof/>
            <w:webHidden/>
          </w:rPr>
          <w:tab/>
        </w:r>
        <w:r w:rsidR="00592A31">
          <w:rPr>
            <w:noProof/>
            <w:webHidden/>
          </w:rPr>
          <w:fldChar w:fldCharType="begin"/>
        </w:r>
        <w:r w:rsidR="00592A31">
          <w:rPr>
            <w:noProof/>
            <w:webHidden/>
          </w:rPr>
          <w:instrText xml:space="preserve"> PAGEREF _Toc380696130 \h </w:instrText>
        </w:r>
        <w:r w:rsidR="00592A31">
          <w:rPr>
            <w:noProof/>
            <w:webHidden/>
          </w:rPr>
        </w:r>
        <w:r w:rsidR="00592A31">
          <w:rPr>
            <w:noProof/>
            <w:webHidden/>
          </w:rPr>
          <w:fldChar w:fldCharType="separate"/>
        </w:r>
        <w:r w:rsidR="000416A3">
          <w:rPr>
            <w:noProof/>
            <w:webHidden/>
          </w:rPr>
          <w:t>23</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131" w:history="1">
        <w:r w:rsidR="00592A31" w:rsidRPr="007F0FB1">
          <w:rPr>
            <w:rStyle w:val="Hyperlink"/>
            <w:rFonts w:eastAsiaTheme="majorEastAsia"/>
            <w:noProof/>
          </w:rPr>
          <w:t>4.1.4</w:t>
        </w:r>
        <w:r w:rsidR="00592A31">
          <w:rPr>
            <w:rFonts w:eastAsiaTheme="minorEastAsia" w:cstheme="minorBidi"/>
            <w:noProof/>
            <w:sz w:val="22"/>
            <w:szCs w:val="22"/>
          </w:rPr>
          <w:tab/>
        </w:r>
        <w:r w:rsidR="00592A31" w:rsidRPr="007F0FB1">
          <w:rPr>
            <w:rStyle w:val="Hyperlink"/>
            <w:rFonts w:eastAsiaTheme="majorEastAsia"/>
            <w:noProof/>
          </w:rPr>
          <w:t>Biological Safety Cabinets</w:t>
        </w:r>
        <w:r w:rsidR="00592A31">
          <w:rPr>
            <w:noProof/>
            <w:webHidden/>
          </w:rPr>
          <w:tab/>
        </w:r>
        <w:r w:rsidR="00592A31">
          <w:rPr>
            <w:noProof/>
            <w:webHidden/>
          </w:rPr>
          <w:fldChar w:fldCharType="begin"/>
        </w:r>
        <w:r w:rsidR="00592A31">
          <w:rPr>
            <w:noProof/>
            <w:webHidden/>
          </w:rPr>
          <w:instrText xml:space="preserve"> PAGEREF _Toc380696131 \h </w:instrText>
        </w:r>
        <w:r w:rsidR="00592A31">
          <w:rPr>
            <w:noProof/>
            <w:webHidden/>
          </w:rPr>
        </w:r>
        <w:r w:rsidR="00592A31">
          <w:rPr>
            <w:noProof/>
            <w:webHidden/>
          </w:rPr>
          <w:fldChar w:fldCharType="separate"/>
        </w:r>
        <w:r w:rsidR="000416A3">
          <w:rPr>
            <w:noProof/>
            <w:webHidden/>
          </w:rPr>
          <w:t>23</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132" w:history="1">
        <w:r w:rsidR="00592A31" w:rsidRPr="007F0FB1">
          <w:rPr>
            <w:rStyle w:val="Hyperlink"/>
            <w:rFonts w:eastAsiaTheme="majorEastAsia"/>
            <w:noProof/>
          </w:rPr>
          <w:t>4.1.5</w:t>
        </w:r>
        <w:r w:rsidR="00592A31">
          <w:rPr>
            <w:rFonts w:eastAsiaTheme="minorEastAsia" w:cstheme="minorBidi"/>
            <w:noProof/>
            <w:sz w:val="22"/>
            <w:szCs w:val="22"/>
          </w:rPr>
          <w:tab/>
        </w:r>
        <w:r w:rsidR="00592A31" w:rsidRPr="007F0FB1">
          <w:rPr>
            <w:rStyle w:val="Hyperlink"/>
            <w:rFonts w:eastAsiaTheme="majorEastAsia"/>
            <w:noProof/>
          </w:rPr>
          <w:t>Safety Showers and Eyewash Stations</w:t>
        </w:r>
        <w:r w:rsidR="00592A31">
          <w:rPr>
            <w:noProof/>
            <w:webHidden/>
          </w:rPr>
          <w:tab/>
        </w:r>
        <w:r w:rsidR="00592A31">
          <w:rPr>
            <w:noProof/>
            <w:webHidden/>
          </w:rPr>
          <w:fldChar w:fldCharType="begin"/>
        </w:r>
        <w:r w:rsidR="00592A31">
          <w:rPr>
            <w:noProof/>
            <w:webHidden/>
          </w:rPr>
          <w:instrText xml:space="preserve"> PAGEREF _Toc380696132 \h </w:instrText>
        </w:r>
        <w:r w:rsidR="00592A31">
          <w:rPr>
            <w:noProof/>
            <w:webHidden/>
          </w:rPr>
        </w:r>
        <w:r w:rsidR="00592A31">
          <w:rPr>
            <w:noProof/>
            <w:webHidden/>
          </w:rPr>
          <w:fldChar w:fldCharType="separate"/>
        </w:r>
        <w:r w:rsidR="000416A3">
          <w:rPr>
            <w:noProof/>
            <w:webHidden/>
          </w:rPr>
          <w:t>24</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133" w:history="1">
        <w:r w:rsidR="00592A31" w:rsidRPr="007F0FB1">
          <w:rPr>
            <w:rStyle w:val="Hyperlink"/>
            <w:rFonts w:eastAsiaTheme="majorEastAsia"/>
            <w:noProof/>
          </w:rPr>
          <w:t>4.1.6</w:t>
        </w:r>
        <w:r w:rsidR="00592A31">
          <w:rPr>
            <w:rFonts w:eastAsiaTheme="minorEastAsia" w:cstheme="minorBidi"/>
            <w:noProof/>
            <w:sz w:val="22"/>
            <w:szCs w:val="22"/>
          </w:rPr>
          <w:tab/>
        </w:r>
        <w:r w:rsidR="00592A31" w:rsidRPr="007F0FB1">
          <w:rPr>
            <w:rStyle w:val="Hyperlink"/>
            <w:rFonts w:eastAsiaTheme="majorEastAsia"/>
            <w:noProof/>
          </w:rPr>
          <w:t>Fire Extinguishers</w:t>
        </w:r>
        <w:r w:rsidR="00592A31">
          <w:rPr>
            <w:noProof/>
            <w:webHidden/>
          </w:rPr>
          <w:tab/>
        </w:r>
        <w:r w:rsidR="00592A31">
          <w:rPr>
            <w:noProof/>
            <w:webHidden/>
          </w:rPr>
          <w:fldChar w:fldCharType="begin"/>
        </w:r>
        <w:r w:rsidR="00592A31">
          <w:rPr>
            <w:noProof/>
            <w:webHidden/>
          </w:rPr>
          <w:instrText xml:space="preserve"> PAGEREF _Toc380696133 \h </w:instrText>
        </w:r>
        <w:r w:rsidR="00592A31">
          <w:rPr>
            <w:noProof/>
            <w:webHidden/>
          </w:rPr>
        </w:r>
        <w:r w:rsidR="00592A31">
          <w:rPr>
            <w:noProof/>
            <w:webHidden/>
          </w:rPr>
          <w:fldChar w:fldCharType="separate"/>
        </w:r>
        <w:r w:rsidR="000416A3">
          <w:rPr>
            <w:noProof/>
            <w:webHidden/>
          </w:rPr>
          <w:t>25</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134" w:history="1">
        <w:r w:rsidR="00592A31" w:rsidRPr="007F0FB1">
          <w:rPr>
            <w:rStyle w:val="Hyperlink"/>
            <w:rFonts w:eastAsiaTheme="majorEastAsia"/>
            <w:noProof/>
          </w:rPr>
          <w:t>4.1.7</w:t>
        </w:r>
        <w:r w:rsidR="00592A31">
          <w:rPr>
            <w:rFonts w:eastAsiaTheme="minorEastAsia" w:cstheme="minorBidi"/>
            <w:noProof/>
            <w:sz w:val="22"/>
            <w:szCs w:val="22"/>
          </w:rPr>
          <w:tab/>
        </w:r>
        <w:r w:rsidR="00592A31" w:rsidRPr="007F0FB1">
          <w:rPr>
            <w:rStyle w:val="Hyperlink"/>
            <w:rFonts w:eastAsiaTheme="majorEastAsia"/>
            <w:noProof/>
          </w:rPr>
          <w:t>Fire Doors</w:t>
        </w:r>
        <w:r w:rsidR="00592A31">
          <w:rPr>
            <w:noProof/>
            <w:webHidden/>
          </w:rPr>
          <w:tab/>
        </w:r>
        <w:r w:rsidR="00592A31">
          <w:rPr>
            <w:noProof/>
            <w:webHidden/>
          </w:rPr>
          <w:fldChar w:fldCharType="begin"/>
        </w:r>
        <w:r w:rsidR="00592A31">
          <w:rPr>
            <w:noProof/>
            <w:webHidden/>
          </w:rPr>
          <w:instrText xml:space="preserve"> PAGEREF _Toc380696134 \h </w:instrText>
        </w:r>
        <w:r w:rsidR="00592A31">
          <w:rPr>
            <w:noProof/>
            <w:webHidden/>
          </w:rPr>
        </w:r>
        <w:r w:rsidR="00592A31">
          <w:rPr>
            <w:noProof/>
            <w:webHidden/>
          </w:rPr>
          <w:fldChar w:fldCharType="separate"/>
        </w:r>
        <w:r w:rsidR="000416A3">
          <w:rPr>
            <w:noProof/>
            <w:webHidden/>
          </w:rPr>
          <w:t>25</w:t>
        </w:r>
        <w:r w:rsidR="00592A31">
          <w:rPr>
            <w:noProof/>
            <w:webHidden/>
          </w:rPr>
          <w:fldChar w:fldCharType="end"/>
        </w:r>
      </w:hyperlink>
    </w:p>
    <w:p w:rsidR="00592A31" w:rsidRDefault="00787CE3">
      <w:pPr>
        <w:pStyle w:val="TOC2"/>
        <w:rPr>
          <w:rFonts w:eastAsiaTheme="minorEastAsia" w:cstheme="minorBidi"/>
          <w:sz w:val="22"/>
          <w:szCs w:val="22"/>
        </w:rPr>
      </w:pPr>
      <w:hyperlink w:anchor="_Toc380696135" w:history="1">
        <w:r w:rsidR="00592A31" w:rsidRPr="007F0FB1">
          <w:rPr>
            <w:rStyle w:val="Hyperlink"/>
          </w:rPr>
          <w:t>4.2</w:t>
        </w:r>
        <w:r w:rsidR="00592A31">
          <w:rPr>
            <w:rFonts w:eastAsiaTheme="minorEastAsia" w:cstheme="minorBidi"/>
            <w:sz w:val="22"/>
            <w:szCs w:val="22"/>
          </w:rPr>
          <w:tab/>
        </w:r>
        <w:r w:rsidR="00592A31" w:rsidRPr="007F0FB1">
          <w:rPr>
            <w:rStyle w:val="Hyperlink"/>
          </w:rPr>
          <w:t>Administrative Controls</w:t>
        </w:r>
        <w:r w:rsidR="00592A31">
          <w:rPr>
            <w:webHidden/>
          </w:rPr>
          <w:tab/>
        </w:r>
        <w:r w:rsidR="00592A31">
          <w:rPr>
            <w:webHidden/>
          </w:rPr>
          <w:fldChar w:fldCharType="begin"/>
        </w:r>
        <w:r w:rsidR="00592A31">
          <w:rPr>
            <w:webHidden/>
          </w:rPr>
          <w:instrText xml:space="preserve"> PAGEREF _Toc380696135 \h </w:instrText>
        </w:r>
        <w:r w:rsidR="00592A31">
          <w:rPr>
            <w:webHidden/>
          </w:rPr>
        </w:r>
        <w:r w:rsidR="00592A31">
          <w:rPr>
            <w:webHidden/>
          </w:rPr>
          <w:fldChar w:fldCharType="separate"/>
        </w:r>
        <w:r w:rsidR="000416A3">
          <w:rPr>
            <w:webHidden/>
          </w:rPr>
          <w:t>26</w:t>
        </w:r>
        <w:r w:rsidR="00592A31">
          <w:rPr>
            <w:webHidden/>
          </w:rPr>
          <w:fldChar w:fldCharType="end"/>
        </w:r>
      </w:hyperlink>
    </w:p>
    <w:p w:rsidR="00592A31" w:rsidRDefault="00787CE3">
      <w:pPr>
        <w:pStyle w:val="TOC3"/>
        <w:rPr>
          <w:rFonts w:eastAsiaTheme="minorEastAsia" w:cstheme="minorBidi"/>
          <w:noProof/>
          <w:sz w:val="22"/>
          <w:szCs w:val="22"/>
        </w:rPr>
      </w:pPr>
      <w:hyperlink w:anchor="_Toc380696136" w:history="1">
        <w:r w:rsidR="00592A31" w:rsidRPr="007F0FB1">
          <w:rPr>
            <w:rStyle w:val="Hyperlink"/>
            <w:rFonts w:eastAsiaTheme="majorEastAsia"/>
            <w:noProof/>
            <w14:scene3d>
              <w14:camera w14:prst="orthographicFront"/>
              <w14:lightRig w14:rig="threePt" w14:dir="t">
                <w14:rot w14:lat="0" w14:lon="0" w14:rev="0"/>
              </w14:lightRig>
            </w14:scene3d>
          </w:rPr>
          <w:t>4.2.1</w:t>
        </w:r>
        <w:r w:rsidR="00592A31">
          <w:rPr>
            <w:rFonts w:eastAsiaTheme="minorEastAsia" w:cstheme="minorBidi"/>
            <w:noProof/>
            <w:sz w:val="22"/>
            <w:szCs w:val="22"/>
          </w:rPr>
          <w:tab/>
        </w:r>
        <w:r w:rsidR="00592A31" w:rsidRPr="007F0FB1">
          <w:rPr>
            <w:rStyle w:val="Hyperlink"/>
            <w:rFonts w:eastAsiaTheme="majorEastAsia"/>
            <w:noProof/>
          </w:rPr>
          <w:t>Standard Operating Procedures</w:t>
        </w:r>
        <w:r w:rsidR="00592A31">
          <w:rPr>
            <w:noProof/>
            <w:webHidden/>
          </w:rPr>
          <w:tab/>
        </w:r>
        <w:r w:rsidR="00592A31">
          <w:rPr>
            <w:noProof/>
            <w:webHidden/>
          </w:rPr>
          <w:fldChar w:fldCharType="begin"/>
        </w:r>
        <w:r w:rsidR="00592A31">
          <w:rPr>
            <w:noProof/>
            <w:webHidden/>
          </w:rPr>
          <w:instrText xml:space="preserve"> PAGEREF _Toc380696136 \h </w:instrText>
        </w:r>
        <w:r w:rsidR="00592A31">
          <w:rPr>
            <w:noProof/>
            <w:webHidden/>
          </w:rPr>
        </w:r>
        <w:r w:rsidR="00592A31">
          <w:rPr>
            <w:noProof/>
            <w:webHidden/>
          </w:rPr>
          <w:fldChar w:fldCharType="separate"/>
        </w:r>
        <w:r w:rsidR="000416A3">
          <w:rPr>
            <w:noProof/>
            <w:webHidden/>
          </w:rPr>
          <w:t>26</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137" w:history="1">
        <w:r w:rsidR="00592A31" w:rsidRPr="007F0FB1">
          <w:rPr>
            <w:rStyle w:val="Hyperlink"/>
            <w:rFonts w:eastAsiaTheme="majorEastAsia"/>
            <w:noProof/>
            <w14:scene3d>
              <w14:camera w14:prst="orthographicFront"/>
              <w14:lightRig w14:rig="threePt" w14:dir="t">
                <w14:rot w14:lat="0" w14:lon="0" w14:rev="0"/>
              </w14:lightRig>
            </w14:scene3d>
          </w:rPr>
          <w:t>4.2.2</w:t>
        </w:r>
        <w:r w:rsidR="00592A31">
          <w:rPr>
            <w:rFonts w:eastAsiaTheme="minorEastAsia" w:cstheme="minorBidi"/>
            <w:noProof/>
            <w:sz w:val="22"/>
            <w:szCs w:val="22"/>
          </w:rPr>
          <w:tab/>
        </w:r>
        <w:r w:rsidR="00592A31" w:rsidRPr="007F0FB1">
          <w:rPr>
            <w:rStyle w:val="Hyperlink"/>
            <w:rFonts w:eastAsiaTheme="majorEastAsia"/>
            <w:noProof/>
          </w:rPr>
          <w:t>Required Laboratory Postings</w:t>
        </w:r>
        <w:r w:rsidR="00592A31">
          <w:rPr>
            <w:noProof/>
            <w:webHidden/>
          </w:rPr>
          <w:tab/>
        </w:r>
        <w:r w:rsidR="00592A31">
          <w:rPr>
            <w:noProof/>
            <w:webHidden/>
          </w:rPr>
          <w:fldChar w:fldCharType="begin"/>
        </w:r>
        <w:r w:rsidR="00592A31">
          <w:rPr>
            <w:noProof/>
            <w:webHidden/>
          </w:rPr>
          <w:instrText xml:space="preserve"> PAGEREF _Toc380696137 \h </w:instrText>
        </w:r>
        <w:r w:rsidR="00592A31">
          <w:rPr>
            <w:noProof/>
            <w:webHidden/>
          </w:rPr>
        </w:r>
        <w:r w:rsidR="00592A31">
          <w:rPr>
            <w:noProof/>
            <w:webHidden/>
          </w:rPr>
          <w:fldChar w:fldCharType="separate"/>
        </w:r>
        <w:r w:rsidR="000416A3">
          <w:rPr>
            <w:noProof/>
            <w:webHidden/>
          </w:rPr>
          <w:t>27</w:t>
        </w:r>
        <w:r w:rsidR="00592A31">
          <w:rPr>
            <w:noProof/>
            <w:webHidden/>
          </w:rPr>
          <w:fldChar w:fldCharType="end"/>
        </w:r>
      </w:hyperlink>
    </w:p>
    <w:p w:rsidR="00592A31" w:rsidRDefault="00787CE3">
      <w:pPr>
        <w:pStyle w:val="TOC2"/>
        <w:rPr>
          <w:rFonts w:eastAsiaTheme="minorEastAsia" w:cstheme="minorBidi"/>
          <w:sz w:val="22"/>
          <w:szCs w:val="22"/>
        </w:rPr>
      </w:pPr>
      <w:hyperlink w:anchor="_Toc380696138" w:history="1">
        <w:r w:rsidR="00592A31" w:rsidRPr="007F0FB1">
          <w:rPr>
            <w:rStyle w:val="Hyperlink"/>
          </w:rPr>
          <w:t>4.3</w:t>
        </w:r>
        <w:r w:rsidR="00592A31">
          <w:rPr>
            <w:rFonts w:eastAsiaTheme="minorEastAsia" w:cstheme="minorBidi"/>
            <w:sz w:val="22"/>
            <w:szCs w:val="22"/>
          </w:rPr>
          <w:tab/>
        </w:r>
        <w:r w:rsidR="00592A31" w:rsidRPr="007F0FB1">
          <w:rPr>
            <w:rStyle w:val="Hyperlink"/>
          </w:rPr>
          <w:t>Personal Protective Equipment (PPE)</w:t>
        </w:r>
        <w:r w:rsidR="00592A31">
          <w:rPr>
            <w:webHidden/>
          </w:rPr>
          <w:tab/>
        </w:r>
        <w:r w:rsidR="00592A31">
          <w:rPr>
            <w:webHidden/>
          </w:rPr>
          <w:fldChar w:fldCharType="begin"/>
        </w:r>
        <w:r w:rsidR="00592A31">
          <w:rPr>
            <w:webHidden/>
          </w:rPr>
          <w:instrText xml:space="preserve"> PAGEREF _Toc380696138 \h </w:instrText>
        </w:r>
        <w:r w:rsidR="00592A31">
          <w:rPr>
            <w:webHidden/>
          </w:rPr>
        </w:r>
        <w:r w:rsidR="00592A31">
          <w:rPr>
            <w:webHidden/>
          </w:rPr>
          <w:fldChar w:fldCharType="separate"/>
        </w:r>
        <w:r w:rsidR="000416A3">
          <w:rPr>
            <w:webHidden/>
          </w:rPr>
          <w:t>28</w:t>
        </w:r>
        <w:r w:rsidR="00592A31">
          <w:rPr>
            <w:webHidden/>
          </w:rPr>
          <w:fldChar w:fldCharType="end"/>
        </w:r>
      </w:hyperlink>
    </w:p>
    <w:p w:rsidR="00592A31" w:rsidRDefault="00592A31">
      <w:pPr>
        <w:tabs>
          <w:tab w:val="clear" w:pos="360"/>
        </w:tabs>
        <w:spacing w:before="0" w:beforeAutospacing="0" w:line="240" w:lineRule="auto"/>
        <w:ind w:left="720" w:hanging="360"/>
        <w:rPr>
          <w:rStyle w:val="Hyperlink"/>
          <w:rFonts w:eastAsiaTheme="minorEastAsia"/>
          <w:b/>
          <w:noProof/>
          <w:lang w:eastAsia="ja-JP"/>
        </w:rPr>
      </w:pPr>
      <w:r>
        <w:rPr>
          <w:rStyle w:val="Hyperlink"/>
          <w:noProof/>
        </w:rPr>
        <w:br w:type="page"/>
      </w:r>
    </w:p>
    <w:p w:rsidR="00592A31" w:rsidRDefault="00787CE3">
      <w:pPr>
        <w:pStyle w:val="TOC1"/>
        <w:rPr>
          <w:rFonts w:cstheme="minorBidi"/>
          <w:b w:val="0"/>
          <w:sz w:val="22"/>
          <w:szCs w:val="22"/>
          <w:lang w:eastAsia="en-US"/>
        </w:rPr>
      </w:pPr>
      <w:hyperlink w:anchor="_Toc380696139" w:history="1">
        <w:r w:rsidR="00592A31" w:rsidRPr="007F0FB1">
          <w:rPr>
            <w:rStyle w:val="Hyperlink"/>
            <w14:scene3d>
              <w14:camera w14:prst="orthographicFront"/>
              <w14:lightRig w14:rig="threePt" w14:dir="t">
                <w14:rot w14:lat="0" w14:lon="0" w14:rev="0"/>
              </w14:lightRig>
            </w14:scene3d>
          </w:rPr>
          <w:t>Chapter 5:</w:t>
        </w:r>
        <w:r w:rsidR="00592A31">
          <w:rPr>
            <w:rFonts w:cstheme="minorBidi"/>
            <w:b w:val="0"/>
            <w:sz w:val="22"/>
            <w:szCs w:val="22"/>
            <w:lang w:eastAsia="en-US"/>
          </w:rPr>
          <w:tab/>
        </w:r>
        <w:r w:rsidR="00592A31" w:rsidRPr="007F0FB1">
          <w:rPr>
            <w:rStyle w:val="Hyperlink"/>
          </w:rPr>
          <w:t>Laboratory Management Plan</w:t>
        </w:r>
        <w:r w:rsidR="00592A31">
          <w:rPr>
            <w:webHidden/>
          </w:rPr>
          <w:tab/>
        </w:r>
        <w:r w:rsidR="00592A31">
          <w:rPr>
            <w:webHidden/>
          </w:rPr>
          <w:fldChar w:fldCharType="begin"/>
        </w:r>
        <w:r w:rsidR="00592A31">
          <w:rPr>
            <w:webHidden/>
          </w:rPr>
          <w:instrText xml:space="preserve"> PAGEREF _Toc380696139 \h </w:instrText>
        </w:r>
        <w:r w:rsidR="00592A31">
          <w:rPr>
            <w:webHidden/>
          </w:rPr>
        </w:r>
        <w:r w:rsidR="00592A31">
          <w:rPr>
            <w:webHidden/>
          </w:rPr>
          <w:fldChar w:fldCharType="separate"/>
        </w:r>
        <w:r w:rsidR="000416A3">
          <w:rPr>
            <w:webHidden/>
          </w:rPr>
          <w:t>29</w:t>
        </w:r>
        <w:r w:rsidR="00592A31">
          <w:rPr>
            <w:webHidden/>
          </w:rPr>
          <w:fldChar w:fldCharType="end"/>
        </w:r>
      </w:hyperlink>
    </w:p>
    <w:p w:rsidR="00592A31" w:rsidRDefault="00787CE3">
      <w:pPr>
        <w:pStyle w:val="TOC2"/>
        <w:rPr>
          <w:rFonts w:eastAsiaTheme="minorEastAsia" w:cstheme="minorBidi"/>
          <w:sz w:val="22"/>
          <w:szCs w:val="22"/>
        </w:rPr>
      </w:pPr>
      <w:hyperlink w:anchor="_Toc380696140" w:history="1">
        <w:r w:rsidR="00592A31" w:rsidRPr="007F0FB1">
          <w:rPr>
            <w:rStyle w:val="Hyperlink"/>
          </w:rPr>
          <w:t>5.1</w:t>
        </w:r>
        <w:r w:rsidR="00592A31">
          <w:rPr>
            <w:rFonts w:eastAsiaTheme="minorEastAsia" w:cstheme="minorBidi"/>
            <w:sz w:val="22"/>
            <w:szCs w:val="22"/>
          </w:rPr>
          <w:tab/>
        </w:r>
        <w:r w:rsidR="00592A31" w:rsidRPr="007F0FB1">
          <w:rPr>
            <w:rStyle w:val="Hyperlink"/>
          </w:rPr>
          <w:t>Laboratory Safety Guidelines</w:t>
        </w:r>
        <w:r w:rsidR="00592A31">
          <w:rPr>
            <w:webHidden/>
          </w:rPr>
          <w:tab/>
        </w:r>
        <w:r w:rsidR="00592A31">
          <w:rPr>
            <w:webHidden/>
          </w:rPr>
          <w:fldChar w:fldCharType="begin"/>
        </w:r>
        <w:r w:rsidR="00592A31">
          <w:rPr>
            <w:webHidden/>
          </w:rPr>
          <w:instrText xml:space="preserve"> PAGEREF _Toc380696140 \h </w:instrText>
        </w:r>
        <w:r w:rsidR="00592A31">
          <w:rPr>
            <w:webHidden/>
          </w:rPr>
        </w:r>
        <w:r w:rsidR="00592A31">
          <w:rPr>
            <w:webHidden/>
          </w:rPr>
          <w:fldChar w:fldCharType="separate"/>
        </w:r>
        <w:r w:rsidR="000416A3">
          <w:rPr>
            <w:webHidden/>
          </w:rPr>
          <w:t>29</w:t>
        </w:r>
        <w:r w:rsidR="00592A31">
          <w:rPr>
            <w:webHidden/>
          </w:rPr>
          <w:fldChar w:fldCharType="end"/>
        </w:r>
      </w:hyperlink>
    </w:p>
    <w:p w:rsidR="00592A31" w:rsidRDefault="00787CE3">
      <w:pPr>
        <w:pStyle w:val="TOC3"/>
        <w:rPr>
          <w:rFonts w:eastAsiaTheme="minorEastAsia" w:cstheme="minorBidi"/>
          <w:noProof/>
          <w:sz w:val="22"/>
          <w:szCs w:val="22"/>
        </w:rPr>
      </w:pPr>
      <w:hyperlink w:anchor="_Toc380696141" w:history="1">
        <w:r w:rsidR="00592A31" w:rsidRPr="007F0FB1">
          <w:rPr>
            <w:rStyle w:val="Hyperlink"/>
            <w:rFonts w:eastAsiaTheme="majorEastAsia"/>
            <w:noProof/>
          </w:rPr>
          <w:t>5.1.1</w:t>
        </w:r>
        <w:r w:rsidR="00592A31">
          <w:rPr>
            <w:rFonts w:eastAsiaTheme="minorEastAsia" w:cstheme="minorBidi"/>
            <w:noProof/>
            <w:sz w:val="22"/>
            <w:szCs w:val="22"/>
          </w:rPr>
          <w:tab/>
        </w:r>
        <w:r w:rsidR="00592A31" w:rsidRPr="007F0FB1">
          <w:rPr>
            <w:rStyle w:val="Hyperlink"/>
            <w:rFonts w:eastAsiaTheme="majorEastAsia"/>
            <w:noProof/>
          </w:rPr>
          <w:t>Laboratory Safety Questions</w:t>
        </w:r>
        <w:r w:rsidR="00592A31">
          <w:rPr>
            <w:noProof/>
            <w:webHidden/>
          </w:rPr>
          <w:tab/>
        </w:r>
        <w:r w:rsidR="00592A31">
          <w:rPr>
            <w:noProof/>
            <w:webHidden/>
          </w:rPr>
          <w:fldChar w:fldCharType="begin"/>
        </w:r>
        <w:r w:rsidR="00592A31">
          <w:rPr>
            <w:noProof/>
            <w:webHidden/>
          </w:rPr>
          <w:instrText xml:space="preserve"> PAGEREF _Toc380696141 \h </w:instrText>
        </w:r>
        <w:r w:rsidR="00592A31">
          <w:rPr>
            <w:noProof/>
            <w:webHidden/>
          </w:rPr>
        </w:r>
        <w:r w:rsidR="00592A31">
          <w:rPr>
            <w:noProof/>
            <w:webHidden/>
          </w:rPr>
          <w:fldChar w:fldCharType="separate"/>
        </w:r>
        <w:r w:rsidR="000416A3">
          <w:rPr>
            <w:noProof/>
            <w:webHidden/>
          </w:rPr>
          <w:t>29</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142" w:history="1">
        <w:r w:rsidR="00592A31" w:rsidRPr="007F0FB1">
          <w:rPr>
            <w:rStyle w:val="Hyperlink"/>
            <w:rFonts w:eastAsiaTheme="majorEastAsia"/>
            <w:noProof/>
          </w:rPr>
          <w:t>5.1.2</w:t>
        </w:r>
        <w:r w:rsidR="00592A31">
          <w:rPr>
            <w:rFonts w:eastAsiaTheme="minorEastAsia" w:cstheme="minorBidi"/>
            <w:noProof/>
            <w:sz w:val="22"/>
            <w:szCs w:val="22"/>
          </w:rPr>
          <w:tab/>
        </w:r>
        <w:r w:rsidR="00592A31" w:rsidRPr="007F0FB1">
          <w:rPr>
            <w:rStyle w:val="Hyperlink"/>
            <w:rFonts w:eastAsiaTheme="majorEastAsia"/>
            <w:noProof/>
          </w:rPr>
          <w:t>General Laboratory Safety Rules</w:t>
        </w:r>
        <w:r w:rsidR="00592A31">
          <w:rPr>
            <w:noProof/>
            <w:webHidden/>
          </w:rPr>
          <w:tab/>
        </w:r>
        <w:r w:rsidR="00592A31">
          <w:rPr>
            <w:noProof/>
            <w:webHidden/>
          </w:rPr>
          <w:fldChar w:fldCharType="begin"/>
        </w:r>
        <w:r w:rsidR="00592A31">
          <w:rPr>
            <w:noProof/>
            <w:webHidden/>
          </w:rPr>
          <w:instrText xml:space="preserve"> PAGEREF _Toc380696142 \h </w:instrText>
        </w:r>
        <w:r w:rsidR="00592A31">
          <w:rPr>
            <w:noProof/>
            <w:webHidden/>
          </w:rPr>
        </w:r>
        <w:r w:rsidR="00592A31">
          <w:rPr>
            <w:noProof/>
            <w:webHidden/>
          </w:rPr>
          <w:fldChar w:fldCharType="separate"/>
        </w:r>
        <w:r w:rsidR="000416A3">
          <w:rPr>
            <w:noProof/>
            <w:webHidden/>
          </w:rPr>
          <w:t>30</w:t>
        </w:r>
        <w:r w:rsidR="00592A31">
          <w:rPr>
            <w:noProof/>
            <w:webHidden/>
          </w:rPr>
          <w:fldChar w:fldCharType="end"/>
        </w:r>
      </w:hyperlink>
    </w:p>
    <w:p w:rsidR="00592A31" w:rsidRDefault="00787CE3">
      <w:pPr>
        <w:pStyle w:val="TOC2"/>
        <w:rPr>
          <w:rFonts w:eastAsiaTheme="minorEastAsia" w:cstheme="minorBidi"/>
          <w:sz w:val="22"/>
          <w:szCs w:val="22"/>
        </w:rPr>
      </w:pPr>
      <w:hyperlink w:anchor="_Toc380696143" w:history="1">
        <w:r w:rsidR="00592A31" w:rsidRPr="007F0FB1">
          <w:rPr>
            <w:rStyle w:val="Hyperlink"/>
          </w:rPr>
          <w:t>5.2</w:t>
        </w:r>
        <w:r w:rsidR="00592A31">
          <w:rPr>
            <w:rFonts w:eastAsiaTheme="minorEastAsia" w:cstheme="minorBidi"/>
            <w:sz w:val="22"/>
            <w:szCs w:val="22"/>
          </w:rPr>
          <w:tab/>
        </w:r>
        <w:r w:rsidR="00592A31" w:rsidRPr="007F0FB1">
          <w:rPr>
            <w:rStyle w:val="Hyperlink"/>
          </w:rPr>
          <w:t>Housekeeping</w:t>
        </w:r>
        <w:r w:rsidR="00592A31">
          <w:rPr>
            <w:webHidden/>
          </w:rPr>
          <w:tab/>
        </w:r>
        <w:r w:rsidR="00592A31">
          <w:rPr>
            <w:webHidden/>
          </w:rPr>
          <w:fldChar w:fldCharType="begin"/>
        </w:r>
        <w:r w:rsidR="00592A31">
          <w:rPr>
            <w:webHidden/>
          </w:rPr>
          <w:instrText xml:space="preserve"> PAGEREF _Toc380696143 \h </w:instrText>
        </w:r>
        <w:r w:rsidR="00592A31">
          <w:rPr>
            <w:webHidden/>
          </w:rPr>
        </w:r>
        <w:r w:rsidR="00592A31">
          <w:rPr>
            <w:webHidden/>
          </w:rPr>
          <w:fldChar w:fldCharType="separate"/>
        </w:r>
        <w:r w:rsidR="000416A3">
          <w:rPr>
            <w:webHidden/>
          </w:rPr>
          <w:t>31</w:t>
        </w:r>
        <w:r w:rsidR="00592A31">
          <w:rPr>
            <w:webHidden/>
          </w:rPr>
          <w:fldChar w:fldCharType="end"/>
        </w:r>
      </w:hyperlink>
    </w:p>
    <w:p w:rsidR="00592A31" w:rsidRDefault="00787CE3">
      <w:pPr>
        <w:pStyle w:val="TOC2"/>
        <w:rPr>
          <w:rFonts w:eastAsiaTheme="minorEastAsia" w:cstheme="minorBidi"/>
          <w:sz w:val="22"/>
          <w:szCs w:val="22"/>
        </w:rPr>
      </w:pPr>
      <w:hyperlink w:anchor="_Toc380696144" w:history="1">
        <w:r w:rsidR="00592A31" w:rsidRPr="007F0FB1">
          <w:rPr>
            <w:rStyle w:val="Hyperlink"/>
          </w:rPr>
          <w:t>5.3</w:t>
        </w:r>
        <w:r w:rsidR="00592A31">
          <w:rPr>
            <w:rFonts w:eastAsiaTheme="minorEastAsia" w:cstheme="minorBidi"/>
            <w:sz w:val="22"/>
            <w:szCs w:val="22"/>
          </w:rPr>
          <w:tab/>
        </w:r>
        <w:r w:rsidR="00592A31" w:rsidRPr="007F0FB1">
          <w:rPr>
            <w:rStyle w:val="Hyperlink"/>
          </w:rPr>
          <w:t>Chemical Inventories</w:t>
        </w:r>
        <w:r w:rsidR="00592A31">
          <w:rPr>
            <w:webHidden/>
          </w:rPr>
          <w:tab/>
        </w:r>
        <w:r w:rsidR="00592A31">
          <w:rPr>
            <w:webHidden/>
          </w:rPr>
          <w:fldChar w:fldCharType="begin"/>
        </w:r>
        <w:r w:rsidR="00592A31">
          <w:rPr>
            <w:webHidden/>
          </w:rPr>
          <w:instrText xml:space="preserve"> PAGEREF _Toc380696144 \h </w:instrText>
        </w:r>
        <w:r w:rsidR="00592A31">
          <w:rPr>
            <w:webHidden/>
          </w:rPr>
        </w:r>
        <w:r w:rsidR="00592A31">
          <w:rPr>
            <w:webHidden/>
          </w:rPr>
          <w:fldChar w:fldCharType="separate"/>
        </w:r>
        <w:r w:rsidR="000416A3">
          <w:rPr>
            <w:webHidden/>
          </w:rPr>
          <w:t>32</w:t>
        </w:r>
        <w:r w:rsidR="00592A31">
          <w:rPr>
            <w:webHidden/>
          </w:rPr>
          <w:fldChar w:fldCharType="end"/>
        </w:r>
      </w:hyperlink>
    </w:p>
    <w:p w:rsidR="00592A31" w:rsidRDefault="00787CE3">
      <w:pPr>
        <w:pStyle w:val="TOC2"/>
        <w:rPr>
          <w:rFonts w:eastAsiaTheme="minorEastAsia" w:cstheme="minorBidi"/>
          <w:sz w:val="22"/>
          <w:szCs w:val="22"/>
        </w:rPr>
      </w:pPr>
      <w:hyperlink w:anchor="_Toc380696145" w:history="1">
        <w:r w:rsidR="00592A31" w:rsidRPr="007F0FB1">
          <w:rPr>
            <w:rStyle w:val="Hyperlink"/>
          </w:rPr>
          <w:t>5.4</w:t>
        </w:r>
        <w:r w:rsidR="00592A31">
          <w:rPr>
            <w:rFonts w:eastAsiaTheme="minorEastAsia" w:cstheme="minorBidi"/>
            <w:sz w:val="22"/>
            <w:szCs w:val="22"/>
          </w:rPr>
          <w:tab/>
        </w:r>
        <w:r w:rsidR="00592A31" w:rsidRPr="007F0FB1">
          <w:rPr>
            <w:rStyle w:val="Hyperlink"/>
          </w:rPr>
          <w:t>Safety Data Sheets</w:t>
        </w:r>
        <w:r w:rsidR="00592A31">
          <w:rPr>
            <w:webHidden/>
          </w:rPr>
          <w:tab/>
        </w:r>
        <w:r w:rsidR="00592A31">
          <w:rPr>
            <w:webHidden/>
          </w:rPr>
          <w:fldChar w:fldCharType="begin"/>
        </w:r>
        <w:r w:rsidR="00592A31">
          <w:rPr>
            <w:webHidden/>
          </w:rPr>
          <w:instrText xml:space="preserve"> PAGEREF _Toc380696145 \h </w:instrText>
        </w:r>
        <w:r w:rsidR="00592A31">
          <w:rPr>
            <w:webHidden/>
          </w:rPr>
        </w:r>
        <w:r w:rsidR="00592A31">
          <w:rPr>
            <w:webHidden/>
          </w:rPr>
          <w:fldChar w:fldCharType="separate"/>
        </w:r>
        <w:r w:rsidR="000416A3">
          <w:rPr>
            <w:webHidden/>
          </w:rPr>
          <w:t>32</w:t>
        </w:r>
        <w:r w:rsidR="00592A31">
          <w:rPr>
            <w:webHidden/>
          </w:rPr>
          <w:fldChar w:fldCharType="end"/>
        </w:r>
      </w:hyperlink>
    </w:p>
    <w:p w:rsidR="00592A31" w:rsidRDefault="00787CE3">
      <w:pPr>
        <w:pStyle w:val="TOC2"/>
        <w:rPr>
          <w:rFonts w:eastAsiaTheme="minorEastAsia" w:cstheme="minorBidi"/>
          <w:sz w:val="22"/>
          <w:szCs w:val="22"/>
        </w:rPr>
      </w:pPr>
      <w:hyperlink w:anchor="_Toc380696146" w:history="1">
        <w:r w:rsidR="00592A31" w:rsidRPr="007F0FB1">
          <w:rPr>
            <w:rStyle w:val="Hyperlink"/>
          </w:rPr>
          <w:t>5.5</w:t>
        </w:r>
        <w:r w:rsidR="00592A31">
          <w:rPr>
            <w:rFonts w:eastAsiaTheme="minorEastAsia" w:cstheme="minorBidi"/>
            <w:sz w:val="22"/>
            <w:szCs w:val="22"/>
          </w:rPr>
          <w:tab/>
        </w:r>
        <w:r w:rsidR="00592A31" w:rsidRPr="007F0FB1">
          <w:rPr>
            <w:rStyle w:val="Hyperlink"/>
          </w:rPr>
          <w:t>Chemical Labeling Requirements</w:t>
        </w:r>
        <w:r w:rsidR="00592A31">
          <w:rPr>
            <w:webHidden/>
          </w:rPr>
          <w:tab/>
        </w:r>
        <w:r w:rsidR="00592A31">
          <w:rPr>
            <w:webHidden/>
          </w:rPr>
          <w:fldChar w:fldCharType="begin"/>
        </w:r>
        <w:r w:rsidR="00592A31">
          <w:rPr>
            <w:webHidden/>
          </w:rPr>
          <w:instrText xml:space="preserve"> PAGEREF _Toc380696146 \h </w:instrText>
        </w:r>
        <w:r w:rsidR="00592A31">
          <w:rPr>
            <w:webHidden/>
          </w:rPr>
        </w:r>
        <w:r w:rsidR="00592A31">
          <w:rPr>
            <w:webHidden/>
          </w:rPr>
          <w:fldChar w:fldCharType="separate"/>
        </w:r>
        <w:r w:rsidR="000416A3">
          <w:rPr>
            <w:webHidden/>
          </w:rPr>
          <w:t>32</w:t>
        </w:r>
        <w:r w:rsidR="00592A31">
          <w:rPr>
            <w:webHidden/>
          </w:rPr>
          <w:fldChar w:fldCharType="end"/>
        </w:r>
      </w:hyperlink>
    </w:p>
    <w:p w:rsidR="00592A31" w:rsidRDefault="00787CE3">
      <w:pPr>
        <w:pStyle w:val="TOC2"/>
        <w:rPr>
          <w:rFonts w:eastAsiaTheme="minorEastAsia" w:cstheme="minorBidi"/>
          <w:sz w:val="22"/>
          <w:szCs w:val="22"/>
        </w:rPr>
      </w:pPr>
      <w:hyperlink w:anchor="_Toc380696147" w:history="1">
        <w:r w:rsidR="00592A31" w:rsidRPr="007F0FB1">
          <w:rPr>
            <w:rStyle w:val="Hyperlink"/>
          </w:rPr>
          <w:t>5.6</w:t>
        </w:r>
        <w:r w:rsidR="00592A31">
          <w:rPr>
            <w:rFonts w:eastAsiaTheme="minorEastAsia" w:cstheme="minorBidi"/>
            <w:sz w:val="22"/>
            <w:szCs w:val="22"/>
          </w:rPr>
          <w:tab/>
        </w:r>
        <w:r w:rsidR="00592A31" w:rsidRPr="007F0FB1">
          <w:rPr>
            <w:rStyle w:val="Hyperlink"/>
          </w:rPr>
          <w:t>Chemical Segregation</w:t>
        </w:r>
        <w:r w:rsidR="00592A31">
          <w:rPr>
            <w:webHidden/>
          </w:rPr>
          <w:tab/>
        </w:r>
        <w:r w:rsidR="00592A31">
          <w:rPr>
            <w:webHidden/>
          </w:rPr>
          <w:fldChar w:fldCharType="begin"/>
        </w:r>
        <w:r w:rsidR="00592A31">
          <w:rPr>
            <w:webHidden/>
          </w:rPr>
          <w:instrText xml:space="preserve"> PAGEREF _Toc380696147 \h </w:instrText>
        </w:r>
        <w:r w:rsidR="00592A31">
          <w:rPr>
            <w:webHidden/>
          </w:rPr>
        </w:r>
        <w:r w:rsidR="00592A31">
          <w:rPr>
            <w:webHidden/>
          </w:rPr>
          <w:fldChar w:fldCharType="separate"/>
        </w:r>
        <w:r w:rsidR="000416A3">
          <w:rPr>
            <w:webHidden/>
          </w:rPr>
          <w:t>33</w:t>
        </w:r>
        <w:r w:rsidR="00592A31">
          <w:rPr>
            <w:webHidden/>
          </w:rPr>
          <w:fldChar w:fldCharType="end"/>
        </w:r>
      </w:hyperlink>
    </w:p>
    <w:p w:rsidR="00592A31" w:rsidRDefault="00787CE3">
      <w:pPr>
        <w:pStyle w:val="TOC2"/>
        <w:rPr>
          <w:rFonts w:eastAsiaTheme="minorEastAsia" w:cstheme="minorBidi"/>
          <w:sz w:val="22"/>
          <w:szCs w:val="22"/>
        </w:rPr>
      </w:pPr>
      <w:hyperlink w:anchor="_Toc380696148" w:history="1">
        <w:r w:rsidR="00592A31" w:rsidRPr="007F0FB1">
          <w:rPr>
            <w:rStyle w:val="Hyperlink"/>
          </w:rPr>
          <w:t>5.7</w:t>
        </w:r>
        <w:r w:rsidR="00592A31">
          <w:rPr>
            <w:rFonts w:eastAsiaTheme="minorEastAsia" w:cstheme="minorBidi"/>
            <w:sz w:val="22"/>
            <w:szCs w:val="22"/>
          </w:rPr>
          <w:tab/>
        </w:r>
        <w:r w:rsidR="00592A31" w:rsidRPr="007F0FB1">
          <w:rPr>
            <w:rStyle w:val="Hyperlink"/>
          </w:rPr>
          <w:t>Chemical Storage Requirements</w:t>
        </w:r>
        <w:r w:rsidR="00592A31">
          <w:rPr>
            <w:webHidden/>
          </w:rPr>
          <w:tab/>
        </w:r>
        <w:r w:rsidR="00592A31">
          <w:rPr>
            <w:webHidden/>
          </w:rPr>
          <w:fldChar w:fldCharType="begin"/>
        </w:r>
        <w:r w:rsidR="00592A31">
          <w:rPr>
            <w:webHidden/>
          </w:rPr>
          <w:instrText xml:space="preserve"> PAGEREF _Toc380696148 \h </w:instrText>
        </w:r>
        <w:r w:rsidR="00592A31">
          <w:rPr>
            <w:webHidden/>
          </w:rPr>
        </w:r>
        <w:r w:rsidR="00592A31">
          <w:rPr>
            <w:webHidden/>
          </w:rPr>
          <w:fldChar w:fldCharType="separate"/>
        </w:r>
        <w:r w:rsidR="000416A3">
          <w:rPr>
            <w:webHidden/>
          </w:rPr>
          <w:t>34</w:t>
        </w:r>
        <w:r w:rsidR="00592A31">
          <w:rPr>
            <w:webHidden/>
          </w:rPr>
          <w:fldChar w:fldCharType="end"/>
        </w:r>
      </w:hyperlink>
    </w:p>
    <w:p w:rsidR="00592A31" w:rsidRDefault="00787CE3">
      <w:pPr>
        <w:pStyle w:val="TOC3"/>
        <w:rPr>
          <w:rFonts w:eastAsiaTheme="minorEastAsia" w:cstheme="minorBidi"/>
          <w:noProof/>
          <w:sz w:val="22"/>
          <w:szCs w:val="22"/>
        </w:rPr>
      </w:pPr>
      <w:hyperlink w:anchor="_Toc380696149" w:history="1">
        <w:r w:rsidR="00592A31" w:rsidRPr="007F0FB1">
          <w:rPr>
            <w:rStyle w:val="Hyperlink"/>
            <w:rFonts w:eastAsiaTheme="majorEastAsia"/>
            <w:noProof/>
          </w:rPr>
          <w:t>5.7.1</w:t>
        </w:r>
        <w:r w:rsidR="00592A31">
          <w:rPr>
            <w:rFonts w:eastAsiaTheme="minorEastAsia" w:cstheme="minorBidi"/>
            <w:noProof/>
            <w:sz w:val="22"/>
            <w:szCs w:val="22"/>
          </w:rPr>
          <w:tab/>
        </w:r>
        <w:r w:rsidR="00592A31" w:rsidRPr="007F0FB1">
          <w:rPr>
            <w:rStyle w:val="Hyperlink"/>
            <w:rFonts w:eastAsiaTheme="majorEastAsia"/>
            <w:noProof/>
          </w:rPr>
          <w:t>General Chemical Storage</w:t>
        </w:r>
        <w:r w:rsidR="00592A31">
          <w:rPr>
            <w:noProof/>
            <w:webHidden/>
          </w:rPr>
          <w:tab/>
        </w:r>
        <w:r w:rsidR="00592A31">
          <w:rPr>
            <w:noProof/>
            <w:webHidden/>
          </w:rPr>
          <w:fldChar w:fldCharType="begin"/>
        </w:r>
        <w:r w:rsidR="00592A31">
          <w:rPr>
            <w:noProof/>
            <w:webHidden/>
          </w:rPr>
          <w:instrText xml:space="preserve"> PAGEREF _Toc380696149 \h </w:instrText>
        </w:r>
        <w:r w:rsidR="00592A31">
          <w:rPr>
            <w:noProof/>
            <w:webHidden/>
          </w:rPr>
        </w:r>
        <w:r w:rsidR="00592A31">
          <w:rPr>
            <w:noProof/>
            <w:webHidden/>
          </w:rPr>
          <w:fldChar w:fldCharType="separate"/>
        </w:r>
        <w:r w:rsidR="000416A3">
          <w:rPr>
            <w:noProof/>
            <w:webHidden/>
          </w:rPr>
          <w:t>34</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150" w:history="1">
        <w:r w:rsidR="00592A31" w:rsidRPr="007F0FB1">
          <w:rPr>
            <w:rStyle w:val="Hyperlink"/>
            <w:rFonts w:eastAsiaTheme="majorEastAsia"/>
            <w:noProof/>
          </w:rPr>
          <w:t>5.7.2</w:t>
        </w:r>
        <w:r w:rsidR="00592A31">
          <w:rPr>
            <w:rFonts w:eastAsiaTheme="minorEastAsia" w:cstheme="minorBidi"/>
            <w:noProof/>
            <w:sz w:val="22"/>
            <w:szCs w:val="22"/>
          </w:rPr>
          <w:tab/>
        </w:r>
        <w:r w:rsidR="00592A31" w:rsidRPr="007F0FB1">
          <w:rPr>
            <w:rStyle w:val="Hyperlink"/>
            <w:rFonts w:eastAsiaTheme="majorEastAsia"/>
            <w:noProof/>
          </w:rPr>
          <w:t>Flammable Liquids Storage</w:t>
        </w:r>
        <w:r w:rsidR="00592A31">
          <w:rPr>
            <w:noProof/>
            <w:webHidden/>
          </w:rPr>
          <w:tab/>
        </w:r>
        <w:r w:rsidR="00592A31">
          <w:rPr>
            <w:noProof/>
            <w:webHidden/>
          </w:rPr>
          <w:fldChar w:fldCharType="begin"/>
        </w:r>
        <w:r w:rsidR="00592A31">
          <w:rPr>
            <w:noProof/>
            <w:webHidden/>
          </w:rPr>
          <w:instrText xml:space="preserve"> PAGEREF _Toc380696150 \h </w:instrText>
        </w:r>
        <w:r w:rsidR="00592A31">
          <w:rPr>
            <w:noProof/>
            <w:webHidden/>
          </w:rPr>
        </w:r>
        <w:r w:rsidR="00592A31">
          <w:rPr>
            <w:noProof/>
            <w:webHidden/>
          </w:rPr>
          <w:fldChar w:fldCharType="separate"/>
        </w:r>
        <w:r w:rsidR="000416A3">
          <w:rPr>
            <w:noProof/>
            <w:webHidden/>
          </w:rPr>
          <w:t>35</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151" w:history="1">
        <w:r w:rsidR="00592A31" w:rsidRPr="007F0FB1">
          <w:rPr>
            <w:rStyle w:val="Hyperlink"/>
            <w:rFonts w:eastAsiaTheme="majorEastAsia"/>
            <w:noProof/>
          </w:rPr>
          <w:t>5.7.3</w:t>
        </w:r>
        <w:r w:rsidR="00592A31">
          <w:rPr>
            <w:rFonts w:eastAsiaTheme="minorEastAsia" w:cstheme="minorBidi"/>
            <w:noProof/>
            <w:sz w:val="22"/>
            <w:szCs w:val="22"/>
          </w:rPr>
          <w:tab/>
        </w:r>
        <w:r w:rsidR="00592A31" w:rsidRPr="007F0FB1">
          <w:rPr>
            <w:rStyle w:val="Hyperlink"/>
            <w:rFonts w:eastAsiaTheme="majorEastAsia"/>
            <w:noProof/>
          </w:rPr>
          <w:t>Compressed Gases Storage</w:t>
        </w:r>
        <w:r w:rsidR="00592A31">
          <w:rPr>
            <w:noProof/>
            <w:webHidden/>
          </w:rPr>
          <w:tab/>
        </w:r>
        <w:r w:rsidR="00592A31">
          <w:rPr>
            <w:noProof/>
            <w:webHidden/>
          </w:rPr>
          <w:fldChar w:fldCharType="begin"/>
        </w:r>
        <w:r w:rsidR="00592A31">
          <w:rPr>
            <w:noProof/>
            <w:webHidden/>
          </w:rPr>
          <w:instrText xml:space="preserve"> PAGEREF _Toc380696151 \h </w:instrText>
        </w:r>
        <w:r w:rsidR="00592A31">
          <w:rPr>
            <w:noProof/>
            <w:webHidden/>
          </w:rPr>
        </w:r>
        <w:r w:rsidR="00592A31">
          <w:rPr>
            <w:noProof/>
            <w:webHidden/>
          </w:rPr>
          <w:fldChar w:fldCharType="separate"/>
        </w:r>
        <w:r w:rsidR="000416A3">
          <w:rPr>
            <w:noProof/>
            <w:webHidden/>
          </w:rPr>
          <w:t>36</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152" w:history="1">
        <w:r w:rsidR="00592A31" w:rsidRPr="007F0FB1">
          <w:rPr>
            <w:rStyle w:val="Hyperlink"/>
            <w:rFonts w:eastAsiaTheme="majorEastAsia"/>
            <w:noProof/>
          </w:rPr>
          <w:t>5.7.4</w:t>
        </w:r>
        <w:r w:rsidR="00592A31">
          <w:rPr>
            <w:rFonts w:eastAsiaTheme="minorEastAsia" w:cstheme="minorBidi"/>
            <w:noProof/>
            <w:sz w:val="22"/>
            <w:szCs w:val="22"/>
          </w:rPr>
          <w:tab/>
        </w:r>
        <w:r w:rsidR="00592A31" w:rsidRPr="007F0FB1">
          <w:rPr>
            <w:rStyle w:val="Hyperlink"/>
            <w:rFonts w:eastAsiaTheme="majorEastAsia"/>
            <w:noProof/>
          </w:rPr>
          <w:t>Reactive Materials Storage</w:t>
        </w:r>
        <w:r w:rsidR="00592A31">
          <w:rPr>
            <w:noProof/>
            <w:webHidden/>
          </w:rPr>
          <w:tab/>
        </w:r>
        <w:r w:rsidR="00592A31">
          <w:rPr>
            <w:noProof/>
            <w:webHidden/>
          </w:rPr>
          <w:fldChar w:fldCharType="begin"/>
        </w:r>
        <w:r w:rsidR="00592A31">
          <w:rPr>
            <w:noProof/>
            <w:webHidden/>
          </w:rPr>
          <w:instrText xml:space="preserve"> PAGEREF _Toc380696152 \h </w:instrText>
        </w:r>
        <w:r w:rsidR="00592A31">
          <w:rPr>
            <w:noProof/>
            <w:webHidden/>
          </w:rPr>
        </w:r>
        <w:r w:rsidR="00592A31">
          <w:rPr>
            <w:noProof/>
            <w:webHidden/>
          </w:rPr>
          <w:fldChar w:fldCharType="separate"/>
        </w:r>
        <w:r w:rsidR="000416A3">
          <w:rPr>
            <w:noProof/>
            <w:webHidden/>
          </w:rPr>
          <w:t>37</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153" w:history="1">
        <w:r w:rsidR="00592A31" w:rsidRPr="007F0FB1">
          <w:rPr>
            <w:rStyle w:val="Hyperlink"/>
            <w:rFonts w:eastAsiaTheme="majorEastAsia"/>
            <w:noProof/>
          </w:rPr>
          <w:t>5.7.5</w:t>
        </w:r>
        <w:r w:rsidR="00592A31">
          <w:rPr>
            <w:rFonts w:eastAsiaTheme="minorEastAsia" w:cstheme="minorBidi"/>
            <w:noProof/>
            <w:sz w:val="22"/>
            <w:szCs w:val="22"/>
          </w:rPr>
          <w:tab/>
        </w:r>
        <w:r w:rsidR="00592A31" w:rsidRPr="007F0FB1">
          <w:rPr>
            <w:rStyle w:val="Hyperlink"/>
            <w:rFonts w:eastAsiaTheme="majorEastAsia"/>
            <w:noProof/>
          </w:rPr>
          <w:t>Acutely Toxic Materials Storage</w:t>
        </w:r>
        <w:r w:rsidR="00592A31">
          <w:rPr>
            <w:noProof/>
            <w:webHidden/>
          </w:rPr>
          <w:tab/>
        </w:r>
        <w:r w:rsidR="00592A31">
          <w:rPr>
            <w:noProof/>
            <w:webHidden/>
          </w:rPr>
          <w:fldChar w:fldCharType="begin"/>
        </w:r>
        <w:r w:rsidR="00592A31">
          <w:rPr>
            <w:noProof/>
            <w:webHidden/>
          </w:rPr>
          <w:instrText xml:space="preserve"> PAGEREF _Toc380696153 \h </w:instrText>
        </w:r>
        <w:r w:rsidR="00592A31">
          <w:rPr>
            <w:noProof/>
            <w:webHidden/>
          </w:rPr>
        </w:r>
        <w:r w:rsidR="00592A31">
          <w:rPr>
            <w:noProof/>
            <w:webHidden/>
          </w:rPr>
          <w:fldChar w:fldCharType="separate"/>
        </w:r>
        <w:r w:rsidR="000416A3">
          <w:rPr>
            <w:noProof/>
            <w:webHidden/>
          </w:rPr>
          <w:t>38</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154" w:history="1">
        <w:r w:rsidR="00592A31" w:rsidRPr="007F0FB1">
          <w:rPr>
            <w:rStyle w:val="Hyperlink"/>
            <w:rFonts w:eastAsiaTheme="majorEastAsia"/>
            <w:noProof/>
          </w:rPr>
          <w:t>5.7.6</w:t>
        </w:r>
        <w:r w:rsidR="00592A31">
          <w:rPr>
            <w:rFonts w:eastAsiaTheme="minorEastAsia" w:cstheme="minorBidi"/>
            <w:noProof/>
            <w:sz w:val="22"/>
            <w:szCs w:val="22"/>
          </w:rPr>
          <w:tab/>
        </w:r>
        <w:r w:rsidR="00592A31" w:rsidRPr="007F0FB1">
          <w:rPr>
            <w:rStyle w:val="Hyperlink"/>
            <w:rFonts w:eastAsiaTheme="majorEastAsia"/>
            <w:noProof/>
          </w:rPr>
          <w:t>Corrosive Materials Storage</w:t>
        </w:r>
        <w:r w:rsidR="00592A31">
          <w:rPr>
            <w:noProof/>
            <w:webHidden/>
          </w:rPr>
          <w:tab/>
        </w:r>
        <w:r w:rsidR="00592A31">
          <w:rPr>
            <w:noProof/>
            <w:webHidden/>
          </w:rPr>
          <w:fldChar w:fldCharType="begin"/>
        </w:r>
        <w:r w:rsidR="00592A31">
          <w:rPr>
            <w:noProof/>
            <w:webHidden/>
          </w:rPr>
          <w:instrText xml:space="preserve"> PAGEREF _Toc380696154 \h </w:instrText>
        </w:r>
        <w:r w:rsidR="00592A31">
          <w:rPr>
            <w:noProof/>
            <w:webHidden/>
          </w:rPr>
        </w:r>
        <w:r w:rsidR="00592A31">
          <w:rPr>
            <w:noProof/>
            <w:webHidden/>
          </w:rPr>
          <w:fldChar w:fldCharType="separate"/>
        </w:r>
        <w:r w:rsidR="000416A3">
          <w:rPr>
            <w:noProof/>
            <w:webHidden/>
          </w:rPr>
          <w:t>39</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155" w:history="1">
        <w:r w:rsidR="00592A31" w:rsidRPr="007F0FB1">
          <w:rPr>
            <w:rStyle w:val="Hyperlink"/>
            <w:rFonts w:eastAsiaTheme="majorEastAsia"/>
            <w:noProof/>
          </w:rPr>
          <w:t>5.7.7</w:t>
        </w:r>
        <w:r w:rsidR="00592A31">
          <w:rPr>
            <w:rFonts w:eastAsiaTheme="minorEastAsia" w:cstheme="minorBidi"/>
            <w:noProof/>
            <w:sz w:val="22"/>
            <w:szCs w:val="22"/>
          </w:rPr>
          <w:tab/>
        </w:r>
        <w:r w:rsidR="00592A31" w:rsidRPr="007F0FB1">
          <w:rPr>
            <w:rStyle w:val="Hyperlink"/>
            <w:rFonts w:eastAsiaTheme="majorEastAsia"/>
            <w:noProof/>
          </w:rPr>
          <w:t>Oxidizers and Organic Peroxide Storage</w:t>
        </w:r>
        <w:r w:rsidR="00592A31">
          <w:rPr>
            <w:noProof/>
            <w:webHidden/>
          </w:rPr>
          <w:tab/>
        </w:r>
        <w:r w:rsidR="00592A31">
          <w:rPr>
            <w:noProof/>
            <w:webHidden/>
          </w:rPr>
          <w:fldChar w:fldCharType="begin"/>
        </w:r>
        <w:r w:rsidR="00592A31">
          <w:rPr>
            <w:noProof/>
            <w:webHidden/>
          </w:rPr>
          <w:instrText xml:space="preserve"> PAGEREF _Toc380696155 \h </w:instrText>
        </w:r>
        <w:r w:rsidR="00592A31">
          <w:rPr>
            <w:noProof/>
            <w:webHidden/>
          </w:rPr>
        </w:r>
        <w:r w:rsidR="00592A31">
          <w:rPr>
            <w:noProof/>
            <w:webHidden/>
          </w:rPr>
          <w:fldChar w:fldCharType="separate"/>
        </w:r>
        <w:r w:rsidR="000416A3">
          <w:rPr>
            <w:noProof/>
            <w:webHidden/>
          </w:rPr>
          <w:t>39</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156" w:history="1">
        <w:r w:rsidR="00592A31" w:rsidRPr="007F0FB1">
          <w:rPr>
            <w:rStyle w:val="Hyperlink"/>
            <w:rFonts w:eastAsiaTheme="majorEastAsia"/>
            <w:noProof/>
          </w:rPr>
          <w:t>5.7.8</w:t>
        </w:r>
        <w:r w:rsidR="00592A31">
          <w:rPr>
            <w:rFonts w:eastAsiaTheme="minorEastAsia" w:cstheme="minorBidi"/>
            <w:noProof/>
            <w:sz w:val="22"/>
            <w:szCs w:val="22"/>
          </w:rPr>
          <w:tab/>
        </w:r>
        <w:r w:rsidR="00592A31" w:rsidRPr="007F0FB1">
          <w:rPr>
            <w:rStyle w:val="Hyperlink"/>
            <w:rFonts w:eastAsiaTheme="majorEastAsia"/>
            <w:noProof/>
          </w:rPr>
          <w:t>Refrigerators and Freezers Chemical Storage</w:t>
        </w:r>
        <w:r w:rsidR="00592A31">
          <w:rPr>
            <w:noProof/>
            <w:webHidden/>
          </w:rPr>
          <w:tab/>
        </w:r>
        <w:r w:rsidR="00592A31">
          <w:rPr>
            <w:noProof/>
            <w:webHidden/>
          </w:rPr>
          <w:fldChar w:fldCharType="begin"/>
        </w:r>
        <w:r w:rsidR="00592A31">
          <w:rPr>
            <w:noProof/>
            <w:webHidden/>
          </w:rPr>
          <w:instrText xml:space="preserve"> PAGEREF _Toc380696156 \h </w:instrText>
        </w:r>
        <w:r w:rsidR="00592A31">
          <w:rPr>
            <w:noProof/>
            <w:webHidden/>
          </w:rPr>
        </w:r>
        <w:r w:rsidR="00592A31">
          <w:rPr>
            <w:noProof/>
            <w:webHidden/>
          </w:rPr>
          <w:fldChar w:fldCharType="separate"/>
        </w:r>
        <w:r w:rsidR="000416A3">
          <w:rPr>
            <w:noProof/>
            <w:webHidden/>
          </w:rPr>
          <w:t>40</w:t>
        </w:r>
        <w:r w:rsidR="00592A31">
          <w:rPr>
            <w:noProof/>
            <w:webHidden/>
          </w:rPr>
          <w:fldChar w:fldCharType="end"/>
        </w:r>
      </w:hyperlink>
    </w:p>
    <w:p w:rsidR="00592A31" w:rsidRDefault="00787CE3">
      <w:pPr>
        <w:pStyle w:val="TOC2"/>
        <w:rPr>
          <w:rFonts w:eastAsiaTheme="minorEastAsia" w:cstheme="minorBidi"/>
          <w:sz w:val="22"/>
          <w:szCs w:val="22"/>
        </w:rPr>
      </w:pPr>
      <w:hyperlink w:anchor="_Toc380696157" w:history="1">
        <w:r w:rsidR="00592A31" w:rsidRPr="007F0FB1">
          <w:rPr>
            <w:rStyle w:val="Hyperlink"/>
          </w:rPr>
          <w:t>5.8</w:t>
        </w:r>
        <w:r w:rsidR="00592A31">
          <w:rPr>
            <w:rFonts w:eastAsiaTheme="minorEastAsia" w:cstheme="minorBidi"/>
            <w:sz w:val="22"/>
            <w:szCs w:val="22"/>
          </w:rPr>
          <w:tab/>
        </w:r>
        <w:r w:rsidR="00592A31" w:rsidRPr="007F0FB1">
          <w:rPr>
            <w:rStyle w:val="Hyperlink"/>
          </w:rPr>
          <w:t>Compressed Gas Cylinder Safety</w:t>
        </w:r>
        <w:r w:rsidR="00592A31">
          <w:rPr>
            <w:webHidden/>
          </w:rPr>
          <w:tab/>
        </w:r>
        <w:r w:rsidR="00592A31">
          <w:rPr>
            <w:webHidden/>
          </w:rPr>
          <w:fldChar w:fldCharType="begin"/>
        </w:r>
        <w:r w:rsidR="00592A31">
          <w:rPr>
            <w:webHidden/>
          </w:rPr>
          <w:instrText xml:space="preserve"> PAGEREF _Toc380696157 \h </w:instrText>
        </w:r>
        <w:r w:rsidR="00592A31">
          <w:rPr>
            <w:webHidden/>
          </w:rPr>
        </w:r>
        <w:r w:rsidR="00592A31">
          <w:rPr>
            <w:webHidden/>
          </w:rPr>
          <w:fldChar w:fldCharType="separate"/>
        </w:r>
        <w:r w:rsidR="000416A3">
          <w:rPr>
            <w:webHidden/>
          </w:rPr>
          <w:t>41</w:t>
        </w:r>
        <w:r w:rsidR="00592A31">
          <w:rPr>
            <w:webHidden/>
          </w:rPr>
          <w:fldChar w:fldCharType="end"/>
        </w:r>
      </w:hyperlink>
    </w:p>
    <w:p w:rsidR="00592A31" w:rsidRDefault="00787CE3">
      <w:pPr>
        <w:pStyle w:val="TOC2"/>
        <w:rPr>
          <w:rFonts w:eastAsiaTheme="minorEastAsia" w:cstheme="minorBidi"/>
          <w:sz w:val="22"/>
          <w:szCs w:val="22"/>
        </w:rPr>
      </w:pPr>
      <w:hyperlink w:anchor="_Toc380696158" w:history="1">
        <w:r w:rsidR="00592A31" w:rsidRPr="007F0FB1">
          <w:rPr>
            <w:rStyle w:val="Hyperlink"/>
          </w:rPr>
          <w:t>5.9</w:t>
        </w:r>
        <w:r w:rsidR="00592A31">
          <w:rPr>
            <w:rFonts w:eastAsiaTheme="minorEastAsia" w:cstheme="minorBidi"/>
            <w:sz w:val="22"/>
            <w:szCs w:val="22"/>
          </w:rPr>
          <w:tab/>
        </w:r>
        <w:r w:rsidR="00592A31" w:rsidRPr="007F0FB1">
          <w:rPr>
            <w:rStyle w:val="Hyperlink"/>
          </w:rPr>
          <w:t>Cryogenic Liquids Safety</w:t>
        </w:r>
        <w:r w:rsidR="00592A31">
          <w:rPr>
            <w:webHidden/>
          </w:rPr>
          <w:tab/>
        </w:r>
        <w:r w:rsidR="00592A31">
          <w:rPr>
            <w:webHidden/>
          </w:rPr>
          <w:fldChar w:fldCharType="begin"/>
        </w:r>
        <w:r w:rsidR="00592A31">
          <w:rPr>
            <w:webHidden/>
          </w:rPr>
          <w:instrText xml:space="preserve"> PAGEREF _Toc380696158 \h </w:instrText>
        </w:r>
        <w:r w:rsidR="00592A31">
          <w:rPr>
            <w:webHidden/>
          </w:rPr>
        </w:r>
        <w:r w:rsidR="00592A31">
          <w:rPr>
            <w:webHidden/>
          </w:rPr>
          <w:fldChar w:fldCharType="separate"/>
        </w:r>
        <w:r w:rsidR="000416A3">
          <w:rPr>
            <w:webHidden/>
          </w:rPr>
          <w:t>43</w:t>
        </w:r>
        <w:r w:rsidR="00592A31">
          <w:rPr>
            <w:webHidden/>
          </w:rPr>
          <w:fldChar w:fldCharType="end"/>
        </w:r>
      </w:hyperlink>
    </w:p>
    <w:p w:rsidR="00592A31" w:rsidRDefault="00787CE3">
      <w:pPr>
        <w:pStyle w:val="TOC2"/>
        <w:rPr>
          <w:rFonts w:eastAsiaTheme="minorEastAsia" w:cstheme="minorBidi"/>
          <w:sz w:val="22"/>
          <w:szCs w:val="22"/>
        </w:rPr>
      </w:pPr>
      <w:hyperlink w:anchor="_Toc380696159" w:history="1">
        <w:r w:rsidR="00592A31" w:rsidRPr="007F0FB1">
          <w:rPr>
            <w:rStyle w:val="Hyperlink"/>
          </w:rPr>
          <w:t>5.10</w:t>
        </w:r>
        <w:r w:rsidR="00592A31">
          <w:rPr>
            <w:rFonts w:eastAsiaTheme="minorEastAsia" w:cstheme="minorBidi"/>
            <w:sz w:val="22"/>
            <w:szCs w:val="22"/>
          </w:rPr>
          <w:tab/>
        </w:r>
        <w:r w:rsidR="00592A31" w:rsidRPr="007F0FB1">
          <w:rPr>
            <w:rStyle w:val="Hyperlink"/>
          </w:rPr>
          <w:t>Nanoparticle Safety</w:t>
        </w:r>
        <w:r w:rsidR="00592A31">
          <w:rPr>
            <w:webHidden/>
          </w:rPr>
          <w:tab/>
        </w:r>
        <w:r w:rsidR="00592A31">
          <w:rPr>
            <w:webHidden/>
          </w:rPr>
          <w:fldChar w:fldCharType="begin"/>
        </w:r>
        <w:r w:rsidR="00592A31">
          <w:rPr>
            <w:webHidden/>
          </w:rPr>
          <w:instrText xml:space="preserve"> PAGEREF _Toc380696159 \h </w:instrText>
        </w:r>
        <w:r w:rsidR="00592A31">
          <w:rPr>
            <w:webHidden/>
          </w:rPr>
        </w:r>
        <w:r w:rsidR="00592A31">
          <w:rPr>
            <w:webHidden/>
          </w:rPr>
          <w:fldChar w:fldCharType="separate"/>
        </w:r>
        <w:r w:rsidR="000416A3">
          <w:rPr>
            <w:webHidden/>
          </w:rPr>
          <w:t>44</w:t>
        </w:r>
        <w:r w:rsidR="00592A31">
          <w:rPr>
            <w:webHidden/>
          </w:rPr>
          <w:fldChar w:fldCharType="end"/>
        </w:r>
      </w:hyperlink>
    </w:p>
    <w:p w:rsidR="00592A31" w:rsidRDefault="00787CE3">
      <w:pPr>
        <w:pStyle w:val="TOC2"/>
        <w:rPr>
          <w:rFonts w:eastAsiaTheme="minorEastAsia" w:cstheme="minorBidi"/>
          <w:sz w:val="22"/>
          <w:szCs w:val="22"/>
        </w:rPr>
      </w:pPr>
      <w:hyperlink w:anchor="_Toc380696160" w:history="1">
        <w:r w:rsidR="00592A31" w:rsidRPr="007F0FB1">
          <w:rPr>
            <w:rStyle w:val="Hyperlink"/>
          </w:rPr>
          <w:t>5.11</w:t>
        </w:r>
        <w:r w:rsidR="00592A31">
          <w:rPr>
            <w:rFonts w:eastAsiaTheme="minorEastAsia" w:cstheme="minorBidi"/>
            <w:sz w:val="22"/>
            <w:szCs w:val="22"/>
          </w:rPr>
          <w:tab/>
        </w:r>
        <w:r w:rsidR="00592A31" w:rsidRPr="007F0FB1">
          <w:rPr>
            <w:rStyle w:val="Hyperlink"/>
          </w:rPr>
          <w:t>Sharps Handling Safety</w:t>
        </w:r>
        <w:r w:rsidR="00592A31">
          <w:rPr>
            <w:webHidden/>
          </w:rPr>
          <w:tab/>
        </w:r>
        <w:r w:rsidR="00592A31">
          <w:rPr>
            <w:webHidden/>
          </w:rPr>
          <w:fldChar w:fldCharType="begin"/>
        </w:r>
        <w:r w:rsidR="00592A31">
          <w:rPr>
            <w:webHidden/>
          </w:rPr>
          <w:instrText xml:space="preserve"> PAGEREF _Toc380696160 \h </w:instrText>
        </w:r>
        <w:r w:rsidR="00592A31">
          <w:rPr>
            <w:webHidden/>
          </w:rPr>
        </w:r>
        <w:r w:rsidR="00592A31">
          <w:rPr>
            <w:webHidden/>
          </w:rPr>
          <w:fldChar w:fldCharType="separate"/>
        </w:r>
        <w:r w:rsidR="000416A3">
          <w:rPr>
            <w:webHidden/>
          </w:rPr>
          <w:t>44</w:t>
        </w:r>
        <w:r w:rsidR="00592A31">
          <w:rPr>
            <w:webHidden/>
          </w:rPr>
          <w:fldChar w:fldCharType="end"/>
        </w:r>
      </w:hyperlink>
    </w:p>
    <w:p w:rsidR="00592A31" w:rsidRDefault="00787CE3">
      <w:pPr>
        <w:pStyle w:val="TOC2"/>
        <w:rPr>
          <w:rFonts w:eastAsiaTheme="minorEastAsia" w:cstheme="minorBidi"/>
          <w:sz w:val="22"/>
          <w:szCs w:val="22"/>
        </w:rPr>
      </w:pPr>
      <w:hyperlink w:anchor="_Toc380696161" w:history="1">
        <w:r w:rsidR="00592A31" w:rsidRPr="007F0FB1">
          <w:rPr>
            <w:rStyle w:val="Hyperlink"/>
          </w:rPr>
          <w:t>5.12</w:t>
        </w:r>
        <w:r w:rsidR="00592A31">
          <w:rPr>
            <w:rFonts w:eastAsiaTheme="minorEastAsia" w:cstheme="minorBidi"/>
            <w:sz w:val="22"/>
            <w:szCs w:val="22"/>
          </w:rPr>
          <w:tab/>
        </w:r>
        <w:r w:rsidR="00592A31" w:rsidRPr="007F0FB1">
          <w:rPr>
            <w:rStyle w:val="Hyperlink"/>
          </w:rPr>
          <w:t>Equipment, Apparatus, and Instrument Safety</w:t>
        </w:r>
        <w:r w:rsidR="00592A31">
          <w:rPr>
            <w:webHidden/>
          </w:rPr>
          <w:tab/>
        </w:r>
        <w:r w:rsidR="00592A31">
          <w:rPr>
            <w:webHidden/>
          </w:rPr>
          <w:fldChar w:fldCharType="begin"/>
        </w:r>
        <w:r w:rsidR="00592A31">
          <w:rPr>
            <w:webHidden/>
          </w:rPr>
          <w:instrText xml:space="preserve"> PAGEREF _Toc380696161 \h </w:instrText>
        </w:r>
        <w:r w:rsidR="00592A31">
          <w:rPr>
            <w:webHidden/>
          </w:rPr>
        </w:r>
        <w:r w:rsidR="00592A31">
          <w:rPr>
            <w:webHidden/>
          </w:rPr>
          <w:fldChar w:fldCharType="separate"/>
        </w:r>
        <w:r w:rsidR="000416A3">
          <w:rPr>
            <w:webHidden/>
          </w:rPr>
          <w:t>45</w:t>
        </w:r>
        <w:r w:rsidR="00592A31">
          <w:rPr>
            <w:webHidden/>
          </w:rPr>
          <w:fldChar w:fldCharType="end"/>
        </w:r>
      </w:hyperlink>
    </w:p>
    <w:p w:rsidR="00592A31" w:rsidRDefault="00787CE3">
      <w:pPr>
        <w:pStyle w:val="TOC3"/>
        <w:rPr>
          <w:rFonts w:eastAsiaTheme="minorEastAsia" w:cstheme="minorBidi"/>
          <w:noProof/>
          <w:sz w:val="22"/>
          <w:szCs w:val="22"/>
        </w:rPr>
      </w:pPr>
      <w:hyperlink w:anchor="_Toc380696162" w:history="1">
        <w:r w:rsidR="00592A31" w:rsidRPr="007F0FB1">
          <w:rPr>
            <w:rStyle w:val="Hyperlink"/>
            <w:rFonts w:eastAsiaTheme="majorEastAsia"/>
            <w:noProof/>
          </w:rPr>
          <w:t>5.12.1</w:t>
        </w:r>
        <w:r w:rsidR="00592A31">
          <w:rPr>
            <w:rFonts w:eastAsiaTheme="minorEastAsia" w:cstheme="minorBidi"/>
            <w:noProof/>
            <w:sz w:val="22"/>
            <w:szCs w:val="22"/>
          </w:rPr>
          <w:tab/>
        </w:r>
        <w:r w:rsidR="00592A31" w:rsidRPr="007F0FB1">
          <w:rPr>
            <w:rStyle w:val="Hyperlink"/>
            <w:rFonts w:eastAsiaTheme="majorEastAsia"/>
            <w:noProof/>
          </w:rPr>
          <w:t>Centrifuges</w:t>
        </w:r>
        <w:r w:rsidR="00592A31">
          <w:rPr>
            <w:noProof/>
            <w:webHidden/>
          </w:rPr>
          <w:tab/>
        </w:r>
        <w:r w:rsidR="00592A31">
          <w:rPr>
            <w:noProof/>
            <w:webHidden/>
          </w:rPr>
          <w:fldChar w:fldCharType="begin"/>
        </w:r>
        <w:r w:rsidR="00592A31">
          <w:rPr>
            <w:noProof/>
            <w:webHidden/>
          </w:rPr>
          <w:instrText xml:space="preserve"> PAGEREF _Toc380696162 \h </w:instrText>
        </w:r>
        <w:r w:rsidR="00592A31">
          <w:rPr>
            <w:noProof/>
            <w:webHidden/>
          </w:rPr>
        </w:r>
        <w:r w:rsidR="00592A31">
          <w:rPr>
            <w:noProof/>
            <w:webHidden/>
          </w:rPr>
          <w:fldChar w:fldCharType="separate"/>
        </w:r>
        <w:r w:rsidR="000416A3">
          <w:rPr>
            <w:noProof/>
            <w:webHidden/>
          </w:rPr>
          <w:t>45</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163" w:history="1">
        <w:r w:rsidR="00592A31" w:rsidRPr="007F0FB1">
          <w:rPr>
            <w:rStyle w:val="Hyperlink"/>
            <w:rFonts w:eastAsiaTheme="majorEastAsia"/>
            <w:noProof/>
          </w:rPr>
          <w:t>5.12.2</w:t>
        </w:r>
        <w:r w:rsidR="00592A31">
          <w:rPr>
            <w:rFonts w:eastAsiaTheme="minorEastAsia" w:cstheme="minorBidi"/>
            <w:noProof/>
            <w:sz w:val="22"/>
            <w:szCs w:val="22"/>
          </w:rPr>
          <w:tab/>
        </w:r>
        <w:r w:rsidR="00592A31" w:rsidRPr="007F0FB1">
          <w:rPr>
            <w:rStyle w:val="Hyperlink"/>
            <w:rFonts w:eastAsiaTheme="majorEastAsia"/>
            <w:noProof/>
          </w:rPr>
          <w:t>Stirring and Mixing Equipment</w:t>
        </w:r>
        <w:r w:rsidR="00592A31">
          <w:rPr>
            <w:noProof/>
            <w:webHidden/>
          </w:rPr>
          <w:tab/>
        </w:r>
        <w:r w:rsidR="00592A31">
          <w:rPr>
            <w:noProof/>
            <w:webHidden/>
          </w:rPr>
          <w:fldChar w:fldCharType="begin"/>
        </w:r>
        <w:r w:rsidR="00592A31">
          <w:rPr>
            <w:noProof/>
            <w:webHidden/>
          </w:rPr>
          <w:instrText xml:space="preserve"> PAGEREF _Toc380696163 \h </w:instrText>
        </w:r>
        <w:r w:rsidR="00592A31">
          <w:rPr>
            <w:noProof/>
            <w:webHidden/>
          </w:rPr>
        </w:r>
        <w:r w:rsidR="00592A31">
          <w:rPr>
            <w:noProof/>
            <w:webHidden/>
          </w:rPr>
          <w:fldChar w:fldCharType="separate"/>
        </w:r>
        <w:r w:rsidR="000416A3">
          <w:rPr>
            <w:noProof/>
            <w:webHidden/>
          </w:rPr>
          <w:t>46</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164" w:history="1">
        <w:r w:rsidR="00592A31" w:rsidRPr="007F0FB1">
          <w:rPr>
            <w:rStyle w:val="Hyperlink"/>
            <w:rFonts w:eastAsiaTheme="majorEastAsia"/>
            <w:noProof/>
          </w:rPr>
          <w:t>5.12.3</w:t>
        </w:r>
        <w:r w:rsidR="00592A31">
          <w:rPr>
            <w:rFonts w:eastAsiaTheme="minorEastAsia" w:cstheme="minorBidi"/>
            <w:noProof/>
            <w:sz w:val="22"/>
            <w:szCs w:val="22"/>
          </w:rPr>
          <w:tab/>
        </w:r>
        <w:r w:rsidR="00592A31" w:rsidRPr="007F0FB1">
          <w:rPr>
            <w:rStyle w:val="Hyperlink"/>
            <w:rFonts w:eastAsiaTheme="majorEastAsia"/>
            <w:noProof/>
          </w:rPr>
          <w:t>Heating Devices</w:t>
        </w:r>
        <w:r w:rsidR="00592A31">
          <w:rPr>
            <w:noProof/>
            <w:webHidden/>
          </w:rPr>
          <w:tab/>
        </w:r>
        <w:r w:rsidR="00592A31">
          <w:rPr>
            <w:noProof/>
            <w:webHidden/>
          </w:rPr>
          <w:fldChar w:fldCharType="begin"/>
        </w:r>
        <w:r w:rsidR="00592A31">
          <w:rPr>
            <w:noProof/>
            <w:webHidden/>
          </w:rPr>
          <w:instrText xml:space="preserve"> PAGEREF _Toc380696164 \h </w:instrText>
        </w:r>
        <w:r w:rsidR="00592A31">
          <w:rPr>
            <w:noProof/>
            <w:webHidden/>
          </w:rPr>
        </w:r>
        <w:r w:rsidR="00592A31">
          <w:rPr>
            <w:noProof/>
            <w:webHidden/>
          </w:rPr>
          <w:fldChar w:fldCharType="separate"/>
        </w:r>
        <w:r w:rsidR="000416A3">
          <w:rPr>
            <w:noProof/>
            <w:webHidden/>
          </w:rPr>
          <w:t>46</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165" w:history="1">
        <w:r w:rsidR="00592A31" w:rsidRPr="007F0FB1">
          <w:rPr>
            <w:rStyle w:val="Hyperlink"/>
            <w:rFonts w:eastAsiaTheme="majorEastAsia"/>
            <w:noProof/>
          </w:rPr>
          <w:t>5.12.4</w:t>
        </w:r>
        <w:r w:rsidR="00592A31">
          <w:rPr>
            <w:rFonts w:eastAsiaTheme="minorEastAsia" w:cstheme="minorBidi"/>
            <w:noProof/>
            <w:sz w:val="22"/>
            <w:szCs w:val="22"/>
          </w:rPr>
          <w:tab/>
        </w:r>
        <w:r w:rsidR="00592A31" w:rsidRPr="007F0FB1">
          <w:rPr>
            <w:rStyle w:val="Hyperlink"/>
            <w:rFonts w:eastAsiaTheme="majorEastAsia"/>
            <w:noProof/>
          </w:rPr>
          <w:t>Distillation and Solvent Purification Systems</w:t>
        </w:r>
        <w:r w:rsidR="00592A31">
          <w:rPr>
            <w:noProof/>
            <w:webHidden/>
          </w:rPr>
          <w:tab/>
        </w:r>
        <w:r w:rsidR="00592A31">
          <w:rPr>
            <w:noProof/>
            <w:webHidden/>
          </w:rPr>
          <w:fldChar w:fldCharType="begin"/>
        </w:r>
        <w:r w:rsidR="00592A31">
          <w:rPr>
            <w:noProof/>
            <w:webHidden/>
          </w:rPr>
          <w:instrText xml:space="preserve"> PAGEREF _Toc380696165 \h </w:instrText>
        </w:r>
        <w:r w:rsidR="00592A31">
          <w:rPr>
            <w:noProof/>
            <w:webHidden/>
          </w:rPr>
        </w:r>
        <w:r w:rsidR="00592A31">
          <w:rPr>
            <w:noProof/>
            <w:webHidden/>
          </w:rPr>
          <w:fldChar w:fldCharType="separate"/>
        </w:r>
        <w:r w:rsidR="000416A3">
          <w:rPr>
            <w:noProof/>
            <w:webHidden/>
          </w:rPr>
          <w:t>47</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166" w:history="1">
        <w:r w:rsidR="00592A31" w:rsidRPr="007F0FB1">
          <w:rPr>
            <w:rStyle w:val="Hyperlink"/>
            <w:rFonts w:eastAsiaTheme="majorEastAsia"/>
            <w:noProof/>
          </w:rPr>
          <w:t>5.12.5</w:t>
        </w:r>
        <w:r w:rsidR="00592A31">
          <w:rPr>
            <w:rFonts w:eastAsiaTheme="minorEastAsia" w:cstheme="minorBidi"/>
            <w:noProof/>
            <w:sz w:val="22"/>
            <w:szCs w:val="22"/>
          </w:rPr>
          <w:tab/>
        </w:r>
        <w:r w:rsidR="00592A31" w:rsidRPr="007F0FB1">
          <w:rPr>
            <w:rStyle w:val="Hyperlink"/>
            <w:rFonts w:eastAsiaTheme="majorEastAsia"/>
            <w:noProof/>
          </w:rPr>
          <w:t>Laboratory Glassware</w:t>
        </w:r>
        <w:r w:rsidR="00592A31">
          <w:rPr>
            <w:noProof/>
            <w:webHidden/>
          </w:rPr>
          <w:tab/>
        </w:r>
        <w:r w:rsidR="00592A31">
          <w:rPr>
            <w:noProof/>
            <w:webHidden/>
          </w:rPr>
          <w:fldChar w:fldCharType="begin"/>
        </w:r>
        <w:r w:rsidR="00592A31">
          <w:rPr>
            <w:noProof/>
            <w:webHidden/>
          </w:rPr>
          <w:instrText xml:space="preserve"> PAGEREF _Toc380696166 \h </w:instrText>
        </w:r>
        <w:r w:rsidR="00592A31">
          <w:rPr>
            <w:noProof/>
            <w:webHidden/>
          </w:rPr>
        </w:r>
        <w:r w:rsidR="00592A31">
          <w:rPr>
            <w:noProof/>
            <w:webHidden/>
          </w:rPr>
          <w:fldChar w:fldCharType="separate"/>
        </w:r>
        <w:r w:rsidR="000416A3">
          <w:rPr>
            <w:noProof/>
            <w:webHidden/>
          </w:rPr>
          <w:t>48</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167" w:history="1">
        <w:r w:rsidR="00592A31" w:rsidRPr="007F0FB1">
          <w:rPr>
            <w:rStyle w:val="Hyperlink"/>
            <w:rFonts w:eastAsiaTheme="majorEastAsia"/>
            <w:noProof/>
          </w:rPr>
          <w:t>5.12.6</w:t>
        </w:r>
        <w:r w:rsidR="00592A31">
          <w:rPr>
            <w:rFonts w:eastAsiaTheme="minorEastAsia" w:cstheme="minorBidi"/>
            <w:noProof/>
            <w:sz w:val="22"/>
            <w:szCs w:val="22"/>
          </w:rPr>
          <w:tab/>
        </w:r>
        <w:r w:rsidR="00592A31" w:rsidRPr="007F0FB1">
          <w:rPr>
            <w:rStyle w:val="Hyperlink"/>
            <w:rFonts w:eastAsiaTheme="majorEastAsia"/>
            <w:noProof/>
          </w:rPr>
          <w:t>High Pressure Systems</w:t>
        </w:r>
        <w:r w:rsidR="00592A31">
          <w:rPr>
            <w:noProof/>
            <w:webHidden/>
          </w:rPr>
          <w:tab/>
        </w:r>
        <w:r w:rsidR="00592A31">
          <w:rPr>
            <w:noProof/>
            <w:webHidden/>
          </w:rPr>
          <w:fldChar w:fldCharType="begin"/>
        </w:r>
        <w:r w:rsidR="00592A31">
          <w:rPr>
            <w:noProof/>
            <w:webHidden/>
          </w:rPr>
          <w:instrText xml:space="preserve"> PAGEREF _Toc380696167 \h </w:instrText>
        </w:r>
        <w:r w:rsidR="00592A31">
          <w:rPr>
            <w:noProof/>
            <w:webHidden/>
          </w:rPr>
        </w:r>
        <w:r w:rsidR="00592A31">
          <w:rPr>
            <w:noProof/>
            <w:webHidden/>
          </w:rPr>
          <w:fldChar w:fldCharType="separate"/>
        </w:r>
        <w:r w:rsidR="000416A3">
          <w:rPr>
            <w:noProof/>
            <w:webHidden/>
          </w:rPr>
          <w:t>48</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168" w:history="1">
        <w:r w:rsidR="00592A31" w:rsidRPr="007F0FB1">
          <w:rPr>
            <w:rStyle w:val="Hyperlink"/>
            <w:rFonts w:eastAsiaTheme="majorEastAsia"/>
            <w:noProof/>
          </w:rPr>
          <w:t>5.12.7</w:t>
        </w:r>
        <w:r w:rsidR="00592A31">
          <w:rPr>
            <w:rFonts w:eastAsiaTheme="minorEastAsia" w:cstheme="minorBidi"/>
            <w:noProof/>
            <w:sz w:val="22"/>
            <w:szCs w:val="22"/>
          </w:rPr>
          <w:tab/>
        </w:r>
        <w:r w:rsidR="00592A31" w:rsidRPr="007F0FB1">
          <w:rPr>
            <w:rStyle w:val="Hyperlink"/>
            <w:rFonts w:eastAsiaTheme="majorEastAsia"/>
            <w:noProof/>
          </w:rPr>
          <w:t>Vacuum Systems</w:t>
        </w:r>
        <w:r w:rsidR="00592A31">
          <w:rPr>
            <w:noProof/>
            <w:webHidden/>
          </w:rPr>
          <w:tab/>
        </w:r>
        <w:r w:rsidR="00592A31">
          <w:rPr>
            <w:noProof/>
            <w:webHidden/>
          </w:rPr>
          <w:fldChar w:fldCharType="begin"/>
        </w:r>
        <w:r w:rsidR="00592A31">
          <w:rPr>
            <w:noProof/>
            <w:webHidden/>
          </w:rPr>
          <w:instrText xml:space="preserve"> PAGEREF _Toc380696168 \h </w:instrText>
        </w:r>
        <w:r w:rsidR="00592A31">
          <w:rPr>
            <w:noProof/>
            <w:webHidden/>
          </w:rPr>
        </w:r>
        <w:r w:rsidR="00592A31">
          <w:rPr>
            <w:noProof/>
            <w:webHidden/>
          </w:rPr>
          <w:fldChar w:fldCharType="separate"/>
        </w:r>
        <w:r w:rsidR="000416A3">
          <w:rPr>
            <w:noProof/>
            <w:webHidden/>
          </w:rPr>
          <w:t>49</w:t>
        </w:r>
        <w:r w:rsidR="00592A31">
          <w:rPr>
            <w:noProof/>
            <w:webHidden/>
          </w:rPr>
          <w:fldChar w:fldCharType="end"/>
        </w:r>
      </w:hyperlink>
    </w:p>
    <w:p w:rsidR="00592A31" w:rsidRDefault="00787CE3">
      <w:pPr>
        <w:pStyle w:val="TOC2"/>
        <w:rPr>
          <w:rFonts w:eastAsiaTheme="minorEastAsia" w:cstheme="minorBidi"/>
          <w:sz w:val="22"/>
          <w:szCs w:val="22"/>
        </w:rPr>
      </w:pPr>
      <w:hyperlink w:anchor="_Toc380696169" w:history="1">
        <w:r w:rsidR="00592A31" w:rsidRPr="007F0FB1">
          <w:rPr>
            <w:rStyle w:val="Hyperlink"/>
          </w:rPr>
          <w:t>5.13</w:t>
        </w:r>
        <w:r w:rsidR="00592A31">
          <w:rPr>
            <w:rFonts w:eastAsiaTheme="minorEastAsia" w:cstheme="minorBidi"/>
            <w:sz w:val="22"/>
            <w:szCs w:val="22"/>
          </w:rPr>
          <w:tab/>
        </w:r>
        <w:r w:rsidR="00592A31" w:rsidRPr="007F0FB1">
          <w:rPr>
            <w:rStyle w:val="Hyperlink"/>
          </w:rPr>
          <w:t>Research Samples and Chemicals Developed in the Lab</w:t>
        </w:r>
        <w:r w:rsidR="00592A31">
          <w:rPr>
            <w:webHidden/>
          </w:rPr>
          <w:tab/>
        </w:r>
        <w:r w:rsidR="00592A31">
          <w:rPr>
            <w:webHidden/>
          </w:rPr>
          <w:fldChar w:fldCharType="begin"/>
        </w:r>
        <w:r w:rsidR="00592A31">
          <w:rPr>
            <w:webHidden/>
          </w:rPr>
          <w:instrText xml:space="preserve"> PAGEREF _Toc380696169 \h </w:instrText>
        </w:r>
        <w:r w:rsidR="00592A31">
          <w:rPr>
            <w:webHidden/>
          </w:rPr>
        </w:r>
        <w:r w:rsidR="00592A31">
          <w:rPr>
            <w:webHidden/>
          </w:rPr>
          <w:fldChar w:fldCharType="separate"/>
        </w:r>
        <w:r w:rsidR="000416A3">
          <w:rPr>
            <w:webHidden/>
          </w:rPr>
          <w:t>50</w:t>
        </w:r>
        <w:r w:rsidR="00592A31">
          <w:rPr>
            <w:webHidden/>
          </w:rPr>
          <w:fldChar w:fldCharType="end"/>
        </w:r>
      </w:hyperlink>
    </w:p>
    <w:p w:rsidR="00592A31" w:rsidRDefault="00787CE3">
      <w:pPr>
        <w:pStyle w:val="TOC2"/>
        <w:rPr>
          <w:rFonts w:eastAsiaTheme="minorEastAsia" w:cstheme="minorBidi"/>
          <w:sz w:val="22"/>
          <w:szCs w:val="22"/>
        </w:rPr>
      </w:pPr>
      <w:hyperlink w:anchor="_Toc380696170" w:history="1">
        <w:r w:rsidR="00592A31" w:rsidRPr="007F0FB1">
          <w:rPr>
            <w:rStyle w:val="Hyperlink"/>
          </w:rPr>
          <w:t>5.14</w:t>
        </w:r>
        <w:r w:rsidR="00592A31">
          <w:rPr>
            <w:rFonts w:eastAsiaTheme="minorEastAsia" w:cstheme="minorBidi"/>
            <w:sz w:val="22"/>
            <w:szCs w:val="22"/>
          </w:rPr>
          <w:tab/>
        </w:r>
        <w:r w:rsidR="00592A31" w:rsidRPr="007F0FB1">
          <w:rPr>
            <w:rStyle w:val="Hyperlink"/>
          </w:rPr>
          <w:t>Transporting Hazardous Chemicals</w:t>
        </w:r>
        <w:r w:rsidR="00592A31">
          <w:rPr>
            <w:webHidden/>
          </w:rPr>
          <w:tab/>
        </w:r>
        <w:r w:rsidR="00592A31">
          <w:rPr>
            <w:webHidden/>
          </w:rPr>
          <w:fldChar w:fldCharType="begin"/>
        </w:r>
        <w:r w:rsidR="00592A31">
          <w:rPr>
            <w:webHidden/>
          </w:rPr>
          <w:instrText xml:space="preserve"> PAGEREF _Toc380696170 \h </w:instrText>
        </w:r>
        <w:r w:rsidR="00592A31">
          <w:rPr>
            <w:webHidden/>
          </w:rPr>
        </w:r>
        <w:r w:rsidR="00592A31">
          <w:rPr>
            <w:webHidden/>
          </w:rPr>
          <w:fldChar w:fldCharType="separate"/>
        </w:r>
        <w:r w:rsidR="000416A3">
          <w:rPr>
            <w:webHidden/>
          </w:rPr>
          <w:t>51</w:t>
        </w:r>
        <w:r w:rsidR="00592A31">
          <w:rPr>
            <w:webHidden/>
          </w:rPr>
          <w:fldChar w:fldCharType="end"/>
        </w:r>
      </w:hyperlink>
    </w:p>
    <w:p w:rsidR="00592A31" w:rsidRDefault="00787CE3">
      <w:pPr>
        <w:pStyle w:val="TOC3"/>
        <w:rPr>
          <w:rFonts w:eastAsiaTheme="minorEastAsia" w:cstheme="minorBidi"/>
          <w:noProof/>
          <w:sz w:val="22"/>
          <w:szCs w:val="22"/>
        </w:rPr>
      </w:pPr>
      <w:hyperlink w:anchor="_Toc380696171" w:history="1">
        <w:r w:rsidR="00592A31" w:rsidRPr="007F0FB1">
          <w:rPr>
            <w:rStyle w:val="Hyperlink"/>
            <w:rFonts w:eastAsiaTheme="majorEastAsia"/>
            <w:noProof/>
          </w:rPr>
          <w:t>5.14.1</w:t>
        </w:r>
        <w:r w:rsidR="00592A31">
          <w:rPr>
            <w:rFonts w:eastAsiaTheme="minorEastAsia" w:cstheme="minorBidi"/>
            <w:noProof/>
            <w:sz w:val="22"/>
            <w:szCs w:val="22"/>
          </w:rPr>
          <w:tab/>
        </w:r>
        <w:r w:rsidR="00592A31" w:rsidRPr="007F0FB1">
          <w:rPr>
            <w:rStyle w:val="Hyperlink"/>
            <w:rFonts w:eastAsiaTheme="majorEastAsia"/>
            <w:noProof/>
          </w:rPr>
          <w:t>Shipping Hazardous Chemicals off Campus</w:t>
        </w:r>
        <w:r w:rsidR="00592A31">
          <w:rPr>
            <w:noProof/>
            <w:webHidden/>
          </w:rPr>
          <w:tab/>
        </w:r>
        <w:r w:rsidR="00592A31">
          <w:rPr>
            <w:noProof/>
            <w:webHidden/>
          </w:rPr>
          <w:fldChar w:fldCharType="begin"/>
        </w:r>
        <w:r w:rsidR="00592A31">
          <w:rPr>
            <w:noProof/>
            <w:webHidden/>
          </w:rPr>
          <w:instrText xml:space="preserve"> PAGEREF _Toc380696171 \h </w:instrText>
        </w:r>
        <w:r w:rsidR="00592A31">
          <w:rPr>
            <w:noProof/>
            <w:webHidden/>
          </w:rPr>
        </w:r>
        <w:r w:rsidR="00592A31">
          <w:rPr>
            <w:noProof/>
            <w:webHidden/>
          </w:rPr>
          <w:fldChar w:fldCharType="separate"/>
        </w:r>
        <w:r w:rsidR="000416A3">
          <w:rPr>
            <w:noProof/>
            <w:webHidden/>
          </w:rPr>
          <w:t>52</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172" w:history="1">
        <w:r w:rsidR="00592A31" w:rsidRPr="007F0FB1">
          <w:rPr>
            <w:rStyle w:val="Hyperlink"/>
            <w:rFonts w:eastAsiaTheme="majorEastAsia"/>
            <w:noProof/>
          </w:rPr>
          <w:t>5.14.2</w:t>
        </w:r>
        <w:r w:rsidR="00592A31">
          <w:rPr>
            <w:rFonts w:eastAsiaTheme="minorEastAsia" w:cstheme="minorBidi"/>
            <w:noProof/>
            <w:sz w:val="22"/>
            <w:szCs w:val="22"/>
          </w:rPr>
          <w:tab/>
        </w:r>
        <w:r w:rsidR="00592A31" w:rsidRPr="007F0FB1">
          <w:rPr>
            <w:rStyle w:val="Hyperlink"/>
            <w:rFonts w:eastAsiaTheme="majorEastAsia"/>
            <w:noProof/>
          </w:rPr>
          <w:t>Transporting Chemicals on Campus via Purdue Vehicle</w:t>
        </w:r>
        <w:r w:rsidR="00592A31">
          <w:rPr>
            <w:noProof/>
            <w:webHidden/>
          </w:rPr>
          <w:tab/>
        </w:r>
        <w:r w:rsidR="00592A31">
          <w:rPr>
            <w:noProof/>
            <w:webHidden/>
          </w:rPr>
          <w:fldChar w:fldCharType="begin"/>
        </w:r>
        <w:r w:rsidR="00592A31">
          <w:rPr>
            <w:noProof/>
            <w:webHidden/>
          </w:rPr>
          <w:instrText xml:space="preserve"> PAGEREF _Toc380696172 \h </w:instrText>
        </w:r>
        <w:r w:rsidR="00592A31">
          <w:rPr>
            <w:noProof/>
            <w:webHidden/>
          </w:rPr>
        </w:r>
        <w:r w:rsidR="00592A31">
          <w:rPr>
            <w:noProof/>
            <w:webHidden/>
          </w:rPr>
          <w:fldChar w:fldCharType="separate"/>
        </w:r>
        <w:r w:rsidR="000416A3">
          <w:rPr>
            <w:noProof/>
            <w:webHidden/>
          </w:rPr>
          <w:t>52</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173" w:history="1">
        <w:r w:rsidR="00592A31" w:rsidRPr="007F0FB1">
          <w:rPr>
            <w:rStyle w:val="Hyperlink"/>
            <w:rFonts w:eastAsiaTheme="majorEastAsia"/>
            <w:noProof/>
          </w:rPr>
          <w:t>5.14.3</w:t>
        </w:r>
        <w:r w:rsidR="00592A31">
          <w:rPr>
            <w:rFonts w:eastAsiaTheme="minorEastAsia" w:cstheme="minorBidi"/>
            <w:noProof/>
            <w:sz w:val="22"/>
            <w:szCs w:val="22"/>
          </w:rPr>
          <w:tab/>
        </w:r>
        <w:r w:rsidR="00592A31" w:rsidRPr="007F0FB1">
          <w:rPr>
            <w:rStyle w:val="Hyperlink"/>
            <w:rFonts w:eastAsiaTheme="majorEastAsia"/>
            <w:noProof/>
          </w:rPr>
          <w:t>Transporting Chemicals on Campus via Foot</w:t>
        </w:r>
        <w:r w:rsidR="00592A31">
          <w:rPr>
            <w:noProof/>
            <w:webHidden/>
          </w:rPr>
          <w:tab/>
        </w:r>
        <w:r w:rsidR="00592A31">
          <w:rPr>
            <w:noProof/>
            <w:webHidden/>
          </w:rPr>
          <w:fldChar w:fldCharType="begin"/>
        </w:r>
        <w:r w:rsidR="00592A31">
          <w:rPr>
            <w:noProof/>
            <w:webHidden/>
          </w:rPr>
          <w:instrText xml:space="preserve"> PAGEREF _Toc380696173 \h </w:instrText>
        </w:r>
        <w:r w:rsidR="00592A31">
          <w:rPr>
            <w:noProof/>
            <w:webHidden/>
          </w:rPr>
        </w:r>
        <w:r w:rsidR="00592A31">
          <w:rPr>
            <w:noProof/>
            <w:webHidden/>
          </w:rPr>
          <w:fldChar w:fldCharType="separate"/>
        </w:r>
        <w:r w:rsidR="000416A3">
          <w:rPr>
            <w:noProof/>
            <w:webHidden/>
          </w:rPr>
          <w:t>53</w:t>
        </w:r>
        <w:r w:rsidR="00592A31">
          <w:rPr>
            <w:noProof/>
            <w:webHidden/>
          </w:rPr>
          <w:fldChar w:fldCharType="end"/>
        </w:r>
      </w:hyperlink>
    </w:p>
    <w:p w:rsidR="00592A31" w:rsidRDefault="00787CE3">
      <w:pPr>
        <w:pStyle w:val="TOC2"/>
        <w:rPr>
          <w:rFonts w:eastAsiaTheme="minorEastAsia" w:cstheme="minorBidi"/>
          <w:sz w:val="22"/>
          <w:szCs w:val="22"/>
        </w:rPr>
      </w:pPr>
      <w:hyperlink w:anchor="_Toc380696174" w:history="1">
        <w:r w:rsidR="00592A31" w:rsidRPr="007F0FB1">
          <w:rPr>
            <w:rStyle w:val="Hyperlink"/>
          </w:rPr>
          <w:t>5.15</w:t>
        </w:r>
        <w:r w:rsidR="00592A31">
          <w:rPr>
            <w:rFonts w:eastAsiaTheme="minorEastAsia" w:cstheme="minorBidi"/>
            <w:sz w:val="22"/>
            <w:szCs w:val="22"/>
          </w:rPr>
          <w:tab/>
        </w:r>
        <w:r w:rsidR="00592A31" w:rsidRPr="007F0FB1">
          <w:rPr>
            <w:rStyle w:val="Hyperlink"/>
          </w:rPr>
          <w:t>Laboratory Self-Inspections</w:t>
        </w:r>
        <w:r w:rsidR="00592A31">
          <w:rPr>
            <w:webHidden/>
          </w:rPr>
          <w:tab/>
        </w:r>
        <w:r w:rsidR="00592A31">
          <w:rPr>
            <w:webHidden/>
          </w:rPr>
          <w:fldChar w:fldCharType="begin"/>
        </w:r>
        <w:r w:rsidR="00592A31">
          <w:rPr>
            <w:webHidden/>
          </w:rPr>
          <w:instrText xml:space="preserve"> PAGEREF _Toc380696174 \h </w:instrText>
        </w:r>
        <w:r w:rsidR="00592A31">
          <w:rPr>
            <w:webHidden/>
          </w:rPr>
        </w:r>
        <w:r w:rsidR="00592A31">
          <w:rPr>
            <w:webHidden/>
          </w:rPr>
          <w:fldChar w:fldCharType="separate"/>
        </w:r>
        <w:r w:rsidR="000416A3">
          <w:rPr>
            <w:webHidden/>
          </w:rPr>
          <w:t>54</w:t>
        </w:r>
        <w:r w:rsidR="00592A31">
          <w:rPr>
            <w:webHidden/>
          </w:rPr>
          <w:fldChar w:fldCharType="end"/>
        </w:r>
      </w:hyperlink>
    </w:p>
    <w:p w:rsidR="00592A31" w:rsidRDefault="00787CE3">
      <w:pPr>
        <w:pStyle w:val="TOC2"/>
        <w:rPr>
          <w:rFonts w:eastAsiaTheme="minorEastAsia" w:cstheme="minorBidi"/>
          <w:sz w:val="22"/>
          <w:szCs w:val="22"/>
        </w:rPr>
      </w:pPr>
      <w:hyperlink w:anchor="_Toc380696175" w:history="1">
        <w:r w:rsidR="00592A31" w:rsidRPr="007F0FB1">
          <w:rPr>
            <w:rStyle w:val="Hyperlink"/>
          </w:rPr>
          <w:t>5.16</w:t>
        </w:r>
        <w:r w:rsidR="00592A31">
          <w:rPr>
            <w:rFonts w:eastAsiaTheme="minorEastAsia" w:cstheme="minorBidi"/>
            <w:sz w:val="22"/>
            <w:szCs w:val="22"/>
          </w:rPr>
          <w:tab/>
        </w:r>
        <w:r w:rsidR="00592A31" w:rsidRPr="007F0FB1">
          <w:rPr>
            <w:rStyle w:val="Hyperlink"/>
          </w:rPr>
          <w:t>Laboratory Ergonomics</w:t>
        </w:r>
        <w:r w:rsidR="00592A31">
          <w:rPr>
            <w:webHidden/>
          </w:rPr>
          <w:tab/>
        </w:r>
        <w:r w:rsidR="00592A31">
          <w:rPr>
            <w:webHidden/>
          </w:rPr>
          <w:fldChar w:fldCharType="begin"/>
        </w:r>
        <w:r w:rsidR="00592A31">
          <w:rPr>
            <w:webHidden/>
          </w:rPr>
          <w:instrText xml:space="preserve"> PAGEREF _Toc380696175 \h </w:instrText>
        </w:r>
        <w:r w:rsidR="00592A31">
          <w:rPr>
            <w:webHidden/>
          </w:rPr>
        </w:r>
        <w:r w:rsidR="00592A31">
          <w:rPr>
            <w:webHidden/>
          </w:rPr>
          <w:fldChar w:fldCharType="separate"/>
        </w:r>
        <w:r w:rsidR="000416A3">
          <w:rPr>
            <w:webHidden/>
          </w:rPr>
          <w:t>55</w:t>
        </w:r>
        <w:r w:rsidR="00592A31">
          <w:rPr>
            <w:webHidden/>
          </w:rPr>
          <w:fldChar w:fldCharType="end"/>
        </w:r>
      </w:hyperlink>
    </w:p>
    <w:p w:rsidR="00592A31" w:rsidRDefault="00787CE3">
      <w:pPr>
        <w:pStyle w:val="TOC2"/>
        <w:rPr>
          <w:rFonts w:eastAsiaTheme="minorEastAsia" w:cstheme="minorBidi"/>
          <w:sz w:val="22"/>
          <w:szCs w:val="22"/>
        </w:rPr>
      </w:pPr>
      <w:hyperlink w:anchor="_Toc380696176" w:history="1">
        <w:r w:rsidR="00592A31" w:rsidRPr="007F0FB1">
          <w:rPr>
            <w:rStyle w:val="Hyperlink"/>
          </w:rPr>
          <w:t>5.17</w:t>
        </w:r>
        <w:r w:rsidR="00592A31">
          <w:rPr>
            <w:rFonts w:eastAsiaTheme="minorEastAsia" w:cstheme="minorBidi"/>
            <w:sz w:val="22"/>
            <w:szCs w:val="22"/>
          </w:rPr>
          <w:tab/>
        </w:r>
        <w:r w:rsidR="00592A31" w:rsidRPr="007F0FB1">
          <w:rPr>
            <w:rStyle w:val="Hyperlink"/>
          </w:rPr>
          <w:t>Laboratory Electrical Safety</w:t>
        </w:r>
        <w:r w:rsidR="00592A31">
          <w:rPr>
            <w:webHidden/>
          </w:rPr>
          <w:tab/>
        </w:r>
        <w:r w:rsidR="00592A31">
          <w:rPr>
            <w:webHidden/>
          </w:rPr>
          <w:fldChar w:fldCharType="begin"/>
        </w:r>
        <w:r w:rsidR="00592A31">
          <w:rPr>
            <w:webHidden/>
          </w:rPr>
          <w:instrText xml:space="preserve"> PAGEREF _Toc380696176 \h </w:instrText>
        </w:r>
        <w:r w:rsidR="00592A31">
          <w:rPr>
            <w:webHidden/>
          </w:rPr>
        </w:r>
        <w:r w:rsidR="00592A31">
          <w:rPr>
            <w:webHidden/>
          </w:rPr>
          <w:fldChar w:fldCharType="separate"/>
        </w:r>
        <w:r w:rsidR="000416A3">
          <w:rPr>
            <w:webHidden/>
          </w:rPr>
          <w:t>55</w:t>
        </w:r>
        <w:r w:rsidR="00592A31">
          <w:rPr>
            <w:webHidden/>
          </w:rPr>
          <w:fldChar w:fldCharType="end"/>
        </w:r>
      </w:hyperlink>
    </w:p>
    <w:p w:rsidR="00592A31" w:rsidRDefault="00787CE3">
      <w:pPr>
        <w:pStyle w:val="TOC3"/>
        <w:rPr>
          <w:rFonts w:eastAsiaTheme="minorEastAsia" w:cstheme="minorBidi"/>
          <w:noProof/>
          <w:sz w:val="22"/>
          <w:szCs w:val="22"/>
        </w:rPr>
      </w:pPr>
      <w:hyperlink w:anchor="_Toc380696177" w:history="1">
        <w:r w:rsidR="00592A31" w:rsidRPr="007F0FB1">
          <w:rPr>
            <w:rStyle w:val="Hyperlink"/>
            <w:rFonts w:eastAsiaTheme="majorEastAsia"/>
            <w:noProof/>
            <w14:scene3d>
              <w14:camera w14:prst="orthographicFront"/>
              <w14:lightRig w14:rig="threePt" w14:dir="t">
                <w14:rot w14:lat="0" w14:lon="0" w14:rev="0"/>
              </w14:lightRig>
            </w14:scene3d>
          </w:rPr>
          <w:t>5.17.1</w:t>
        </w:r>
        <w:r w:rsidR="00592A31">
          <w:rPr>
            <w:rFonts w:eastAsiaTheme="minorEastAsia" w:cstheme="minorBidi"/>
            <w:noProof/>
            <w:sz w:val="22"/>
            <w:szCs w:val="22"/>
          </w:rPr>
          <w:tab/>
        </w:r>
        <w:r w:rsidR="00592A31" w:rsidRPr="007F0FB1">
          <w:rPr>
            <w:rStyle w:val="Hyperlink"/>
            <w:rFonts w:eastAsiaTheme="majorEastAsia"/>
            <w:noProof/>
          </w:rPr>
          <w:t>Training</w:t>
        </w:r>
        <w:r w:rsidR="00592A31">
          <w:rPr>
            <w:noProof/>
            <w:webHidden/>
          </w:rPr>
          <w:tab/>
        </w:r>
        <w:r w:rsidR="00592A31">
          <w:rPr>
            <w:noProof/>
            <w:webHidden/>
          </w:rPr>
          <w:fldChar w:fldCharType="begin"/>
        </w:r>
        <w:r w:rsidR="00592A31">
          <w:rPr>
            <w:noProof/>
            <w:webHidden/>
          </w:rPr>
          <w:instrText xml:space="preserve"> PAGEREF _Toc380696177 \h </w:instrText>
        </w:r>
        <w:r w:rsidR="00592A31">
          <w:rPr>
            <w:noProof/>
            <w:webHidden/>
          </w:rPr>
        </w:r>
        <w:r w:rsidR="00592A31">
          <w:rPr>
            <w:noProof/>
            <w:webHidden/>
          </w:rPr>
          <w:fldChar w:fldCharType="separate"/>
        </w:r>
        <w:r w:rsidR="000416A3">
          <w:rPr>
            <w:noProof/>
            <w:webHidden/>
          </w:rPr>
          <w:t>55</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178" w:history="1">
        <w:r w:rsidR="00592A31" w:rsidRPr="007F0FB1">
          <w:rPr>
            <w:rStyle w:val="Hyperlink"/>
            <w:rFonts w:eastAsiaTheme="majorEastAsia"/>
            <w:noProof/>
            <w14:scene3d>
              <w14:camera w14:prst="orthographicFront"/>
              <w14:lightRig w14:rig="threePt" w14:dir="t">
                <w14:rot w14:lat="0" w14:lon="0" w14:rev="0"/>
              </w14:lightRig>
            </w14:scene3d>
          </w:rPr>
          <w:t>5.17.2</w:t>
        </w:r>
        <w:r w:rsidR="00592A31">
          <w:rPr>
            <w:rFonts w:eastAsiaTheme="minorEastAsia" w:cstheme="minorBidi"/>
            <w:noProof/>
            <w:sz w:val="22"/>
            <w:szCs w:val="22"/>
          </w:rPr>
          <w:tab/>
        </w:r>
        <w:r w:rsidR="00592A31" w:rsidRPr="007F0FB1">
          <w:rPr>
            <w:rStyle w:val="Hyperlink"/>
            <w:rFonts w:eastAsiaTheme="majorEastAsia"/>
            <w:noProof/>
          </w:rPr>
          <w:t>Portable Electrical Equipment and Extension Cords</w:t>
        </w:r>
        <w:r w:rsidR="00592A31">
          <w:rPr>
            <w:noProof/>
            <w:webHidden/>
          </w:rPr>
          <w:tab/>
        </w:r>
        <w:r w:rsidR="00592A31">
          <w:rPr>
            <w:noProof/>
            <w:webHidden/>
          </w:rPr>
          <w:fldChar w:fldCharType="begin"/>
        </w:r>
        <w:r w:rsidR="00592A31">
          <w:rPr>
            <w:noProof/>
            <w:webHidden/>
          </w:rPr>
          <w:instrText xml:space="preserve"> PAGEREF _Toc380696178 \h </w:instrText>
        </w:r>
        <w:r w:rsidR="00592A31">
          <w:rPr>
            <w:noProof/>
            <w:webHidden/>
          </w:rPr>
        </w:r>
        <w:r w:rsidR="00592A31">
          <w:rPr>
            <w:noProof/>
            <w:webHidden/>
          </w:rPr>
          <w:fldChar w:fldCharType="separate"/>
        </w:r>
        <w:r w:rsidR="000416A3">
          <w:rPr>
            <w:noProof/>
            <w:webHidden/>
          </w:rPr>
          <w:t>56</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179" w:history="1">
        <w:r w:rsidR="00592A31" w:rsidRPr="007F0FB1">
          <w:rPr>
            <w:rStyle w:val="Hyperlink"/>
            <w:rFonts w:eastAsiaTheme="majorEastAsia"/>
            <w:noProof/>
            <w14:scene3d>
              <w14:camera w14:prst="orthographicFront"/>
              <w14:lightRig w14:rig="threePt" w14:dir="t">
                <w14:rot w14:lat="0" w14:lon="0" w14:rev="0"/>
              </w14:lightRig>
            </w14:scene3d>
          </w:rPr>
          <w:t>5.17.3</w:t>
        </w:r>
        <w:r w:rsidR="00592A31">
          <w:rPr>
            <w:rFonts w:eastAsiaTheme="minorEastAsia" w:cstheme="minorBidi"/>
            <w:noProof/>
            <w:sz w:val="22"/>
            <w:szCs w:val="22"/>
          </w:rPr>
          <w:tab/>
        </w:r>
        <w:r w:rsidR="00592A31" w:rsidRPr="007F0FB1">
          <w:rPr>
            <w:rStyle w:val="Hyperlink"/>
            <w:rFonts w:eastAsiaTheme="majorEastAsia"/>
            <w:noProof/>
          </w:rPr>
          <w:t>Temporary Wiring Requirements</w:t>
        </w:r>
        <w:r w:rsidR="00592A31">
          <w:rPr>
            <w:noProof/>
            <w:webHidden/>
          </w:rPr>
          <w:tab/>
        </w:r>
        <w:r w:rsidR="00592A31">
          <w:rPr>
            <w:noProof/>
            <w:webHidden/>
          </w:rPr>
          <w:fldChar w:fldCharType="begin"/>
        </w:r>
        <w:r w:rsidR="00592A31">
          <w:rPr>
            <w:noProof/>
            <w:webHidden/>
          </w:rPr>
          <w:instrText xml:space="preserve"> PAGEREF _Toc380696179 \h </w:instrText>
        </w:r>
        <w:r w:rsidR="00592A31">
          <w:rPr>
            <w:noProof/>
            <w:webHidden/>
          </w:rPr>
        </w:r>
        <w:r w:rsidR="00592A31">
          <w:rPr>
            <w:noProof/>
            <w:webHidden/>
          </w:rPr>
          <w:fldChar w:fldCharType="separate"/>
        </w:r>
        <w:r w:rsidR="000416A3">
          <w:rPr>
            <w:noProof/>
            <w:webHidden/>
          </w:rPr>
          <w:t>57</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180" w:history="1">
        <w:r w:rsidR="00592A31" w:rsidRPr="007F0FB1">
          <w:rPr>
            <w:rStyle w:val="Hyperlink"/>
            <w:rFonts w:eastAsiaTheme="majorEastAsia"/>
            <w:noProof/>
            <w14:scene3d>
              <w14:camera w14:prst="orthographicFront"/>
              <w14:lightRig w14:rig="threePt" w14:dir="t">
                <w14:rot w14:lat="0" w14:lon="0" w14:rev="0"/>
              </w14:lightRig>
            </w14:scene3d>
          </w:rPr>
          <w:t>5.17.4</w:t>
        </w:r>
        <w:r w:rsidR="00592A31">
          <w:rPr>
            <w:rFonts w:eastAsiaTheme="minorEastAsia" w:cstheme="minorBidi"/>
            <w:noProof/>
            <w:sz w:val="22"/>
            <w:szCs w:val="22"/>
          </w:rPr>
          <w:tab/>
        </w:r>
        <w:r w:rsidR="00592A31" w:rsidRPr="007F0FB1">
          <w:rPr>
            <w:rStyle w:val="Hyperlink"/>
            <w:rFonts w:eastAsiaTheme="majorEastAsia"/>
            <w:noProof/>
          </w:rPr>
          <w:t>Wet or Damp Locations</w:t>
        </w:r>
        <w:r w:rsidR="00592A31">
          <w:rPr>
            <w:noProof/>
            <w:webHidden/>
          </w:rPr>
          <w:tab/>
        </w:r>
        <w:r w:rsidR="00592A31">
          <w:rPr>
            <w:noProof/>
            <w:webHidden/>
          </w:rPr>
          <w:fldChar w:fldCharType="begin"/>
        </w:r>
        <w:r w:rsidR="00592A31">
          <w:rPr>
            <w:noProof/>
            <w:webHidden/>
          </w:rPr>
          <w:instrText xml:space="preserve"> PAGEREF _Toc380696180 \h </w:instrText>
        </w:r>
        <w:r w:rsidR="00592A31">
          <w:rPr>
            <w:noProof/>
            <w:webHidden/>
          </w:rPr>
        </w:r>
        <w:r w:rsidR="00592A31">
          <w:rPr>
            <w:noProof/>
            <w:webHidden/>
          </w:rPr>
          <w:fldChar w:fldCharType="separate"/>
        </w:r>
        <w:r w:rsidR="000416A3">
          <w:rPr>
            <w:noProof/>
            <w:webHidden/>
          </w:rPr>
          <w:t>58</w:t>
        </w:r>
        <w:r w:rsidR="00592A31">
          <w:rPr>
            <w:noProof/>
            <w:webHidden/>
          </w:rPr>
          <w:fldChar w:fldCharType="end"/>
        </w:r>
      </w:hyperlink>
    </w:p>
    <w:p w:rsidR="00592A31" w:rsidRDefault="00592A31">
      <w:pPr>
        <w:tabs>
          <w:tab w:val="clear" w:pos="360"/>
        </w:tabs>
        <w:spacing w:before="0" w:beforeAutospacing="0" w:line="240" w:lineRule="auto"/>
        <w:ind w:left="720" w:hanging="360"/>
        <w:rPr>
          <w:rStyle w:val="Hyperlink"/>
          <w:rFonts w:eastAsiaTheme="minorEastAsia"/>
          <w:b/>
          <w:noProof/>
          <w:lang w:eastAsia="ja-JP"/>
        </w:rPr>
      </w:pPr>
      <w:r>
        <w:rPr>
          <w:rStyle w:val="Hyperlink"/>
          <w:noProof/>
        </w:rPr>
        <w:br w:type="page"/>
      </w:r>
    </w:p>
    <w:p w:rsidR="00592A31" w:rsidRDefault="00787CE3">
      <w:pPr>
        <w:pStyle w:val="TOC1"/>
        <w:rPr>
          <w:rFonts w:cstheme="minorBidi"/>
          <w:b w:val="0"/>
          <w:sz w:val="22"/>
          <w:szCs w:val="22"/>
          <w:lang w:eastAsia="en-US"/>
        </w:rPr>
      </w:pPr>
      <w:hyperlink w:anchor="_Toc380696181" w:history="1">
        <w:r w:rsidR="00592A31" w:rsidRPr="007F0FB1">
          <w:rPr>
            <w:rStyle w:val="Hyperlink"/>
            <w14:scene3d>
              <w14:camera w14:prst="orthographicFront"/>
              <w14:lightRig w14:rig="threePt" w14:dir="t">
                <w14:rot w14:lat="0" w14:lon="0" w14:rev="0"/>
              </w14:lightRig>
            </w14:scene3d>
          </w:rPr>
          <w:t>Chapter 6:</w:t>
        </w:r>
        <w:r w:rsidR="00592A31">
          <w:rPr>
            <w:rFonts w:cstheme="minorBidi"/>
            <w:b w:val="0"/>
            <w:sz w:val="22"/>
            <w:szCs w:val="22"/>
            <w:lang w:eastAsia="en-US"/>
          </w:rPr>
          <w:tab/>
        </w:r>
        <w:r w:rsidR="00592A31" w:rsidRPr="007F0FB1">
          <w:rPr>
            <w:rStyle w:val="Hyperlink"/>
          </w:rPr>
          <w:t>Laboratory PPE Policy</w:t>
        </w:r>
        <w:r w:rsidR="00592A31">
          <w:rPr>
            <w:webHidden/>
          </w:rPr>
          <w:tab/>
        </w:r>
        <w:r w:rsidR="00592A31">
          <w:rPr>
            <w:webHidden/>
          </w:rPr>
          <w:fldChar w:fldCharType="begin"/>
        </w:r>
        <w:r w:rsidR="00592A31">
          <w:rPr>
            <w:webHidden/>
          </w:rPr>
          <w:instrText xml:space="preserve"> PAGEREF _Toc380696181 \h </w:instrText>
        </w:r>
        <w:r w:rsidR="00592A31">
          <w:rPr>
            <w:webHidden/>
          </w:rPr>
        </w:r>
        <w:r w:rsidR="00592A31">
          <w:rPr>
            <w:webHidden/>
          </w:rPr>
          <w:fldChar w:fldCharType="separate"/>
        </w:r>
        <w:r w:rsidR="000416A3">
          <w:rPr>
            <w:webHidden/>
          </w:rPr>
          <w:t>59</w:t>
        </w:r>
        <w:r w:rsidR="00592A31">
          <w:rPr>
            <w:webHidden/>
          </w:rPr>
          <w:fldChar w:fldCharType="end"/>
        </w:r>
      </w:hyperlink>
    </w:p>
    <w:p w:rsidR="00592A31" w:rsidRDefault="00787CE3">
      <w:pPr>
        <w:pStyle w:val="TOC2"/>
        <w:rPr>
          <w:rFonts w:eastAsiaTheme="minorEastAsia" w:cstheme="minorBidi"/>
          <w:sz w:val="22"/>
          <w:szCs w:val="22"/>
        </w:rPr>
      </w:pPr>
      <w:hyperlink w:anchor="_Toc380696182" w:history="1">
        <w:r w:rsidR="00592A31" w:rsidRPr="007F0FB1">
          <w:rPr>
            <w:rStyle w:val="Hyperlink"/>
          </w:rPr>
          <w:t>6.1</w:t>
        </w:r>
        <w:r w:rsidR="00592A31">
          <w:rPr>
            <w:rFonts w:eastAsiaTheme="minorEastAsia" w:cstheme="minorBidi"/>
            <w:sz w:val="22"/>
            <w:szCs w:val="22"/>
          </w:rPr>
          <w:tab/>
        </w:r>
        <w:r w:rsidR="00592A31" w:rsidRPr="007F0FB1">
          <w:rPr>
            <w:rStyle w:val="Hyperlink"/>
          </w:rPr>
          <w:t>Purpose</w:t>
        </w:r>
        <w:r w:rsidR="00592A31">
          <w:rPr>
            <w:webHidden/>
          </w:rPr>
          <w:tab/>
        </w:r>
        <w:r w:rsidR="00592A31">
          <w:rPr>
            <w:webHidden/>
          </w:rPr>
          <w:fldChar w:fldCharType="begin"/>
        </w:r>
        <w:r w:rsidR="00592A31">
          <w:rPr>
            <w:webHidden/>
          </w:rPr>
          <w:instrText xml:space="preserve"> PAGEREF _Toc380696182 \h </w:instrText>
        </w:r>
        <w:r w:rsidR="00592A31">
          <w:rPr>
            <w:webHidden/>
          </w:rPr>
        </w:r>
        <w:r w:rsidR="00592A31">
          <w:rPr>
            <w:webHidden/>
          </w:rPr>
          <w:fldChar w:fldCharType="separate"/>
        </w:r>
        <w:r w:rsidR="000416A3">
          <w:rPr>
            <w:webHidden/>
          </w:rPr>
          <w:t>59</w:t>
        </w:r>
        <w:r w:rsidR="00592A31">
          <w:rPr>
            <w:webHidden/>
          </w:rPr>
          <w:fldChar w:fldCharType="end"/>
        </w:r>
      </w:hyperlink>
    </w:p>
    <w:p w:rsidR="00592A31" w:rsidRDefault="00787CE3">
      <w:pPr>
        <w:pStyle w:val="TOC2"/>
        <w:rPr>
          <w:rFonts w:eastAsiaTheme="minorEastAsia" w:cstheme="minorBidi"/>
          <w:sz w:val="22"/>
          <w:szCs w:val="22"/>
        </w:rPr>
      </w:pPr>
      <w:hyperlink w:anchor="_Toc380696183" w:history="1">
        <w:r w:rsidR="00592A31" w:rsidRPr="007F0FB1">
          <w:rPr>
            <w:rStyle w:val="Hyperlink"/>
          </w:rPr>
          <w:t>6.2</w:t>
        </w:r>
        <w:r w:rsidR="00592A31">
          <w:rPr>
            <w:rFonts w:eastAsiaTheme="minorEastAsia" w:cstheme="minorBidi"/>
            <w:sz w:val="22"/>
            <w:szCs w:val="22"/>
          </w:rPr>
          <w:tab/>
        </w:r>
        <w:r w:rsidR="00592A31" w:rsidRPr="007F0FB1">
          <w:rPr>
            <w:rStyle w:val="Hyperlink"/>
          </w:rPr>
          <w:t>Scope</w:t>
        </w:r>
        <w:r w:rsidR="00592A31">
          <w:rPr>
            <w:webHidden/>
          </w:rPr>
          <w:tab/>
        </w:r>
        <w:r w:rsidR="00592A31">
          <w:rPr>
            <w:webHidden/>
          </w:rPr>
          <w:fldChar w:fldCharType="begin"/>
        </w:r>
        <w:r w:rsidR="00592A31">
          <w:rPr>
            <w:webHidden/>
          </w:rPr>
          <w:instrText xml:space="preserve"> PAGEREF _Toc380696183 \h </w:instrText>
        </w:r>
        <w:r w:rsidR="00592A31">
          <w:rPr>
            <w:webHidden/>
          </w:rPr>
        </w:r>
        <w:r w:rsidR="00592A31">
          <w:rPr>
            <w:webHidden/>
          </w:rPr>
          <w:fldChar w:fldCharType="separate"/>
        </w:r>
        <w:r w:rsidR="000416A3">
          <w:rPr>
            <w:webHidden/>
          </w:rPr>
          <w:t>59</w:t>
        </w:r>
        <w:r w:rsidR="00592A31">
          <w:rPr>
            <w:webHidden/>
          </w:rPr>
          <w:fldChar w:fldCharType="end"/>
        </w:r>
      </w:hyperlink>
    </w:p>
    <w:p w:rsidR="00592A31" w:rsidRDefault="00787CE3">
      <w:pPr>
        <w:pStyle w:val="TOC2"/>
        <w:rPr>
          <w:rFonts w:eastAsiaTheme="minorEastAsia" w:cstheme="minorBidi"/>
          <w:sz w:val="22"/>
          <w:szCs w:val="22"/>
        </w:rPr>
      </w:pPr>
      <w:hyperlink w:anchor="_Toc380696184" w:history="1">
        <w:r w:rsidR="00592A31" w:rsidRPr="007F0FB1">
          <w:rPr>
            <w:rStyle w:val="Hyperlink"/>
          </w:rPr>
          <w:t>6.3</w:t>
        </w:r>
        <w:r w:rsidR="00592A31">
          <w:rPr>
            <w:rFonts w:eastAsiaTheme="minorEastAsia" w:cstheme="minorBidi"/>
            <w:sz w:val="22"/>
            <w:szCs w:val="22"/>
          </w:rPr>
          <w:tab/>
        </w:r>
        <w:r w:rsidR="00592A31" w:rsidRPr="007F0FB1">
          <w:rPr>
            <w:rStyle w:val="Hyperlink"/>
          </w:rPr>
          <w:t>Hazard Assessment</w:t>
        </w:r>
        <w:r w:rsidR="00592A31">
          <w:rPr>
            <w:webHidden/>
          </w:rPr>
          <w:tab/>
        </w:r>
        <w:r w:rsidR="00592A31">
          <w:rPr>
            <w:webHidden/>
          </w:rPr>
          <w:fldChar w:fldCharType="begin"/>
        </w:r>
        <w:r w:rsidR="00592A31">
          <w:rPr>
            <w:webHidden/>
          </w:rPr>
          <w:instrText xml:space="preserve"> PAGEREF _Toc380696184 \h </w:instrText>
        </w:r>
        <w:r w:rsidR="00592A31">
          <w:rPr>
            <w:webHidden/>
          </w:rPr>
        </w:r>
        <w:r w:rsidR="00592A31">
          <w:rPr>
            <w:webHidden/>
          </w:rPr>
          <w:fldChar w:fldCharType="separate"/>
        </w:r>
        <w:r w:rsidR="000416A3">
          <w:rPr>
            <w:webHidden/>
          </w:rPr>
          <w:t>59</w:t>
        </w:r>
        <w:r w:rsidR="00592A31">
          <w:rPr>
            <w:webHidden/>
          </w:rPr>
          <w:fldChar w:fldCharType="end"/>
        </w:r>
      </w:hyperlink>
    </w:p>
    <w:p w:rsidR="00592A31" w:rsidRDefault="00787CE3">
      <w:pPr>
        <w:pStyle w:val="TOC3"/>
        <w:rPr>
          <w:rFonts w:eastAsiaTheme="minorEastAsia" w:cstheme="minorBidi"/>
          <w:noProof/>
          <w:sz w:val="22"/>
          <w:szCs w:val="22"/>
        </w:rPr>
      </w:pPr>
      <w:hyperlink w:anchor="_Toc380696185" w:history="1">
        <w:r w:rsidR="00592A31" w:rsidRPr="007F0FB1">
          <w:rPr>
            <w:rStyle w:val="Hyperlink"/>
            <w:rFonts w:eastAsiaTheme="majorEastAsia"/>
            <w:noProof/>
          </w:rPr>
          <w:t>6.3.1</w:t>
        </w:r>
        <w:r w:rsidR="00592A31">
          <w:rPr>
            <w:rFonts w:eastAsiaTheme="minorEastAsia" w:cstheme="minorBidi"/>
            <w:noProof/>
            <w:sz w:val="22"/>
            <w:szCs w:val="22"/>
          </w:rPr>
          <w:tab/>
        </w:r>
        <w:r w:rsidR="00592A31" w:rsidRPr="007F0FB1">
          <w:rPr>
            <w:rStyle w:val="Hyperlink"/>
            <w:rFonts w:eastAsiaTheme="majorEastAsia"/>
            <w:noProof/>
          </w:rPr>
          <w:t>Task Evaluation Hazard Assessment</w:t>
        </w:r>
        <w:r w:rsidR="00592A31">
          <w:rPr>
            <w:noProof/>
            <w:webHidden/>
          </w:rPr>
          <w:tab/>
        </w:r>
        <w:r w:rsidR="00592A31">
          <w:rPr>
            <w:noProof/>
            <w:webHidden/>
          </w:rPr>
          <w:fldChar w:fldCharType="begin"/>
        </w:r>
        <w:r w:rsidR="00592A31">
          <w:rPr>
            <w:noProof/>
            <w:webHidden/>
          </w:rPr>
          <w:instrText xml:space="preserve"> PAGEREF _Toc380696185 \h </w:instrText>
        </w:r>
        <w:r w:rsidR="00592A31">
          <w:rPr>
            <w:noProof/>
            <w:webHidden/>
          </w:rPr>
        </w:r>
        <w:r w:rsidR="00592A31">
          <w:rPr>
            <w:noProof/>
            <w:webHidden/>
          </w:rPr>
          <w:fldChar w:fldCharType="separate"/>
        </w:r>
        <w:r w:rsidR="000416A3">
          <w:rPr>
            <w:noProof/>
            <w:webHidden/>
          </w:rPr>
          <w:t>60</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186" w:history="1">
        <w:r w:rsidR="00592A31" w:rsidRPr="007F0FB1">
          <w:rPr>
            <w:rStyle w:val="Hyperlink"/>
            <w:rFonts w:eastAsiaTheme="majorEastAsia"/>
            <w:noProof/>
          </w:rPr>
          <w:t>6.3.2</w:t>
        </w:r>
        <w:r w:rsidR="00592A31">
          <w:rPr>
            <w:rFonts w:eastAsiaTheme="minorEastAsia" w:cstheme="minorBidi"/>
            <w:noProof/>
            <w:sz w:val="22"/>
            <w:szCs w:val="22"/>
          </w:rPr>
          <w:tab/>
        </w:r>
        <w:r w:rsidR="00592A31" w:rsidRPr="007F0FB1">
          <w:rPr>
            <w:rStyle w:val="Hyperlink"/>
            <w:rFonts w:eastAsiaTheme="majorEastAsia"/>
            <w:noProof/>
          </w:rPr>
          <w:t>Location Evaluation Hazard Assessment</w:t>
        </w:r>
        <w:r w:rsidR="00592A31">
          <w:rPr>
            <w:noProof/>
            <w:webHidden/>
          </w:rPr>
          <w:tab/>
        </w:r>
        <w:r w:rsidR="00592A31">
          <w:rPr>
            <w:noProof/>
            <w:webHidden/>
          </w:rPr>
          <w:fldChar w:fldCharType="begin"/>
        </w:r>
        <w:r w:rsidR="00592A31">
          <w:rPr>
            <w:noProof/>
            <w:webHidden/>
          </w:rPr>
          <w:instrText xml:space="preserve"> PAGEREF _Toc380696186 \h </w:instrText>
        </w:r>
        <w:r w:rsidR="00592A31">
          <w:rPr>
            <w:noProof/>
            <w:webHidden/>
          </w:rPr>
        </w:r>
        <w:r w:rsidR="00592A31">
          <w:rPr>
            <w:noProof/>
            <w:webHidden/>
          </w:rPr>
          <w:fldChar w:fldCharType="separate"/>
        </w:r>
        <w:r w:rsidR="000416A3">
          <w:rPr>
            <w:noProof/>
            <w:webHidden/>
          </w:rPr>
          <w:t>60</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187" w:history="1">
        <w:r w:rsidR="00592A31" w:rsidRPr="007F0FB1">
          <w:rPr>
            <w:rStyle w:val="Hyperlink"/>
            <w:rFonts w:eastAsiaTheme="majorEastAsia"/>
            <w:noProof/>
          </w:rPr>
          <w:t>6.3.3</w:t>
        </w:r>
        <w:r w:rsidR="00592A31">
          <w:rPr>
            <w:rFonts w:eastAsiaTheme="minorEastAsia" w:cstheme="minorBidi"/>
            <w:noProof/>
            <w:sz w:val="22"/>
            <w:szCs w:val="22"/>
          </w:rPr>
          <w:tab/>
        </w:r>
        <w:r w:rsidR="00592A31" w:rsidRPr="007F0FB1">
          <w:rPr>
            <w:rStyle w:val="Hyperlink"/>
            <w:rFonts w:eastAsiaTheme="majorEastAsia"/>
            <w:noProof/>
          </w:rPr>
          <w:t>Job Title Evaluation Hazard Assessment</w:t>
        </w:r>
        <w:r w:rsidR="00592A31">
          <w:rPr>
            <w:noProof/>
            <w:webHidden/>
          </w:rPr>
          <w:tab/>
        </w:r>
        <w:r w:rsidR="00592A31">
          <w:rPr>
            <w:noProof/>
            <w:webHidden/>
          </w:rPr>
          <w:fldChar w:fldCharType="begin"/>
        </w:r>
        <w:r w:rsidR="00592A31">
          <w:rPr>
            <w:noProof/>
            <w:webHidden/>
          </w:rPr>
          <w:instrText xml:space="preserve"> PAGEREF _Toc380696187 \h </w:instrText>
        </w:r>
        <w:r w:rsidR="00592A31">
          <w:rPr>
            <w:noProof/>
            <w:webHidden/>
          </w:rPr>
        </w:r>
        <w:r w:rsidR="00592A31">
          <w:rPr>
            <w:noProof/>
            <w:webHidden/>
          </w:rPr>
          <w:fldChar w:fldCharType="separate"/>
        </w:r>
        <w:r w:rsidR="000416A3">
          <w:rPr>
            <w:noProof/>
            <w:webHidden/>
          </w:rPr>
          <w:t>61</w:t>
        </w:r>
        <w:r w:rsidR="00592A31">
          <w:rPr>
            <w:noProof/>
            <w:webHidden/>
          </w:rPr>
          <w:fldChar w:fldCharType="end"/>
        </w:r>
      </w:hyperlink>
    </w:p>
    <w:p w:rsidR="00592A31" w:rsidRDefault="00787CE3">
      <w:pPr>
        <w:pStyle w:val="TOC2"/>
        <w:rPr>
          <w:rFonts w:eastAsiaTheme="minorEastAsia" w:cstheme="minorBidi"/>
          <w:sz w:val="22"/>
          <w:szCs w:val="22"/>
        </w:rPr>
      </w:pPr>
      <w:hyperlink w:anchor="_Toc380696188" w:history="1">
        <w:r w:rsidR="00592A31" w:rsidRPr="007F0FB1">
          <w:rPr>
            <w:rStyle w:val="Hyperlink"/>
          </w:rPr>
          <w:t>6.4</w:t>
        </w:r>
        <w:r w:rsidR="00592A31">
          <w:rPr>
            <w:rFonts w:eastAsiaTheme="minorEastAsia" w:cstheme="minorBidi"/>
            <w:sz w:val="22"/>
            <w:szCs w:val="22"/>
          </w:rPr>
          <w:tab/>
        </w:r>
        <w:r w:rsidR="00592A31" w:rsidRPr="007F0FB1">
          <w:rPr>
            <w:rStyle w:val="Hyperlink"/>
          </w:rPr>
          <w:t>Minimum PPE Requirements for Laboratories</w:t>
        </w:r>
        <w:r w:rsidR="00592A31">
          <w:rPr>
            <w:webHidden/>
          </w:rPr>
          <w:tab/>
        </w:r>
        <w:r w:rsidR="00592A31">
          <w:rPr>
            <w:webHidden/>
          </w:rPr>
          <w:fldChar w:fldCharType="begin"/>
        </w:r>
        <w:r w:rsidR="00592A31">
          <w:rPr>
            <w:webHidden/>
          </w:rPr>
          <w:instrText xml:space="preserve"> PAGEREF _Toc380696188 \h </w:instrText>
        </w:r>
        <w:r w:rsidR="00592A31">
          <w:rPr>
            <w:webHidden/>
          </w:rPr>
        </w:r>
        <w:r w:rsidR="00592A31">
          <w:rPr>
            <w:webHidden/>
          </w:rPr>
          <w:fldChar w:fldCharType="separate"/>
        </w:r>
        <w:r w:rsidR="000416A3">
          <w:rPr>
            <w:webHidden/>
          </w:rPr>
          <w:t>61</w:t>
        </w:r>
        <w:r w:rsidR="00592A31">
          <w:rPr>
            <w:webHidden/>
          </w:rPr>
          <w:fldChar w:fldCharType="end"/>
        </w:r>
      </w:hyperlink>
    </w:p>
    <w:p w:rsidR="00592A31" w:rsidRDefault="00787CE3">
      <w:pPr>
        <w:pStyle w:val="TOC3"/>
        <w:rPr>
          <w:rFonts w:eastAsiaTheme="minorEastAsia" w:cstheme="minorBidi"/>
          <w:noProof/>
          <w:sz w:val="22"/>
          <w:szCs w:val="22"/>
        </w:rPr>
      </w:pPr>
      <w:hyperlink w:anchor="_Toc380696189" w:history="1">
        <w:r w:rsidR="00592A31" w:rsidRPr="007F0FB1">
          <w:rPr>
            <w:rStyle w:val="Hyperlink"/>
            <w:rFonts w:eastAsiaTheme="majorEastAsia"/>
            <w:noProof/>
          </w:rPr>
          <w:t>6.4.1</w:t>
        </w:r>
        <w:r w:rsidR="00592A31">
          <w:rPr>
            <w:rFonts w:eastAsiaTheme="minorEastAsia" w:cstheme="minorBidi"/>
            <w:noProof/>
            <w:sz w:val="22"/>
            <w:szCs w:val="22"/>
          </w:rPr>
          <w:tab/>
        </w:r>
        <w:r w:rsidR="00592A31" w:rsidRPr="007F0FB1">
          <w:rPr>
            <w:rStyle w:val="Hyperlink"/>
            <w:rFonts w:eastAsiaTheme="majorEastAsia"/>
            <w:noProof/>
          </w:rPr>
          <w:t>Head Protection</w:t>
        </w:r>
        <w:r w:rsidR="00592A31">
          <w:rPr>
            <w:noProof/>
            <w:webHidden/>
          </w:rPr>
          <w:tab/>
        </w:r>
        <w:r w:rsidR="00592A31">
          <w:rPr>
            <w:noProof/>
            <w:webHidden/>
          </w:rPr>
          <w:fldChar w:fldCharType="begin"/>
        </w:r>
        <w:r w:rsidR="00592A31">
          <w:rPr>
            <w:noProof/>
            <w:webHidden/>
          </w:rPr>
          <w:instrText xml:space="preserve"> PAGEREF _Toc380696189 \h </w:instrText>
        </w:r>
        <w:r w:rsidR="00592A31">
          <w:rPr>
            <w:noProof/>
            <w:webHidden/>
          </w:rPr>
        </w:r>
        <w:r w:rsidR="00592A31">
          <w:rPr>
            <w:noProof/>
            <w:webHidden/>
          </w:rPr>
          <w:fldChar w:fldCharType="separate"/>
        </w:r>
        <w:r w:rsidR="000416A3">
          <w:rPr>
            <w:noProof/>
            <w:webHidden/>
          </w:rPr>
          <w:t>62</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190" w:history="1">
        <w:r w:rsidR="00592A31" w:rsidRPr="007F0FB1">
          <w:rPr>
            <w:rStyle w:val="Hyperlink"/>
            <w:rFonts w:eastAsiaTheme="majorEastAsia"/>
            <w:noProof/>
          </w:rPr>
          <w:t>6.4.2</w:t>
        </w:r>
        <w:r w:rsidR="00592A31">
          <w:rPr>
            <w:rFonts w:eastAsiaTheme="minorEastAsia" w:cstheme="minorBidi"/>
            <w:noProof/>
            <w:sz w:val="22"/>
            <w:szCs w:val="22"/>
          </w:rPr>
          <w:tab/>
        </w:r>
        <w:r w:rsidR="00592A31" w:rsidRPr="007F0FB1">
          <w:rPr>
            <w:rStyle w:val="Hyperlink"/>
            <w:rFonts w:eastAsiaTheme="majorEastAsia"/>
            <w:noProof/>
          </w:rPr>
          <w:t>Hearing Protection</w:t>
        </w:r>
        <w:r w:rsidR="00592A31">
          <w:rPr>
            <w:noProof/>
            <w:webHidden/>
          </w:rPr>
          <w:tab/>
        </w:r>
        <w:r w:rsidR="00592A31">
          <w:rPr>
            <w:noProof/>
            <w:webHidden/>
          </w:rPr>
          <w:fldChar w:fldCharType="begin"/>
        </w:r>
        <w:r w:rsidR="00592A31">
          <w:rPr>
            <w:noProof/>
            <w:webHidden/>
          </w:rPr>
          <w:instrText xml:space="preserve"> PAGEREF _Toc380696190 \h </w:instrText>
        </w:r>
        <w:r w:rsidR="00592A31">
          <w:rPr>
            <w:noProof/>
            <w:webHidden/>
          </w:rPr>
        </w:r>
        <w:r w:rsidR="00592A31">
          <w:rPr>
            <w:noProof/>
            <w:webHidden/>
          </w:rPr>
          <w:fldChar w:fldCharType="separate"/>
        </w:r>
        <w:r w:rsidR="000416A3">
          <w:rPr>
            <w:noProof/>
            <w:webHidden/>
          </w:rPr>
          <w:t>62</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191" w:history="1">
        <w:r w:rsidR="00592A31" w:rsidRPr="007F0FB1">
          <w:rPr>
            <w:rStyle w:val="Hyperlink"/>
            <w:rFonts w:eastAsiaTheme="majorEastAsia"/>
            <w:noProof/>
          </w:rPr>
          <w:t>6.4.3</w:t>
        </w:r>
        <w:r w:rsidR="00592A31">
          <w:rPr>
            <w:rFonts w:eastAsiaTheme="minorEastAsia" w:cstheme="minorBidi"/>
            <w:noProof/>
            <w:sz w:val="22"/>
            <w:szCs w:val="22"/>
          </w:rPr>
          <w:tab/>
        </w:r>
        <w:r w:rsidR="00592A31" w:rsidRPr="007F0FB1">
          <w:rPr>
            <w:rStyle w:val="Hyperlink"/>
            <w:rFonts w:eastAsiaTheme="majorEastAsia"/>
            <w:noProof/>
          </w:rPr>
          <w:t>Respiratory Protection</w:t>
        </w:r>
        <w:r w:rsidR="00592A31">
          <w:rPr>
            <w:noProof/>
            <w:webHidden/>
          </w:rPr>
          <w:tab/>
        </w:r>
        <w:r w:rsidR="00592A31">
          <w:rPr>
            <w:noProof/>
            <w:webHidden/>
          </w:rPr>
          <w:fldChar w:fldCharType="begin"/>
        </w:r>
        <w:r w:rsidR="00592A31">
          <w:rPr>
            <w:noProof/>
            <w:webHidden/>
          </w:rPr>
          <w:instrText xml:space="preserve"> PAGEREF _Toc380696191 \h </w:instrText>
        </w:r>
        <w:r w:rsidR="00592A31">
          <w:rPr>
            <w:noProof/>
            <w:webHidden/>
          </w:rPr>
        </w:r>
        <w:r w:rsidR="00592A31">
          <w:rPr>
            <w:noProof/>
            <w:webHidden/>
          </w:rPr>
          <w:fldChar w:fldCharType="separate"/>
        </w:r>
        <w:r w:rsidR="000416A3">
          <w:rPr>
            <w:noProof/>
            <w:webHidden/>
          </w:rPr>
          <w:t>63</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192" w:history="1">
        <w:r w:rsidR="00592A31" w:rsidRPr="007F0FB1">
          <w:rPr>
            <w:rStyle w:val="Hyperlink"/>
            <w:rFonts w:eastAsiaTheme="majorEastAsia"/>
            <w:noProof/>
          </w:rPr>
          <w:t>6.4.4</w:t>
        </w:r>
        <w:r w:rsidR="00592A31">
          <w:rPr>
            <w:rFonts w:eastAsiaTheme="minorEastAsia" w:cstheme="minorBidi"/>
            <w:noProof/>
            <w:sz w:val="22"/>
            <w:szCs w:val="22"/>
          </w:rPr>
          <w:tab/>
        </w:r>
        <w:r w:rsidR="00592A31" w:rsidRPr="007F0FB1">
          <w:rPr>
            <w:rStyle w:val="Hyperlink"/>
            <w:rFonts w:eastAsiaTheme="majorEastAsia"/>
            <w:noProof/>
          </w:rPr>
          <w:t>Eye and Face Protection</w:t>
        </w:r>
        <w:r w:rsidR="00592A31">
          <w:rPr>
            <w:noProof/>
            <w:webHidden/>
          </w:rPr>
          <w:tab/>
        </w:r>
        <w:r w:rsidR="00592A31">
          <w:rPr>
            <w:noProof/>
            <w:webHidden/>
          </w:rPr>
          <w:fldChar w:fldCharType="begin"/>
        </w:r>
        <w:r w:rsidR="00592A31">
          <w:rPr>
            <w:noProof/>
            <w:webHidden/>
          </w:rPr>
          <w:instrText xml:space="preserve"> PAGEREF _Toc380696192 \h </w:instrText>
        </w:r>
        <w:r w:rsidR="00592A31">
          <w:rPr>
            <w:noProof/>
            <w:webHidden/>
          </w:rPr>
        </w:r>
        <w:r w:rsidR="00592A31">
          <w:rPr>
            <w:noProof/>
            <w:webHidden/>
          </w:rPr>
          <w:fldChar w:fldCharType="separate"/>
        </w:r>
        <w:r w:rsidR="000416A3">
          <w:rPr>
            <w:noProof/>
            <w:webHidden/>
          </w:rPr>
          <w:t>63</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193" w:history="1">
        <w:r w:rsidR="00592A31" w:rsidRPr="007F0FB1">
          <w:rPr>
            <w:rStyle w:val="Hyperlink"/>
            <w:rFonts w:eastAsiaTheme="majorEastAsia"/>
            <w:noProof/>
          </w:rPr>
          <w:t>6.4.5</w:t>
        </w:r>
        <w:r w:rsidR="00592A31">
          <w:rPr>
            <w:rFonts w:eastAsiaTheme="minorEastAsia" w:cstheme="minorBidi"/>
            <w:noProof/>
            <w:sz w:val="22"/>
            <w:szCs w:val="22"/>
          </w:rPr>
          <w:tab/>
        </w:r>
        <w:r w:rsidR="00592A31" w:rsidRPr="007F0FB1">
          <w:rPr>
            <w:rStyle w:val="Hyperlink"/>
            <w:rFonts w:eastAsiaTheme="majorEastAsia"/>
            <w:noProof/>
          </w:rPr>
          <w:t>Hand Protection</w:t>
        </w:r>
        <w:r w:rsidR="00592A31">
          <w:rPr>
            <w:noProof/>
            <w:webHidden/>
          </w:rPr>
          <w:tab/>
        </w:r>
        <w:r w:rsidR="00592A31">
          <w:rPr>
            <w:noProof/>
            <w:webHidden/>
          </w:rPr>
          <w:fldChar w:fldCharType="begin"/>
        </w:r>
        <w:r w:rsidR="00592A31">
          <w:rPr>
            <w:noProof/>
            <w:webHidden/>
          </w:rPr>
          <w:instrText xml:space="preserve"> PAGEREF _Toc380696193 \h </w:instrText>
        </w:r>
        <w:r w:rsidR="00592A31">
          <w:rPr>
            <w:noProof/>
            <w:webHidden/>
          </w:rPr>
        </w:r>
        <w:r w:rsidR="00592A31">
          <w:rPr>
            <w:noProof/>
            <w:webHidden/>
          </w:rPr>
          <w:fldChar w:fldCharType="separate"/>
        </w:r>
        <w:r w:rsidR="000416A3">
          <w:rPr>
            <w:noProof/>
            <w:webHidden/>
          </w:rPr>
          <w:t>63</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194" w:history="1">
        <w:r w:rsidR="00592A31" w:rsidRPr="007F0FB1">
          <w:rPr>
            <w:rStyle w:val="Hyperlink"/>
            <w:rFonts w:eastAsiaTheme="majorEastAsia"/>
            <w:noProof/>
          </w:rPr>
          <w:t>6.4.6</w:t>
        </w:r>
        <w:r w:rsidR="00592A31">
          <w:rPr>
            <w:rFonts w:eastAsiaTheme="minorEastAsia" w:cstheme="minorBidi"/>
            <w:noProof/>
            <w:sz w:val="22"/>
            <w:szCs w:val="22"/>
          </w:rPr>
          <w:tab/>
        </w:r>
        <w:r w:rsidR="00592A31" w:rsidRPr="007F0FB1">
          <w:rPr>
            <w:rStyle w:val="Hyperlink"/>
            <w:rFonts w:eastAsiaTheme="majorEastAsia"/>
            <w:noProof/>
          </w:rPr>
          <w:t>Body Protection</w:t>
        </w:r>
        <w:r w:rsidR="00592A31">
          <w:rPr>
            <w:noProof/>
            <w:webHidden/>
          </w:rPr>
          <w:tab/>
        </w:r>
        <w:r w:rsidR="00592A31">
          <w:rPr>
            <w:noProof/>
            <w:webHidden/>
          </w:rPr>
          <w:fldChar w:fldCharType="begin"/>
        </w:r>
        <w:r w:rsidR="00592A31">
          <w:rPr>
            <w:noProof/>
            <w:webHidden/>
          </w:rPr>
          <w:instrText xml:space="preserve"> PAGEREF _Toc380696194 \h </w:instrText>
        </w:r>
        <w:r w:rsidR="00592A31">
          <w:rPr>
            <w:noProof/>
            <w:webHidden/>
          </w:rPr>
        </w:r>
        <w:r w:rsidR="00592A31">
          <w:rPr>
            <w:noProof/>
            <w:webHidden/>
          </w:rPr>
          <w:fldChar w:fldCharType="separate"/>
        </w:r>
        <w:r w:rsidR="000416A3">
          <w:rPr>
            <w:noProof/>
            <w:webHidden/>
          </w:rPr>
          <w:t>64</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195" w:history="1">
        <w:r w:rsidR="00592A31" w:rsidRPr="007F0FB1">
          <w:rPr>
            <w:rStyle w:val="Hyperlink"/>
            <w:rFonts w:eastAsiaTheme="majorEastAsia"/>
            <w:noProof/>
          </w:rPr>
          <w:t>6.4.7</w:t>
        </w:r>
        <w:r w:rsidR="00592A31">
          <w:rPr>
            <w:rFonts w:eastAsiaTheme="minorEastAsia" w:cstheme="minorBidi"/>
            <w:noProof/>
            <w:sz w:val="22"/>
            <w:szCs w:val="22"/>
          </w:rPr>
          <w:tab/>
        </w:r>
        <w:r w:rsidR="00592A31" w:rsidRPr="007F0FB1">
          <w:rPr>
            <w:rStyle w:val="Hyperlink"/>
            <w:rFonts w:eastAsiaTheme="majorEastAsia"/>
            <w:noProof/>
          </w:rPr>
          <w:t>Foot Protection</w:t>
        </w:r>
        <w:r w:rsidR="00592A31">
          <w:rPr>
            <w:noProof/>
            <w:webHidden/>
          </w:rPr>
          <w:tab/>
        </w:r>
        <w:r w:rsidR="00592A31">
          <w:rPr>
            <w:noProof/>
            <w:webHidden/>
          </w:rPr>
          <w:fldChar w:fldCharType="begin"/>
        </w:r>
        <w:r w:rsidR="00592A31">
          <w:rPr>
            <w:noProof/>
            <w:webHidden/>
          </w:rPr>
          <w:instrText xml:space="preserve"> PAGEREF _Toc380696195 \h </w:instrText>
        </w:r>
        <w:r w:rsidR="00592A31">
          <w:rPr>
            <w:noProof/>
            <w:webHidden/>
          </w:rPr>
        </w:r>
        <w:r w:rsidR="00592A31">
          <w:rPr>
            <w:noProof/>
            <w:webHidden/>
          </w:rPr>
          <w:fldChar w:fldCharType="separate"/>
        </w:r>
        <w:r w:rsidR="000416A3">
          <w:rPr>
            <w:noProof/>
            <w:webHidden/>
          </w:rPr>
          <w:t>65</w:t>
        </w:r>
        <w:r w:rsidR="00592A31">
          <w:rPr>
            <w:noProof/>
            <w:webHidden/>
          </w:rPr>
          <w:fldChar w:fldCharType="end"/>
        </w:r>
      </w:hyperlink>
    </w:p>
    <w:p w:rsidR="00592A31" w:rsidRDefault="00787CE3">
      <w:pPr>
        <w:pStyle w:val="TOC2"/>
        <w:rPr>
          <w:rFonts w:eastAsiaTheme="minorEastAsia" w:cstheme="minorBidi"/>
          <w:sz w:val="22"/>
          <w:szCs w:val="22"/>
        </w:rPr>
      </w:pPr>
      <w:hyperlink w:anchor="_Toc380696196" w:history="1">
        <w:r w:rsidR="00592A31" w:rsidRPr="007F0FB1">
          <w:rPr>
            <w:rStyle w:val="Hyperlink"/>
          </w:rPr>
          <w:t>6.5</w:t>
        </w:r>
        <w:r w:rsidR="00592A31">
          <w:rPr>
            <w:rFonts w:eastAsiaTheme="minorEastAsia" w:cstheme="minorBidi"/>
            <w:sz w:val="22"/>
            <w:szCs w:val="22"/>
          </w:rPr>
          <w:tab/>
        </w:r>
        <w:r w:rsidR="00592A31" w:rsidRPr="007F0FB1">
          <w:rPr>
            <w:rStyle w:val="Hyperlink"/>
          </w:rPr>
          <w:t>Minimum PPE Requirements for Support Staff and Visitors</w:t>
        </w:r>
        <w:r w:rsidR="00592A31">
          <w:rPr>
            <w:webHidden/>
          </w:rPr>
          <w:tab/>
        </w:r>
        <w:r w:rsidR="00592A31">
          <w:rPr>
            <w:webHidden/>
          </w:rPr>
          <w:fldChar w:fldCharType="begin"/>
        </w:r>
        <w:r w:rsidR="00592A31">
          <w:rPr>
            <w:webHidden/>
          </w:rPr>
          <w:instrText xml:space="preserve"> PAGEREF _Toc380696196 \h </w:instrText>
        </w:r>
        <w:r w:rsidR="00592A31">
          <w:rPr>
            <w:webHidden/>
          </w:rPr>
        </w:r>
        <w:r w:rsidR="00592A31">
          <w:rPr>
            <w:webHidden/>
          </w:rPr>
          <w:fldChar w:fldCharType="separate"/>
        </w:r>
        <w:r w:rsidR="000416A3">
          <w:rPr>
            <w:webHidden/>
          </w:rPr>
          <w:t>65</w:t>
        </w:r>
        <w:r w:rsidR="00592A31">
          <w:rPr>
            <w:webHidden/>
          </w:rPr>
          <w:fldChar w:fldCharType="end"/>
        </w:r>
      </w:hyperlink>
    </w:p>
    <w:p w:rsidR="00592A31" w:rsidRDefault="00787CE3">
      <w:pPr>
        <w:pStyle w:val="TOC2"/>
        <w:rPr>
          <w:rFonts w:eastAsiaTheme="minorEastAsia" w:cstheme="minorBidi"/>
          <w:sz w:val="22"/>
          <w:szCs w:val="22"/>
        </w:rPr>
      </w:pPr>
      <w:hyperlink w:anchor="_Toc380696197" w:history="1">
        <w:r w:rsidR="00592A31" w:rsidRPr="007F0FB1">
          <w:rPr>
            <w:rStyle w:val="Hyperlink"/>
          </w:rPr>
          <w:t>6.6</w:t>
        </w:r>
        <w:r w:rsidR="00592A31">
          <w:rPr>
            <w:rFonts w:eastAsiaTheme="minorEastAsia" w:cstheme="minorBidi"/>
            <w:sz w:val="22"/>
            <w:szCs w:val="22"/>
          </w:rPr>
          <w:tab/>
        </w:r>
        <w:r w:rsidR="00592A31" w:rsidRPr="007F0FB1">
          <w:rPr>
            <w:rStyle w:val="Hyperlink"/>
          </w:rPr>
          <w:t>PPE Training Requirements</w:t>
        </w:r>
        <w:r w:rsidR="00592A31">
          <w:rPr>
            <w:webHidden/>
          </w:rPr>
          <w:tab/>
        </w:r>
        <w:r w:rsidR="00592A31">
          <w:rPr>
            <w:webHidden/>
          </w:rPr>
          <w:fldChar w:fldCharType="begin"/>
        </w:r>
        <w:r w:rsidR="00592A31">
          <w:rPr>
            <w:webHidden/>
          </w:rPr>
          <w:instrText xml:space="preserve"> PAGEREF _Toc380696197 \h </w:instrText>
        </w:r>
        <w:r w:rsidR="00592A31">
          <w:rPr>
            <w:webHidden/>
          </w:rPr>
        </w:r>
        <w:r w:rsidR="00592A31">
          <w:rPr>
            <w:webHidden/>
          </w:rPr>
          <w:fldChar w:fldCharType="separate"/>
        </w:r>
        <w:r w:rsidR="000416A3">
          <w:rPr>
            <w:webHidden/>
          </w:rPr>
          <w:t>65</w:t>
        </w:r>
        <w:r w:rsidR="00592A31">
          <w:rPr>
            <w:webHidden/>
          </w:rPr>
          <w:fldChar w:fldCharType="end"/>
        </w:r>
      </w:hyperlink>
    </w:p>
    <w:p w:rsidR="00592A31" w:rsidRDefault="00787CE3">
      <w:pPr>
        <w:pStyle w:val="TOC2"/>
        <w:rPr>
          <w:rFonts w:eastAsiaTheme="minorEastAsia" w:cstheme="minorBidi"/>
          <w:sz w:val="22"/>
          <w:szCs w:val="22"/>
        </w:rPr>
      </w:pPr>
      <w:hyperlink w:anchor="_Toc380696198" w:history="1">
        <w:r w:rsidR="00592A31" w:rsidRPr="007F0FB1">
          <w:rPr>
            <w:rStyle w:val="Hyperlink"/>
          </w:rPr>
          <w:t>6.7</w:t>
        </w:r>
        <w:r w:rsidR="00592A31">
          <w:rPr>
            <w:rFonts w:eastAsiaTheme="minorEastAsia" w:cstheme="minorBidi"/>
            <w:sz w:val="22"/>
            <w:szCs w:val="22"/>
          </w:rPr>
          <w:tab/>
        </w:r>
        <w:r w:rsidR="00592A31" w:rsidRPr="007F0FB1">
          <w:rPr>
            <w:rStyle w:val="Hyperlink"/>
          </w:rPr>
          <w:t>Injuries, Illnesses, and Medical Examinations</w:t>
        </w:r>
        <w:r w:rsidR="00592A31">
          <w:rPr>
            <w:webHidden/>
          </w:rPr>
          <w:tab/>
        </w:r>
        <w:r w:rsidR="00592A31">
          <w:rPr>
            <w:webHidden/>
          </w:rPr>
          <w:fldChar w:fldCharType="begin"/>
        </w:r>
        <w:r w:rsidR="00592A31">
          <w:rPr>
            <w:webHidden/>
          </w:rPr>
          <w:instrText xml:space="preserve"> PAGEREF _Toc380696198 \h </w:instrText>
        </w:r>
        <w:r w:rsidR="00592A31">
          <w:rPr>
            <w:webHidden/>
          </w:rPr>
        </w:r>
        <w:r w:rsidR="00592A31">
          <w:rPr>
            <w:webHidden/>
          </w:rPr>
          <w:fldChar w:fldCharType="separate"/>
        </w:r>
        <w:r w:rsidR="000416A3">
          <w:rPr>
            <w:webHidden/>
          </w:rPr>
          <w:t>66</w:t>
        </w:r>
        <w:r w:rsidR="00592A31">
          <w:rPr>
            <w:webHidden/>
          </w:rPr>
          <w:fldChar w:fldCharType="end"/>
        </w:r>
      </w:hyperlink>
    </w:p>
    <w:p w:rsidR="00592A31" w:rsidRDefault="00787CE3">
      <w:pPr>
        <w:pStyle w:val="TOC1"/>
        <w:rPr>
          <w:rFonts w:cstheme="minorBidi"/>
          <w:b w:val="0"/>
          <w:sz w:val="22"/>
          <w:szCs w:val="22"/>
          <w:lang w:eastAsia="en-US"/>
        </w:rPr>
      </w:pPr>
      <w:hyperlink w:anchor="_Toc380696199" w:history="1">
        <w:r w:rsidR="00592A31" w:rsidRPr="007F0FB1">
          <w:rPr>
            <w:rStyle w:val="Hyperlink"/>
            <w14:scene3d>
              <w14:camera w14:prst="orthographicFront"/>
              <w14:lightRig w14:rig="threePt" w14:dir="t">
                <w14:rot w14:lat="0" w14:lon="0" w14:rev="0"/>
              </w14:lightRig>
            </w14:scene3d>
          </w:rPr>
          <w:t>Chapter 7:</w:t>
        </w:r>
        <w:r w:rsidR="00592A31">
          <w:rPr>
            <w:rFonts w:cstheme="minorBidi"/>
            <w:b w:val="0"/>
            <w:sz w:val="22"/>
            <w:szCs w:val="22"/>
            <w:lang w:eastAsia="en-US"/>
          </w:rPr>
          <w:tab/>
        </w:r>
        <w:r w:rsidR="00592A31" w:rsidRPr="007F0FB1">
          <w:rPr>
            <w:rStyle w:val="Hyperlink"/>
          </w:rPr>
          <w:t>Hazardous Waste Management</w:t>
        </w:r>
        <w:r w:rsidR="00592A31">
          <w:rPr>
            <w:webHidden/>
          </w:rPr>
          <w:tab/>
        </w:r>
        <w:r w:rsidR="00592A31">
          <w:rPr>
            <w:webHidden/>
          </w:rPr>
          <w:fldChar w:fldCharType="begin"/>
        </w:r>
        <w:r w:rsidR="00592A31">
          <w:rPr>
            <w:webHidden/>
          </w:rPr>
          <w:instrText xml:space="preserve"> PAGEREF _Toc380696199 \h </w:instrText>
        </w:r>
        <w:r w:rsidR="00592A31">
          <w:rPr>
            <w:webHidden/>
          </w:rPr>
        </w:r>
        <w:r w:rsidR="00592A31">
          <w:rPr>
            <w:webHidden/>
          </w:rPr>
          <w:fldChar w:fldCharType="separate"/>
        </w:r>
        <w:r w:rsidR="000416A3">
          <w:rPr>
            <w:webHidden/>
          </w:rPr>
          <w:t>68</w:t>
        </w:r>
        <w:r w:rsidR="00592A31">
          <w:rPr>
            <w:webHidden/>
          </w:rPr>
          <w:fldChar w:fldCharType="end"/>
        </w:r>
      </w:hyperlink>
    </w:p>
    <w:p w:rsidR="00592A31" w:rsidRDefault="00787CE3">
      <w:pPr>
        <w:pStyle w:val="TOC2"/>
        <w:rPr>
          <w:rFonts w:eastAsiaTheme="minorEastAsia" w:cstheme="minorBidi"/>
          <w:sz w:val="22"/>
          <w:szCs w:val="22"/>
        </w:rPr>
      </w:pPr>
      <w:hyperlink w:anchor="_Toc380696200" w:history="1">
        <w:r w:rsidR="00592A31" w:rsidRPr="007F0FB1">
          <w:rPr>
            <w:rStyle w:val="Hyperlink"/>
          </w:rPr>
          <w:t>7.1</w:t>
        </w:r>
        <w:r w:rsidR="00592A31">
          <w:rPr>
            <w:rFonts w:eastAsiaTheme="minorEastAsia" w:cstheme="minorBidi"/>
            <w:sz w:val="22"/>
            <w:szCs w:val="22"/>
          </w:rPr>
          <w:tab/>
        </w:r>
        <w:r w:rsidR="00592A31" w:rsidRPr="007F0FB1">
          <w:rPr>
            <w:rStyle w:val="Hyperlink"/>
          </w:rPr>
          <w:t>Introduction</w:t>
        </w:r>
        <w:r w:rsidR="00592A31">
          <w:rPr>
            <w:webHidden/>
          </w:rPr>
          <w:tab/>
        </w:r>
        <w:r w:rsidR="00592A31">
          <w:rPr>
            <w:webHidden/>
          </w:rPr>
          <w:fldChar w:fldCharType="begin"/>
        </w:r>
        <w:r w:rsidR="00592A31">
          <w:rPr>
            <w:webHidden/>
          </w:rPr>
          <w:instrText xml:space="preserve"> PAGEREF _Toc380696200 \h </w:instrText>
        </w:r>
        <w:r w:rsidR="00592A31">
          <w:rPr>
            <w:webHidden/>
          </w:rPr>
        </w:r>
        <w:r w:rsidR="00592A31">
          <w:rPr>
            <w:webHidden/>
          </w:rPr>
          <w:fldChar w:fldCharType="separate"/>
        </w:r>
        <w:r w:rsidR="000416A3">
          <w:rPr>
            <w:webHidden/>
          </w:rPr>
          <w:t>68</w:t>
        </w:r>
        <w:r w:rsidR="00592A31">
          <w:rPr>
            <w:webHidden/>
          </w:rPr>
          <w:fldChar w:fldCharType="end"/>
        </w:r>
      </w:hyperlink>
    </w:p>
    <w:p w:rsidR="00592A31" w:rsidRDefault="00787CE3">
      <w:pPr>
        <w:pStyle w:val="TOC2"/>
        <w:rPr>
          <w:rFonts w:eastAsiaTheme="minorEastAsia" w:cstheme="minorBidi"/>
          <w:sz w:val="22"/>
          <w:szCs w:val="22"/>
        </w:rPr>
      </w:pPr>
      <w:hyperlink w:anchor="_Toc380696201" w:history="1">
        <w:r w:rsidR="00592A31" w:rsidRPr="007F0FB1">
          <w:rPr>
            <w:rStyle w:val="Hyperlink"/>
          </w:rPr>
          <w:t>7.2</w:t>
        </w:r>
        <w:r w:rsidR="00592A31">
          <w:rPr>
            <w:rFonts w:eastAsiaTheme="minorEastAsia" w:cstheme="minorBidi"/>
            <w:sz w:val="22"/>
            <w:szCs w:val="22"/>
          </w:rPr>
          <w:tab/>
        </w:r>
        <w:r w:rsidR="00592A31" w:rsidRPr="007F0FB1">
          <w:rPr>
            <w:rStyle w:val="Hyperlink"/>
          </w:rPr>
          <w:t>Waste Identification and Labeling</w:t>
        </w:r>
        <w:r w:rsidR="00592A31">
          <w:rPr>
            <w:webHidden/>
          </w:rPr>
          <w:tab/>
        </w:r>
        <w:r w:rsidR="00592A31">
          <w:rPr>
            <w:webHidden/>
          </w:rPr>
          <w:fldChar w:fldCharType="begin"/>
        </w:r>
        <w:r w:rsidR="00592A31">
          <w:rPr>
            <w:webHidden/>
          </w:rPr>
          <w:instrText xml:space="preserve"> PAGEREF _Toc380696201 \h </w:instrText>
        </w:r>
        <w:r w:rsidR="00592A31">
          <w:rPr>
            <w:webHidden/>
          </w:rPr>
        </w:r>
        <w:r w:rsidR="00592A31">
          <w:rPr>
            <w:webHidden/>
          </w:rPr>
          <w:fldChar w:fldCharType="separate"/>
        </w:r>
        <w:r w:rsidR="000416A3">
          <w:rPr>
            <w:webHidden/>
          </w:rPr>
          <w:t>69</w:t>
        </w:r>
        <w:r w:rsidR="00592A31">
          <w:rPr>
            <w:webHidden/>
          </w:rPr>
          <w:fldChar w:fldCharType="end"/>
        </w:r>
      </w:hyperlink>
    </w:p>
    <w:p w:rsidR="00592A31" w:rsidRDefault="00787CE3">
      <w:pPr>
        <w:pStyle w:val="TOC2"/>
        <w:rPr>
          <w:rFonts w:eastAsiaTheme="minorEastAsia" w:cstheme="minorBidi"/>
          <w:sz w:val="22"/>
          <w:szCs w:val="22"/>
        </w:rPr>
      </w:pPr>
      <w:hyperlink w:anchor="_Toc380696202" w:history="1">
        <w:r w:rsidR="00592A31" w:rsidRPr="007F0FB1">
          <w:rPr>
            <w:rStyle w:val="Hyperlink"/>
          </w:rPr>
          <w:t>7.3</w:t>
        </w:r>
        <w:r w:rsidR="00592A31">
          <w:rPr>
            <w:rFonts w:eastAsiaTheme="minorEastAsia" w:cstheme="minorBidi"/>
            <w:sz w:val="22"/>
            <w:szCs w:val="22"/>
          </w:rPr>
          <w:tab/>
        </w:r>
        <w:r w:rsidR="00592A31" w:rsidRPr="007F0FB1">
          <w:rPr>
            <w:rStyle w:val="Hyperlink"/>
          </w:rPr>
          <w:t>Waste Storage Requirements</w:t>
        </w:r>
        <w:r w:rsidR="00592A31">
          <w:rPr>
            <w:webHidden/>
          </w:rPr>
          <w:tab/>
        </w:r>
        <w:r w:rsidR="00592A31">
          <w:rPr>
            <w:webHidden/>
          </w:rPr>
          <w:fldChar w:fldCharType="begin"/>
        </w:r>
        <w:r w:rsidR="00592A31">
          <w:rPr>
            <w:webHidden/>
          </w:rPr>
          <w:instrText xml:space="preserve"> PAGEREF _Toc380696202 \h </w:instrText>
        </w:r>
        <w:r w:rsidR="00592A31">
          <w:rPr>
            <w:webHidden/>
          </w:rPr>
        </w:r>
        <w:r w:rsidR="00592A31">
          <w:rPr>
            <w:webHidden/>
          </w:rPr>
          <w:fldChar w:fldCharType="separate"/>
        </w:r>
        <w:r w:rsidR="000416A3">
          <w:rPr>
            <w:webHidden/>
          </w:rPr>
          <w:t>70</w:t>
        </w:r>
        <w:r w:rsidR="00592A31">
          <w:rPr>
            <w:webHidden/>
          </w:rPr>
          <w:fldChar w:fldCharType="end"/>
        </w:r>
      </w:hyperlink>
    </w:p>
    <w:p w:rsidR="00592A31" w:rsidRDefault="00787CE3">
      <w:pPr>
        <w:pStyle w:val="TOC2"/>
        <w:rPr>
          <w:rFonts w:eastAsiaTheme="minorEastAsia" w:cstheme="minorBidi"/>
          <w:sz w:val="22"/>
          <w:szCs w:val="22"/>
        </w:rPr>
      </w:pPr>
      <w:hyperlink w:anchor="_Toc380696203" w:history="1">
        <w:r w:rsidR="00592A31" w:rsidRPr="007F0FB1">
          <w:rPr>
            <w:rStyle w:val="Hyperlink"/>
          </w:rPr>
          <w:t>7.4</w:t>
        </w:r>
        <w:r w:rsidR="00592A31">
          <w:rPr>
            <w:rFonts w:eastAsiaTheme="minorEastAsia" w:cstheme="minorBidi"/>
            <w:sz w:val="22"/>
            <w:szCs w:val="22"/>
          </w:rPr>
          <w:tab/>
        </w:r>
        <w:r w:rsidR="00592A31" w:rsidRPr="007F0FB1">
          <w:rPr>
            <w:rStyle w:val="Hyperlink"/>
          </w:rPr>
          <w:t>Waste Containers</w:t>
        </w:r>
        <w:r w:rsidR="00592A31">
          <w:rPr>
            <w:webHidden/>
          </w:rPr>
          <w:tab/>
        </w:r>
        <w:r w:rsidR="00592A31">
          <w:rPr>
            <w:webHidden/>
          </w:rPr>
          <w:fldChar w:fldCharType="begin"/>
        </w:r>
        <w:r w:rsidR="00592A31">
          <w:rPr>
            <w:webHidden/>
          </w:rPr>
          <w:instrText xml:space="preserve"> PAGEREF _Toc380696203 \h </w:instrText>
        </w:r>
        <w:r w:rsidR="00592A31">
          <w:rPr>
            <w:webHidden/>
          </w:rPr>
        </w:r>
        <w:r w:rsidR="00592A31">
          <w:rPr>
            <w:webHidden/>
          </w:rPr>
          <w:fldChar w:fldCharType="separate"/>
        </w:r>
        <w:r w:rsidR="000416A3">
          <w:rPr>
            <w:webHidden/>
          </w:rPr>
          <w:t>71</w:t>
        </w:r>
        <w:r w:rsidR="00592A31">
          <w:rPr>
            <w:webHidden/>
          </w:rPr>
          <w:fldChar w:fldCharType="end"/>
        </w:r>
      </w:hyperlink>
    </w:p>
    <w:p w:rsidR="00592A31" w:rsidRDefault="00787CE3">
      <w:pPr>
        <w:pStyle w:val="TOC2"/>
        <w:rPr>
          <w:rFonts w:eastAsiaTheme="minorEastAsia" w:cstheme="minorBidi"/>
          <w:sz w:val="22"/>
          <w:szCs w:val="22"/>
        </w:rPr>
      </w:pPr>
      <w:hyperlink w:anchor="_Toc380696204" w:history="1">
        <w:r w:rsidR="00592A31" w:rsidRPr="007F0FB1">
          <w:rPr>
            <w:rStyle w:val="Hyperlink"/>
          </w:rPr>
          <w:t>7.5</w:t>
        </w:r>
        <w:r w:rsidR="00592A31">
          <w:rPr>
            <w:rFonts w:eastAsiaTheme="minorEastAsia" w:cstheme="minorBidi"/>
            <w:sz w:val="22"/>
            <w:szCs w:val="22"/>
          </w:rPr>
          <w:tab/>
        </w:r>
        <w:r w:rsidR="00592A31" w:rsidRPr="007F0FB1">
          <w:rPr>
            <w:rStyle w:val="Hyperlink"/>
          </w:rPr>
          <w:t>Waste Disposal Procedures</w:t>
        </w:r>
        <w:r w:rsidR="00592A31">
          <w:rPr>
            <w:webHidden/>
          </w:rPr>
          <w:tab/>
        </w:r>
        <w:r w:rsidR="00592A31">
          <w:rPr>
            <w:webHidden/>
          </w:rPr>
          <w:fldChar w:fldCharType="begin"/>
        </w:r>
        <w:r w:rsidR="00592A31">
          <w:rPr>
            <w:webHidden/>
          </w:rPr>
          <w:instrText xml:space="preserve"> PAGEREF _Toc380696204 \h </w:instrText>
        </w:r>
        <w:r w:rsidR="00592A31">
          <w:rPr>
            <w:webHidden/>
          </w:rPr>
        </w:r>
        <w:r w:rsidR="00592A31">
          <w:rPr>
            <w:webHidden/>
          </w:rPr>
          <w:fldChar w:fldCharType="separate"/>
        </w:r>
        <w:r w:rsidR="000416A3">
          <w:rPr>
            <w:webHidden/>
          </w:rPr>
          <w:t>73</w:t>
        </w:r>
        <w:r w:rsidR="00592A31">
          <w:rPr>
            <w:webHidden/>
          </w:rPr>
          <w:fldChar w:fldCharType="end"/>
        </w:r>
      </w:hyperlink>
    </w:p>
    <w:p w:rsidR="00592A31" w:rsidRDefault="00787CE3">
      <w:pPr>
        <w:pStyle w:val="TOC2"/>
        <w:rPr>
          <w:rFonts w:eastAsiaTheme="minorEastAsia" w:cstheme="minorBidi"/>
          <w:sz w:val="22"/>
          <w:szCs w:val="22"/>
        </w:rPr>
      </w:pPr>
      <w:hyperlink w:anchor="_Toc380696205" w:history="1">
        <w:r w:rsidR="00592A31" w:rsidRPr="007F0FB1">
          <w:rPr>
            <w:rStyle w:val="Hyperlink"/>
          </w:rPr>
          <w:t>7.6</w:t>
        </w:r>
        <w:r w:rsidR="00592A31">
          <w:rPr>
            <w:rFonts w:eastAsiaTheme="minorEastAsia" w:cstheme="minorBidi"/>
            <w:sz w:val="22"/>
            <w:szCs w:val="22"/>
          </w:rPr>
          <w:tab/>
        </w:r>
        <w:r w:rsidR="00592A31" w:rsidRPr="007F0FB1">
          <w:rPr>
            <w:rStyle w:val="Hyperlink"/>
          </w:rPr>
          <w:t>Unknown Chemical Waste</w:t>
        </w:r>
        <w:r w:rsidR="00592A31">
          <w:rPr>
            <w:webHidden/>
          </w:rPr>
          <w:tab/>
        </w:r>
        <w:r w:rsidR="00592A31">
          <w:rPr>
            <w:webHidden/>
          </w:rPr>
          <w:fldChar w:fldCharType="begin"/>
        </w:r>
        <w:r w:rsidR="00592A31">
          <w:rPr>
            <w:webHidden/>
          </w:rPr>
          <w:instrText xml:space="preserve"> PAGEREF _Toc380696205 \h </w:instrText>
        </w:r>
        <w:r w:rsidR="00592A31">
          <w:rPr>
            <w:webHidden/>
          </w:rPr>
        </w:r>
        <w:r w:rsidR="00592A31">
          <w:rPr>
            <w:webHidden/>
          </w:rPr>
          <w:fldChar w:fldCharType="separate"/>
        </w:r>
        <w:r w:rsidR="000416A3">
          <w:rPr>
            <w:webHidden/>
          </w:rPr>
          <w:t>74</w:t>
        </w:r>
        <w:r w:rsidR="00592A31">
          <w:rPr>
            <w:webHidden/>
          </w:rPr>
          <w:fldChar w:fldCharType="end"/>
        </w:r>
      </w:hyperlink>
    </w:p>
    <w:p w:rsidR="00592A31" w:rsidRDefault="00787CE3">
      <w:pPr>
        <w:pStyle w:val="TOC3"/>
        <w:rPr>
          <w:rFonts w:eastAsiaTheme="minorEastAsia" w:cstheme="minorBidi"/>
          <w:noProof/>
          <w:sz w:val="22"/>
          <w:szCs w:val="22"/>
        </w:rPr>
      </w:pPr>
      <w:hyperlink w:anchor="_Toc380696206" w:history="1">
        <w:r w:rsidR="00592A31" w:rsidRPr="007F0FB1">
          <w:rPr>
            <w:rStyle w:val="Hyperlink"/>
            <w:rFonts w:eastAsiaTheme="majorEastAsia"/>
            <w:noProof/>
          </w:rPr>
          <w:t>7.6.1</w:t>
        </w:r>
        <w:r w:rsidR="00592A31">
          <w:rPr>
            <w:rFonts w:eastAsiaTheme="minorEastAsia" w:cstheme="minorBidi"/>
            <w:noProof/>
            <w:sz w:val="22"/>
            <w:szCs w:val="22"/>
          </w:rPr>
          <w:tab/>
        </w:r>
        <w:r w:rsidR="00592A31" w:rsidRPr="007F0FB1">
          <w:rPr>
            <w:rStyle w:val="Hyperlink"/>
            <w:rFonts w:eastAsiaTheme="majorEastAsia"/>
            <w:noProof/>
          </w:rPr>
          <w:t>Labeling Unknown Chemicals</w:t>
        </w:r>
        <w:r w:rsidR="00592A31">
          <w:rPr>
            <w:noProof/>
            <w:webHidden/>
          </w:rPr>
          <w:tab/>
        </w:r>
        <w:r w:rsidR="00592A31">
          <w:rPr>
            <w:noProof/>
            <w:webHidden/>
          </w:rPr>
          <w:fldChar w:fldCharType="begin"/>
        </w:r>
        <w:r w:rsidR="00592A31">
          <w:rPr>
            <w:noProof/>
            <w:webHidden/>
          </w:rPr>
          <w:instrText xml:space="preserve"> PAGEREF _Toc380696206 \h </w:instrText>
        </w:r>
        <w:r w:rsidR="00592A31">
          <w:rPr>
            <w:noProof/>
            <w:webHidden/>
          </w:rPr>
        </w:r>
        <w:r w:rsidR="00592A31">
          <w:rPr>
            <w:noProof/>
            <w:webHidden/>
          </w:rPr>
          <w:fldChar w:fldCharType="separate"/>
        </w:r>
        <w:r w:rsidR="000416A3">
          <w:rPr>
            <w:noProof/>
            <w:webHidden/>
          </w:rPr>
          <w:t>74</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207" w:history="1">
        <w:r w:rsidR="00592A31" w:rsidRPr="007F0FB1">
          <w:rPr>
            <w:rStyle w:val="Hyperlink"/>
            <w:rFonts w:eastAsiaTheme="majorEastAsia"/>
            <w:noProof/>
          </w:rPr>
          <w:t>7.6.2</w:t>
        </w:r>
        <w:r w:rsidR="00592A31">
          <w:rPr>
            <w:rFonts w:eastAsiaTheme="minorEastAsia" w:cstheme="minorBidi"/>
            <w:noProof/>
            <w:sz w:val="22"/>
            <w:szCs w:val="22"/>
          </w:rPr>
          <w:tab/>
        </w:r>
        <w:r w:rsidR="00592A31" w:rsidRPr="007F0FB1">
          <w:rPr>
            <w:rStyle w:val="Hyperlink"/>
            <w:rFonts w:eastAsiaTheme="majorEastAsia"/>
            <w:noProof/>
          </w:rPr>
          <w:t>Identifying Unknown Chemicals</w:t>
        </w:r>
        <w:r w:rsidR="00592A31">
          <w:rPr>
            <w:noProof/>
            <w:webHidden/>
          </w:rPr>
          <w:tab/>
        </w:r>
        <w:r w:rsidR="00592A31">
          <w:rPr>
            <w:noProof/>
            <w:webHidden/>
          </w:rPr>
          <w:fldChar w:fldCharType="begin"/>
        </w:r>
        <w:r w:rsidR="00592A31">
          <w:rPr>
            <w:noProof/>
            <w:webHidden/>
          </w:rPr>
          <w:instrText xml:space="preserve"> PAGEREF _Toc380696207 \h </w:instrText>
        </w:r>
        <w:r w:rsidR="00592A31">
          <w:rPr>
            <w:noProof/>
            <w:webHidden/>
          </w:rPr>
        </w:r>
        <w:r w:rsidR="00592A31">
          <w:rPr>
            <w:noProof/>
            <w:webHidden/>
          </w:rPr>
          <w:fldChar w:fldCharType="separate"/>
        </w:r>
        <w:r w:rsidR="000416A3">
          <w:rPr>
            <w:noProof/>
            <w:webHidden/>
          </w:rPr>
          <w:t>74</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208" w:history="1">
        <w:r w:rsidR="00592A31" w:rsidRPr="007F0FB1">
          <w:rPr>
            <w:rStyle w:val="Hyperlink"/>
            <w:rFonts w:eastAsiaTheme="majorEastAsia"/>
            <w:noProof/>
          </w:rPr>
          <w:t>7.6.3</w:t>
        </w:r>
        <w:r w:rsidR="00592A31">
          <w:rPr>
            <w:rFonts w:eastAsiaTheme="minorEastAsia" w:cstheme="minorBidi"/>
            <w:noProof/>
            <w:sz w:val="22"/>
            <w:szCs w:val="22"/>
          </w:rPr>
          <w:tab/>
        </w:r>
        <w:r w:rsidR="00592A31" w:rsidRPr="007F0FB1">
          <w:rPr>
            <w:rStyle w:val="Hyperlink"/>
            <w:rFonts w:eastAsiaTheme="majorEastAsia"/>
            <w:noProof/>
          </w:rPr>
          <w:t>Removing Unknown Chemicals from the Work Area</w:t>
        </w:r>
        <w:r w:rsidR="00592A31">
          <w:rPr>
            <w:noProof/>
            <w:webHidden/>
          </w:rPr>
          <w:tab/>
        </w:r>
        <w:r w:rsidR="00592A31">
          <w:rPr>
            <w:noProof/>
            <w:webHidden/>
          </w:rPr>
          <w:fldChar w:fldCharType="begin"/>
        </w:r>
        <w:r w:rsidR="00592A31">
          <w:rPr>
            <w:noProof/>
            <w:webHidden/>
          </w:rPr>
          <w:instrText xml:space="preserve"> PAGEREF _Toc380696208 \h </w:instrText>
        </w:r>
        <w:r w:rsidR="00592A31">
          <w:rPr>
            <w:noProof/>
            <w:webHidden/>
          </w:rPr>
        </w:r>
        <w:r w:rsidR="00592A31">
          <w:rPr>
            <w:noProof/>
            <w:webHidden/>
          </w:rPr>
          <w:fldChar w:fldCharType="separate"/>
        </w:r>
        <w:r w:rsidR="000416A3">
          <w:rPr>
            <w:noProof/>
            <w:webHidden/>
          </w:rPr>
          <w:t>75</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209" w:history="1">
        <w:r w:rsidR="00592A31" w:rsidRPr="007F0FB1">
          <w:rPr>
            <w:rStyle w:val="Hyperlink"/>
            <w:rFonts w:eastAsiaTheme="majorEastAsia"/>
            <w:noProof/>
          </w:rPr>
          <w:t>7.6.4</w:t>
        </w:r>
        <w:r w:rsidR="00592A31">
          <w:rPr>
            <w:rFonts w:eastAsiaTheme="minorEastAsia" w:cstheme="minorBidi"/>
            <w:noProof/>
            <w:sz w:val="22"/>
            <w:szCs w:val="22"/>
          </w:rPr>
          <w:tab/>
        </w:r>
        <w:r w:rsidR="00592A31" w:rsidRPr="007F0FB1">
          <w:rPr>
            <w:rStyle w:val="Hyperlink"/>
            <w:rFonts w:eastAsiaTheme="majorEastAsia"/>
            <w:noProof/>
          </w:rPr>
          <w:t>Preventing Unknown Chemicals</w:t>
        </w:r>
        <w:r w:rsidR="00592A31">
          <w:rPr>
            <w:noProof/>
            <w:webHidden/>
          </w:rPr>
          <w:tab/>
        </w:r>
        <w:r w:rsidR="00592A31">
          <w:rPr>
            <w:noProof/>
            <w:webHidden/>
          </w:rPr>
          <w:fldChar w:fldCharType="begin"/>
        </w:r>
        <w:r w:rsidR="00592A31">
          <w:rPr>
            <w:noProof/>
            <w:webHidden/>
          </w:rPr>
          <w:instrText xml:space="preserve"> PAGEREF _Toc380696209 \h </w:instrText>
        </w:r>
        <w:r w:rsidR="00592A31">
          <w:rPr>
            <w:noProof/>
            <w:webHidden/>
          </w:rPr>
        </w:r>
        <w:r w:rsidR="00592A31">
          <w:rPr>
            <w:noProof/>
            <w:webHidden/>
          </w:rPr>
          <w:fldChar w:fldCharType="separate"/>
        </w:r>
        <w:r w:rsidR="000416A3">
          <w:rPr>
            <w:noProof/>
            <w:webHidden/>
          </w:rPr>
          <w:t>75</w:t>
        </w:r>
        <w:r w:rsidR="00592A31">
          <w:rPr>
            <w:noProof/>
            <w:webHidden/>
          </w:rPr>
          <w:fldChar w:fldCharType="end"/>
        </w:r>
      </w:hyperlink>
    </w:p>
    <w:p w:rsidR="00592A31" w:rsidRDefault="00787CE3">
      <w:pPr>
        <w:pStyle w:val="TOC2"/>
        <w:rPr>
          <w:rFonts w:eastAsiaTheme="minorEastAsia" w:cstheme="minorBidi"/>
          <w:sz w:val="22"/>
          <w:szCs w:val="22"/>
        </w:rPr>
      </w:pPr>
      <w:hyperlink w:anchor="_Toc380696210" w:history="1">
        <w:r w:rsidR="00592A31" w:rsidRPr="007F0FB1">
          <w:rPr>
            <w:rStyle w:val="Hyperlink"/>
          </w:rPr>
          <w:t>7.7</w:t>
        </w:r>
        <w:r w:rsidR="00592A31">
          <w:rPr>
            <w:rFonts w:eastAsiaTheme="minorEastAsia" w:cstheme="minorBidi"/>
            <w:sz w:val="22"/>
            <w:szCs w:val="22"/>
          </w:rPr>
          <w:tab/>
        </w:r>
        <w:r w:rsidR="00592A31" w:rsidRPr="007F0FB1">
          <w:rPr>
            <w:rStyle w:val="Hyperlink"/>
          </w:rPr>
          <w:t>Sink and Trash Disposal</w:t>
        </w:r>
        <w:r w:rsidR="00592A31">
          <w:rPr>
            <w:webHidden/>
          </w:rPr>
          <w:tab/>
        </w:r>
        <w:r w:rsidR="00592A31">
          <w:rPr>
            <w:webHidden/>
          </w:rPr>
          <w:fldChar w:fldCharType="begin"/>
        </w:r>
        <w:r w:rsidR="00592A31">
          <w:rPr>
            <w:webHidden/>
          </w:rPr>
          <w:instrText xml:space="preserve"> PAGEREF _Toc380696210 \h </w:instrText>
        </w:r>
        <w:r w:rsidR="00592A31">
          <w:rPr>
            <w:webHidden/>
          </w:rPr>
        </w:r>
        <w:r w:rsidR="00592A31">
          <w:rPr>
            <w:webHidden/>
          </w:rPr>
          <w:fldChar w:fldCharType="separate"/>
        </w:r>
        <w:r w:rsidR="000416A3">
          <w:rPr>
            <w:webHidden/>
          </w:rPr>
          <w:t>76</w:t>
        </w:r>
        <w:r w:rsidR="00592A31">
          <w:rPr>
            <w:webHidden/>
          </w:rPr>
          <w:fldChar w:fldCharType="end"/>
        </w:r>
      </w:hyperlink>
    </w:p>
    <w:p w:rsidR="00592A31" w:rsidRDefault="00787CE3">
      <w:pPr>
        <w:pStyle w:val="TOC2"/>
        <w:rPr>
          <w:rFonts w:eastAsiaTheme="minorEastAsia" w:cstheme="minorBidi"/>
          <w:sz w:val="22"/>
          <w:szCs w:val="22"/>
        </w:rPr>
      </w:pPr>
      <w:hyperlink w:anchor="_Toc380696211" w:history="1">
        <w:r w:rsidR="00592A31" w:rsidRPr="007F0FB1">
          <w:rPr>
            <w:rStyle w:val="Hyperlink"/>
          </w:rPr>
          <w:t>7.8</w:t>
        </w:r>
        <w:r w:rsidR="00592A31">
          <w:rPr>
            <w:rFonts w:eastAsiaTheme="minorEastAsia" w:cstheme="minorBidi"/>
            <w:sz w:val="22"/>
            <w:szCs w:val="22"/>
          </w:rPr>
          <w:tab/>
        </w:r>
        <w:r w:rsidR="00592A31" w:rsidRPr="007F0FB1">
          <w:rPr>
            <w:rStyle w:val="Hyperlink"/>
          </w:rPr>
          <w:t>Sharps Waste</w:t>
        </w:r>
        <w:r w:rsidR="00592A31">
          <w:rPr>
            <w:webHidden/>
          </w:rPr>
          <w:tab/>
        </w:r>
        <w:r w:rsidR="00592A31">
          <w:rPr>
            <w:webHidden/>
          </w:rPr>
          <w:fldChar w:fldCharType="begin"/>
        </w:r>
        <w:r w:rsidR="00592A31">
          <w:rPr>
            <w:webHidden/>
          </w:rPr>
          <w:instrText xml:space="preserve"> PAGEREF _Toc380696211 \h </w:instrText>
        </w:r>
        <w:r w:rsidR="00592A31">
          <w:rPr>
            <w:webHidden/>
          </w:rPr>
        </w:r>
        <w:r w:rsidR="00592A31">
          <w:rPr>
            <w:webHidden/>
          </w:rPr>
          <w:fldChar w:fldCharType="separate"/>
        </w:r>
        <w:r w:rsidR="000416A3">
          <w:rPr>
            <w:webHidden/>
          </w:rPr>
          <w:t>76</w:t>
        </w:r>
        <w:r w:rsidR="00592A31">
          <w:rPr>
            <w:webHidden/>
          </w:rPr>
          <w:fldChar w:fldCharType="end"/>
        </w:r>
      </w:hyperlink>
    </w:p>
    <w:p w:rsidR="00592A31" w:rsidRDefault="00787CE3">
      <w:pPr>
        <w:pStyle w:val="TOC2"/>
        <w:rPr>
          <w:rFonts w:eastAsiaTheme="minorEastAsia" w:cstheme="minorBidi"/>
          <w:sz w:val="22"/>
          <w:szCs w:val="22"/>
        </w:rPr>
      </w:pPr>
      <w:hyperlink w:anchor="_Toc380696212" w:history="1">
        <w:r w:rsidR="00592A31" w:rsidRPr="007F0FB1">
          <w:rPr>
            <w:rStyle w:val="Hyperlink"/>
          </w:rPr>
          <w:t>7.9</w:t>
        </w:r>
        <w:r w:rsidR="00592A31">
          <w:rPr>
            <w:rFonts w:eastAsiaTheme="minorEastAsia" w:cstheme="minorBidi"/>
            <w:sz w:val="22"/>
            <w:szCs w:val="22"/>
          </w:rPr>
          <w:tab/>
        </w:r>
        <w:r w:rsidR="00592A31" w:rsidRPr="007F0FB1">
          <w:rPr>
            <w:rStyle w:val="Hyperlink"/>
          </w:rPr>
          <w:t>Liquid Chromatography Waste</w:t>
        </w:r>
        <w:r w:rsidR="00592A31">
          <w:rPr>
            <w:webHidden/>
          </w:rPr>
          <w:tab/>
        </w:r>
        <w:r w:rsidR="00592A31">
          <w:rPr>
            <w:webHidden/>
          </w:rPr>
          <w:fldChar w:fldCharType="begin"/>
        </w:r>
        <w:r w:rsidR="00592A31">
          <w:rPr>
            <w:webHidden/>
          </w:rPr>
          <w:instrText xml:space="preserve"> PAGEREF _Toc380696212 \h </w:instrText>
        </w:r>
        <w:r w:rsidR="00592A31">
          <w:rPr>
            <w:webHidden/>
          </w:rPr>
        </w:r>
        <w:r w:rsidR="00592A31">
          <w:rPr>
            <w:webHidden/>
          </w:rPr>
          <w:fldChar w:fldCharType="separate"/>
        </w:r>
        <w:r w:rsidR="000416A3">
          <w:rPr>
            <w:webHidden/>
          </w:rPr>
          <w:t>76</w:t>
        </w:r>
        <w:r w:rsidR="00592A31">
          <w:rPr>
            <w:webHidden/>
          </w:rPr>
          <w:fldChar w:fldCharType="end"/>
        </w:r>
      </w:hyperlink>
    </w:p>
    <w:p w:rsidR="00592A31" w:rsidRDefault="00787CE3">
      <w:pPr>
        <w:pStyle w:val="TOC1"/>
        <w:rPr>
          <w:rFonts w:cstheme="minorBidi"/>
          <w:b w:val="0"/>
          <w:sz w:val="22"/>
          <w:szCs w:val="22"/>
          <w:lang w:eastAsia="en-US"/>
        </w:rPr>
      </w:pPr>
      <w:hyperlink w:anchor="_Toc380696213" w:history="1">
        <w:r w:rsidR="00592A31" w:rsidRPr="007F0FB1">
          <w:rPr>
            <w:rStyle w:val="Hyperlink"/>
            <w14:scene3d>
              <w14:camera w14:prst="orthographicFront"/>
              <w14:lightRig w14:rig="threePt" w14:dir="t">
                <w14:rot w14:lat="0" w14:lon="0" w14:rev="0"/>
              </w14:lightRig>
            </w14:scene3d>
          </w:rPr>
          <w:t>Chapter 8:</w:t>
        </w:r>
        <w:r w:rsidR="00592A31">
          <w:rPr>
            <w:rFonts w:cstheme="minorBidi"/>
            <w:b w:val="0"/>
            <w:sz w:val="22"/>
            <w:szCs w:val="22"/>
            <w:lang w:eastAsia="en-US"/>
          </w:rPr>
          <w:tab/>
        </w:r>
        <w:r w:rsidR="00592A31" w:rsidRPr="007F0FB1">
          <w:rPr>
            <w:rStyle w:val="Hyperlink"/>
          </w:rPr>
          <w:t>Chemical Spills</w:t>
        </w:r>
        <w:r w:rsidR="00592A31">
          <w:rPr>
            <w:webHidden/>
          </w:rPr>
          <w:tab/>
        </w:r>
        <w:r w:rsidR="00592A31">
          <w:rPr>
            <w:webHidden/>
          </w:rPr>
          <w:fldChar w:fldCharType="begin"/>
        </w:r>
        <w:r w:rsidR="00592A31">
          <w:rPr>
            <w:webHidden/>
          </w:rPr>
          <w:instrText xml:space="preserve"> PAGEREF _Toc380696213 \h </w:instrText>
        </w:r>
        <w:r w:rsidR="00592A31">
          <w:rPr>
            <w:webHidden/>
          </w:rPr>
        </w:r>
        <w:r w:rsidR="00592A31">
          <w:rPr>
            <w:webHidden/>
          </w:rPr>
          <w:fldChar w:fldCharType="separate"/>
        </w:r>
        <w:r w:rsidR="000416A3">
          <w:rPr>
            <w:webHidden/>
          </w:rPr>
          <w:t>78</w:t>
        </w:r>
        <w:r w:rsidR="00592A31">
          <w:rPr>
            <w:webHidden/>
          </w:rPr>
          <w:fldChar w:fldCharType="end"/>
        </w:r>
      </w:hyperlink>
    </w:p>
    <w:p w:rsidR="00592A31" w:rsidRDefault="00787CE3">
      <w:pPr>
        <w:pStyle w:val="TOC2"/>
        <w:rPr>
          <w:rFonts w:eastAsiaTheme="minorEastAsia" w:cstheme="minorBidi"/>
          <w:sz w:val="22"/>
          <w:szCs w:val="22"/>
        </w:rPr>
      </w:pPr>
      <w:hyperlink w:anchor="_Toc380696214" w:history="1">
        <w:r w:rsidR="00592A31" w:rsidRPr="007F0FB1">
          <w:rPr>
            <w:rStyle w:val="Hyperlink"/>
          </w:rPr>
          <w:t>8.1</w:t>
        </w:r>
        <w:r w:rsidR="00592A31">
          <w:rPr>
            <w:rFonts w:eastAsiaTheme="minorEastAsia" w:cstheme="minorBidi"/>
            <w:sz w:val="22"/>
            <w:szCs w:val="22"/>
          </w:rPr>
          <w:tab/>
        </w:r>
        <w:r w:rsidR="00592A31" w:rsidRPr="007F0FB1">
          <w:rPr>
            <w:rStyle w:val="Hyperlink"/>
          </w:rPr>
          <w:t>Non-Emergency Chemical Spill Procedures</w:t>
        </w:r>
        <w:r w:rsidR="00592A31">
          <w:rPr>
            <w:webHidden/>
          </w:rPr>
          <w:tab/>
        </w:r>
        <w:r w:rsidR="00592A31">
          <w:rPr>
            <w:webHidden/>
          </w:rPr>
          <w:fldChar w:fldCharType="begin"/>
        </w:r>
        <w:r w:rsidR="00592A31">
          <w:rPr>
            <w:webHidden/>
          </w:rPr>
          <w:instrText xml:space="preserve"> PAGEREF _Toc380696214 \h </w:instrText>
        </w:r>
        <w:r w:rsidR="00592A31">
          <w:rPr>
            <w:webHidden/>
          </w:rPr>
        </w:r>
        <w:r w:rsidR="00592A31">
          <w:rPr>
            <w:webHidden/>
          </w:rPr>
          <w:fldChar w:fldCharType="separate"/>
        </w:r>
        <w:r w:rsidR="000416A3">
          <w:rPr>
            <w:webHidden/>
          </w:rPr>
          <w:t>78</w:t>
        </w:r>
        <w:r w:rsidR="00592A31">
          <w:rPr>
            <w:webHidden/>
          </w:rPr>
          <w:fldChar w:fldCharType="end"/>
        </w:r>
      </w:hyperlink>
    </w:p>
    <w:p w:rsidR="00592A31" w:rsidRDefault="00787CE3">
      <w:pPr>
        <w:pStyle w:val="TOC2"/>
        <w:rPr>
          <w:rFonts w:eastAsiaTheme="minorEastAsia" w:cstheme="minorBidi"/>
          <w:sz w:val="22"/>
          <w:szCs w:val="22"/>
        </w:rPr>
      </w:pPr>
      <w:hyperlink w:anchor="_Toc380696215" w:history="1">
        <w:r w:rsidR="00592A31" w:rsidRPr="007F0FB1">
          <w:rPr>
            <w:rStyle w:val="Hyperlink"/>
          </w:rPr>
          <w:t>8.2</w:t>
        </w:r>
        <w:r w:rsidR="00592A31">
          <w:rPr>
            <w:rFonts w:eastAsiaTheme="minorEastAsia" w:cstheme="minorBidi"/>
            <w:sz w:val="22"/>
            <w:szCs w:val="22"/>
          </w:rPr>
          <w:tab/>
        </w:r>
        <w:r w:rsidR="00592A31" w:rsidRPr="007F0FB1">
          <w:rPr>
            <w:rStyle w:val="Hyperlink"/>
          </w:rPr>
          <w:t>Emergency Chemical Spill Procedures</w:t>
        </w:r>
        <w:r w:rsidR="00592A31">
          <w:rPr>
            <w:webHidden/>
          </w:rPr>
          <w:tab/>
        </w:r>
        <w:r w:rsidR="00592A31">
          <w:rPr>
            <w:webHidden/>
          </w:rPr>
          <w:fldChar w:fldCharType="begin"/>
        </w:r>
        <w:r w:rsidR="00592A31">
          <w:rPr>
            <w:webHidden/>
          </w:rPr>
          <w:instrText xml:space="preserve"> PAGEREF _Toc380696215 \h </w:instrText>
        </w:r>
        <w:r w:rsidR="00592A31">
          <w:rPr>
            <w:webHidden/>
          </w:rPr>
        </w:r>
        <w:r w:rsidR="00592A31">
          <w:rPr>
            <w:webHidden/>
          </w:rPr>
          <w:fldChar w:fldCharType="separate"/>
        </w:r>
        <w:r w:rsidR="000416A3">
          <w:rPr>
            <w:webHidden/>
          </w:rPr>
          <w:t>78</w:t>
        </w:r>
        <w:r w:rsidR="00592A31">
          <w:rPr>
            <w:webHidden/>
          </w:rPr>
          <w:fldChar w:fldCharType="end"/>
        </w:r>
      </w:hyperlink>
    </w:p>
    <w:p w:rsidR="00592A31" w:rsidRDefault="00787CE3">
      <w:pPr>
        <w:pStyle w:val="TOC2"/>
        <w:rPr>
          <w:rFonts w:eastAsiaTheme="minorEastAsia" w:cstheme="minorBidi"/>
          <w:sz w:val="22"/>
          <w:szCs w:val="22"/>
        </w:rPr>
      </w:pPr>
      <w:hyperlink w:anchor="_Toc380696216" w:history="1">
        <w:r w:rsidR="00592A31" w:rsidRPr="007F0FB1">
          <w:rPr>
            <w:rStyle w:val="Hyperlink"/>
          </w:rPr>
          <w:t>8.3</w:t>
        </w:r>
        <w:r w:rsidR="00592A31">
          <w:rPr>
            <w:rFonts w:eastAsiaTheme="minorEastAsia" w:cstheme="minorBidi"/>
            <w:sz w:val="22"/>
            <w:szCs w:val="22"/>
          </w:rPr>
          <w:tab/>
        </w:r>
        <w:r w:rsidR="00592A31" w:rsidRPr="007F0FB1">
          <w:rPr>
            <w:rStyle w:val="Hyperlink"/>
          </w:rPr>
          <w:t>Chemical Spill Kits</w:t>
        </w:r>
        <w:r w:rsidR="00592A31">
          <w:rPr>
            <w:webHidden/>
          </w:rPr>
          <w:tab/>
        </w:r>
        <w:r w:rsidR="00592A31">
          <w:rPr>
            <w:webHidden/>
          </w:rPr>
          <w:fldChar w:fldCharType="begin"/>
        </w:r>
        <w:r w:rsidR="00592A31">
          <w:rPr>
            <w:webHidden/>
          </w:rPr>
          <w:instrText xml:space="preserve"> PAGEREF _Toc380696216 \h </w:instrText>
        </w:r>
        <w:r w:rsidR="00592A31">
          <w:rPr>
            <w:webHidden/>
          </w:rPr>
        </w:r>
        <w:r w:rsidR="00592A31">
          <w:rPr>
            <w:webHidden/>
          </w:rPr>
          <w:fldChar w:fldCharType="separate"/>
        </w:r>
        <w:r w:rsidR="000416A3">
          <w:rPr>
            <w:webHidden/>
          </w:rPr>
          <w:t>79</w:t>
        </w:r>
        <w:r w:rsidR="00592A31">
          <w:rPr>
            <w:webHidden/>
          </w:rPr>
          <w:fldChar w:fldCharType="end"/>
        </w:r>
      </w:hyperlink>
    </w:p>
    <w:p w:rsidR="00592A31" w:rsidRDefault="00787CE3">
      <w:pPr>
        <w:pStyle w:val="TOC1"/>
        <w:rPr>
          <w:rFonts w:cstheme="minorBidi"/>
          <w:b w:val="0"/>
          <w:sz w:val="22"/>
          <w:szCs w:val="22"/>
          <w:lang w:eastAsia="en-US"/>
        </w:rPr>
      </w:pPr>
      <w:hyperlink w:anchor="_Toc380696217" w:history="1">
        <w:r w:rsidR="00592A31" w:rsidRPr="007F0FB1">
          <w:rPr>
            <w:rStyle w:val="Hyperlink"/>
            <w14:scene3d>
              <w14:camera w14:prst="orthographicFront"/>
              <w14:lightRig w14:rig="threePt" w14:dir="t">
                <w14:rot w14:lat="0" w14:lon="0" w14:rev="0"/>
              </w14:lightRig>
            </w14:scene3d>
          </w:rPr>
          <w:t>Chapter 9:</w:t>
        </w:r>
        <w:r w:rsidR="00592A31">
          <w:rPr>
            <w:rFonts w:cstheme="minorBidi"/>
            <w:b w:val="0"/>
            <w:sz w:val="22"/>
            <w:szCs w:val="22"/>
            <w:lang w:eastAsia="en-US"/>
          </w:rPr>
          <w:tab/>
        </w:r>
        <w:r w:rsidR="00592A31" w:rsidRPr="007F0FB1">
          <w:rPr>
            <w:rStyle w:val="Hyperlink"/>
          </w:rPr>
          <w:t>Training</w:t>
        </w:r>
        <w:r w:rsidR="00592A31">
          <w:rPr>
            <w:webHidden/>
          </w:rPr>
          <w:tab/>
        </w:r>
        <w:r w:rsidR="00592A31">
          <w:rPr>
            <w:webHidden/>
          </w:rPr>
          <w:fldChar w:fldCharType="begin"/>
        </w:r>
        <w:r w:rsidR="00592A31">
          <w:rPr>
            <w:webHidden/>
          </w:rPr>
          <w:instrText xml:space="preserve"> PAGEREF _Toc380696217 \h </w:instrText>
        </w:r>
        <w:r w:rsidR="00592A31">
          <w:rPr>
            <w:webHidden/>
          </w:rPr>
        </w:r>
        <w:r w:rsidR="00592A31">
          <w:rPr>
            <w:webHidden/>
          </w:rPr>
          <w:fldChar w:fldCharType="separate"/>
        </w:r>
        <w:r w:rsidR="000416A3">
          <w:rPr>
            <w:webHidden/>
          </w:rPr>
          <w:t>80</w:t>
        </w:r>
        <w:r w:rsidR="00592A31">
          <w:rPr>
            <w:webHidden/>
          </w:rPr>
          <w:fldChar w:fldCharType="end"/>
        </w:r>
      </w:hyperlink>
    </w:p>
    <w:p w:rsidR="00592A31" w:rsidRDefault="00787CE3">
      <w:pPr>
        <w:pStyle w:val="TOC2"/>
        <w:rPr>
          <w:rFonts w:eastAsiaTheme="minorEastAsia" w:cstheme="minorBidi"/>
          <w:sz w:val="22"/>
          <w:szCs w:val="22"/>
        </w:rPr>
      </w:pPr>
      <w:hyperlink w:anchor="_Toc380696218" w:history="1">
        <w:r w:rsidR="00592A31" w:rsidRPr="007F0FB1">
          <w:rPr>
            <w:rStyle w:val="Hyperlink"/>
          </w:rPr>
          <w:t>9.1</w:t>
        </w:r>
        <w:r w:rsidR="00592A31">
          <w:rPr>
            <w:rFonts w:eastAsiaTheme="minorEastAsia" w:cstheme="minorBidi"/>
            <w:sz w:val="22"/>
            <w:szCs w:val="22"/>
          </w:rPr>
          <w:tab/>
        </w:r>
        <w:r w:rsidR="00592A31" w:rsidRPr="007F0FB1">
          <w:rPr>
            <w:rStyle w:val="Hyperlink"/>
          </w:rPr>
          <w:t>CHP Training</w:t>
        </w:r>
        <w:r w:rsidR="00592A31">
          <w:rPr>
            <w:webHidden/>
          </w:rPr>
          <w:tab/>
        </w:r>
        <w:r w:rsidR="00592A31">
          <w:rPr>
            <w:webHidden/>
          </w:rPr>
          <w:fldChar w:fldCharType="begin"/>
        </w:r>
        <w:r w:rsidR="00592A31">
          <w:rPr>
            <w:webHidden/>
          </w:rPr>
          <w:instrText xml:space="preserve"> PAGEREF _Toc380696218 \h </w:instrText>
        </w:r>
        <w:r w:rsidR="00592A31">
          <w:rPr>
            <w:webHidden/>
          </w:rPr>
        </w:r>
        <w:r w:rsidR="00592A31">
          <w:rPr>
            <w:webHidden/>
          </w:rPr>
          <w:fldChar w:fldCharType="separate"/>
        </w:r>
        <w:r w:rsidR="000416A3">
          <w:rPr>
            <w:webHidden/>
          </w:rPr>
          <w:t>80</w:t>
        </w:r>
        <w:r w:rsidR="00592A31">
          <w:rPr>
            <w:webHidden/>
          </w:rPr>
          <w:fldChar w:fldCharType="end"/>
        </w:r>
      </w:hyperlink>
    </w:p>
    <w:p w:rsidR="00592A31" w:rsidRDefault="00787CE3">
      <w:pPr>
        <w:pStyle w:val="TOC3"/>
        <w:rPr>
          <w:rFonts w:eastAsiaTheme="minorEastAsia" w:cstheme="minorBidi"/>
          <w:noProof/>
          <w:sz w:val="22"/>
          <w:szCs w:val="22"/>
        </w:rPr>
      </w:pPr>
      <w:hyperlink w:anchor="_Toc380696219" w:history="1">
        <w:r w:rsidR="00592A31" w:rsidRPr="007F0FB1">
          <w:rPr>
            <w:rStyle w:val="Hyperlink"/>
            <w:rFonts w:eastAsiaTheme="majorEastAsia"/>
            <w:noProof/>
          </w:rPr>
          <w:t>9.1.1</w:t>
        </w:r>
        <w:r w:rsidR="00592A31">
          <w:rPr>
            <w:rFonts w:eastAsiaTheme="minorEastAsia" w:cstheme="minorBidi"/>
            <w:noProof/>
            <w:sz w:val="22"/>
            <w:szCs w:val="22"/>
          </w:rPr>
          <w:tab/>
        </w:r>
        <w:r w:rsidR="00592A31" w:rsidRPr="007F0FB1">
          <w:rPr>
            <w:rStyle w:val="Hyperlink"/>
            <w:rFonts w:eastAsiaTheme="majorEastAsia"/>
            <w:noProof/>
          </w:rPr>
          <w:t>Annual CHP Refresher Requirements</w:t>
        </w:r>
        <w:r w:rsidR="00592A31">
          <w:rPr>
            <w:noProof/>
            <w:webHidden/>
          </w:rPr>
          <w:tab/>
        </w:r>
        <w:r w:rsidR="00592A31">
          <w:rPr>
            <w:noProof/>
            <w:webHidden/>
          </w:rPr>
          <w:fldChar w:fldCharType="begin"/>
        </w:r>
        <w:r w:rsidR="00592A31">
          <w:rPr>
            <w:noProof/>
            <w:webHidden/>
          </w:rPr>
          <w:instrText xml:space="preserve"> PAGEREF _Toc380696219 \h </w:instrText>
        </w:r>
        <w:r w:rsidR="00592A31">
          <w:rPr>
            <w:noProof/>
            <w:webHidden/>
          </w:rPr>
        </w:r>
        <w:r w:rsidR="00592A31">
          <w:rPr>
            <w:noProof/>
            <w:webHidden/>
          </w:rPr>
          <w:fldChar w:fldCharType="separate"/>
        </w:r>
        <w:r w:rsidR="000416A3">
          <w:rPr>
            <w:noProof/>
            <w:webHidden/>
          </w:rPr>
          <w:t>80</w:t>
        </w:r>
        <w:r w:rsidR="00592A31">
          <w:rPr>
            <w:noProof/>
            <w:webHidden/>
          </w:rPr>
          <w:fldChar w:fldCharType="end"/>
        </w:r>
      </w:hyperlink>
    </w:p>
    <w:p w:rsidR="00592A31" w:rsidRDefault="00787CE3">
      <w:pPr>
        <w:pStyle w:val="TOC2"/>
        <w:rPr>
          <w:rFonts w:eastAsiaTheme="minorEastAsia" w:cstheme="minorBidi"/>
          <w:sz w:val="22"/>
          <w:szCs w:val="22"/>
        </w:rPr>
      </w:pPr>
      <w:hyperlink w:anchor="_Toc380696220" w:history="1">
        <w:r w:rsidR="00592A31" w:rsidRPr="007F0FB1">
          <w:rPr>
            <w:rStyle w:val="Hyperlink"/>
          </w:rPr>
          <w:t>9.2</w:t>
        </w:r>
        <w:r w:rsidR="00592A31">
          <w:rPr>
            <w:rFonts w:eastAsiaTheme="minorEastAsia" w:cstheme="minorBidi"/>
            <w:sz w:val="22"/>
            <w:szCs w:val="22"/>
          </w:rPr>
          <w:tab/>
        </w:r>
        <w:r w:rsidR="00592A31" w:rsidRPr="007F0FB1">
          <w:rPr>
            <w:rStyle w:val="Hyperlink"/>
          </w:rPr>
          <w:t>PPE Training</w:t>
        </w:r>
        <w:r w:rsidR="00592A31">
          <w:rPr>
            <w:webHidden/>
          </w:rPr>
          <w:tab/>
        </w:r>
        <w:r w:rsidR="00592A31">
          <w:rPr>
            <w:webHidden/>
          </w:rPr>
          <w:fldChar w:fldCharType="begin"/>
        </w:r>
        <w:r w:rsidR="00592A31">
          <w:rPr>
            <w:webHidden/>
          </w:rPr>
          <w:instrText xml:space="preserve"> PAGEREF _Toc380696220 \h </w:instrText>
        </w:r>
        <w:r w:rsidR="00592A31">
          <w:rPr>
            <w:webHidden/>
          </w:rPr>
        </w:r>
        <w:r w:rsidR="00592A31">
          <w:rPr>
            <w:webHidden/>
          </w:rPr>
          <w:fldChar w:fldCharType="separate"/>
        </w:r>
        <w:r w:rsidR="000416A3">
          <w:rPr>
            <w:webHidden/>
          </w:rPr>
          <w:t>81</w:t>
        </w:r>
        <w:r w:rsidR="00592A31">
          <w:rPr>
            <w:webHidden/>
          </w:rPr>
          <w:fldChar w:fldCharType="end"/>
        </w:r>
      </w:hyperlink>
    </w:p>
    <w:p w:rsidR="00592A31" w:rsidRDefault="00787CE3">
      <w:pPr>
        <w:pStyle w:val="TOC2"/>
        <w:rPr>
          <w:rFonts w:eastAsiaTheme="minorEastAsia" w:cstheme="minorBidi"/>
          <w:sz w:val="22"/>
          <w:szCs w:val="22"/>
        </w:rPr>
      </w:pPr>
      <w:hyperlink w:anchor="_Toc380696221" w:history="1">
        <w:r w:rsidR="00592A31" w:rsidRPr="007F0FB1">
          <w:rPr>
            <w:rStyle w:val="Hyperlink"/>
          </w:rPr>
          <w:t>9.3</w:t>
        </w:r>
        <w:r w:rsidR="00592A31">
          <w:rPr>
            <w:rFonts w:eastAsiaTheme="minorEastAsia" w:cstheme="minorBidi"/>
            <w:sz w:val="22"/>
            <w:szCs w:val="22"/>
          </w:rPr>
          <w:tab/>
        </w:r>
        <w:r w:rsidR="00592A31" w:rsidRPr="007F0FB1">
          <w:rPr>
            <w:rStyle w:val="Hyperlink"/>
          </w:rPr>
          <w:t>SOP Training</w:t>
        </w:r>
        <w:r w:rsidR="00592A31">
          <w:rPr>
            <w:webHidden/>
          </w:rPr>
          <w:tab/>
        </w:r>
        <w:r w:rsidR="00592A31">
          <w:rPr>
            <w:webHidden/>
          </w:rPr>
          <w:fldChar w:fldCharType="begin"/>
        </w:r>
        <w:r w:rsidR="00592A31">
          <w:rPr>
            <w:webHidden/>
          </w:rPr>
          <w:instrText xml:space="preserve"> PAGEREF _Toc380696221 \h </w:instrText>
        </w:r>
        <w:r w:rsidR="00592A31">
          <w:rPr>
            <w:webHidden/>
          </w:rPr>
        </w:r>
        <w:r w:rsidR="00592A31">
          <w:rPr>
            <w:webHidden/>
          </w:rPr>
          <w:fldChar w:fldCharType="separate"/>
        </w:r>
        <w:r w:rsidR="000416A3">
          <w:rPr>
            <w:webHidden/>
          </w:rPr>
          <w:t>81</w:t>
        </w:r>
        <w:r w:rsidR="00592A31">
          <w:rPr>
            <w:webHidden/>
          </w:rPr>
          <w:fldChar w:fldCharType="end"/>
        </w:r>
      </w:hyperlink>
    </w:p>
    <w:p w:rsidR="00592A31" w:rsidRDefault="00787CE3">
      <w:pPr>
        <w:pStyle w:val="TOC2"/>
        <w:rPr>
          <w:rFonts w:eastAsiaTheme="minorEastAsia" w:cstheme="minorBidi"/>
          <w:sz w:val="22"/>
          <w:szCs w:val="22"/>
        </w:rPr>
      </w:pPr>
      <w:hyperlink w:anchor="_Toc380696222" w:history="1">
        <w:r w:rsidR="00592A31" w:rsidRPr="007F0FB1">
          <w:rPr>
            <w:rStyle w:val="Hyperlink"/>
          </w:rPr>
          <w:t>9.4</w:t>
        </w:r>
        <w:r w:rsidR="00592A31">
          <w:rPr>
            <w:rFonts w:eastAsiaTheme="minorEastAsia" w:cstheme="minorBidi"/>
            <w:sz w:val="22"/>
            <w:szCs w:val="22"/>
          </w:rPr>
          <w:tab/>
        </w:r>
        <w:r w:rsidR="00592A31" w:rsidRPr="007F0FB1">
          <w:rPr>
            <w:rStyle w:val="Hyperlink"/>
          </w:rPr>
          <w:t>Laboratory Chemical Safety Course (CHM 605)</w:t>
        </w:r>
        <w:r w:rsidR="00592A31">
          <w:rPr>
            <w:webHidden/>
          </w:rPr>
          <w:tab/>
        </w:r>
        <w:r w:rsidR="00592A31">
          <w:rPr>
            <w:webHidden/>
          </w:rPr>
          <w:fldChar w:fldCharType="begin"/>
        </w:r>
        <w:r w:rsidR="00592A31">
          <w:rPr>
            <w:webHidden/>
          </w:rPr>
          <w:instrText xml:space="preserve"> PAGEREF _Toc380696222 \h </w:instrText>
        </w:r>
        <w:r w:rsidR="00592A31">
          <w:rPr>
            <w:webHidden/>
          </w:rPr>
        </w:r>
        <w:r w:rsidR="00592A31">
          <w:rPr>
            <w:webHidden/>
          </w:rPr>
          <w:fldChar w:fldCharType="separate"/>
        </w:r>
        <w:r w:rsidR="000416A3">
          <w:rPr>
            <w:webHidden/>
          </w:rPr>
          <w:t>82</w:t>
        </w:r>
        <w:r w:rsidR="00592A31">
          <w:rPr>
            <w:webHidden/>
          </w:rPr>
          <w:fldChar w:fldCharType="end"/>
        </w:r>
      </w:hyperlink>
    </w:p>
    <w:p w:rsidR="00592A31" w:rsidRDefault="00787CE3">
      <w:pPr>
        <w:pStyle w:val="TOC2"/>
        <w:rPr>
          <w:rFonts w:eastAsiaTheme="minorEastAsia" w:cstheme="minorBidi"/>
          <w:sz w:val="22"/>
          <w:szCs w:val="22"/>
        </w:rPr>
      </w:pPr>
      <w:hyperlink w:anchor="_Toc380696223" w:history="1">
        <w:r w:rsidR="00592A31" w:rsidRPr="007F0FB1">
          <w:rPr>
            <w:rStyle w:val="Hyperlink"/>
          </w:rPr>
          <w:t>9.5</w:t>
        </w:r>
        <w:r w:rsidR="00592A31">
          <w:rPr>
            <w:rFonts w:eastAsiaTheme="minorEastAsia" w:cstheme="minorBidi"/>
            <w:sz w:val="22"/>
            <w:szCs w:val="22"/>
          </w:rPr>
          <w:tab/>
        </w:r>
        <w:r w:rsidR="00592A31" w:rsidRPr="007F0FB1">
          <w:rPr>
            <w:rStyle w:val="Hyperlink"/>
          </w:rPr>
          <w:t>REM Researcher’s Guide</w:t>
        </w:r>
        <w:r w:rsidR="00592A31">
          <w:rPr>
            <w:webHidden/>
          </w:rPr>
          <w:tab/>
        </w:r>
        <w:r w:rsidR="00592A31">
          <w:rPr>
            <w:webHidden/>
          </w:rPr>
          <w:fldChar w:fldCharType="begin"/>
        </w:r>
        <w:r w:rsidR="00592A31">
          <w:rPr>
            <w:webHidden/>
          </w:rPr>
          <w:instrText xml:space="preserve"> PAGEREF _Toc380696223 \h </w:instrText>
        </w:r>
        <w:r w:rsidR="00592A31">
          <w:rPr>
            <w:webHidden/>
          </w:rPr>
        </w:r>
        <w:r w:rsidR="00592A31">
          <w:rPr>
            <w:webHidden/>
          </w:rPr>
          <w:fldChar w:fldCharType="separate"/>
        </w:r>
        <w:r w:rsidR="000416A3">
          <w:rPr>
            <w:webHidden/>
          </w:rPr>
          <w:t>82</w:t>
        </w:r>
        <w:r w:rsidR="00592A31">
          <w:rPr>
            <w:webHidden/>
          </w:rPr>
          <w:fldChar w:fldCharType="end"/>
        </w:r>
      </w:hyperlink>
    </w:p>
    <w:p w:rsidR="00592A31" w:rsidRDefault="00787CE3">
      <w:pPr>
        <w:pStyle w:val="TOC1"/>
        <w:rPr>
          <w:rFonts w:cstheme="minorBidi"/>
          <w:b w:val="0"/>
          <w:sz w:val="22"/>
          <w:szCs w:val="22"/>
          <w:lang w:eastAsia="en-US"/>
        </w:rPr>
      </w:pPr>
      <w:hyperlink w:anchor="_Toc380696224" w:history="1">
        <w:r w:rsidR="00592A31" w:rsidRPr="007F0FB1">
          <w:rPr>
            <w:rStyle w:val="Hyperlink"/>
          </w:rPr>
          <w:t xml:space="preserve">Appendix A:   CHP </w:t>
        </w:r>
        <w:r w:rsidR="00BB00AC">
          <w:rPr>
            <w:rStyle w:val="Hyperlink"/>
          </w:rPr>
          <w:t>Awareness</w:t>
        </w:r>
        <w:r w:rsidR="00592A31" w:rsidRPr="007F0FB1">
          <w:rPr>
            <w:rStyle w:val="Hyperlink"/>
          </w:rPr>
          <w:t xml:space="preserve"> Certification Form</w:t>
        </w:r>
        <w:r w:rsidR="00592A31">
          <w:rPr>
            <w:webHidden/>
          </w:rPr>
          <w:tab/>
        </w:r>
        <w:r w:rsidR="00592A31">
          <w:rPr>
            <w:webHidden/>
          </w:rPr>
          <w:fldChar w:fldCharType="begin"/>
        </w:r>
        <w:r w:rsidR="00592A31">
          <w:rPr>
            <w:webHidden/>
          </w:rPr>
          <w:instrText xml:space="preserve"> PAGEREF _Toc380696224 \h </w:instrText>
        </w:r>
        <w:r w:rsidR="00592A31">
          <w:rPr>
            <w:webHidden/>
          </w:rPr>
        </w:r>
        <w:r w:rsidR="00592A31">
          <w:rPr>
            <w:webHidden/>
          </w:rPr>
          <w:fldChar w:fldCharType="separate"/>
        </w:r>
        <w:r w:rsidR="000416A3">
          <w:rPr>
            <w:webHidden/>
          </w:rPr>
          <w:t>83</w:t>
        </w:r>
        <w:r w:rsidR="00592A31">
          <w:rPr>
            <w:webHidden/>
          </w:rPr>
          <w:fldChar w:fldCharType="end"/>
        </w:r>
      </w:hyperlink>
    </w:p>
    <w:p w:rsidR="00592A31" w:rsidRDefault="00787CE3">
      <w:pPr>
        <w:pStyle w:val="TOC1"/>
        <w:rPr>
          <w:rFonts w:cstheme="minorBidi"/>
          <w:b w:val="0"/>
          <w:sz w:val="22"/>
          <w:szCs w:val="22"/>
          <w:lang w:eastAsia="en-US"/>
        </w:rPr>
      </w:pPr>
      <w:hyperlink w:anchor="_Toc380696225" w:history="1">
        <w:r w:rsidR="00592A31" w:rsidRPr="007F0FB1">
          <w:rPr>
            <w:rStyle w:val="Hyperlink"/>
          </w:rPr>
          <w:t>Appendix B:   OSHA Hazard Class Definitions</w:t>
        </w:r>
        <w:r w:rsidR="00592A31">
          <w:rPr>
            <w:webHidden/>
          </w:rPr>
          <w:tab/>
        </w:r>
        <w:r w:rsidR="00592A31">
          <w:rPr>
            <w:webHidden/>
          </w:rPr>
          <w:fldChar w:fldCharType="begin"/>
        </w:r>
        <w:r w:rsidR="00592A31">
          <w:rPr>
            <w:webHidden/>
          </w:rPr>
          <w:instrText xml:space="preserve"> PAGEREF _Toc380696225 \h </w:instrText>
        </w:r>
        <w:r w:rsidR="00592A31">
          <w:rPr>
            <w:webHidden/>
          </w:rPr>
        </w:r>
        <w:r w:rsidR="00592A31">
          <w:rPr>
            <w:webHidden/>
          </w:rPr>
          <w:fldChar w:fldCharType="separate"/>
        </w:r>
        <w:r w:rsidR="000416A3">
          <w:rPr>
            <w:webHidden/>
          </w:rPr>
          <w:t>85</w:t>
        </w:r>
        <w:r w:rsidR="00592A31">
          <w:rPr>
            <w:webHidden/>
          </w:rPr>
          <w:fldChar w:fldCharType="end"/>
        </w:r>
      </w:hyperlink>
    </w:p>
    <w:p w:rsidR="00592A31" w:rsidRDefault="00787CE3">
      <w:pPr>
        <w:pStyle w:val="TOC2"/>
        <w:rPr>
          <w:rFonts w:eastAsiaTheme="minorEastAsia" w:cstheme="minorBidi"/>
          <w:sz w:val="22"/>
          <w:szCs w:val="22"/>
        </w:rPr>
      </w:pPr>
      <w:hyperlink w:anchor="_Toc380696226" w:history="1">
        <w:r w:rsidR="00592A31" w:rsidRPr="007F0FB1">
          <w:rPr>
            <w:rStyle w:val="Hyperlink"/>
          </w:rPr>
          <w:t>B.1</w:t>
        </w:r>
        <w:r w:rsidR="00592A31">
          <w:rPr>
            <w:rFonts w:eastAsiaTheme="minorEastAsia" w:cstheme="minorBidi"/>
            <w:sz w:val="22"/>
            <w:szCs w:val="22"/>
          </w:rPr>
          <w:tab/>
        </w:r>
        <w:r w:rsidR="00592A31" w:rsidRPr="007F0FB1">
          <w:rPr>
            <w:rStyle w:val="Hyperlink"/>
          </w:rPr>
          <w:t>Physical Hazards</w:t>
        </w:r>
        <w:r w:rsidR="00592A31">
          <w:rPr>
            <w:webHidden/>
          </w:rPr>
          <w:tab/>
        </w:r>
        <w:r w:rsidR="00592A31">
          <w:rPr>
            <w:webHidden/>
          </w:rPr>
          <w:fldChar w:fldCharType="begin"/>
        </w:r>
        <w:r w:rsidR="00592A31">
          <w:rPr>
            <w:webHidden/>
          </w:rPr>
          <w:instrText xml:space="preserve"> PAGEREF _Toc380696226 \h </w:instrText>
        </w:r>
        <w:r w:rsidR="00592A31">
          <w:rPr>
            <w:webHidden/>
          </w:rPr>
        </w:r>
        <w:r w:rsidR="00592A31">
          <w:rPr>
            <w:webHidden/>
          </w:rPr>
          <w:fldChar w:fldCharType="separate"/>
        </w:r>
        <w:r w:rsidR="000416A3">
          <w:rPr>
            <w:webHidden/>
          </w:rPr>
          <w:t>86</w:t>
        </w:r>
        <w:r w:rsidR="00592A31">
          <w:rPr>
            <w:webHidden/>
          </w:rPr>
          <w:fldChar w:fldCharType="end"/>
        </w:r>
      </w:hyperlink>
    </w:p>
    <w:p w:rsidR="00592A31" w:rsidRDefault="00787CE3">
      <w:pPr>
        <w:pStyle w:val="TOC3"/>
        <w:rPr>
          <w:rFonts w:eastAsiaTheme="minorEastAsia" w:cstheme="minorBidi"/>
          <w:noProof/>
          <w:sz w:val="22"/>
          <w:szCs w:val="22"/>
        </w:rPr>
      </w:pPr>
      <w:hyperlink w:anchor="_Toc380696227" w:history="1">
        <w:r w:rsidR="00592A31" w:rsidRPr="007F0FB1">
          <w:rPr>
            <w:rStyle w:val="Hyperlink"/>
            <w:rFonts w:eastAsiaTheme="majorEastAsia"/>
            <w:noProof/>
            <w14:scene3d>
              <w14:camera w14:prst="orthographicFront"/>
              <w14:lightRig w14:rig="threePt" w14:dir="t">
                <w14:rot w14:lat="0" w14:lon="0" w14:rev="0"/>
              </w14:lightRig>
            </w14:scene3d>
          </w:rPr>
          <w:t>B.1.1</w:t>
        </w:r>
        <w:r w:rsidR="00592A31">
          <w:rPr>
            <w:rFonts w:eastAsiaTheme="minorEastAsia" w:cstheme="minorBidi"/>
            <w:noProof/>
            <w:sz w:val="22"/>
            <w:szCs w:val="22"/>
          </w:rPr>
          <w:tab/>
        </w:r>
        <w:r w:rsidR="00592A31" w:rsidRPr="007F0FB1">
          <w:rPr>
            <w:rStyle w:val="Hyperlink"/>
            <w:rFonts w:eastAsiaTheme="majorEastAsia"/>
            <w:noProof/>
          </w:rPr>
          <w:t>Flammable Liquids</w:t>
        </w:r>
        <w:r w:rsidR="00592A31">
          <w:rPr>
            <w:noProof/>
            <w:webHidden/>
          </w:rPr>
          <w:tab/>
        </w:r>
        <w:r w:rsidR="00592A31">
          <w:rPr>
            <w:noProof/>
            <w:webHidden/>
          </w:rPr>
          <w:fldChar w:fldCharType="begin"/>
        </w:r>
        <w:r w:rsidR="00592A31">
          <w:rPr>
            <w:noProof/>
            <w:webHidden/>
          </w:rPr>
          <w:instrText xml:space="preserve"> PAGEREF _Toc380696227 \h </w:instrText>
        </w:r>
        <w:r w:rsidR="00592A31">
          <w:rPr>
            <w:noProof/>
            <w:webHidden/>
          </w:rPr>
        </w:r>
        <w:r w:rsidR="00592A31">
          <w:rPr>
            <w:noProof/>
            <w:webHidden/>
          </w:rPr>
          <w:fldChar w:fldCharType="separate"/>
        </w:r>
        <w:r w:rsidR="000416A3">
          <w:rPr>
            <w:noProof/>
            <w:webHidden/>
          </w:rPr>
          <w:t>86</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228" w:history="1">
        <w:r w:rsidR="00592A31" w:rsidRPr="007F0FB1">
          <w:rPr>
            <w:rStyle w:val="Hyperlink"/>
            <w:rFonts w:eastAsiaTheme="majorEastAsia"/>
            <w:noProof/>
            <w14:scene3d>
              <w14:camera w14:prst="orthographicFront"/>
              <w14:lightRig w14:rig="threePt" w14:dir="t">
                <w14:rot w14:lat="0" w14:lon="0" w14:rev="0"/>
              </w14:lightRig>
            </w14:scene3d>
          </w:rPr>
          <w:t>B.1.2</w:t>
        </w:r>
        <w:r w:rsidR="00592A31">
          <w:rPr>
            <w:rFonts w:eastAsiaTheme="minorEastAsia" w:cstheme="minorBidi"/>
            <w:noProof/>
            <w:sz w:val="22"/>
            <w:szCs w:val="22"/>
          </w:rPr>
          <w:tab/>
        </w:r>
        <w:r w:rsidR="00592A31" w:rsidRPr="007F0FB1">
          <w:rPr>
            <w:rStyle w:val="Hyperlink"/>
            <w:rFonts w:eastAsiaTheme="majorEastAsia"/>
            <w:noProof/>
          </w:rPr>
          <w:t>Flammable Solids</w:t>
        </w:r>
        <w:r w:rsidR="00592A31">
          <w:rPr>
            <w:noProof/>
            <w:webHidden/>
          </w:rPr>
          <w:tab/>
        </w:r>
        <w:r w:rsidR="00592A31">
          <w:rPr>
            <w:noProof/>
            <w:webHidden/>
          </w:rPr>
          <w:fldChar w:fldCharType="begin"/>
        </w:r>
        <w:r w:rsidR="00592A31">
          <w:rPr>
            <w:noProof/>
            <w:webHidden/>
          </w:rPr>
          <w:instrText xml:space="preserve"> PAGEREF _Toc380696228 \h </w:instrText>
        </w:r>
        <w:r w:rsidR="00592A31">
          <w:rPr>
            <w:noProof/>
            <w:webHidden/>
          </w:rPr>
        </w:r>
        <w:r w:rsidR="00592A31">
          <w:rPr>
            <w:noProof/>
            <w:webHidden/>
          </w:rPr>
          <w:fldChar w:fldCharType="separate"/>
        </w:r>
        <w:r w:rsidR="000416A3">
          <w:rPr>
            <w:noProof/>
            <w:webHidden/>
          </w:rPr>
          <w:t>86</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229" w:history="1">
        <w:r w:rsidR="00592A31" w:rsidRPr="007F0FB1">
          <w:rPr>
            <w:rStyle w:val="Hyperlink"/>
            <w:rFonts w:eastAsiaTheme="majorEastAsia"/>
            <w:noProof/>
            <w14:scene3d>
              <w14:camera w14:prst="orthographicFront"/>
              <w14:lightRig w14:rig="threePt" w14:dir="t">
                <w14:rot w14:lat="0" w14:lon="0" w14:rev="0"/>
              </w14:lightRig>
            </w14:scene3d>
          </w:rPr>
          <w:t>B.1.3</w:t>
        </w:r>
        <w:r w:rsidR="00592A31">
          <w:rPr>
            <w:rFonts w:eastAsiaTheme="minorEastAsia" w:cstheme="minorBidi"/>
            <w:noProof/>
            <w:sz w:val="22"/>
            <w:szCs w:val="22"/>
          </w:rPr>
          <w:tab/>
        </w:r>
        <w:r w:rsidR="00592A31" w:rsidRPr="007F0FB1">
          <w:rPr>
            <w:rStyle w:val="Hyperlink"/>
            <w:rFonts w:eastAsiaTheme="majorEastAsia"/>
            <w:noProof/>
          </w:rPr>
          <w:t>Gases under Pressure</w:t>
        </w:r>
        <w:r w:rsidR="00592A31">
          <w:rPr>
            <w:noProof/>
            <w:webHidden/>
          </w:rPr>
          <w:tab/>
        </w:r>
        <w:r w:rsidR="00592A31">
          <w:rPr>
            <w:noProof/>
            <w:webHidden/>
          </w:rPr>
          <w:fldChar w:fldCharType="begin"/>
        </w:r>
        <w:r w:rsidR="00592A31">
          <w:rPr>
            <w:noProof/>
            <w:webHidden/>
          </w:rPr>
          <w:instrText xml:space="preserve"> PAGEREF _Toc380696229 \h </w:instrText>
        </w:r>
        <w:r w:rsidR="00592A31">
          <w:rPr>
            <w:noProof/>
            <w:webHidden/>
          </w:rPr>
        </w:r>
        <w:r w:rsidR="00592A31">
          <w:rPr>
            <w:noProof/>
            <w:webHidden/>
          </w:rPr>
          <w:fldChar w:fldCharType="separate"/>
        </w:r>
        <w:r w:rsidR="000416A3">
          <w:rPr>
            <w:noProof/>
            <w:webHidden/>
          </w:rPr>
          <w:t>87</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230" w:history="1">
        <w:r w:rsidR="00592A31" w:rsidRPr="007F0FB1">
          <w:rPr>
            <w:rStyle w:val="Hyperlink"/>
            <w:rFonts w:eastAsiaTheme="majorEastAsia"/>
            <w:noProof/>
            <w14:scene3d>
              <w14:camera w14:prst="orthographicFront"/>
              <w14:lightRig w14:rig="threePt" w14:dir="t">
                <w14:rot w14:lat="0" w14:lon="0" w14:rev="0"/>
              </w14:lightRig>
            </w14:scene3d>
          </w:rPr>
          <w:t>B.1.4</w:t>
        </w:r>
        <w:r w:rsidR="00592A31">
          <w:rPr>
            <w:rFonts w:eastAsiaTheme="minorEastAsia" w:cstheme="minorBidi"/>
            <w:noProof/>
            <w:sz w:val="22"/>
            <w:szCs w:val="22"/>
          </w:rPr>
          <w:tab/>
        </w:r>
        <w:r w:rsidR="00592A31" w:rsidRPr="007F0FB1">
          <w:rPr>
            <w:rStyle w:val="Hyperlink"/>
            <w:rFonts w:eastAsiaTheme="majorEastAsia"/>
            <w:noProof/>
          </w:rPr>
          <w:t>Pyrophoric, Self-Heating, and Self-Reactive Materials</w:t>
        </w:r>
        <w:r w:rsidR="00592A31">
          <w:rPr>
            <w:noProof/>
            <w:webHidden/>
          </w:rPr>
          <w:tab/>
        </w:r>
        <w:r w:rsidR="00592A31">
          <w:rPr>
            <w:noProof/>
            <w:webHidden/>
          </w:rPr>
          <w:fldChar w:fldCharType="begin"/>
        </w:r>
        <w:r w:rsidR="00592A31">
          <w:rPr>
            <w:noProof/>
            <w:webHidden/>
          </w:rPr>
          <w:instrText xml:space="preserve"> PAGEREF _Toc380696230 \h </w:instrText>
        </w:r>
        <w:r w:rsidR="00592A31">
          <w:rPr>
            <w:noProof/>
            <w:webHidden/>
          </w:rPr>
        </w:r>
        <w:r w:rsidR="00592A31">
          <w:rPr>
            <w:noProof/>
            <w:webHidden/>
          </w:rPr>
          <w:fldChar w:fldCharType="separate"/>
        </w:r>
        <w:r w:rsidR="000416A3">
          <w:rPr>
            <w:noProof/>
            <w:webHidden/>
          </w:rPr>
          <w:t>87</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231" w:history="1">
        <w:r w:rsidR="00592A31" w:rsidRPr="007F0FB1">
          <w:rPr>
            <w:rStyle w:val="Hyperlink"/>
            <w:rFonts w:eastAsiaTheme="majorEastAsia"/>
            <w:noProof/>
            <w14:scene3d>
              <w14:camera w14:prst="orthographicFront"/>
              <w14:lightRig w14:rig="threePt" w14:dir="t">
                <w14:rot w14:lat="0" w14:lon="0" w14:rev="0"/>
              </w14:lightRig>
            </w14:scene3d>
          </w:rPr>
          <w:t>B.1.5</w:t>
        </w:r>
        <w:r w:rsidR="00592A31">
          <w:rPr>
            <w:rFonts w:eastAsiaTheme="minorEastAsia" w:cstheme="minorBidi"/>
            <w:noProof/>
            <w:sz w:val="22"/>
            <w:szCs w:val="22"/>
          </w:rPr>
          <w:tab/>
        </w:r>
        <w:r w:rsidR="00592A31" w:rsidRPr="007F0FB1">
          <w:rPr>
            <w:rStyle w:val="Hyperlink"/>
            <w:rFonts w:eastAsiaTheme="majorEastAsia"/>
            <w:noProof/>
          </w:rPr>
          <w:t>Water-Reactive Materials</w:t>
        </w:r>
        <w:r w:rsidR="00592A31">
          <w:rPr>
            <w:noProof/>
            <w:webHidden/>
          </w:rPr>
          <w:tab/>
        </w:r>
        <w:r w:rsidR="00592A31">
          <w:rPr>
            <w:noProof/>
            <w:webHidden/>
          </w:rPr>
          <w:fldChar w:fldCharType="begin"/>
        </w:r>
        <w:r w:rsidR="00592A31">
          <w:rPr>
            <w:noProof/>
            <w:webHidden/>
          </w:rPr>
          <w:instrText xml:space="preserve"> PAGEREF _Toc380696231 \h </w:instrText>
        </w:r>
        <w:r w:rsidR="00592A31">
          <w:rPr>
            <w:noProof/>
            <w:webHidden/>
          </w:rPr>
        </w:r>
        <w:r w:rsidR="00592A31">
          <w:rPr>
            <w:noProof/>
            <w:webHidden/>
          </w:rPr>
          <w:fldChar w:fldCharType="separate"/>
        </w:r>
        <w:r w:rsidR="000416A3">
          <w:rPr>
            <w:noProof/>
            <w:webHidden/>
          </w:rPr>
          <w:t>88</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232" w:history="1">
        <w:r w:rsidR="00592A31" w:rsidRPr="007F0FB1">
          <w:rPr>
            <w:rStyle w:val="Hyperlink"/>
            <w:rFonts w:eastAsiaTheme="majorEastAsia"/>
            <w:noProof/>
            <w14:scene3d>
              <w14:camera w14:prst="orthographicFront"/>
              <w14:lightRig w14:rig="threePt" w14:dir="t">
                <w14:rot w14:lat="0" w14:lon="0" w14:rev="0"/>
              </w14:lightRig>
            </w14:scene3d>
          </w:rPr>
          <w:t>B.1.6</w:t>
        </w:r>
        <w:r w:rsidR="00592A31">
          <w:rPr>
            <w:rFonts w:eastAsiaTheme="minorEastAsia" w:cstheme="minorBidi"/>
            <w:noProof/>
            <w:sz w:val="22"/>
            <w:szCs w:val="22"/>
          </w:rPr>
          <w:tab/>
        </w:r>
        <w:r w:rsidR="00592A31" w:rsidRPr="007F0FB1">
          <w:rPr>
            <w:rStyle w:val="Hyperlink"/>
            <w:rFonts w:eastAsiaTheme="majorEastAsia"/>
            <w:noProof/>
          </w:rPr>
          <w:t>Oxidizers</w:t>
        </w:r>
        <w:r w:rsidR="00592A31">
          <w:rPr>
            <w:noProof/>
            <w:webHidden/>
          </w:rPr>
          <w:tab/>
        </w:r>
        <w:r w:rsidR="00592A31">
          <w:rPr>
            <w:noProof/>
            <w:webHidden/>
          </w:rPr>
          <w:fldChar w:fldCharType="begin"/>
        </w:r>
        <w:r w:rsidR="00592A31">
          <w:rPr>
            <w:noProof/>
            <w:webHidden/>
          </w:rPr>
          <w:instrText xml:space="preserve"> PAGEREF _Toc380696232 \h </w:instrText>
        </w:r>
        <w:r w:rsidR="00592A31">
          <w:rPr>
            <w:noProof/>
            <w:webHidden/>
          </w:rPr>
        </w:r>
        <w:r w:rsidR="00592A31">
          <w:rPr>
            <w:noProof/>
            <w:webHidden/>
          </w:rPr>
          <w:fldChar w:fldCharType="separate"/>
        </w:r>
        <w:r w:rsidR="000416A3">
          <w:rPr>
            <w:noProof/>
            <w:webHidden/>
          </w:rPr>
          <w:t>88</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233" w:history="1">
        <w:r w:rsidR="00592A31" w:rsidRPr="007F0FB1">
          <w:rPr>
            <w:rStyle w:val="Hyperlink"/>
            <w:rFonts w:eastAsiaTheme="majorEastAsia"/>
            <w:noProof/>
            <w14:scene3d>
              <w14:camera w14:prst="orthographicFront"/>
              <w14:lightRig w14:rig="threePt" w14:dir="t">
                <w14:rot w14:lat="0" w14:lon="0" w14:rev="0"/>
              </w14:lightRig>
            </w14:scene3d>
          </w:rPr>
          <w:t>B.1.7</w:t>
        </w:r>
        <w:r w:rsidR="00592A31">
          <w:rPr>
            <w:rFonts w:eastAsiaTheme="minorEastAsia" w:cstheme="minorBidi"/>
            <w:noProof/>
            <w:sz w:val="22"/>
            <w:szCs w:val="22"/>
          </w:rPr>
          <w:tab/>
        </w:r>
        <w:r w:rsidR="00592A31" w:rsidRPr="007F0FB1">
          <w:rPr>
            <w:rStyle w:val="Hyperlink"/>
            <w:rFonts w:eastAsiaTheme="majorEastAsia"/>
            <w:noProof/>
          </w:rPr>
          <w:t>Organic Peroxides</w:t>
        </w:r>
        <w:r w:rsidR="00592A31">
          <w:rPr>
            <w:noProof/>
            <w:webHidden/>
          </w:rPr>
          <w:tab/>
        </w:r>
        <w:r w:rsidR="00592A31">
          <w:rPr>
            <w:noProof/>
            <w:webHidden/>
          </w:rPr>
          <w:fldChar w:fldCharType="begin"/>
        </w:r>
        <w:r w:rsidR="00592A31">
          <w:rPr>
            <w:noProof/>
            <w:webHidden/>
          </w:rPr>
          <w:instrText xml:space="preserve"> PAGEREF _Toc380696233 \h </w:instrText>
        </w:r>
        <w:r w:rsidR="00592A31">
          <w:rPr>
            <w:noProof/>
            <w:webHidden/>
          </w:rPr>
        </w:r>
        <w:r w:rsidR="00592A31">
          <w:rPr>
            <w:noProof/>
            <w:webHidden/>
          </w:rPr>
          <w:fldChar w:fldCharType="separate"/>
        </w:r>
        <w:r w:rsidR="000416A3">
          <w:rPr>
            <w:noProof/>
            <w:webHidden/>
          </w:rPr>
          <w:t>88</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234" w:history="1">
        <w:r w:rsidR="00592A31" w:rsidRPr="007F0FB1">
          <w:rPr>
            <w:rStyle w:val="Hyperlink"/>
            <w:rFonts w:eastAsiaTheme="majorEastAsia"/>
            <w:noProof/>
            <w14:scene3d>
              <w14:camera w14:prst="orthographicFront"/>
              <w14:lightRig w14:rig="threePt" w14:dir="t">
                <w14:rot w14:lat="0" w14:lon="0" w14:rev="0"/>
              </w14:lightRig>
            </w14:scene3d>
          </w:rPr>
          <w:t>B.1.8</w:t>
        </w:r>
        <w:r w:rsidR="00592A31">
          <w:rPr>
            <w:rFonts w:eastAsiaTheme="minorEastAsia" w:cstheme="minorBidi"/>
            <w:noProof/>
            <w:sz w:val="22"/>
            <w:szCs w:val="22"/>
          </w:rPr>
          <w:tab/>
        </w:r>
        <w:r w:rsidR="00592A31" w:rsidRPr="007F0FB1">
          <w:rPr>
            <w:rStyle w:val="Hyperlink"/>
            <w:rFonts w:eastAsiaTheme="majorEastAsia"/>
            <w:noProof/>
          </w:rPr>
          <w:t>Explosives</w:t>
        </w:r>
        <w:r w:rsidR="00592A31">
          <w:rPr>
            <w:noProof/>
            <w:webHidden/>
          </w:rPr>
          <w:tab/>
        </w:r>
        <w:r w:rsidR="00592A31">
          <w:rPr>
            <w:noProof/>
            <w:webHidden/>
          </w:rPr>
          <w:fldChar w:fldCharType="begin"/>
        </w:r>
        <w:r w:rsidR="00592A31">
          <w:rPr>
            <w:noProof/>
            <w:webHidden/>
          </w:rPr>
          <w:instrText xml:space="preserve"> PAGEREF _Toc380696234 \h </w:instrText>
        </w:r>
        <w:r w:rsidR="00592A31">
          <w:rPr>
            <w:noProof/>
            <w:webHidden/>
          </w:rPr>
        </w:r>
        <w:r w:rsidR="00592A31">
          <w:rPr>
            <w:noProof/>
            <w:webHidden/>
          </w:rPr>
          <w:fldChar w:fldCharType="separate"/>
        </w:r>
        <w:r w:rsidR="000416A3">
          <w:rPr>
            <w:noProof/>
            <w:webHidden/>
          </w:rPr>
          <w:t>89</w:t>
        </w:r>
        <w:r w:rsidR="00592A31">
          <w:rPr>
            <w:noProof/>
            <w:webHidden/>
          </w:rPr>
          <w:fldChar w:fldCharType="end"/>
        </w:r>
      </w:hyperlink>
    </w:p>
    <w:p w:rsidR="00592A31" w:rsidRDefault="00787CE3">
      <w:pPr>
        <w:pStyle w:val="TOC2"/>
        <w:rPr>
          <w:rFonts w:eastAsiaTheme="minorEastAsia" w:cstheme="minorBidi"/>
          <w:sz w:val="22"/>
          <w:szCs w:val="22"/>
        </w:rPr>
      </w:pPr>
      <w:hyperlink w:anchor="_Toc380696235" w:history="1">
        <w:r w:rsidR="00592A31" w:rsidRPr="007F0FB1">
          <w:rPr>
            <w:rStyle w:val="Hyperlink"/>
            <w:rFonts w:eastAsiaTheme="minorHAnsi"/>
          </w:rPr>
          <w:t>B.2</w:t>
        </w:r>
        <w:r w:rsidR="00592A31">
          <w:rPr>
            <w:rFonts w:eastAsiaTheme="minorEastAsia" w:cstheme="minorBidi"/>
            <w:sz w:val="22"/>
            <w:szCs w:val="22"/>
          </w:rPr>
          <w:tab/>
        </w:r>
        <w:r w:rsidR="00592A31" w:rsidRPr="007F0FB1">
          <w:rPr>
            <w:rStyle w:val="Hyperlink"/>
            <w:rFonts w:eastAsiaTheme="minorHAnsi"/>
          </w:rPr>
          <w:t>Health Hazards</w:t>
        </w:r>
        <w:r w:rsidR="00592A31">
          <w:rPr>
            <w:webHidden/>
          </w:rPr>
          <w:tab/>
        </w:r>
        <w:r w:rsidR="00592A31">
          <w:rPr>
            <w:webHidden/>
          </w:rPr>
          <w:fldChar w:fldCharType="begin"/>
        </w:r>
        <w:r w:rsidR="00592A31">
          <w:rPr>
            <w:webHidden/>
          </w:rPr>
          <w:instrText xml:space="preserve"> PAGEREF _Toc380696235 \h </w:instrText>
        </w:r>
        <w:r w:rsidR="00592A31">
          <w:rPr>
            <w:webHidden/>
          </w:rPr>
        </w:r>
        <w:r w:rsidR="00592A31">
          <w:rPr>
            <w:webHidden/>
          </w:rPr>
          <w:fldChar w:fldCharType="separate"/>
        </w:r>
        <w:r w:rsidR="000416A3">
          <w:rPr>
            <w:webHidden/>
          </w:rPr>
          <w:t>89</w:t>
        </w:r>
        <w:r w:rsidR="00592A31">
          <w:rPr>
            <w:webHidden/>
          </w:rPr>
          <w:fldChar w:fldCharType="end"/>
        </w:r>
      </w:hyperlink>
    </w:p>
    <w:p w:rsidR="00592A31" w:rsidRDefault="00787CE3">
      <w:pPr>
        <w:pStyle w:val="TOC3"/>
        <w:rPr>
          <w:rFonts w:eastAsiaTheme="minorEastAsia" w:cstheme="minorBidi"/>
          <w:noProof/>
          <w:sz w:val="22"/>
          <w:szCs w:val="22"/>
        </w:rPr>
      </w:pPr>
      <w:hyperlink w:anchor="_Toc380696236" w:history="1">
        <w:r w:rsidR="00592A31" w:rsidRPr="007F0FB1">
          <w:rPr>
            <w:rStyle w:val="Hyperlink"/>
            <w:rFonts w:eastAsiaTheme="majorEastAsia"/>
            <w:noProof/>
            <w14:scene3d>
              <w14:camera w14:prst="orthographicFront"/>
              <w14:lightRig w14:rig="threePt" w14:dir="t">
                <w14:rot w14:lat="0" w14:lon="0" w14:rev="0"/>
              </w14:lightRig>
            </w14:scene3d>
          </w:rPr>
          <w:t>B.2.1</w:t>
        </w:r>
        <w:r w:rsidR="00592A31">
          <w:rPr>
            <w:rFonts w:eastAsiaTheme="minorEastAsia" w:cstheme="minorBidi"/>
            <w:noProof/>
            <w:sz w:val="22"/>
            <w:szCs w:val="22"/>
          </w:rPr>
          <w:tab/>
        </w:r>
        <w:r w:rsidR="00592A31" w:rsidRPr="007F0FB1">
          <w:rPr>
            <w:rStyle w:val="Hyperlink"/>
            <w:rFonts w:eastAsiaTheme="majorEastAsia"/>
            <w:noProof/>
          </w:rPr>
          <w:t>Irritants</w:t>
        </w:r>
        <w:r w:rsidR="00592A31">
          <w:rPr>
            <w:noProof/>
            <w:webHidden/>
          </w:rPr>
          <w:tab/>
        </w:r>
        <w:r w:rsidR="00592A31">
          <w:rPr>
            <w:noProof/>
            <w:webHidden/>
          </w:rPr>
          <w:fldChar w:fldCharType="begin"/>
        </w:r>
        <w:r w:rsidR="00592A31">
          <w:rPr>
            <w:noProof/>
            <w:webHidden/>
          </w:rPr>
          <w:instrText xml:space="preserve"> PAGEREF _Toc380696236 \h </w:instrText>
        </w:r>
        <w:r w:rsidR="00592A31">
          <w:rPr>
            <w:noProof/>
            <w:webHidden/>
          </w:rPr>
        </w:r>
        <w:r w:rsidR="00592A31">
          <w:rPr>
            <w:noProof/>
            <w:webHidden/>
          </w:rPr>
          <w:fldChar w:fldCharType="separate"/>
        </w:r>
        <w:r w:rsidR="000416A3">
          <w:rPr>
            <w:noProof/>
            <w:webHidden/>
          </w:rPr>
          <w:t>89</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237" w:history="1">
        <w:r w:rsidR="00592A31" w:rsidRPr="007F0FB1">
          <w:rPr>
            <w:rStyle w:val="Hyperlink"/>
            <w:rFonts w:eastAsiaTheme="majorEastAsia"/>
            <w:noProof/>
            <w14:scene3d>
              <w14:camera w14:prst="orthographicFront"/>
              <w14:lightRig w14:rig="threePt" w14:dir="t">
                <w14:rot w14:lat="0" w14:lon="0" w14:rev="0"/>
              </w14:lightRig>
            </w14:scene3d>
          </w:rPr>
          <w:t>B.2.2</w:t>
        </w:r>
        <w:r w:rsidR="00592A31">
          <w:rPr>
            <w:rFonts w:eastAsiaTheme="minorEastAsia" w:cstheme="minorBidi"/>
            <w:noProof/>
            <w:sz w:val="22"/>
            <w:szCs w:val="22"/>
          </w:rPr>
          <w:tab/>
        </w:r>
        <w:r w:rsidR="00592A31" w:rsidRPr="007F0FB1">
          <w:rPr>
            <w:rStyle w:val="Hyperlink"/>
            <w:rFonts w:eastAsiaTheme="majorEastAsia"/>
            <w:noProof/>
          </w:rPr>
          <w:t>Sensitizers</w:t>
        </w:r>
        <w:r w:rsidR="00592A31">
          <w:rPr>
            <w:noProof/>
            <w:webHidden/>
          </w:rPr>
          <w:tab/>
        </w:r>
        <w:r w:rsidR="00592A31">
          <w:rPr>
            <w:noProof/>
            <w:webHidden/>
          </w:rPr>
          <w:fldChar w:fldCharType="begin"/>
        </w:r>
        <w:r w:rsidR="00592A31">
          <w:rPr>
            <w:noProof/>
            <w:webHidden/>
          </w:rPr>
          <w:instrText xml:space="preserve"> PAGEREF _Toc380696237 \h </w:instrText>
        </w:r>
        <w:r w:rsidR="00592A31">
          <w:rPr>
            <w:noProof/>
            <w:webHidden/>
          </w:rPr>
        </w:r>
        <w:r w:rsidR="00592A31">
          <w:rPr>
            <w:noProof/>
            <w:webHidden/>
          </w:rPr>
          <w:fldChar w:fldCharType="separate"/>
        </w:r>
        <w:r w:rsidR="000416A3">
          <w:rPr>
            <w:noProof/>
            <w:webHidden/>
          </w:rPr>
          <w:t>89</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238" w:history="1">
        <w:r w:rsidR="00592A31" w:rsidRPr="007F0FB1">
          <w:rPr>
            <w:rStyle w:val="Hyperlink"/>
            <w:rFonts w:eastAsiaTheme="majorEastAsia"/>
            <w:noProof/>
            <w14:scene3d>
              <w14:camera w14:prst="orthographicFront"/>
              <w14:lightRig w14:rig="threePt" w14:dir="t">
                <w14:rot w14:lat="0" w14:lon="0" w14:rev="0"/>
              </w14:lightRig>
            </w14:scene3d>
          </w:rPr>
          <w:t>B.2.3</w:t>
        </w:r>
        <w:r w:rsidR="00592A31">
          <w:rPr>
            <w:rFonts w:eastAsiaTheme="minorEastAsia" w:cstheme="minorBidi"/>
            <w:noProof/>
            <w:sz w:val="22"/>
            <w:szCs w:val="22"/>
          </w:rPr>
          <w:tab/>
        </w:r>
        <w:r w:rsidR="00592A31" w:rsidRPr="007F0FB1">
          <w:rPr>
            <w:rStyle w:val="Hyperlink"/>
            <w:rFonts w:eastAsiaTheme="majorEastAsia"/>
            <w:noProof/>
          </w:rPr>
          <w:t>Corrosives</w:t>
        </w:r>
        <w:r w:rsidR="00592A31">
          <w:rPr>
            <w:noProof/>
            <w:webHidden/>
          </w:rPr>
          <w:tab/>
        </w:r>
        <w:r w:rsidR="00592A31">
          <w:rPr>
            <w:noProof/>
            <w:webHidden/>
          </w:rPr>
          <w:fldChar w:fldCharType="begin"/>
        </w:r>
        <w:r w:rsidR="00592A31">
          <w:rPr>
            <w:noProof/>
            <w:webHidden/>
          </w:rPr>
          <w:instrText xml:space="preserve"> PAGEREF _Toc380696238 \h </w:instrText>
        </w:r>
        <w:r w:rsidR="00592A31">
          <w:rPr>
            <w:noProof/>
            <w:webHidden/>
          </w:rPr>
        </w:r>
        <w:r w:rsidR="00592A31">
          <w:rPr>
            <w:noProof/>
            <w:webHidden/>
          </w:rPr>
          <w:fldChar w:fldCharType="separate"/>
        </w:r>
        <w:r w:rsidR="000416A3">
          <w:rPr>
            <w:noProof/>
            <w:webHidden/>
          </w:rPr>
          <w:t>90</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239" w:history="1">
        <w:r w:rsidR="00592A31" w:rsidRPr="007F0FB1">
          <w:rPr>
            <w:rStyle w:val="Hyperlink"/>
            <w:rFonts w:eastAsiaTheme="majorEastAsia"/>
            <w:noProof/>
            <w14:scene3d>
              <w14:camera w14:prst="orthographicFront"/>
              <w14:lightRig w14:rig="threePt" w14:dir="t">
                <w14:rot w14:lat="0" w14:lon="0" w14:rev="0"/>
              </w14:lightRig>
            </w14:scene3d>
          </w:rPr>
          <w:t>B.2.4</w:t>
        </w:r>
        <w:r w:rsidR="00592A31">
          <w:rPr>
            <w:rFonts w:eastAsiaTheme="minorEastAsia" w:cstheme="minorBidi"/>
            <w:noProof/>
            <w:sz w:val="22"/>
            <w:szCs w:val="22"/>
          </w:rPr>
          <w:tab/>
        </w:r>
        <w:r w:rsidR="00592A31" w:rsidRPr="007F0FB1">
          <w:rPr>
            <w:rStyle w:val="Hyperlink"/>
            <w:rFonts w:eastAsiaTheme="majorEastAsia"/>
            <w:noProof/>
          </w:rPr>
          <w:t>Hazardous Substances with Toxic Effects on Specific Organs</w:t>
        </w:r>
        <w:r w:rsidR="00592A31">
          <w:rPr>
            <w:noProof/>
            <w:webHidden/>
          </w:rPr>
          <w:tab/>
        </w:r>
        <w:r w:rsidR="00592A31">
          <w:rPr>
            <w:noProof/>
            <w:webHidden/>
          </w:rPr>
          <w:fldChar w:fldCharType="begin"/>
        </w:r>
        <w:r w:rsidR="00592A31">
          <w:rPr>
            <w:noProof/>
            <w:webHidden/>
          </w:rPr>
          <w:instrText xml:space="preserve"> PAGEREF _Toc380696239 \h </w:instrText>
        </w:r>
        <w:r w:rsidR="00592A31">
          <w:rPr>
            <w:noProof/>
            <w:webHidden/>
          </w:rPr>
        </w:r>
        <w:r w:rsidR="00592A31">
          <w:rPr>
            <w:noProof/>
            <w:webHidden/>
          </w:rPr>
          <w:fldChar w:fldCharType="separate"/>
        </w:r>
        <w:r w:rsidR="000416A3">
          <w:rPr>
            <w:noProof/>
            <w:webHidden/>
          </w:rPr>
          <w:t>90</w:t>
        </w:r>
        <w:r w:rsidR="00592A31">
          <w:rPr>
            <w:noProof/>
            <w:webHidden/>
          </w:rPr>
          <w:fldChar w:fldCharType="end"/>
        </w:r>
      </w:hyperlink>
    </w:p>
    <w:p w:rsidR="00592A31" w:rsidRDefault="00787CE3">
      <w:pPr>
        <w:pStyle w:val="TOC3"/>
        <w:rPr>
          <w:rFonts w:eastAsiaTheme="minorEastAsia" w:cstheme="minorBidi"/>
          <w:noProof/>
          <w:sz w:val="22"/>
          <w:szCs w:val="22"/>
        </w:rPr>
      </w:pPr>
      <w:hyperlink w:anchor="_Toc380696240" w:history="1">
        <w:r w:rsidR="00592A31" w:rsidRPr="007F0FB1">
          <w:rPr>
            <w:rStyle w:val="Hyperlink"/>
            <w:rFonts w:eastAsiaTheme="majorEastAsia"/>
            <w:noProof/>
            <w14:scene3d>
              <w14:camera w14:prst="orthographicFront"/>
              <w14:lightRig w14:rig="threePt" w14:dir="t">
                <w14:rot w14:lat="0" w14:lon="0" w14:rev="0"/>
              </w14:lightRig>
            </w14:scene3d>
          </w:rPr>
          <w:t>B.2.5</w:t>
        </w:r>
        <w:r w:rsidR="00592A31">
          <w:rPr>
            <w:rFonts w:eastAsiaTheme="minorEastAsia" w:cstheme="minorBidi"/>
            <w:noProof/>
            <w:sz w:val="22"/>
            <w:szCs w:val="22"/>
          </w:rPr>
          <w:tab/>
        </w:r>
        <w:r w:rsidR="00592A31" w:rsidRPr="007F0FB1">
          <w:rPr>
            <w:rStyle w:val="Hyperlink"/>
            <w:rFonts w:eastAsiaTheme="majorEastAsia"/>
            <w:noProof/>
          </w:rPr>
          <w:t>Particularly Hazardous Substances</w:t>
        </w:r>
        <w:r w:rsidR="00592A31">
          <w:rPr>
            <w:noProof/>
            <w:webHidden/>
          </w:rPr>
          <w:tab/>
        </w:r>
        <w:r w:rsidR="00592A31">
          <w:rPr>
            <w:noProof/>
            <w:webHidden/>
          </w:rPr>
          <w:fldChar w:fldCharType="begin"/>
        </w:r>
        <w:r w:rsidR="00592A31">
          <w:rPr>
            <w:noProof/>
            <w:webHidden/>
          </w:rPr>
          <w:instrText xml:space="preserve"> PAGEREF _Toc380696240 \h </w:instrText>
        </w:r>
        <w:r w:rsidR="00592A31">
          <w:rPr>
            <w:noProof/>
            <w:webHidden/>
          </w:rPr>
        </w:r>
        <w:r w:rsidR="00592A31">
          <w:rPr>
            <w:noProof/>
            <w:webHidden/>
          </w:rPr>
          <w:fldChar w:fldCharType="separate"/>
        </w:r>
        <w:r w:rsidR="000416A3">
          <w:rPr>
            <w:noProof/>
            <w:webHidden/>
          </w:rPr>
          <w:t>90</w:t>
        </w:r>
        <w:r w:rsidR="00592A31">
          <w:rPr>
            <w:noProof/>
            <w:webHidden/>
          </w:rPr>
          <w:fldChar w:fldCharType="end"/>
        </w:r>
      </w:hyperlink>
    </w:p>
    <w:p w:rsidR="00592A31" w:rsidRDefault="00787CE3">
      <w:pPr>
        <w:pStyle w:val="TOC4"/>
        <w:tabs>
          <w:tab w:val="left" w:pos="1680"/>
        </w:tabs>
        <w:rPr>
          <w:rFonts w:eastAsiaTheme="minorEastAsia" w:cstheme="minorBidi"/>
          <w:noProof/>
          <w:sz w:val="22"/>
          <w:szCs w:val="22"/>
        </w:rPr>
      </w:pPr>
      <w:hyperlink w:anchor="_Toc380696241" w:history="1">
        <w:r w:rsidR="00592A31" w:rsidRPr="007F0FB1">
          <w:rPr>
            <w:rStyle w:val="Hyperlink"/>
            <w:rFonts w:eastAsiaTheme="majorEastAsia"/>
            <w:noProof/>
          </w:rPr>
          <w:t>B.2.5.1</w:t>
        </w:r>
        <w:r w:rsidR="00592A31">
          <w:rPr>
            <w:rFonts w:eastAsiaTheme="minorEastAsia" w:cstheme="minorBidi"/>
            <w:noProof/>
            <w:sz w:val="22"/>
            <w:szCs w:val="22"/>
          </w:rPr>
          <w:tab/>
        </w:r>
        <w:r w:rsidR="00592A31" w:rsidRPr="007F0FB1">
          <w:rPr>
            <w:rStyle w:val="Hyperlink"/>
            <w:rFonts w:eastAsiaTheme="majorEastAsia"/>
            <w:noProof/>
          </w:rPr>
          <w:t>Carcinogens</w:t>
        </w:r>
        <w:r w:rsidR="00592A31">
          <w:rPr>
            <w:noProof/>
            <w:webHidden/>
          </w:rPr>
          <w:tab/>
        </w:r>
        <w:r w:rsidR="00592A31">
          <w:rPr>
            <w:noProof/>
            <w:webHidden/>
          </w:rPr>
          <w:fldChar w:fldCharType="begin"/>
        </w:r>
        <w:r w:rsidR="00592A31">
          <w:rPr>
            <w:noProof/>
            <w:webHidden/>
          </w:rPr>
          <w:instrText xml:space="preserve"> PAGEREF _Toc380696241 \h </w:instrText>
        </w:r>
        <w:r w:rsidR="00592A31">
          <w:rPr>
            <w:noProof/>
            <w:webHidden/>
          </w:rPr>
        </w:r>
        <w:r w:rsidR="00592A31">
          <w:rPr>
            <w:noProof/>
            <w:webHidden/>
          </w:rPr>
          <w:fldChar w:fldCharType="separate"/>
        </w:r>
        <w:r w:rsidR="000416A3">
          <w:rPr>
            <w:noProof/>
            <w:webHidden/>
          </w:rPr>
          <w:t>91</w:t>
        </w:r>
        <w:r w:rsidR="00592A31">
          <w:rPr>
            <w:noProof/>
            <w:webHidden/>
          </w:rPr>
          <w:fldChar w:fldCharType="end"/>
        </w:r>
      </w:hyperlink>
    </w:p>
    <w:p w:rsidR="00592A31" w:rsidRDefault="00787CE3">
      <w:pPr>
        <w:pStyle w:val="TOC4"/>
        <w:tabs>
          <w:tab w:val="left" w:pos="1680"/>
        </w:tabs>
        <w:rPr>
          <w:rFonts w:eastAsiaTheme="minorEastAsia" w:cstheme="minorBidi"/>
          <w:noProof/>
          <w:sz w:val="22"/>
          <w:szCs w:val="22"/>
        </w:rPr>
      </w:pPr>
      <w:hyperlink w:anchor="_Toc380696242" w:history="1">
        <w:r w:rsidR="00592A31" w:rsidRPr="007F0FB1">
          <w:rPr>
            <w:rStyle w:val="Hyperlink"/>
            <w:rFonts w:eastAsiaTheme="majorEastAsia"/>
            <w:noProof/>
          </w:rPr>
          <w:t>B.2.5.2</w:t>
        </w:r>
        <w:r w:rsidR="00592A31">
          <w:rPr>
            <w:rFonts w:eastAsiaTheme="minorEastAsia" w:cstheme="minorBidi"/>
            <w:noProof/>
            <w:sz w:val="22"/>
            <w:szCs w:val="22"/>
          </w:rPr>
          <w:tab/>
        </w:r>
        <w:r w:rsidR="00592A31" w:rsidRPr="007F0FB1">
          <w:rPr>
            <w:rStyle w:val="Hyperlink"/>
            <w:rFonts w:eastAsiaTheme="majorEastAsia"/>
            <w:noProof/>
          </w:rPr>
          <w:t>Reproductive Toxins</w:t>
        </w:r>
        <w:r w:rsidR="00592A31">
          <w:rPr>
            <w:noProof/>
            <w:webHidden/>
          </w:rPr>
          <w:tab/>
        </w:r>
        <w:r w:rsidR="00592A31">
          <w:rPr>
            <w:noProof/>
            <w:webHidden/>
          </w:rPr>
          <w:fldChar w:fldCharType="begin"/>
        </w:r>
        <w:r w:rsidR="00592A31">
          <w:rPr>
            <w:noProof/>
            <w:webHidden/>
          </w:rPr>
          <w:instrText xml:space="preserve"> PAGEREF _Toc380696242 \h </w:instrText>
        </w:r>
        <w:r w:rsidR="00592A31">
          <w:rPr>
            <w:noProof/>
            <w:webHidden/>
          </w:rPr>
        </w:r>
        <w:r w:rsidR="00592A31">
          <w:rPr>
            <w:noProof/>
            <w:webHidden/>
          </w:rPr>
          <w:fldChar w:fldCharType="separate"/>
        </w:r>
        <w:r w:rsidR="000416A3">
          <w:rPr>
            <w:noProof/>
            <w:webHidden/>
          </w:rPr>
          <w:t>91</w:t>
        </w:r>
        <w:r w:rsidR="00592A31">
          <w:rPr>
            <w:noProof/>
            <w:webHidden/>
          </w:rPr>
          <w:fldChar w:fldCharType="end"/>
        </w:r>
      </w:hyperlink>
    </w:p>
    <w:p w:rsidR="00592A31" w:rsidRDefault="00787CE3">
      <w:pPr>
        <w:pStyle w:val="TOC4"/>
        <w:tabs>
          <w:tab w:val="left" w:pos="1680"/>
        </w:tabs>
        <w:rPr>
          <w:rFonts w:eastAsiaTheme="minorEastAsia" w:cstheme="minorBidi"/>
          <w:noProof/>
          <w:sz w:val="22"/>
          <w:szCs w:val="22"/>
        </w:rPr>
      </w:pPr>
      <w:hyperlink w:anchor="_Toc380696243" w:history="1">
        <w:r w:rsidR="00592A31" w:rsidRPr="007F0FB1">
          <w:rPr>
            <w:rStyle w:val="Hyperlink"/>
            <w:rFonts w:eastAsiaTheme="majorEastAsia"/>
            <w:noProof/>
          </w:rPr>
          <w:t>B.2.5.3</w:t>
        </w:r>
        <w:r w:rsidR="00592A31">
          <w:rPr>
            <w:rFonts w:eastAsiaTheme="minorEastAsia" w:cstheme="minorBidi"/>
            <w:noProof/>
            <w:sz w:val="22"/>
            <w:szCs w:val="22"/>
          </w:rPr>
          <w:tab/>
        </w:r>
        <w:r w:rsidR="00592A31" w:rsidRPr="007F0FB1">
          <w:rPr>
            <w:rStyle w:val="Hyperlink"/>
            <w:rFonts w:eastAsiaTheme="majorEastAsia"/>
            <w:noProof/>
          </w:rPr>
          <w:t>Substances with a High Acute Toxicity</w:t>
        </w:r>
        <w:r w:rsidR="00592A31">
          <w:rPr>
            <w:noProof/>
            <w:webHidden/>
          </w:rPr>
          <w:tab/>
        </w:r>
        <w:r w:rsidR="00592A31">
          <w:rPr>
            <w:noProof/>
            <w:webHidden/>
          </w:rPr>
          <w:fldChar w:fldCharType="begin"/>
        </w:r>
        <w:r w:rsidR="00592A31">
          <w:rPr>
            <w:noProof/>
            <w:webHidden/>
          </w:rPr>
          <w:instrText xml:space="preserve"> PAGEREF _Toc380696243 \h </w:instrText>
        </w:r>
        <w:r w:rsidR="00592A31">
          <w:rPr>
            <w:noProof/>
            <w:webHidden/>
          </w:rPr>
        </w:r>
        <w:r w:rsidR="00592A31">
          <w:rPr>
            <w:noProof/>
            <w:webHidden/>
          </w:rPr>
          <w:fldChar w:fldCharType="separate"/>
        </w:r>
        <w:r w:rsidR="000416A3">
          <w:rPr>
            <w:noProof/>
            <w:webHidden/>
          </w:rPr>
          <w:t>92</w:t>
        </w:r>
        <w:r w:rsidR="00592A31">
          <w:rPr>
            <w:noProof/>
            <w:webHidden/>
          </w:rPr>
          <w:fldChar w:fldCharType="end"/>
        </w:r>
      </w:hyperlink>
    </w:p>
    <w:p w:rsidR="00592A31" w:rsidRDefault="00787CE3">
      <w:pPr>
        <w:pStyle w:val="TOC1"/>
        <w:rPr>
          <w:rFonts w:cstheme="minorBidi"/>
          <w:b w:val="0"/>
          <w:sz w:val="22"/>
          <w:szCs w:val="22"/>
          <w:lang w:eastAsia="en-US"/>
        </w:rPr>
      </w:pPr>
      <w:hyperlink w:anchor="_Toc380696244" w:history="1">
        <w:r w:rsidR="00592A31" w:rsidRPr="007F0FB1">
          <w:rPr>
            <w:rStyle w:val="Hyperlink"/>
            <w:rFonts w:eastAsiaTheme="majorEastAsia" w:cstheme="majorBidi"/>
            <w:bCs/>
          </w:rPr>
          <w:t>Appendix C:   Peroxide Forming Chemicals</w:t>
        </w:r>
        <w:r w:rsidR="00592A31">
          <w:rPr>
            <w:webHidden/>
          </w:rPr>
          <w:tab/>
        </w:r>
        <w:r w:rsidR="00592A31">
          <w:rPr>
            <w:webHidden/>
          </w:rPr>
          <w:fldChar w:fldCharType="begin"/>
        </w:r>
        <w:r w:rsidR="00592A31">
          <w:rPr>
            <w:webHidden/>
          </w:rPr>
          <w:instrText xml:space="preserve"> PAGEREF _Toc380696244 \h </w:instrText>
        </w:r>
        <w:r w:rsidR="00592A31">
          <w:rPr>
            <w:webHidden/>
          </w:rPr>
        </w:r>
        <w:r w:rsidR="00592A31">
          <w:rPr>
            <w:webHidden/>
          </w:rPr>
          <w:fldChar w:fldCharType="separate"/>
        </w:r>
        <w:r w:rsidR="000416A3">
          <w:rPr>
            <w:webHidden/>
          </w:rPr>
          <w:t>93</w:t>
        </w:r>
        <w:r w:rsidR="00592A31">
          <w:rPr>
            <w:webHidden/>
          </w:rPr>
          <w:fldChar w:fldCharType="end"/>
        </w:r>
      </w:hyperlink>
    </w:p>
    <w:p w:rsidR="00592A31" w:rsidRDefault="00787CE3">
      <w:pPr>
        <w:pStyle w:val="TOC1"/>
        <w:rPr>
          <w:rFonts w:cstheme="minorBidi"/>
          <w:b w:val="0"/>
          <w:sz w:val="22"/>
          <w:szCs w:val="22"/>
          <w:lang w:eastAsia="en-US"/>
        </w:rPr>
      </w:pPr>
      <w:hyperlink w:anchor="_Toc380696245" w:history="1">
        <w:r w:rsidR="00592A31" w:rsidRPr="007F0FB1">
          <w:rPr>
            <w:rStyle w:val="Hyperlink"/>
          </w:rPr>
          <w:t>Tab 1:   Specific Standard Operating Procedures</w:t>
        </w:r>
        <w:r w:rsidR="00592A31">
          <w:rPr>
            <w:webHidden/>
          </w:rPr>
          <w:tab/>
        </w:r>
        <w:r w:rsidR="00592A31">
          <w:rPr>
            <w:webHidden/>
          </w:rPr>
          <w:fldChar w:fldCharType="begin"/>
        </w:r>
        <w:r w:rsidR="00592A31">
          <w:rPr>
            <w:webHidden/>
          </w:rPr>
          <w:instrText xml:space="preserve"> PAGEREF _Toc380696245 \h </w:instrText>
        </w:r>
        <w:r w:rsidR="00592A31">
          <w:rPr>
            <w:webHidden/>
          </w:rPr>
        </w:r>
        <w:r w:rsidR="00592A31">
          <w:rPr>
            <w:webHidden/>
          </w:rPr>
          <w:fldChar w:fldCharType="separate"/>
        </w:r>
        <w:r w:rsidR="000416A3">
          <w:rPr>
            <w:webHidden/>
          </w:rPr>
          <w:t>96</w:t>
        </w:r>
        <w:r w:rsidR="00592A31">
          <w:rPr>
            <w:webHidden/>
          </w:rPr>
          <w:fldChar w:fldCharType="end"/>
        </w:r>
      </w:hyperlink>
    </w:p>
    <w:p w:rsidR="00592A31" w:rsidRDefault="00787CE3">
      <w:pPr>
        <w:pStyle w:val="TOC1"/>
        <w:rPr>
          <w:rFonts w:cstheme="minorBidi"/>
          <w:b w:val="0"/>
          <w:sz w:val="22"/>
          <w:szCs w:val="22"/>
          <w:lang w:eastAsia="en-US"/>
        </w:rPr>
      </w:pPr>
      <w:hyperlink w:anchor="_Toc380696246" w:history="1">
        <w:r w:rsidR="00592A31" w:rsidRPr="007F0FB1">
          <w:rPr>
            <w:rStyle w:val="Hyperlink"/>
            <w:rFonts w:eastAsiaTheme="minorHAnsi"/>
          </w:rPr>
          <w:t>Tab 2:   Lab-Specific Protocols, Requirements, Rules</w:t>
        </w:r>
        <w:r w:rsidR="00592A31">
          <w:rPr>
            <w:webHidden/>
          </w:rPr>
          <w:tab/>
        </w:r>
        <w:r w:rsidR="00592A31">
          <w:rPr>
            <w:webHidden/>
          </w:rPr>
          <w:fldChar w:fldCharType="begin"/>
        </w:r>
        <w:r w:rsidR="00592A31">
          <w:rPr>
            <w:webHidden/>
          </w:rPr>
          <w:instrText xml:space="preserve"> PAGEREF _Toc380696246 \h </w:instrText>
        </w:r>
        <w:r w:rsidR="00592A31">
          <w:rPr>
            <w:webHidden/>
          </w:rPr>
        </w:r>
        <w:r w:rsidR="00592A31">
          <w:rPr>
            <w:webHidden/>
          </w:rPr>
          <w:fldChar w:fldCharType="separate"/>
        </w:r>
        <w:r w:rsidR="000416A3">
          <w:rPr>
            <w:webHidden/>
          </w:rPr>
          <w:t>97</w:t>
        </w:r>
        <w:r w:rsidR="00592A31">
          <w:rPr>
            <w:webHidden/>
          </w:rPr>
          <w:fldChar w:fldCharType="end"/>
        </w:r>
      </w:hyperlink>
    </w:p>
    <w:p w:rsidR="00592A31" w:rsidRDefault="00787CE3">
      <w:pPr>
        <w:pStyle w:val="TOC1"/>
        <w:rPr>
          <w:rFonts w:cstheme="minorBidi"/>
          <w:b w:val="0"/>
          <w:sz w:val="22"/>
          <w:szCs w:val="22"/>
          <w:lang w:eastAsia="en-US"/>
        </w:rPr>
      </w:pPr>
      <w:hyperlink w:anchor="_Toc380696247" w:history="1">
        <w:r w:rsidR="00592A31" w:rsidRPr="007F0FB1">
          <w:rPr>
            <w:rStyle w:val="Hyperlink"/>
          </w:rPr>
          <w:t>Tab 3:   Lab-Specific Hazard Assessments</w:t>
        </w:r>
        <w:r w:rsidR="00592A31">
          <w:rPr>
            <w:webHidden/>
          </w:rPr>
          <w:tab/>
        </w:r>
        <w:r w:rsidR="00592A31">
          <w:rPr>
            <w:webHidden/>
          </w:rPr>
          <w:fldChar w:fldCharType="begin"/>
        </w:r>
        <w:r w:rsidR="00592A31">
          <w:rPr>
            <w:webHidden/>
          </w:rPr>
          <w:instrText xml:space="preserve"> PAGEREF _Toc380696247 \h </w:instrText>
        </w:r>
        <w:r w:rsidR="00592A31">
          <w:rPr>
            <w:webHidden/>
          </w:rPr>
        </w:r>
        <w:r w:rsidR="00592A31">
          <w:rPr>
            <w:webHidden/>
          </w:rPr>
          <w:fldChar w:fldCharType="separate"/>
        </w:r>
        <w:r w:rsidR="000416A3">
          <w:rPr>
            <w:webHidden/>
          </w:rPr>
          <w:t>98</w:t>
        </w:r>
        <w:r w:rsidR="00592A31">
          <w:rPr>
            <w:webHidden/>
          </w:rPr>
          <w:fldChar w:fldCharType="end"/>
        </w:r>
      </w:hyperlink>
    </w:p>
    <w:p w:rsidR="005B352C" w:rsidRDefault="00213848" w:rsidP="005B352C">
      <w:r>
        <w:rPr>
          <w:rFonts w:eastAsiaTheme="minorEastAsia"/>
          <w:b/>
          <w:noProof/>
          <w:lang w:eastAsia="ja-JP"/>
        </w:rPr>
        <w:fldChar w:fldCharType="end"/>
      </w:r>
    </w:p>
    <w:p w:rsidR="005B352C" w:rsidRPr="005B352C" w:rsidRDefault="005B352C" w:rsidP="005B352C">
      <w:pPr>
        <w:sectPr w:rsidR="005B352C" w:rsidRPr="005B352C" w:rsidSect="00846CFF">
          <w:headerReference w:type="default" r:id="rId11"/>
          <w:footerReference w:type="default" r:id="rId12"/>
          <w:pgSz w:w="12240" w:h="15840" w:code="1"/>
          <w:pgMar w:top="1440" w:right="1440" w:bottom="1440" w:left="1440" w:header="288" w:footer="288" w:gutter="0"/>
          <w:pgNumType w:fmt="lowerRoman" w:start="1"/>
          <w:cols w:space="720"/>
          <w:docGrid w:linePitch="360"/>
        </w:sectPr>
      </w:pPr>
    </w:p>
    <w:p w:rsidR="0076344E" w:rsidRDefault="000D299A" w:rsidP="00B46CD0">
      <w:pPr>
        <w:pStyle w:val="Heading1"/>
        <w:numPr>
          <w:ilvl w:val="0"/>
          <w:numId w:val="0"/>
        </w:numPr>
        <w:jc w:val="center"/>
      </w:pPr>
      <w:bookmarkStart w:id="1" w:name="_Toc380696100"/>
      <w:r>
        <w:lastRenderedPageBreak/>
        <w:t xml:space="preserve">CHP Document </w:t>
      </w:r>
      <w:r w:rsidR="0076344E">
        <w:t>Acronyms List</w:t>
      </w:r>
      <w:bookmarkEnd w:id="1"/>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Acronyms List"/>
        <w:tblDescription w:val="Acronyms List"/>
      </w:tblPr>
      <w:tblGrid>
        <w:gridCol w:w="1080"/>
        <w:gridCol w:w="8280"/>
      </w:tblGrid>
      <w:tr w:rsidR="0034684E" w:rsidRPr="00355124" w:rsidTr="00F24FA7">
        <w:trPr>
          <w:tblHeader/>
          <w:jc w:val="center"/>
        </w:trPr>
        <w:tc>
          <w:tcPr>
            <w:tcW w:w="1080" w:type="dxa"/>
            <w:vAlign w:val="center"/>
          </w:tcPr>
          <w:p w:rsidR="0034684E" w:rsidRPr="00355124" w:rsidRDefault="0034684E" w:rsidP="00F24FA7">
            <w:pPr>
              <w:rPr>
                <w:b/>
                <w:sz w:val="22"/>
                <w:szCs w:val="22"/>
              </w:rPr>
            </w:pPr>
            <w:r w:rsidRPr="00355124">
              <w:rPr>
                <w:b/>
                <w:sz w:val="22"/>
                <w:szCs w:val="22"/>
              </w:rPr>
              <w:t>ANSI</w:t>
            </w:r>
          </w:p>
        </w:tc>
        <w:tc>
          <w:tcPr>
            <w:tcW w:w="8280" w:type="dxa"/>
            <w:vAlign w:val="center"/>
          </w:tcPr>
          <w:p w:rsidR="0034684E" w:rsidRPr="00355124" w:rsidRDefault="0034684E" w:rsidP="00F24FA7">
            <w:pPr>
              <w:rPr>
                <w:sz w:val="22"/>
                <w:szCs w:val="22"/>
              </w:rPr>
            </w:pPr>
            <w:r w:rsidRPr="00355124">
              <w:rPr>
                <w:sz w:val="22"/>
                <w:szCs w:val="22"/>
              </w:rPr>
              <w:t>American National Standards Institute</w:t>
            </w:r>
          </w:p>
        </w:tc>
      </w:tr>
      <w:tr w:rsidR="00D53BB6" w:rsidRPr="00355124" w:rsidTr="00F24FA7">
        <w:trPr>
          <w:tblHeader/>
          <w:jc w:val="center"/>
        </w:trPr>
        <w:tc>
          <w:tcPr>
            <w:tcW w:w="1080" w:type="dxa"/>
            <w:vAlign w:val="center"/>
          </w:tcPr>
          <w:p w:rsidR="00D53BB6" w:rsidRPr="00355124" w:rsidRDefault="00D53BB6" w:rsidP="00F24FA7">
            <w:pPr>
              <w:rPr>
                <w:b/>
                <w:sz w:val="22"/>
                <w:szCs w:val="22"/>
              </w:rPr>
            </w:pPr>
            <w:r w:rsidRPr="00355124">
              <w:rPr>
                <w:b/>
                <w:sz w:val="22"/>
                <w:szCs w:val="22"/>
              </w:rPr>
              <w:t>ASTM</w:t>
            </w:r>
          </w:p>
        </w:tc>
        <w:tc>
          <w:tcPr>
            <w:tcW w:w="8280" w:type="dxa"/>
            <w:vAlign w:val="center"/>
          </w:tcPr>
          <w:p w:rsidR="00D53BB6" w:rsidRPr="00355124" w:rsidRDefault="00D53BB6" w:rsidP="00F24FA7">
            <w:pPr>
              <w:rPr>
                <w:sz w:val="22"/>
                <w:szCs w:val="22"/>
              </w:rPr>
            </w:pPr>
            <w:r w:rsidRPr="00355124">
              <w:rPr>
                <w:sz w:val="22"/>
                <w:szCs w:val="22"/>
              </w:rPr>
              <w:t>American Society of Testing and Materials</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CFR</w:t>
            </w:r>
          </w:p>
        </w:tc>
        <w:tc>
          <w:tcPr>
            <w:tcW w:w="8280" w:type="dxa"/>
            <w:vAlign w:val="center"/>
          </w:tcPr>
          <w:p w:rsidR="001E7130" w:rsidRPr="00355124" w:rsidRDefault="001E7130" w:rsidP="00F24FA7">
            <w:pPr>
              <w:rPr>
                <w:sz w:val="22"/>
                <w:szCs w:val="22"/>
              </w:rPr>
            </w:pPr>
            <w:r w:rsidRPr="00355124">
              <w:rPr>
                <w:sz w:val="22"/>
                <w:szCs w:val="22"/>
              </w:rPr>
              <w:t>Code of Federal Regulations</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CHO</w:t>
            </w:r>
          </w:p>
        </w:tc>
        <w:tc>
          <w:tcPr>
            <w:tcW w:w="8280" w:type="dxa"/>
            <w:vAlign w:val="center"/>
          </w:tcPr>
          <w:p w:rsidR="001E7130" w:rsidRPr="00355124" w:rsidRDefault="001E7130" w:rsidP="00F24FA7">
            <w:pPr>
              <w:rPr>
                <w:sz w:val="22"/>
                <w:szCs w:val="22"/>
              </w:rPr>
            </w:pPr>
            <w:r w:rsidRPr="00355124">
              <w:rPr>
                <w:sz w:val="22"/>
                <w:szCs w:val="22"/>
              </w:rPr>
              <w:t>Chemical Hygiene Officer</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CHP</w:t>
            </w:r>
          </w:p>
        </w:tc>
        <w:tc>
          <w:tcPr>
            <w:tcW w:w="8280" w:type="dxa"/>
            <w:vAlign w:val="center"/>
          </w:tcPr>
          <w:p w:rsidR="001E7130" w:rsidRPr="00355124" w:rsidRDefault="001E7130" w:rsidP="00F24FA7">
            <w:pPr>
              <w:rPr>
                <w:sz w:val="22"/>
                <w:szCs w:val="22"/>
              </w:rPr>
            </w:pPr>
            <w:r w:rsidRPr="00355124">
              <w:rPr>
                <w:sz w:val="22"/>
                <w:szCs w:val="22"/>
              </w:rPr>
              <w:t>Chemical Hygiene Plan</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CLSC</w:t>
            </w:r>
          </w:p>
        </w:tc>
        <w:tc>
          <w:tcPr>
            <w:tcW w:w="8280" w:type="dxa"/>
            <w:vAlign w:val="center"/>
          </w:tcPr>
          <w:p w:rsidR="001E7130" w:rsidRPr="00355124" w:rsidRDefault="001E7130" w:rsidP="00F24FA7">
            <w:pPr>
              <w:rPr>
                <w:sz w:val="22"/>
                <w:szCs w:val="22"/>
              </w:rPr>
            </w:pPr>
            <w:r w:rsidRPr="00355124">
              <w:rPr>
                <w:sz w:val="22"/>
                <w:szCs w:val="22"/>
              </w:rPr>
              <w:t>Chemical and Laboratory Safety Committee</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DOT</w:t>
            </w:r>
          </w:p>
        </w:tc>
        <w:tc>
          <w:tcPr>
            <w:tcW w:w="8280" w:type="dxa"/>
            <w:vAlign w:val="center"/>
          </w:tcPr>
          <w:p w:rsidR="001E7130" w:rsidRPr="00355124" w:rsidRDefault="001E7130" w:rsidP="00F24FA7">
            <w:pPr>
              <w:rPr>
                <w:sz w:val="22"/>
                <w:szCs w:val="22"/>
              </w:rPr>
            </w:pPr>
            <w:r w:rsidRPr="00355124">
              <w:rPr>
                <w:sz w:val="22"/>
                <w:szCs w:val="22"/>
              </w:rPr>
              <w:t>Department of Transportation</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EHS</w:t>
            </w:r>
          </w:p>
        </w:tc>
        <w:tc>
          <w:tcPr>
            <w:tcW w:w="8280" w:type="dxa"/>
            <w:vAlign w:val="center"/>
          </w:tcPr>
          <w:p w:rsidR="001E7130" w:rsidRPr="00355124" w:rsidRDefault="001E7130" w:rsidP="00F24FA7">
            <w:pPr>
              <w:rPr>
                <w:sz w:val="22"/>
                <w:szCs w:val="22"/>
              </w:rPr>
            </w:pPr>
            <w:r w:rsidRPr="00355124">
              <w:rPr>
                <w:sz w:val="22"/>
                <w:szCs w:val="22"/>
              </w:rPr>
              <w:t>Environmental Health and Safety</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EPA</w:t>
            </w:r>
          </w:p>
        </w:tc>
        <w:tc>
          <w:tcPr>
            <w:tcW w:w="8280" w:type="dxa"/>
            <w:vAlign w:val="center"/>
          </w:tcPr>
          <w:p w:rsidR="001E7130" w:rsidRPr="00355124" w:rsidRDefault="001E7130" w:rsidP="00F24FA7">
            <w:pPr>
              <w:rPr>
                <w:sz w:val="22"/>
                <w:szCs w:val="22"/>
              </w:rPr>
            </w:pPr>
            <w:r w:rsidRPr="00355124">
              <w:rPr>
                <w:sz w:val="22"/>
                <w:szCs w:val="22"/>
              </w:rPr>
              <w:t>Environmental Protection Agency</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GFCI</w:t>
            </w:r>
          </w:p>
        </w:tc>
        <w:tc>
          <w:tcPr>
            <w:tcW w:w="8280" w:type="dxa"/>
            <w:vAlign w:val="center"/>
          </w:tcPr>
          <w:p w:rsidR="001E7130" w:rsidRPr="00355124" w:rsidRDefault="001E7130" w:rsidP="00F24FA7">
            <w:pPr>
              <w:rPr>
                <w:sz w:val="22"/>
                <w:szCs w:val="22"/>
              </w:rPr>
            </w:pPr>
            <w:r w:rsidRPr="00355124">
              <w:rPr>
                <w:sz w:val="22"/>
                <w:szCs w:val="22"/>
              </w:rPr>
              <w:t>Ground Fault Circuit Interrupter</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GHS</w:t>
            </w:r>
          </w:p>
        </w:tc>
        <w:tc>
          <w:tcPr>
            <w:tcW w:w="8280" w:type="dxa"/>
            <w:vAlign w:val="center"/>
          </w:tcPr>
          <w:p w:rsidR="001E7130" w:rsidRPr="00355124" w:rsidRDefault="001E7130" w:rsidP="00F24FA7">
            <w:pPr>
              <w:rPr>
                <w:sz w:val="22"/>
                <w:szCs w:val="22"/>
              </w:rPr>
            </w:pPr>
            <w:r w:rsidRPr="00355124">
              <w:rPr>
                <w:sz w:val="22"/>
                <w:szCs w:val="22"/>
              </w:rPr>
              <w:t>Globally Harmonized System of Classification and Labeling of Chemicals</w:t>
            </w:r>
          </w:p>
        </w:tc>
      </w:tr>
      <w:tr w:rsidR="00EE7A81" w:rsidRPr="00355124" w:rsidTr="00F24FA7">
        <w:trPr>
          <w:tblHeader/>
          <w:jc w:val="center"/>
        </w:trPr>
        <w:tc>
          <w:tcPr>
            <w:tcW w:w="1080" w:type="dxa"/>
            <w:vAlign w:val="center"/>
          </w:tcPr>
          <w:p w:rsidR="00EE7A81" w:rsidRPr="00355124" w:rsidRDefault="00EE7A81" w:rsidP="00F24FA7">
            <w:pPr>
              <w:rPr>
                <w:b/>
                <w:sz w:val="22"/>
                <w:szCs w:val="22"/>
              </w:rPr>
            </w:pPr>
            <w:r w:rsidRPr="00355124">
              <w:rPr>
                <w:b/>
                <w:sz w:val="22"/>
                <w:szCs w:val="22"/>
              </w:rPr>
              <w:t>HBr</w:t>
            </w:r>
          </w:p>
        </w:tc>
        <w:tc>
          <w:tcPr>
            <w:tcW w:w="8280" w:type="dxa"/>
            <w:vAlign w:val="center"/>
          </w:tcPr>
          <w:p w:rsidR="00EE7A81" w:rsidRPr="00355124" w:rsidRDefault="00EE7A81" w:rsidP="00EE7A81">
            <w:pPr>
              <w:rPr>
                <w:sz w:val="22"/>
                <w:szCs w:val="22"/>
              </w:rPr>
            </w:pPr>
            <w:r w:rsidRPr="00355124">
              <w:rPr>
                <w:sz w:val="22"/>
                <w:szCs w:val="22"/>
              </w:rPr>
              <w:t>Hydrogen Bromide</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HF</w:t>
            </w:r>
          </w:p>
        </w:tc>
        <w:tc>
          <w:tcPr>
            <w:tcW w:w="8280" w:type="dxa"/>
            <w:vAlign w:val="center"/>
          </w:tcPr>
          <w:p w:rsidR="001E7130" w:rsidRPr="00355124" w:rsidRDefault="001E7130" w:rsidP="00F24FA7">
            <w:pPr>
              <w:rPr>
                <w:sz w:val="22"/>
                <w:szCs w:val="22"/>
              </w:rPr>
            </w:pPr>
            <w:r w:rsidRPr="00355124">
              <w:rPr>
                <w:sz w:val="22"/>
                <w:szCs w:val="22"/>
              </w:rPr>
              <w:t>Hydrofluoric Acid</w:t>
            </w:r>
          </w:p>
        </w:tc>
      </w:tr>
      <w:tr w:rsidR="00F24FA7" w:rsidRPr="00355124" w:rsidTr="00F24FA7">
        <w:trPr>
          <w:tblHeader/>
          <w:jc w:val="center"/>
        </w:trPr>
        <w:tc>
          <w:tcPr>
            <w:tcW w:w="1080" w:type="dxa"/>
            <w:vAlign w:val="center"/>
          </w:tcPr>
          <w:p w:rsidR="00F24FA7" w:rsidRPr="00355124" w:rsidRDefault="00F24FA7" w:rsidP="00F24FA7">
            <w:pPr>
              <w:rPr>
                <w:b/>
                <w:sz w:val="22"/>
                <w:szCs w:val="22"/>
              </w:rPr>
            </w:pPr>
            <w:r w:rsidRPr="00355124">
              <w:rPr>
                <w:b/>
                <w:sz w:val="22"/>
                <w:szCs w:val="22"/>
              </w:rPr>
              <w:t>HEPA</w:t>
            </w:r>
          </w:p>
        </w:tc>
        <w:tc>
          <w:tcPr>
            <w:tcW w:w="8280" w:type="dxa"/>
            <w:vAlign w:val="center"/>
          </w:tcPr>
          <w:p w:rsidR="00F24FA7" w:rsidRPr="00355124" w:rsidRDefault="00F24FA7" w:rsidP="00F24FA7">
            <w:pPr>
              <w:rPr>
                <w:sz w:val="22"/>
                <w:szCs w:val="22"/>
              </w:rPr>
            </w:pPr>
            <w:r w:rsidRPr="00355124">
              <w:rPr>
                <w:sz w:val="22"/>
                <w:szCs w:val="22"/>
              </w:rPr>
              <w:t>High-Efficiency Particulate Air</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HPLC</w:t>
            </w:r>
          </w:p>
        </w:tc>
        <w:tc>
          <w:tcPr>
            <w:tcW w:w="8280" w:type="dxa"/>
            <w:vAlign w:val="center"/>
          </w:tcPr>
          <w:p w:rsidR="00B46CD0" w:rsidRPr="00355124" w:rsidRDefault="00B46CD0" w:rsidP="00F24FA7">
            <w:pPr>
              <w:rPr>
                <w:sz w:val="22"/>
                <w:szCs w:val="22"/>
              </w:rPr>
            </w:pPr>
            <w:r w:rsidRPr="00355124">
              <w:rPr>
                <w:sz w:val="22"/>
                <w:szCs w:val="22"/>
              </w:rPr>
              <w:t>High Performance Liquid Chromatography</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IBC</w:t>
            </w:r>
          </w:p>
        </w:tc>
        <w:tc>
          <w:tcPr>
            <w:tcW w:w="8280" w:type="dxa"/>
            <w:vAlign w:val="center"/>
          </w:tcPr>
          <w:p w:rsidR="00B46CD0" w:rsidRPr="00355124" w:rsidRDefault="00B46CD0" w:rsidP="00F24FA7">
            <w:pPr>
              <w:rPr>
                <w:sz w:val="22"/>
                <w:szCs w:val="22"/>
              </w:rPr>
            </w:pPr>
            <w:r w:rsidRPr="00355124">
              <w:rPr>
                <w:sz w:val="22"/>
                <w:szCs w:val="22"/>
              </w:rPr>
              <w:t>Institutional Biosafety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IDEM</w:t>
            </w:r>
          </w:p>
        </w:tc>
        <w:tc>
          <w:tcPr>
            <w:tcW w:w="8280" w:type="dxa"/>
            <w:vAlign w:val="center"/>
          </w:tcPr>
          <w:p w:rsidR="00B46CD0" w:rsidRPr="00355124" w:rsidRDefault="00B46CD0" w:rsidP="00F24FA7">
            <w:pPr>
              <w:rPr>
                <w:sz w:val="22"/>
                <w:szCs w:val="22"/>
              </w:rPr>
            </w:pPr>
            <w:r w:rsidRPr="00355124">
              <w:rPr>
                <w:sz w:val="22"/>
                <w:szCs w:val="22"/>
              </w:rPr>
              <w:t>Indiana Department of Environmental Management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ISP</w:t>
            </w:r>
          </w:p>
        </w:tc>
        <w:tc>
          <w:tcPr>
            <w:tcW w:w="8280" w:type="dxa"/>
            <w:vAlign w:val="center"/>
          </w:tcPr>
          <w:p w:rsidR="00B46CD0" w:rsidRPr="00355124" w:rsidRDefault="00B46CD0" w:rsidP="00F24FA7">
            <w:pPr>
              <w:rPr>
                <w:sz w:val="22"/>
                <w:szCs w:val="22"/>
              </w:rPr>
            </w:pPr>
            <w:r w:rsidRPr="00355124">
              <w:rPr>
                <w:sz w:val="22"/>
                <w:szCs w:val="22"/>
              </w:rPr>
              <w:t>Integrated Safety Plan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LC</w:t>
            </w:r>
          </w:p>
        </w:tc>
        <w:tc>
          <w:tcPr>
            <w:tcW w:w="8280" w:type="dxa"/>
            <w:vAlign w:val="center"/>
          </w:tcPr>
          <w:p w:rsidR="00B46CD0" w:rsidRPr="00355124" w:rsidRDefault="00B46CD0" w:rsidP="00F24FA7">
            <w:pPr>
              <w:rPr>
                <w:sz w:val="22"/>
                <w:szCs w:val="22"/>
              </w:rPr>
            </w:pPr>
            <w:r w:rsidRPr="00355124">
              <w:rPr>
                <w:sz w:val="22"/>
                <w:szCs w:val="22"/>
              </w:rPr>
              <w:t>Liquid Chromatography</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LC50</w:t>
            </w:r>
          </w:p>
        </w:tc>
        <w:tc>
          <w:tcPr>
            <w:tcW w:w="8280" w:type="dxa"/>
            <w:vAlign w:val="center"/>
          </w:tcPr>
          <w:p w:rsidR="00B46CD0" w:rsidRPr="00355124" w:rsidRDefault="00B46CD0" w:rsidP="00F24FA7">
            <w:pPr>
              <w:rPr>
                <w:sz w:val="22"/>
                <w:szCs w:val="22"/>
              </w:rPr>
            </w:pPr>
            <w:r w:rsidRPr="00355124">
              <w:rPr>
                <w:sz w:val="22"/>
                <w:szCs w:val="22"/>
              </w:rPr>
              <w:t>Lethal Concentration 50%</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LD50</w:t>
            </w:r>
          </w:p>
        </w:tc>
        <w:tc>
          <w:tcPr>
            <w:tcW w:w="8280" w:type="dxa"/>
            <w:vAlign w:val="center"/>
          </w:tcPr>
          <w:p w:rsidR="00B46CD0" w:rsidRPr="00355124" w:rsidRDefault="00B46CD0" w:rsidP="00F24FA7">
            <w:pPr>
              <w:rPr>
                <w:sz w:val="22"/>
                <w:szCs w:val="22"/>
              </w:rPr>
            </w:pPr>
            <w:r w:rsidRPr="00355124">
              <w:rPr>
                <w:sz w:val="22"/>
                <w:szCs w:val="22"/>
              </w:rPr>
              <w:t>Lethal Dose 50%</w:t>
            </w:r>
          </w:p>
        </w:tc>
      </w:tr>
      <w:tr w:rsidR="00355124" w:rsidRPr="00355124" w:rsidTr="00F24FA7">
        <w:trPr>
          <w:tblHeader/>
          <w:jc w:val="center"/>
        </w:trPr>
        <w:tc>
          <w:tcPr>
            <w:tcW w:w="1080" w:type="dxa"/>
            <w:vAlign w:val="center"/>
          </w:tcPr>
          <w:p w:rsidR="00355124" w:rsidRPr="00355124" w:rsidRDefault="00355124" w:rsidP="00F24FA7">
            <w:pPr>
              <w:rPr>
                <w:b/>
                <w:sz w:val="22"/>
                <w:szCs w:val="22"/>
              </w:rPr>
            </w:pPr>
            <w:r w:rsidRPr="00355124">
              <w:rPr>
                <w:b/>
                <w:sz w:val="22"/>
                <w:szCs w:val="22"/>
              </w:rPr>
              <w:t>LEL</w:t>
            </w:r>
          </w:p>
        </w:tc>
        <w:tc>
          <w:tcPr>
            <w:tcW w:w="8280" w:type="dxa"/>
            <w:vAlign w:val="center"/>
          </w:tcPr>
          <w:p w:rsidR="00355124" w:rsidRPr="00355124" w:rsidRDefault="00355124" w:rsidP="00F24FA7">
            <w:pPr>
              <w:rPr>
                <w:sz w:val="22"/>
                <w:szCs w:val="22"/>
              </w:rPr>
            </w:pPr>
            <w:r w:rsidRPr="00355124">
              <w:rPr>
                <w:sz w:val="22"/>
                <w:szCs w:val="22"/>
              </w:rPr>
              <w:t>Lower Explosive Limit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LSC</w:t>
            </w:r>
          </w:p>
        </w:tc>
        <w:tc>
          <w:tcPr>
            <w:tcW w:w="8280" w:type="dxa"/>
            <w:vAlign w:val="center"/>
          </w:tcPr>
          <w:p w:rsidR="00B46CD0" w:rsidRPr="00355124" w:rsidRDefault="00B46CD0" w:rsidP="00F24FA7">
            <w:pPr>
              <w:rPr>
                <w:sz w:val="22"/>
                <w:szCs w:val="22"/>
              </w:rPr>
            </w:pPr>
            <w:r w:rsidRPr="00355124">
              <w:rPr>
                <w:sz w:val="22"/>
                <w:szCs w:val="22"/>
              </w:rPr>
              <w:t>Laser 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MSDS</w:t>
            </w:r>
          </w:p>
        </w:tc>
        <w:tc>
          <w:tcPr>
            <w:tcW w:w="8280" w:type="dxa"/>
            <w:vAlign w:val="center"/>
          </w:tcPr>
          <w:p w:rsidR="00B46CD0" w:rsidRPr="00355124" w:rsidRDefault="00B46CD0" w:rsidP="00F24FA7">
            <w:pPr>
              <w:rPr>
                <w:sz w:val="22"/>
                <w:szCs w:val="22"/>
              </w:rPr>
            </w:pPr>
            <w:r w:rsidRPr="00355124">
              <w:rPr>
                <w:sz w:val="22"/>
                <w:szCs w:val="22"/>
              </w:rPr>
              <w:t>Material Safety Data Sheet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NFPA</w:t>
            </w:r>
          </w:p>
        </w:tc>
        <w:tc>
          <w:tcPr>
            <w:tcW w:w="8280" w:type="dxa"/>
            <w:vAlign w:val="center"/>
          </w:tcPr>
          <w:p w:rsidR="00B46CD0" w:rsidRPr="00355124" w:rsidRDefault="00B46CD0" w:rsidP="00F24FA7">
            <w:pPr>
              <w:rPr>
                <w:sz w:val="22"/>
                <w:szCs w:val="22"/>
              </w:rPr>
            </w:pPr>
            <w:r w:rsidRPr="00355124">
              <w:rPr>
                <w:sz w:val="22"/>
                <w:szCs w:val="22"/>
              </w:rPr>
              <w:t>National Fire Protection Association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OSHA</w:t>
            </w:r>
          </w:p>
        </w:tc>
        <w:tc>
          <w:tcPr>
            <w:tcW w:w="8280" w:type="dxa"/>
            <w:vAlign w:val="center"/>
          </w:tcPr>
          <w:p w:rsidR="00B46CD0" w:rsidRPr="00355124" w:rsidRDefault="00B46CD0" w:rsidP="00F24FA7">
            <w:pPr>
              <w:rPr>
                <w:sz w:val="22"/>
                <w:szCs w:val="22"/>
              </w:rPr>
            </w:pPr>
            <w:r w:rsidRPr="00355124">
              <w:rPr>
                <w:sz w:val="22"/>
                <w:szCs w:val="22"/>
              </w:rPr>
              <w:t>Occupational Safety and Health Administration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PCB</w:t>
            </w:r>
          </w:p>
        </w:tc>
        <w:tc>
          <w:tcPr>
            <w:tcW w:w="8280" w:type="dxa"/>
            <w:vAlign w:val="center"/>
          </w:tcPr>
          <w:p w:rsidR="00B46CD0" w:rsidRPr="00355124" w:rsidRDefault="00B46CD0" w:rsidP="00F24FA7">
            <w:pPr>
              <w:rPr>
                <w:sz w:val="22"/>
                <w:szCs w:val="22"/>
              </w:rPr>
            </w:pPr>
            <w:r w:rsidRPr="00355124">
              <w:rPr>
                <w:sz w:val="22"/>
                <w:szCs w:val="22"/>
              </w:rPr>
              <w:t>Polychlorinated Biphenyl</w:t>
            </w:r>
          </w:p>
        </w:tc>
      </w:tr>
      <w:tr w:rsidR="00EE7A81" w:rsidRPr="00355124" w:rsidTr="00F24FA7">
        <w:trPr>
          <w:tblHeader/>
          <w:jc w:val="center"/>
        </w:trPr>
        <w:tc>
          <w:tcPr>
            <w:tcW w:w="1080" w:type="dxa"/>
            <w:vAlign w:val="center"/>
          </w:tcPr>
          <w:p w:rsidR="00EE7A81" w:rsidRPr="00355124" w:rsidRDefault="00EE7A81" w:rsidP="00F24FA7">
            <w:pPr>
              <w:rPr>
                <w:b/>
                <w:sz w:val="22"/>
                <w:szCs w:val="22"/>
              </w:rPr>
            </w:pPr>
            <w:r w:rsidRPr="00355124">
              <w:rPr>
                <w:b/>
                <w:sz w:val="22"/>
                <w:szCs w:val="22"/>
              </w:rPr>
              <w:t>PHS</w:t>
            </w:r>
          </w:p>
        </w:tc>
        <w:tc>
          <w:tcPr>
            <w:tcW w:w="8280" w:type="dxa"/>
            <w:vAlign w:val="center"/>
          </w:tcPr>
          <w:p w:rsidR="00EE7A81" w:rsidRPr="00355124" w:rsidRDefault="00EE7A81" w:rsidP="00EE7A81">
            <w:pPr>
              <w:rPr>
                <w:sz w:val="22"/>
                <w:szCs w:val="22"/>
              </w:rPr>
            </w:pPr>
            <w:r w:rsidRPr="00355124">
              <w:rPr>
                <w:sz w:val="22"/>
                <w:szCs w:val="22"/>
              </w:rPr>
              <w:t>Particularly Hazardous Substance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PI</w:t>
            </w:r>
          </w:p>
        </w:tc>
        <w:tc>
          <w:tcPr>
            <w:tcW w:w="8280" w:type="dxa"/>
            <w:vAlign w:val="center"/>
          </w:tcPr>
          <w:p w:rsidR="00B46CD0" w:rsidRPr="00355124" w:rsidRDefault="00B46CD0" w:rsidP="00F24FA7">
            <w:pPr>
              <w:rPr>
                <w:sz w:val="22"/>
                <w:szCs w:val="22"/>
              </w:rPr>
            </w:pPr>
            <w:r w:rsidRPr="00355124">
              <w:rPr>
                <w:sz w:val="22"/>
                <w:szCs w:val="22"/>
              </w:rPr>
              <w:t>Principal Investigator</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PPE</w:t>
            </w:r>
          </w:p>
        </w:tc>
        <w:tc>
          <w:tcPr>
            <w:tcW w:w="8280" w:type="dxa"/>
            <w:vAlign w:val="center"/>
          </w:tcPr>
          <w:p w:rsidR="00B46CD0" w:rsidRPr="00355124" w:rsidRDefault="00B46CD0" w:rsidP="00F24FA7">
            <w:pPr>
              <w:rPr>
                <w:sz w:val="22"/>
                <w:szCs w:val="22"/>
              </w:rPr>
            </w:pPr>
            <w:r w:rsidRPr="00355124">
              <w:rPr>
                <w:sz w:val="22"/>
                <w:szCs w:val="22"/>
              </w:rPr>
              <w:t>Personal Protective Equipment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RCRA</w:t>
            </w:r>
          </w:p>
        </w:tc>
        <w:tc>
          <w:tcPr>
            <w:tcW w:w="8280" w:type="dxa"/>
            <w:vAlign w:val="center"/>
          </w:tcPr>
          <w:p w:rsidR="00B46CD0" w:rsidRPr="00355124" w:rsidRDefault="00B46CD0" w:rsidP="00F24FA7">
            <w:pPr>
              <w:rPr>
                <w:sz w:val="22"/>
                <w:szCs w:val="22"/>
              </w:rPr>
            </w:pPr>
            <w:r w:rsidRPr="00355124">
              <w:rPr>
                <w:sz w:val="22"/>
                <w:szCs w:val="22"/>
              </w:rPr>
              <w:t>Resource Conservation and Recovery Act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rDNA</w:t>
            </w:r>
          </w:p>
        </w:tc>
        <w:tc>
          <w:tcPr>
            <w:tcW w:w="8280" w:type="dxa"/>
            <w:vAlign w:val="center"/>
          </w:tcPr>
          <w:p w:rsidR="00B46CD0" w:rsidRPr="00355124" w:rsidRDefault="00B46CD0" w:rsidP="00F24FA7">
            <w:pPr>
              <w:rPr>
                <w:sz w:val="22"/>
                <w:szCs w:val="22"/>
              </w:rPr>
            </w:pPr>
            <w:r w:rsidRPr="00355124">
              <w:rPr>
                <w:sz w:val="22"/>
                <w:szCs w:val="22"/>
              </w:rPr>
              <w:t>Recombinant Deoxyribonucleic Acid</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REM</w:t>
            </w:r>
          </w:p>
        </w:tc>
        <w:tc>
          <w:tcPr>
            <w:tcW w:w="8280" w:type="dxa"/>
            <w:vAlign w:val="center"/>
          </w:tcPr>
          <w:p w:rsidR="00B46CD0" w:rsidRPr="00355124" w:rsidRDefault="00B46CD0" w:rsidP="00F24FA7">
            <w:pPr>
              <w:rPr>
                <w:sz w:val="22"/>
                <w:szCs w:val="22"/>
              </w:rPr>
            </w:pPr>
            <w:r w:rsidRPr="00355124">
              <w:rPr>
                <w:sz w:val="22"/>
                <w:szCs w:val="22"/>
              </w:rPr>
              <w:t>Radiological and Environmental Management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RSC</w:t>
            </w:r>
          </w:p>
        </w:tc>
        <w:tc>
          <w:tcPr>
            <w:tcW w:w="8280" w:type="dxa"/>
            <w:vAlign w:val="center"/>
          </w:tcPr>
          <w:p w:rsidR="00B46CD0" w:rsidRPr="00355124" w:rsidRDefault="00B46CD0" w:rsidP="00F24FA7">
            <w:pPr>
              <w:rPr>
                <w:sz w:val="22"/>
                <w:szCs w:val="22"/>
              </w:rPr>
            </w:pPr>
            <w:r w:rsidRPr="00355124">
              <w:rPr>
                <w:sz w:val="22"/>
                <w:szCs w:val="22"/>
              </w:rPr>
              <w:t>Radiation 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SAA</w:t>
            </w:r>
          </w:p>
        </w:tc>
        <w:tc>
          <w:tcPr>
            <w:tcW w:w="8280" w:type="dxa"/>
            <w:vAlign w:val="center"/>
          </w:tcPr>
          <w:p w:rsidR="00B46CD0" w:rsidRPr="00355124" w:rsidRDefault="00B46CD0" w:rsidP="00F24FA7">
            <w:pPr>
              <w:rPr>
                <w:sz w:val="22"/>
                <w:szCs w:val="22"/>
              </w:rPr>
            </w:pPr>
            <w:r w:rsidRPr="00355124">
              <w:rPr>
                <w:sz w:val="22"/>
                <w:szCs w:val="22"/>
              </w:rPr>
              <w:t>Satellite Accumulation Area</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SDS</w:t>
            </w:r>
          </w:p>
        </w:tc>
        <w:tc>
          <w:tcPr>
            <w:tcW w:w="8280" w:type="dxa"/>
            <w:vAlign w:val="center"/>
          </w:tcPr>
          <w:p w:rsidR="00B46CD0" w:rsidRPr="00355124" w:rsidRDefault="00B46CD0" w:rsidP="00F24FA7">
            <w:pPr>
              <w:rPr>
                <w:sz w:val="22"/>
                <w:szCs w:val="22"/>
              </w:rPr>
            </w:pPr>
            <w:r w:rsidRPr="00355124">
              <w:rPr>
                <w:sz w:val="22"/>
                <w:szCs w:val="22"/>
              </w:rPr>
              <w:t>Safety Data Sheet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SOP</w:t>
            </w:r>
          </w:p>
        </w:tc>
        <w:tc>
          <w:tcPr>
            <w:tcW w:w="8280" w:type="dxa"/>
            <w:vAlign w:val="center"/>
          </w:tcPr>
          <w:p w:rsidR="00B46CD0" w:rsidRPr="00355124" w:rsidRDefault="00B46CD0" w:rsidP="00F24FA7">
            <w:pPr>
              <w:rPr>
                <w:sz w:val="22"/>
                <w:szCs w:val="22"/>
              </w:rPr>
            </w:pPr>
            <w:r w:rsidRPr="00355124">
              <w:rPr>
                <w:sz w:val="22"/>
                <w:szCs w:val="22"/>
              </w:rPr>
              <w:t>Standard Operating Procedure</w:t>
            </w:r>
          </w:p>
        </w:tc>
      </w:tr>
      <w:tr w:rsidR="00355124" w:rsidRPr="00355124" w:rsidTr="00F24FA7">
        <w:trPr>
          <w:tblHeader/>
          <w:jc w:val="center"/>
        </w:trPr>
        <w:tc>
          <w:tcPr>
            <w:tcW w:w="1080" w:type="dxa"/>
            <w:vAlign w:val="center"/>
          </w:tcPr>
          <w:p w:rsidR="00355124" w:rsidRPr="00355124" w:rsidRDefault="00355124" w:rsidP="00F24FA7">
            <w:pPr>
              <w:rPr>
                <w:b/>
                <w:sz w:val="22"/>
                <w:szCs w:val="22"/>
              </w:rPr>
            </w:pPr>
            <w:r w:rsidRPr="00355124">
              <w:rPr>
                <w:b/>
                <w:sz w:val="22"/>
                <w:szCs w:val="22"/>
              </w:rPr>
              <w:t>UEL</w:t>
            </w:r>
          </w:p>
        </w:tc>
        <w:tc>
          <w:tcPr>
            <w:tcW w:w="8280" w:type="dxa"/>
            <w:vAlign w:val="center"/>
          </w:tcPr>
          <w:p w:rsidR="00355124" w:rsidRPr="00355124" w:rsidRDefault="00355124" w:rsidP="00F24FA7">
            <w:pPr>
              <w:rPr>
                <w:sz w:val="22"/>
                <w:szCs w:val="22"/>
              </w:rPr>
            </w:pPr>
            <w:r w:rsidRPr="00355124">
              <w:rPr>
                <w:sz w:val="22"/>
                <w:szCs w:val="22"/>
              </w:rPr>
              <w:t>Upper Explosive limit</w:t>
            </w:r>
          </w:p>
        </w:tc>
      </w:tr>
    </w:tbl>
    <w:p w:rsidR="0076344E" w:rsidRDefault="0076344E" w:rsidP="0076344E">
      <w:pPr>
        <w:sectPr w:rsidR="0076344E" w:rsidSect="005B352C">
          <w:headerReference w:type="default" r:id="rId13"/>
          <w:pgSz w:w="12240" w:h="15840" w:code="1"/>
          <w:pgMar w:top="1440" w:right="1440" w:bottom="1440" w:left="1440" w:header="288" w:footer="288" w:gutter="0"/>
          <w:pgNumType w:start="1"/>
          <w:cols w:space="720"/>
          <w:docGrid w:linePitch="360"/>
        </w:sectPr>
      </w:pPr>
    </w:p>
    <w:p w:rsidR="0076344E" w:rsidRDefault="0076344E" w:rsidP="00D50F19">
      <w:pPr>
        <w:pStyle w:val="Heading1"/>
      </w:pPr>
      <w:bookmarkStart w:id="2" w:name="_Toc380696101"/>
      <w:r>
        <w:lastRenderedPageBreak/>
        <w:t>Introduction</w:t>
      </w:r>
      <w:bookmarkEnd w:id="2"/>
    </w:p>
    <w:p w:rsidR="0076344E" w:rsidRDefault="0076344E" w:rsidP="0076344E">
      <w:r>
        <w:t xml:space="preserve">Laboratory safety is an integral part of laboratory research and is essential to ensure that Purdue University’s compliance with all applicable environmental, health and safety laws, regulations and requirements are met. The risks associated with laboratory research (workplace injuries, environmental incidents, and property losses or damage) are greatly reduced or eliminated when proper precautions and practices are observed in the laboratory. To better manage and mitigate these risks, Purdue University has developed the Chemical Hygiene Plan (CHP), which is intended to be the cornerstone of your laboratory safety program and is designed to aid faculty, staff, and students in maintaining a safe environment in which to teach and conduct research. Each laboratory using hazardous materials is required to have a copy of the CHP readily available to all laboratory personnel. Each laboratory worker must be familiar with the contents of the CHP and the procedures for obtaining additional safety information needed to perform their duties safely. </w:t>
      </w:r>
    </w:p>
    <w:p w:rsidR="0076344E" w:rsidRDefault="0076344E" w:rsidP="00A663A5">
      <w:pPr>
        <w:pStyle w:val="Heading2"/>
      </w:pPr>
      <w:bookmarkStart w:id="3" w:name="_Toc380696102"/>
      <w:r>
        <w:t>Purpose</w:t>
      </w:r>
      <w:bookmarkEnd w:id="3"/>
    </w:p>
    <w:p w:rsidR="0076344E" w:rsidRDefault="0076344E" w:rsidP="0076344E">
      <w:r>
        <w:t>Purdue University is committed to providing a healthy and safe work environment for the campus community. The Purdue University CHP establishes a formal written program for protecting laboratory personnel against health and safety hazards associated with exposure to hazardous chemicals and must be made available to all employees working with hazardous chemicals in a laboratory setting. The CHP describes the proper use and handling procedures to be followed by faculty, staff, and all other personnel working with hazardous chemicals in laboratory settings.</w:t>
      </w:r>
    </w:p>
    <w:p w:rsidR="0076344E" w:rsidRDefault="0076344E" w:rsidP="00A663A5">
      <w:pPr>
        <w:pStyle w:val="Heading2"/>
      </w:pPr>
      <w:bookmarkStart w:id="4" w:name="_Toc380696103"/>
      <w:r>
        <w:t>Scope</w:t>
      </w:r>
      <w:bookmarkEnd w:id="4"/>
    </w:p>
    <w:p w:rsidR="0076344E" w:rsidRDefault="0076344E" w:rsidP="0076344E">
      <w:r>
        <w:t>The CHP applies to all laboratories that use, store, or handle hazardous chemicals and all personnel who work in these facilities. The information presented in the CHP represents best practices and provides a broad overview of the information necessary for the safe operation of laboratories that utilize hazardous chemicals. Laboratory use of hazardous chemicals is defined as handling or use of such chemicals in which all of the following conditions are met:</w:t>
      </w:r>
    </w:p>
    <w:p w:rsidR="0076344E" w:rsidRDefault="0076344E" w:rsidP="0010551B">
      <w:pPr>
        <w:pStyle w:val="ListParagraph"/>
        <w:numPr>
          <w:ilvl w:val="0"/>
          <w:numId w:val="9"/>
        </w:numPr>
      </w:pPr>
      <w:r>
        <w:t>Chemical manipulations are carried out on a laboratory scale;</w:t>
      </w:r>
    </w:p>
    <w:p w:rsidR="0076344E" w:rsidRDefault="0076344E" w:rsidP="0010551B">
      <w:pPr>
        <w:pStyle w:val="ListParagraph"/>
        <w:numPr>
          <w:ilvl w:val="0"/>
          <w:numId w:val="9"/>
        </w:numPr>
      </w:pPr>
      <w:r>
        <w:t>Multiple chemical procedures or chemicals are used;</w:t>
      </w:r>
    </w:p>
    <w:p w:rsidR="0076344E" w:rsidRDefault="0076344E" w:rsidP="0010551B">
      <w:pPr>
        <w:pStyle w:val="ListParagraph"/>
        <w:numPr>
          <w:ilvl w:val="0"/>
          <w:numId w:val="9"/>
        </w:numPr>
      </w:pPr>
      <w:r>
        <w:t>The procedures involved are not part of a production process, nor in any way simulate a production process; and</w:t>
      </w:r>
    </w:p>
    <w:p w:rsidR="0076344E" w:rsidRDefault="0076344E" w:rsidP="0010551B">
      <w:pPr>
        <w:pStyle w:val="ListParagraph"/>
        <w:numPr>
          <w:ilvl w:val="0"/>
          <w:numId w:val="9"/>
        </w:numPr>
      </w:pPr>
      <w:r>
        <w:lastRenderedPageBreak/>
        <w:t>Protective laboratory practices and equipment are made available and in common use to minimize the potential for employee exposure to hazardous chemicals.</w:t>
      </w:r>
    </w:p>
    <w:p w:rsidR="0076344E" w:rsidRDefault="0076344E" w:rsidP="0076344E">
      <w:r>
        <w:t>The CHP was prepared in accordance with the requirements of the Occupational Safety and Health Administration (OSHA) Occupational Exposure to Hazardous Chemicals in Laboratories Standard (Lab Standard) found in 29 CFR 1910.1450, and is based on best practices identified in, among other sources, the “Global Harmonized System of Classification and Labeling of Chemicals”; “Prudent Practices for Handling Hazardous Chemicals in Laboratories”, published by the National Research Council, the American Chemistry Society Task Force on Laboratory Chemical and Waste Management’s “Laboratory Waste Management, A Guidebook”; the Princeton University “Laboratory Safety Manual”; and the University of California – Los Angeles “Chemical Hygiene Plan”.</w:t>
      </w:r>
    </w:p>
    <w:p w:rsidR="0076344E" w:rsidRDefault="0076344E" w:rsidP="00A663A5">
      <w:pPr>
        <w:pStyle w:val="Heading2"/>
      </w:pPr>
      <w:bookmarkStart w:id="5" w:name="_Toc380696104"/>
      <w:r>
        <w:t>CHP Use Instructions</w:t>
      </w:r>
      <w:bookmarkEnd w:id="5"/>
    </w:p>
    <w:p w:rsidR="0076344E" w:rsidRDefault="0076344E" w:rsidP="0076344E">
      <w:r>
        <w:t>The information presented in the CHP represents best practices and provides a broad overview of the information necessary for the safe operation of laboratories that utilize hazardous chemicals. It is not intended to be all inclusive. Departments engaged in work with hazardous chemicals or hazardous operations that are not sufficiently covered by the CHP must customize this document by adding appropriate sections, in the form of standard operating procedures (SOPs), hazard assessments, and any other written lab-specific operating procedures that address the hazards and how to mitigate risks. The following instructions detail how this CHP template should be used and customized by each laboratory:</w:t>
      </w:r>
    </w:p>
    <w:p w:rsidR="0076344E" w:rsidRDefault="0076344E" w:rsidP="0010551B">
      <w:pPr>
        <w:pStyle w:val="ListParagraph"/>
        <w:numPr>
          <w:ilvl w:val="0"/>
          <w:numId w:val="10"/>
        </w:numPr>
      </w:pPr>
      <w:r>
        <w:t>Review this template CHP provided by REM.</w:t>
      </w:r>
    </w:p>
    <w:p w:rsidR="0076344E" w:rsidRDefault="0076344E" w:rsidP="0010551B">
      <w:pPr>
        <w:pStyle w:val="ListParagraph"/>
        <w:numPr>
          <w:ilvl w:val="0"/>
          <w:numId w:val="10"/>
        </w:numPr>
      </w:pPr>
      <w:r>
        <w:t>Insert your lab-specific standard operating procedures (SOPs) into your customized CHP under Tab 1 located in the back of the CHP document. More details regarding SOPs can be found in Chapter 4 of the CHP.</w:t>
      </w:r>
    </w:p>
    <w:p w:rsidR="0076344E" w:rsidRDefault="0076344E" w:rsidP="0010551B">
      <w:pPr>
        <w:pStyle w:val="ListParagraph"/>
        <w:numPr>
          <w:ilvl w:val="0"/>
          <w:numId w:val="10"/>
        </w:numPr>
      </w:pPr>
      <w:r>
        <w:t>Insert all other documented lab-specific rules, requirements, and procedures (e.g., equipment protocols, internal lab inspections, etc.,) under Tab 2.</w:t>
      </w:r>
    </w:p>
    <w:p w:rsidR="0076344E" w:rsidRDefault="0076344E" w:rsidP="0010551B">
      <w:pPr>
        <w:pStyle w:val="ListParagraph"/>
        <w:numPr>
          <w:ilvl w:val="0"/>
          <w:numId w:val="10"/>
        </w:numPr>
      </w:pPr>
      <w:r>
        <w:t>Insert your lab-specific hazard assessments under Tab 3. More details regarding hazard assessments can be found in Chapter 6 of the CHP.</w:t>
      </w:r>
    </w:p>
    <w:p w:rsidR="0076344E" w:rsidRDefault="0076344E" w:rsidP="0010551B">
      <w:pPr>
        <w:pStyle w:val="ListParagraph"/>
        <w:numPr>
          <w:ilvl w:val="0"/>
          <w:numId w:val="10"/>
        </w:numPr>
      </w:pPr>
      <w:r>
        <w:t>Review, update (if necessary), and retrain all employees on the lab-specific CHP at least annually.</w:t>
      </w:r>
    </w:p>
    <w:p w:rsidR="0076344E" w:rsidRDefault="0076344E" w:rsidP="00A663A5">
      <w:pPr>
        <w:pStyle w:val="Heading2"/>
      </w:pPr>
      <w:bookmarkStart w:id="6" w:name="_Toc380696105"/>
      <w:r>
        <w:t>Employee Rights and Responsibilities</w:t>
      </w:r>
      <w:bookmarkEnd w:id="6"/>
    </w:p>
    <w:p w:rsidR="0076344E" w:rsidRDefault="0076344E" w:rsidP="0076344E">
      <w:r>
        <w:t xml:space="preserve">As part of the OSHA Laboratory Standard, employees and other personnel who work in laboratories have the right to be informed about the potential hazards of the chemicals in their </w:t>
      </w:r>
      <w:r>
        <w:lastRenderedPageBreak/>
        <w:t>work areas and to be properly trained to work safely with these substances. This includes custodial and maintenance personnel (support staff) who work to maintain laboratories. All personnel, including principal investigators, laboratory supervisors, laboratory technicians, student workers, and support staff have a responsibility to maintain a safe work environment. All personnel working with chemicals are responsible for staying informed on the chemicals in their work areas, safe work practices and SOPs, and proper personal protective equipment (PPE) required for the safe performance of their laboratory work.</w:t>
      </w:r>
    </w:p>
    <w:p w:rsidR="0076344E" w:rsidRDefault="0076344E" w:rsidP="00A67352">
      <w:pPr>
        <w:pStyle w:val="Heading3"/>
        <w:numPr>
          <w:ilvl w:val="0"/>
          <w:numId w:val="90"/>
        </w:numPr>
      </w:pPr>
      <w:bookmarkStart w:id="7" w:name="_Toc380696106"/>
      <w:r>
        <w:t>Laboratory Supervisor Responsibilities</w:t>
      </w:r>
      <w:bookmarkEnd w:id="7"/>
    </w:p>
    <w:p w:rsidR="0076344E" w:rsidRDefault="0076344E" w:rsidP="00AD1804">
      <w:pPr>
        <w:ind w:left="360"/>
      </w:pPr>
      <w:r>
        <w:t>The Laboratory Supervisor is the individual that is ultimately responsible for the overall laboratory operation, including the lab safety program and ensuring that the requirements of the CHP are followed by all staff members that work in the lab. For most research laboratories, the Principal Investigator (PI) is the Laboratory Supervisor. In cases where the PI has hired an individual such as a lab manager or postdoctoral scholar to manage the daily operations of the lab, the PI is still ultimately responsible for the overall operation of the lab and is considered to be the Laboratory Supervisor. The Laboratory Supervisor may delegate some safety duties to a qualified individual, but ultimately remains responsible for the safety of all personnel working in the laboratory. Specifically, the Laboratory Supervisor must:</w:t>
      </w:r>
    </w:p>
    <w:p w:rsidR="0076344E" w:rsidRDefault="0076344E" w:rsidP="0010551B">
      <w:pPr>
        <w:pStyle w:val="ListParagraph"/>
        <w:numPr>
          <w:ilvl w:val="0"/>
          <w:numId w:val="11"/>
        </w:numPr>
      </w:pPr>
      <w:r>
        <w:t>Understand applicable environmental health and safety rules, including the contents of the CHP;</w:t>
      </w:r>
    </w:p>
    <w:p w:rsidR="0076344E" w:rsidRDefault="0076344E" w:rsidP="0010551B">
      <w:pPr>
        <w:pStyle w:val="ListParagraph"/>
        <w:numPr>
          <w:ilvl w:val="0"/>
          <w:numId w:val="11"/>
        </w:numPr>
      </w:pPr>
      <w:r>
        <w:t>Identify hazardous conditions or operations in the laboratory and establish SOPs and hazard assessments to effectively control or reduce hazards;</w:t>
      </w:r>
    </w:p>
    <w:p w:rsidR="0076344E" w:rsidRDefault="0076344E" w:rsidP="0010551B">
      <w:pPr>
        <w:pStyle w:val="ListParagraph"/>
        <w:numPr>
          <w:ilvl w:val="0"/>
          <w:numId w:val="11"/>
        </w:numPr>
      </w:pPr>
      <w:r>
        <w:t>Ensure that all laboratory personnel that work with hazardous chemicals receive appropriate training (refer to Chapter 9 for detailed training requirements);</w:t>
      </w:r>
    </w:p>
    <w:p w:rsidR="0076344E" w:rsidRDefault="0076344E" w:rsidP="0010551B">
      <w:pPr>
        <w:pStyle w:val="ListParagraph"/>
        <w:numPr>
          <w:ilvl w:val="0"/>
          <w:numId w:val="11"/>
        </w:numPr>
      </w:pPr>
      <w:r>
        <w:t>Maintain written records of laboratory-specific training (e.g., PPE training);</w:t>
      </w:r>
    </w:p>
    <w:p w:rsidR="0076344E" w:rsidRDefault="0076344E" w:rsidP="0010551B">
      <w:pPr>
        <w:pStyle w:val="ListParagraph"/>
        <w:numPr>
          <w:ilvl w:val="0"/>
          <w:numId w:val="11"/>
        </w:numPr>
      </w:pPr>
      <w:r>
        <w:t>Ensure that appropriate PPE (e.g., laboratory coats, gloves, eye protection, etc.,) and engineering control equipment (e.g., chemical fume hood) are made available, in good working order, and being used properly;</w:t>
      </w:r>
    </w:p>
    <w:p w:rsidR="0076344E" w:rsidRDefault="0076344E" w:rsidP="0010551B">
      <w:pPr>
        <w:pStyle w:val="ListParagraph"/>
        <w:numPr>
          <w:ilvl w:val="0"/>
          <w:numId w:val="11"/>
        </w:numPr>
      </w:pPr>
      <w:r>
        <w:t>Conduct periodic lab inspections and immediately take steps to abate hazards that may pose a risk to life or safety upon discovery of such hazards; and</w:t>
      </w:r>
    </w:p>
    <w:p w:rsidR="0076344E" w:rsidRDefault="0076344E" w:rsidP="0010551B">
      <w:pPr>
        <w:pStyle w:val="ListParagraph"/>
        <w:numPr>
          <w:ilvl w:val="0"/>
          <w:numId w:val="11"/>
        </w:numPr>
      </w:pPr>
      <w:r>
        <w:t>Actively enforce all applicable safety procedures and ensure that the CHP is followed by lab staff and all visitors, including having a progressive disciplinary process for lab staff members that do not comply with safety rules.</w:t>
      </w:r>
    </w:p>
    <w:p w:rsidR="0076344E" w:rsidRDefault="0076344E" w:rsidP="00AD1804">
      <w:pPr>
        <w:ind w:left="360"/>
      </w:pPr>
      <w:r>
        <w:t xml:space="preserve">Laboratory Supervisors must ensure that employees receive CHP training and information before any work with hazardous materials occurs. Laboratory Supervisors must also ensure </w:t>
      </w:r>
      <w:r>
        <w:lastRenderedPageBreak/>
        <w:t xml:space="preserve">that all employees receive annual CHP refresher training. The Laboratory Supervisor can provide the training or delegate this task to a qualified individual (e.g., Laboratory Safety Officer, senior lab employee). The CHP training must be documented. See </w:t>
      </w:r>
      <w:r w:rsidR="00A95945">
        <w:t>Appendix A</w:t>
      </w:r>
      <w:r>
        <w:t xml:space="preserve"> for CHP </w:t>
      </w:r>
      <w:r w:rsidR="00BB00AC">
        <w:t>Awareness</w:t>
      </w:r>
      <w:r>
        <w:t xml:space="preserve"> Certification Form, which can be used to document CHP training. Failure to follow the requirements of the CHP could possibly result in injuries, fines from regulatory agencies such as OSHA, and/or disciplinary action. </w:t>
      </w:r>
    </w:p>
    <w:p w:rsidR="0076344E" w:rsidRPr="00A145E2" w:rsidRDefault="0076344E" w:rsidP="00A67352">
      <w:pPr>
        <w:pStyle w:val="Heading3"/>
        <w:numPr>
          <w:ilvl w:val="0"/>
          <w:numId w:val="90"/>
        </w:numPr>
        <w:ind w:left="1224" w:hanging="864"/>
      </w:pPr>
      <w:bookmarkStart w:id="8" w:name="_Toc380696107"/>
      <w:r w:rsidRPr="00A145E2">
        <w:t>Laboratory Employee Responsibilities</w:t>
      </w:r>
      <w:bookmarkEnd w:id="8"/>
    </w:p>
    <w:p w:rsidR="0076344E" w:rsidRDefault="0076344E" w:rsidP="00AD1804">
      <w:pPr>
        <w:ind w:left="360"/>
      </w:pPr>
      <w:r>
        <w:t xml:space="preserve">All employees (e.g., lab technicians, graduate students, undergraduate students, post-doctoral researchers, </w:t>
      </w:r>
      <w:r w:rsidR="00B46CD0">
        <w:t>and visiting</w:t>
      </w:r>
      <w:r>
        <w:t xml:space="preserve"> scientists) in laboratories that use, handle, or store hazardous chemicals must:</w:t>
      </w:r>
    </w:p>
    <w:p w:rsidR="0076344E" w:rsidRDefault="0076344E" w:rsidP="0010551B">
      <w:pPr>
        <w:pStyle w:val="ListParagraph"/>
        <w:numPr>
          <w:ilvl w:val="0"/>
          <w:numId w:val="12"/>
        </w:numPr>
      </w:pPr>
      <w:r>
        <w:t>Review and follow the requirements of the CHP;</w:t>
      </w:r>
    </w:p>
    <w:p w:rsidR="0076344E" w:rsidRDefault="0076344E" w:rsidP="0010551B">
      <w:pPr>
        <w:pStyle w:val="ListParagraph"/>
        <w:numPr>
          <w:ilvl w:val="0"/>
          <w:numId w:val="12"/>
        </w:numPr>
      </w:pPr>
      <w:r>
        <w:t>Follow all verbal and written laboratory safety rules, regulations, and SOPs required for the tasks assigned;</w:t>
      </w:r>
    </w:p>
    <w:p w:rsidR="0076344E" w:rsidRDefault="0076344E" w:rsidP="0010551B">
      <w:pPr>
        <w:pStyle w:val="ListParagraph"/>
        <w:numPr>
          <w:ilvl w:val="0"/>
          <w:numId w:val="12"/>
        </w:numPr>
      </w:pPr>
      <w:r>
        <w:t>Develop and practice good personal chemical hygiene habits such keeping work areas clean and uncluttered;</w:t>
      </w:r>
    </w:p>
    <w:p w:rsidR="0076344E" w:rsidRDefault="0076344E" w:rsidP="0010551B">
      <w:pPr>
        <w:pStyle w:val="ListParagraph"/>
        <w:numPr>
          <w:ilvl w:val="0"/>
          <w:numId w:val="12"/>
        </w:numPr>
      </w:pPr>
      <w:r>
        <w:t>Plan, review, and understand the hazards of materials and processes in the laboratory prior to conducting work;</w:t>
      </w:r>
    </w:p>
    <w:p w:rsidR="0076344E" w:rsidRDefault="0076344E" w:rsidP="0010551B">
      <w:pPr>
        <w:pStyle w:val="ListParagraph"/>
        <w:numPr>
          <w:ilvl w:val="0"/>
          <w:numId w:val="12"/>
        </w:numPr>
      </w:pPr>
      <w:r>
        <w:t>Utilize appropriate measures to control hazards, including consistent and proper use of engineering controls, administrative controls, and PPE;</w:t>
      </w:r>
    </w:p>
    <w:p w:rsidR="0076344E" w:rsidRDefault="0076344E" w:rsidP="0010551B">
      <w:pPr>
        <w:pStyle w:val="ListParagraph"/>
        <w:numPr>
          <w:ilvl w:val="0"/>
          <w:numId w:val="12"/>
        </w:numPr>
      </w:pPr>
      <w:r>
        <w:t>Understand the capabilities and limitations of PPE;</w:t>
      </w:r>
    </w:p>
    <w:p w:rsidR="0076344E" w:rsidRDefault="0076344E" w:rsidP="0010551B">
      <w:pPr>
        <w:pStyle w:val="ListParagraph"/>
        <w:numPr>
          <w:ilvl w:val="0"/>
          <w:numId w:val="12"/>
        </w:numPr>
      </w:pPr>
      <w:r>
        <w:t>Immediately report all accidents, near misses, and unsafe conditions to the laboratory supervisor;</w:t>
      </w:r>
    </w:p>
    <w:p w:rsidR="0076344E" w:rsidRDefault="0076344E" w:rsidP="0010551B">
      <w:pPr>
        <w:pStyle w:val="ListParagraph"/>
        <w:numPr>
          <w:ilvl w:val="0"/>
          <w:numId w:val="12"/>
        </w:numPr>
      </w:pPr>
      <w:r>
        <w:t>Complete all required REM and/or other mandatory safety training and provide written documentation to the laboratory supervisor;</w:t>
      </w:r>
    </w:p>
    <w:p w:rsidR="0076344E" w:rsidRDefault="0076344E" w:rsidP="0010551B">
      <w:pPr>
        <w:pStyle w:val="ListParagraph"/>
        <w:numPr>
          <w:ilvl w:val="0"/>
          <w:numId w:val="12"/>
        </w:numPr>
      </w:pPr>
      <w:r>
        <w:t>Participate in the REM managed medical surveillance program when required; and</w:t>
      </w:r>
    </w:p>
    <w:p w:rsidR="0076344E" w:rsidRDefault="0076344E" w:rsidP="0010551B">
      <w:pPr>
        <w:pStyle w:val="ListParagraph"/>
        <w:numPr>
          <w:ilvl w:val="0"/>
          <w:numId w:val="12"/>
        </w:numPr>
      </w:pPr>
      <w:r>
        <w:t>Inform the Laboratory Supervisor of any work modifications ordered by a physician as a result of medical surveillance, occupational injury, or chemical exposure.</w:t>
      </w:r>
    </w:p>
    <w:p w:rsidR="0076344E" w:rsidRDefault="0076344E" w:rsidP="00A67352">
      <w:pPr>
        <w:pStyle w:val="Heading3"/>
        <w:numPr>
          <w:ilvl w:val="0"/>
          <w:numId w:val="90"/>
        </w:numPr>
        <w:ind w:left="1080" w:hanging="720"/>
      </w:pPr>
      <w:bookmarkStart w:id="9" w:name="_Toc380696108"/>
      <w:r>
        <w:t>Laboratory Safety Officer Responsibilities</w:t>
      </w:r>
      <w:bookmarkEnd w:id="9"/>
    </w:p>
    <w:p w:rsidR="0076344E" w:rsidRDefault="0076344E" w:rsidP="00AD1804">
      <w:pPr>
        <w:ind w:left="360"/>
      </w:pPr>
      <w:r>
        <w:t xml:space="preserve">Very often it is not practical for the Laboratory Supervisor (PI) to be present in the lab on daily basis to ensure that safe and compliant practices are being carried out by all lab staff. For this reason, it is highly recommended that each PI establish a Laboratory Safety Officer to manage the daily operations of the lab’s safety program. The PI should empower the Laboratory Safety Officer to make decisions on daily operations involving safety and compliance, including the authority to instruct other lab personnel to follow all safety </w:t>
      </w:r>
      <w:r>
        <w:lastRenderedPageBreak/>
        <w:t xml:space="preserve">procedures (e.g., PPE use, hazardous waste procedures, etc.). This person should be familiar with how the lab operates and have demonstrated lab safety experience (e.g., senior graduate student, post-doc, lab manager). Having a Laboratory Safety Officer in each lab provides many benefits such as: </w:t>
      </w:r>
    </w:p>
    <w:p w:rsidR="0076344E" w:rsidRDefault="0076344E" w:rsidP="0010551B">
      <w:pPr>
        <w:pStyle w:val="ListParagraph"/>
        <w:numPr>
          <w:ilvl w:val="0"/>
          <w:numId w:val="13"/>
        </w:numPr>
      </w:pPr>
      <w:r>
        <w:t>Other lab personnel know who to contact with questions about daily operations involving safety and compliance;</w:t>
      </w:r>
    </w:p>
    <w:p w:rsidR="0076344E" w:rsidRDefault="0076344E" w:rsidP="0010551B">
      <w:pPr>
        <w:pStyle w:val="ListParagraph"/>
        <w:numPr>
          <w:ilvl w:val="0"/>
          <w:numId w:val="13"/>
        </w:numPr>
      </w:pPr>
      <w:r>
        <w:t>Empowers someone other than the PI to enforce lab safety rules;</w:t>
      </w:r>
    </w:p>
    <w:p w:rsidR="0076344E" w:rsidRDefault="0076344E" w:rsidP="0010551B">
      <w:pPr>
        <w:pStyle w:val="ListParagraph"/>
        <w:numPr>
          <w:ilvl w:val="0"/>
          <w:numId w:val="13"/>
        </w:numPr>
      </w:pPr>
      <w:r>
        <w:t>Provides consistency within the respective academic department; idea is that each Laboratory Safety Officer attends departmental safety committee meetings and reports issues back to the lab; and</w:t>
      </w:r>
    </w:p>
    <w:p w:rsidR="0076344E" w:rsidRDefault="0076344E" w:rsidP="0010551B">
      <w:pPr>
        <w:pStyle w:val="ListParagraph"/>
        <w:numPr>
          <w:ilvl w:val="0"/>
          <w:numId w:val="13"/>
        </w:numPr>
      </w:pPr>
      <w:r>
        <w:t>Provides good, marketable experience for the Laboratory Safety Officer to be involved in a safety leadership role.</w:t>
      </w:r>
    </w:p>
    <w:p w:rsidR="0076344E" w:rsidRDefault="0076344E" w:rsidP="00AD1804">
      <w:pPr>
        <w:ind w:left="360"/>
      </w:pPr>
      <w:r>
        <w:t>The role of the Laboratory Safety Officer should include:</w:t>
      </w:r>
    </w:p>
    <w:p w:rsidR="0076344E" w:rsidRDefault="0076344E" w:rsidP="0010551B">
      <w:pPr>
        <w:pStyle w:val="ListParagraph"/>
        <w:numPr>
          <w:ilvl w:val="0"/>
          <w:numId w:val="14"/>
        </w:numPr>
      </w:pPr>
      <w:r>
        <w:t>Provide training to new lab personnel; ensure appropriate training is given and that the training is properly documented;</w:t>
      </w:r>
    </w:p>
    <w:p w:rsidR="0076344E" w:rsidRDefault="0076344E" w:rsidP="0010551B">
      <w:pPr>
        <w:pStyle w:val="ListParagraph"/>
        <w:numPr>
          <w:ilvl w:val="0"/>
          <w:numId w:val="14"/>
        </w:numPr>
      </w:pPr>
      <w:r>
        <w:t>Enforce lab safety rules;</w:t>
      </w:r>
    </w:p>
    <w:p w:rsidR="0076344E" w:rsidRDefault="0076344E" w:rsidP="0010551B">
      <w:pPr>
        <w:pStyle w:val="ListParagraph"/>
        <w:numPr>
          <w:ilvl w:val="0"/>
          <w:numId w:val="14"/>
        </w:numPr>
      </w:pPr>
      <w:r>
        <w:t>Attend departmental/college level safety committee meetings and report significant information back to the lab; and</w:t>
      </w:r>
    </w:p>
    <w:p w:rsidR="0076344E" w:rsidRDefault="0076344E" w:rsidP="0010551B">
      <w:pPr>
        <w:pStyle w:val="ListParagraph"/>
        <w:numPr>
          <w:ilvl w:val="0"/>
          <w:numId w:val="14"/>
        </w:numPr>
      </w:pPr>
      <w:r>
        <w:t>Report safety issues back to the PI when necessary.</w:t>
      </w:r>
    </w:p>
    <w:p w:rsidR="0076344E" w:rsidRDefault="0076344E" w:rsidP="00A67352">
      <w:pPr>
        <w:pStyle w:val="Heading3"/>
        <w:numPr>
          <w:ilvl w:val="0"/>
          <w:numId w:val="90"/>
        </w:numPr>
        <w:ind w:left="1080" w:hanging="720"/>
      </w:pPr>
      <w:bookmarkStart w:id="10" w:name="_Toc380696109"/>
      <w:r>
        <w:t>Non-Laboratory Personnel / Support Staff Responsibilities</w:t>
      </w:r>
      <w:bookmarkEnd w:id="10"/>
      <w:r>
        <w:t xml:space="preserve"> </w:t>
      </w:r>
    </w:p>
    <w:p w:rsidR="0076344E" w:rsidRDefault="0076344E" w:rsidP="00AD1804">
      <w:pPr>
        <w:ind w:left="360"/>
      </w:pPr>
      <w:r>
        <w:t>Custodians and maintenance staff (support staff) often must enter laboratories to perform routine tasks such as cleaning and equipment maintenance. Support staff members are expected to follow the posted safety rules of each laboratory. Minimum PPE requirements for support staff working in a laboratory are safety glasses, long pants, and closed-toe shoes. If additional PPE is required or if other unique safety requirements must be followed, it is the lab personnel’s responsibility to notify support staff.</w:t>
      </w:r>
    </w:p>
    <w:p w:rsidR="0076344E" w:rsidRDefault="0076344E" w:rsidP="00A67352">
      <w:pPr>
        <w:pStyle w:val="Heading3"/>
        <w:numPr>
          <w:ilvl w:val="0"/>
          <w:numId w:val="90"/>
        </w:numPr>
        <w:ind w:left="1080" w:hanging="720"/>
      </w:pPr>
      <w:bookmarkStart w:id="11" w:name="_Toc380696110"/>
      <w:r>
        <w:t>Chemical Hygiene Officer Responsibilities</w:t>
      </w:r>
      <w:bookmarkEnd w:id="11"/>
    </w:p>
    <w:p w:rsidR="0076344E" w:rsidRDefault="0076344E" w:rsidP="00AD1804">
      <w:pPr>
        <w:ind w:left="360"/>
      </w:pPr>
      <w:r>
        <w:t>The Chemical Hygiene Officer, who is the Director of the Purdue Radiological and Environmental Management Department, or designated individual(s), has the primary responsibility for ensuring the implementation of all components of the CHP. The Chemical Hygiene Officer must:</w:t>
      </w:r>
    </w:p>
    <w:p w:rsidR="0076344E" w:rsidRDefault="0076344E" w:rsidP="0010551B">
      <w:pPr>
        <w:pStyle w:val="ListParagraph"/>
        <w:numPr>
          <w:ilvl w:val="0"/>
          <w:numId w:val="15"/>
        </w:numPr>
      </w:pPr>
      <w:r>
        <w:lastRenderedPageBreak/>
        <w:t>Inform Laboratory Supervisors of all health and safety requirements and assist with the selection of appropriate safety controls (engineering controls, administrative controls, and PPE);</w:t>
      </w:r>
    </w:p>
    <w:p w:rsidR="0076344E" w:rsidRDefault="0076344E" w:rsidP="0010551B">
      <w:pPr>
        <w:pStyle w:val="ListParagraph"/>
        <w:numPr>
          <w:ilvl w:val="0"/>
          <w:numId w:val="15"/>
        </w:numPr>
      </w:pPr>
      <w:r>
        <w:t>Ensure that Laboratory Supervisors have the necessary resources to maintain compliance with the CHP and that all lab staff receive appropriate training;</w:t>
      </w:r>
    </w:p>
    <w:p w:rsidR="0076344E" w:rsidRDefault="0076344E" w:rsidP="0010551B">
      <w:pPr>
        <w:pStyle w:val="ListParagraph"/>
        <w:numPr>
          <w:ilvl w:val="0"/>
          <w:numId w:val="15"/>
        </w:numPr>
      </w:pPr>
      <w:r>
        <w:t>Act as the liaison between the Laboratory Supervisors and the Chemical Laboratory Safety Committee;</w:t>
      </w:r>
    </w:p>
    <w:p w:rsidR="0076344E" w:rsidRDefault="0076344E" w:rsidP="0010551B">
      <w:pPr>
        <w:pStyle w:val="ListParagraph"/>
        <w:numPr>
          <w:ilvl w:val="0"/>
          <w:numId w:val="15"/>
        </w:numPr>
      </w:pPr>
      <w:r>
        <w:t>Conduct periodic lab inspections and immediately take steps to abate hazards that may pose a risk to life or safety upon discovery of such hazards;</w:t>
      </w:r>
    </w:p>
    <w:p w:rsidR="0076344E" w:rsidRDefault="0076344E" w:rsidP="0010551B">
      <w:pPr>
        <w:pStyle w:val="ListParagraph"/>
        <w:numPr>
          <w:ilvl w:val="0"/>
          <w:numId w:val="15"/>
        </w:numPr>
      </w:pPr>
      <w:r>
        <w:t>Ensure that SOPs and hazard assessments are being prepared;</w:t>
      </w:r>
    </w:p>
    <w:p w:rsidR="0076344E" w:rsidRDefault="0076344E" w:rsidP="0010551B">
      <w:pPr>
        <w:pStyle w:val="ListParagraph"/>
        <w:numPr>
          <w:ilvl w:val="0"/>
          <w:numId w:val="15"/>
        </w:numPr>
      </w:pPr>
      <w:r>
        <w:t>Maintain employee exposure-monitoring records, when applicable;</w:t>
      </w:r>
    </w:p>
    <w:p w:rsidR="0076344E" w:rsidRDefault="0076344E" w:rsidP="0010551B">
      <w:pPr>
        <w:pStyle w:val="ListParagraph"/>
        <w:numPr>
          <w:ilvl w:val="0"/>
          <w:numId w:val="15"/>
        </w:numPr>
      </w:pPr>
      <w:r>
        <w:t>Help to develop and implement appropriate environmental health and safety policies and procedures;</w:t>
      </w:r>
    </w:p>
    <w:p w:rsidR="0076344E" w:rsidRDefault="0076344E" w:rsidP="0010551B">
      <w:pPr>
        <w:pStyle w:val="ListParagraph"/>
        <w:numPr>
          <w:ilvl w:val="0"/>
          <w:numId w:val="15"/>
        </w:numPr>
      </w:pPr>
      <w:r>
        <w:t>Review and evaluate the effectiveness of the CHP program at least annually and update it as appropriate; and</w:t>
      </w:r>
    </w:p>
    <w:p w:rsidR="0076344E" w:rsidRDefault="0076344E" w:rsidP="0010551B">
      <w:pPr>
        <w:pStyle w:val="ListParagraph"/>
        <w:numPr>
          <w:ilvl w:val="0"/>
          <w:numId w:val="15"/>
        </w:numPr>
      </w:pPr>
      <w:r>
        <w:t>Actively enforce all applicable safety procedures and ensure the contents of the CHP are followed; take appropriate actions when safety procedures are not followed.</w:t>
      </w:r>
    </w:p>
    <w:p w:rsidR="0076344E" w:rsidRDefault="0076344E" w:rsidP="00A663A5">
      <w:pPr>
        <w:pStyle w:val="Heading2"/>
      </w:pPr>
      <w:bookmarkStart w:id="12" w:name="_Toc380696111"/>
      <w:r>
        <w:t>Radiological &amp; Environmental Management Department</w:t>
      </w:r>
      <w:bookmarkEnd w:id="12"/>
    </w:p>
    <w:p w:rsidR="0076344E" w:rsidRDefault="0076344E" w:rsidP="0076344E">
      <w:r>
        <w:t>The Radiological and Environmental Management Department (REM) serves as the environmental health and safety department for Purdue University. REM’s primary role is to manage regulatory compliance with all federal, state, and Purdue regulations involving environmental health and safety issues. REM facilitates a number of programs that apply to laboratory safety, a few of which include biological safety, laser safety, personal protective equipment program, radiation safety, development of standard operating procedures, as well as the CHP. REM also performs numerous safety inspections of facilities throughout the year to monitor compliance with regulatory requirements. REM provides a variety of services such as training, chemical, biological, and radioactive waste pickups, and safety consultation. More detailed information regarding all of REM’s resources and services can be found on the REM website. (</w:t>
      </w:r>
      <w:hyperlink r:id="rId14" w:history="1">
        <w:r w:rsidR="00851729" w:rsidRPr="001720D8">
          <w:rPr>
            <w:rStyle w:val="Hyperlink"/>
          </w:rPr>
          <w:t>http://www.purdue.edu/rem/</w:t>
        </w:r>
      </w:hyperlink>
      <w:r w:rsidR="00851729">
        <w:t>)</w:t>
      </w:r>
    </w:p>
    <w:p w:rsidR="0076344E" w:rsidRDefault="0076344E" w:rsidP="00A663A5">
      <w:pPr>
        <w:pStyle w:val="Heading2"/>
      </w:pPr>
      <w:bookmarkStart w:id="13" w:name="_Toc380696112"/>
      <w:r>
        <w:t>Integrated Safety Plan</w:t>
      </w:r>
      <w:bookmarkEnd w:id="13"/>
    </w:p>
    <w:p w:rsidR="0076344E" w:rsidRDefault="0076344E" w:rsidP="0076344E">
      <w:r>
        <w:t xml:space="preserve">It is the policy of Purdue University to integrate environmental health and safety into all operations. The Integrated Safety Plan (ISP) is Purdue University’s safety program, which is facilitated by REM, and was developed to provide a framework for laboratories to comply with environmental health and safety (EHS) regulations. The ISP assists in communication of EHS </w:t>
      </w:r>
      <w:r>
        <w:lastRenderedPageBreak/>
        <w:t>issues across the organization and calls for departmental level safety committees and individual self-audits. The ISP provides indemnification from regulatory fines for units with a certified safety program. An ISP certified safety program must have the following elements:</w:t>
      </w:r>
    </w:p>
    <w:p w:rsidR="0076344E" w:rsidRDefault="0076344E" w:rsidP="0010551B">
      <w:pPr>
        <w:pStyle w:val="ListParagraph"/>
        <w:numPr>
          <w:ilvl w:val="0"/>
          <w:numId w:val="16"/>
        </w:numPr>
      </w:pPr>
      <w:r>
        <w:t>Regular safety committee meetings;</w:t>
      </w:r>
    </w:p>
    <w:p w:rsidR="0076344E" w:rsidRDefault="0076344E" w:rsidP="0010551B">
      <w:pPr>
        <w:pStyle w:val="ListParagraph"/>
        <w:numPr>
          <w:ilvl w:val="0"/>
          <w:numId w:val="16"/>
        </w:numPr>
      </w:pPr>
      <w:r>
        <w:t>Means of communicating safety issues to the department in a timely manner;</w:t>
      </w:r>
    </w:p>
    <w:p w:rsidR="0076344E" w:rsidRDefault="0076344E" w:rsidP="0010551B">
      <w:pPr>
        <w:pStyle w:val="ListParagraph"/>
        <w:numPr>
          <w:ilvl w:val="0"/>
          <w:numId w:val="16"/>
        </w:numPr>
      </w:pPr>
      <w:r>
        <w:t>Upper administrative support for safety;</w:t>
      </w:r>
    </w:p>
    <w:p w:rsidR="0076344E" w:rsidRDefault="0076344E" w:rsidP="0010551B">
      <w:pPr>
        <w:pStyle w:val="ListParagraph"/>
        <w:numPr>
          <w:ilvl w:val="0"/>
          <w:numId w:val="16"/>
        </w:numPr>
      </w:pPr>
      <w:r>
        <w:t xml:space="preserve">Self-audits checklists, which is a self-inspection program, must be completed for all areas; </w:t>
      </w:r>
    </w:p>
    <w:p w:rsidR="0076344E" w:rsidRDefault="0076344E" w:rsidP="0010551B">
      <w:pPr>
        <w:pStyle w:val="ListParagraph"/>
        <w:numPr>
          <w:ilvl w:val="0"/>
          <w:numId w:val="16"/>
        </w:numPr>
      </w:pPr>
      <w:r>
        <w:t>Abatement of deficiencies found during the self-audits;</w:t>
      </w:r>
    </w:p>
    <w:p w:rsidR="0076344E" w:rsidRDefault="0076344E" w:rsidP="0010551B">
      <w:pPr>
        <w:pStyle w:val="ListParagraph"/>
        <w:numPr>
          <w:ilvl w:val="0"/>
          <w:numId w:val="16"/>
        </w:numPr>
      </w:pPr>
      <w:r>
        <w:t>An annual safety program audit and walk-through by REM; and</w:t>
      </w:r>
    </w:p>
    <w:p w:rsidR="0076344E" w:rsidRDefault="0076344E" w:rsidP="0010551B">
      <w:pPr>
        <w:pStyle w:val="ListParagraph"/>
        <w:numPr>
          <w:ilvl w:val="0"/>
          <w:numId w:val="16"/>
        </w:numPr>
      </w:pPr>
      <w:r>
        <w:t>Recommendation for ISP certification renewal from REM</w:t>
      </w:r>
    </w:p>
    <w:p w:rsidR="0076344E" w:rsidRDefault="0076344E" w:rsidP="0076344E">
      <w:r>
        <w:t>More information about the ISP program can be found on the REM website (</w:t>
      </w:r>
      <w:hyperlink r:id="rId15" w:history="1">
        <w:r w:rsidR="00AD1804" w:rsidRPr="00207D48">
          <w:rPr>
            <w:rStyle w:val="Hyperlink"/>
          </w:rPr>
          <w:t>http://www.purdue.edu/rem/home/files/ispinfo.htm</w:t>
        </w:r>
      </w:hyperlink>
      <w:r>
        <w:t>).</w:t>
      </w:r>
    </w:p>
    <w:p w:rsidR="0076344E" w:rsidRDefault="0076344E" w:rsidP="00A663A5">
      <w:pPr>
        <w:pStyle w:val="Heading2"/>
      </w:pPr>
      <w:bookmarkStart w:id="14" w:name="_Toc380696113"/>
      <w:r>
        <w:t>Chemical and Laboratory Safety Committee</w:t>
      </w:r>
      <w:bookmarkEnd w:id="14"/>
    </w:p>
    <w:p w:rsidR="0076344E" w:rsidRDefault="0076344E" w:rsidP="0076344E">
      <w:r>
        <w:t>Purdue University has established the Chemical and Laboratory Safety Committee (CLSC) with the responsibility to promote safe and proper chemical management at all Purdue University Campuses and related facilities. Chemical management includes, but is not limited to, the procurement and the safe handling, use, storage, and disposal of chemicals. The CLSC reviews lab safety programs and makes recommendations to the Provost as appropriate. The CLSC consists of members appointed from the faculty and staff of the major research, teaching, and service areas where chemicals are handled or used. Although REM facilitates the content of the CHP, it is ultimately the responsibility of the CLSC to approve changes and updates to the CHP.</w:t>
      </w:r>
    </w:p>
    <w:p w:rsidR="00AD1804" w:rsidRDefault="00AD1804" w:rsidP="00AD1804"/>
    <w:p w:rsidR="00E06EF2" w:rsidRDefault="00E06EF2" w:rsidP="00AD1804">
      <w:pPr>
        <w:sectPr w:rsidR="00E06EF2" w:rsidSect="005B352C">
          <w:headerReference w:type="default" r:id="rId16"/>
          <w:pgSz w:w="12240" w:h="15840" w:code="1"/>
          <w:pgMar w:top="1440" w:right="1440" w:bottom="1440" w:left="1440" w:header="288" w:footer="288" w:gutter="0"/>
          <w:cols w:space="720"/>
          <w:docGrid w:linePitch="360"/>
        </w:sectPr>
      </w:pPr>
    </w:p>
    <w:p w:rsidR="0076344E" w:rsidRDefault="0076344E" w:rsidP="00D50F19">
      <w:pPr>
        <w:pStyle w:val="Heading1"/>
      </w:pPr>
      <w:bookmarkStart w:id="15" w:name="_Toc380696114"/>
      <w:r>
        <w:lastRenderedPageBreak/>
        <w:t>Chemical Classification Systems</w:t>
      </w:r>
      <w:bookmarkEnd w:id="15"/>
    </w:p>
    <w:p w:rsidR="0076344E" w:rsidRDefault="0076344E" w:rsidP="0076344E">
      <w:r>
        <w:t xml:space="preserve">Chemical classification systems are designed to communicate hazards. The three most widely used classification systems are the OSHA Globally Harmonized System for Classifying and Labeling Chemicals (recently adopted and implemented under the OSHA Hazard Communication Standard), the National Fire Protection Association (NFPA) system of classifying the severity of hazards, and the Department of Transportation (DOT) hazard classes. These classification systems are used by chemical manufacturers when creating safety data sheets and chemical labels, therefore it is important that Purdue lab employees understand the basic elements of each classification system. </w:t>
      </w:r>
    </w:p>
    <w:p w:rsidR="0076344E" w:rsidRDefault="00FD6B08" w:rsidP="00A663A5">
      <w:pPr>
        <w:pStyle w:val="Heading2"/>
      </w:pPr>
      <w:bookmarkStart w:id="16" w:name="_Toc380696115"/>
      <w:r>
        <w:t>G</w:t>
      </w:r>
      <w:r w:rsidR="0076344E">
        <w:t>lobally Harmonized System for Classifying Chemicals</w:t>
      </w:r>
      <w:bookmarkEnd w:id="16"/>
    </w:p>
    <w:p w:rsidR="0076344E" w:rsidRDefault="0076344E" w:rsidP="0076344E">
      <w:r>
        <w:t xml:space="preserve">The Globally Harmonized System (GHS) is a world-wide system adopted by OSHA for standardizing and harmonizing the classification and labeling of chemicals. The objectives of the GHS are to: </w:t>
      </w:r>
    </w:p>
    <w:p w:rsidR="0076344E" w:rsidRDefault="0076344E" w:rsidP="0010551B">
      <w:pPr>
        <w:pStyle w:val="ListParagraph"/>
        <w:numPr>
          <w:ilvl w:val="0"/>
          <w:numId w:val="17"/>
        </w:numPr>
      </w:pPr>
      <w:r>
        <w:t>Define health, physical, and environmental hazards of chemicals;</w:t>
      </w:r>
    </w:p>
    <w:p w:rsidR="0076344E" w:rsidRDefault="0076344E" w:rsidP="0010551B">
      <w:pPr>
        <w:pStyle w:val="ListParagraph"/>
        <w:numPr>
          <w:ilvl w:val="0"/>
          <w:numId w:val="17"/>
        </w:numPr>
      </w:pPr>
      <w:r>
        <w:t>Create classification processes that use available data on chemicals for comparison with the defined hazard criteria (numerical hazard classification is based on a 1 – 5 scale, 1 being the most hazardous and 5 being the least hazardous); and</w:t>
      </w:r>
    </w:p>
    <w:p w:rsidR="0076344E" w:rsidRDefault="0076344E" w:rsidP="0010551B">
      <w:pPr>
        <w:pStyle w:val="ListParagraph"/>
        <w:numPr>
          <w:ilvl w:val="0"/>
          <w:numId w:val="17"/>
        </w:numPr>
      </w:pPr>
      <w:r>
        <w:t>Communicate hazard information, as well as protective measures, on labels and Safety Data Sheet (SDS), formerly known as Material Safety Data Sheets (MSDS).</w:t>
      </w:r>
    </w:p>
    <w:p w:rsidR="0076344E" w:rsidRDefault="0076344E" w:rsidP="00EC6EF1">
      <w:pPr>
        <w:pStyle w:val="Heading3"/>
        <w:numPr>
          <w:ilvl w:val="0"/>
          <w:numId w:val="24"/>
        </w:numPr>
        <w:ind w:left="1080" w:hanging="720"/>
      </w:pPr>
      <w:bookmarkStart w:id="17" w:name="_Toc380696116"/>
      <w:r>
        <w:t>Safety Data Sheets</w:t>
      </w:r>
      <w:bookmarkEnd w:id="17"/>
    </w:p>
    <w:p w:rsidR="00E06EF2" w:rsidRDefault="0076344E" w:rsidP="00E06EF2">
      <w:pPr>
        <w:ind w:left="360"/>
      </w:pPr>
      <w:r>
        <w:t xml:space="preserve">The SDS provides comprehensive information that is imperative for the safe handling of hazardous chemicals. Laboratory personnel should use the SDS as a resource to obtain information about hazards and safety precautions. SDSs cannot provide information for hazards in all circumstances. However, the SDS information enables the employer to develop an active program of worker protection measures such as training on hazard mitigation. Chemical manufacturers are required to use a standard format when developing SDSs. The SDS will contain 16 headings which are illustrated in Figure 2.1. </w:t>
      </w:r>
      <w:r w:rsidR="00E06EF2">
        <w:br w:type="page"/>
      </w:r>
    </w:p>
    <w:tbl>
      <w:tblPr>
        <w:tblStyle w:val="TableGrid3"/>
        <w:tblW w:w="7920" w:type="dxa"/>
        <w:jc w:val="center"/>
        <w:tblLook w:val="04A0" w:firstRow="1" w:lastRow="0" w:firstColumn="1" w:lastColumn="0" w:noHBand="0" w:noVBand="1"/>
        <w:tblCaption w:val="Figure 2.1 – GHS Required Sections of a Safety Data Sheet"/>
        <w:tblDescription w:val="Figure 2.1 – GHS Required Sections of a Safety Data Sheet"/>
      </w:tblPr>
      <w:tblGrid>
        <w:gridCol w:w="619"/>
        <w:gridCol w:w="3314"/>
        <w:gridCol w:w="597"/>
        <w:gridCol w:w="3390"/>
      </w:tblGrid>
      <w:tr w:rsidR="00E06EF2" w:rsidRPr="00E06EF2" w:rsidTr="007F2CA3">
        <w:trPr>
          <w:trHeight w:val="368"/>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lastRenderedPageBreak/>
              <w:t>1.</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Identification of the substance or mixture and of supplier</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9.</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Physical and chemical properties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2.</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Hazards Identification</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10.</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Stability and reactivity</w:t>
            </w:r>
          </w:p>
        </w:tc>
      </w:tr>
      <w:tr w:rsidR="00E06EF2" w:rsidRPr="00E06EF2" w:rsidTr="007F2CA3">
        <w:trPr>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3.</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Composition/information on ingredients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11.</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Toxicological information</w:t>
            </w:r>
          </w:p>
        </w:tc>
      </w:tr>
      <w:tr w:rsidR="00E06EF2" w:rsidRPr="00E06EF2" w:rsidTr="007F2CA3">
        <w:trPr>
          <w:trHeight w:val="575"/>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4.</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First aid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12.</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Ecological information</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5.</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Firefighting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13.</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Disposal considerations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6.</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Accidental release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14.</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Transport considerations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7.</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Handling and storage</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15.</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Regulatory information</w:t>
            </w:r>
          </w:p>
        </w:tc>
      </w:tr>
      <w:tr w:rsidR="00E06EF2" w:rsidRPr="00E06EF2" w:rsidTr="007F2CA3">
        <w:trPr>
          <w:tblHeader/>
          <w:jc w:val="center"/>
        </w:trPr>
        <w:tc>
          <w:tcPr>
            <w:tcW w:w="619" w:type="dxa"/>
            <w:tcBorders>
              <w:bottom w:val="single" w:sz="4" w:space="0" w:color="auto"/>
            </w:tcBorders>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8.</w:t>
            </w:r>
          </w:p>
        </w:tc>
        <w:tc>
          <w:tcPr>
            <w:tcW w:w="3314" w:type="dxa"/>
            <w:tcBorders>
              <w:bottom w:val="single" w:sz="4" w:space="0" w:color="auto"/>
            </w:tcBorders>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Exposure controls/personal protection</w:t>
            </w:r>
          </w:p>
        </w:tc>
        <w:tc>
          <w:tcPr>
            <w:tcW w:w="597" w:type="dxa"/>
            <w:tcBorders>
              <w:bottom w:val="single" w:sz="4" w:space="0" w:color="auto"/>
            </w:tcBorders>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16.</w:t>
            </w:r>
          </w:p>
        </w:tc>
        <w:tc>
          <w:tcPr>
            <w:tcW w:w="3390" w:type="dxa"/>
            <w:tcBorders>
              <w:bottom w:val="single" w:sz="4" w:space="0" w:color="auto"/>
            </w:tcBorders>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Other information</w:t>
            </w:r>
          </w:p>
        </w:tc>
      </w:tr>
      <w:tr w:rsidR="007F2CA3" w:rsidRPr="00E06EF2" w:rsidTr="007F2CA3">
        <w:trPr>
          <w:tblHeader/>
          <w:jc w:val="center"/>
        </w:trPr>
        <w:tc>
          <w:tcPr>
            <w:tcW w:w="7920" w:type="dxa"/>
            <w:gridSpan w:val="4"/>
            <w:tcBorders>
              <w:left w:val="nil"/>
              <w:bottom w:val="nil"/>
              <w:right w:val="nil"/>
            </w:tcBorders>
            <w:shd w:val="clear" w:color="auto" w:fill="auto"/>
            <w:vAlign w:val="center"/>
          </w:tcPr>
          <w:p w:rsidR="007F2CA3" w:rsidRPr="00E06EF2" w:rsidRDefault="007F2CA3" w:rsidP="007F2CA3">
            <w:pPr>
              <w:jc w:val="center"/>
              <w:rPr>
                <w:rFonts w:eastAsiaTheme="minorHAnsi" w:cstheme="minorHAnsi"/>
                <w:color w:val="000000"/>
                <w:sz w:val="22"/>
              </w:rPr>
            </w:pPr>
            <w:r w:rsidRPr="00E06EF2">
              <w:rPr>
                <w:rStyle w:val="Strong"/>
              </w:rPr>
              <w:t>Figure 2.1 – GHS Required Sections of a Safety Data Sheet</w:t>
            </w:r>
          </w:p>
        </w:tc>
      </w:tr>
    </w:tbl>
    <w:p w:rsidR="0076344E" w:rsidRDefault="0076344E" w:rsidP="00EC6EF1">
      <w:pPr>
        <w:pStyle w:val="Heading3"/>
        <w:numPr>
          <w:ilvl w:val="0"/>
          <w:numId w:val="24"/>
        </w:numPr>
        <w:ind w:left="1080" w:hanging="720"/>
      </w:pPr>
      <w:bookmarkStart w:id="18" w:name="_Toc380696117"/>
      <w:r>
        <w:t>Chemical Labeling</w:t>
      </w:r>
      <w:bookmarkEnd w:id="18"/>
    </w:p>
    <w:p w:rsidR="0076344E" w:rsidRDefault="0076344E" w:rsidP="00E06EF2">
      <w:pPr>
        <w:ind w:left="360"/>
      </w:pPr>
      <w:r>
        <w:t xml:space="preserve">The GHS standardized label elements, which are not subject to variation and must appear on the chemical label, contain the following elements: </w:t>
      </w:r>
    </w:p>
    <w:p w:rsidR="0076344E" w:rsidRDefault="0076344E" w:rsidP="0010551B">
      <w:pPr>
        <w:pStyle w:val="ListParagraph"/>
        <w:numPr>
          <w:ilvl w:val="0"/>
          <w:numId w:val="18"/>
        </w:numPr>
      </w:pPr>
      <w:r>
        <w:t>Symbols (hazard pictograms) are used to convey health, physical and environmental hazard information, assigned to a GHS hazard class and category;</w:t>
      </w:r>
    </w:p>
    <w:p w:rsidR="0076344E" w:rsidRDefault="0076344E" w:rsidP="0010551B">
      <w:pPr>
        <w:pStyle w:val="ListParagraph"/>
        <w:numPr>
          <w:ilvl w:val="0"/>
          <w:numId w:val="18"/>
        </w:numPr>
      </w:pPr>
      <w:r>
        <w:t xml:space="preserve">Signal Words such as “Danger" (for more severe hazards) or "Warning" (for less severe hazards), are used to emphasize hazards and indicate the relative level of severity of the hazard assigned to a GHS hazard class and category; </w:t>
      </w:r>
    </w:p>
    <w:p w:rsidR="0076344E" w:rsidRDefault="0076344E" w:rsidP="0010551B">
      <w:pPr>
        <w:pStyle w:val="ListParagraph"/>
        <w:numPr>
          <w:ilvl w:val="0"/>
          <w:numId w:val="18"/>
        </w:numPr>
      </w:pPr>
      <w:r>
        <w:t>Hazard statements (e.g., “Danger! Extremely Flammable Liquid and Vapor”) are standard phrases assigned to a hazard class and category that describe the nature of the hazard; and</w:t>
      </w:r>
    </w:p>
    <w:p w:rsidR="0076344E" w:rsidRDefault="0076344E" w:rsidP="0010551B">
      <w:pPr>
        <w:pStyle w:val="ListParagraph"/>
        <w:numPr>
          <w:ilvl w:val="0"/>
          <w:numId w:val="18"/>
        </w:numPr>
      </w:pPr>
      <w:r>
        <w:t>Precautionary statements are recommended measures that should be taken to minimize or prevent adverse effects resulting from exposure to the hazardous chemical.</w:t>
      </w:r>
    </w:p>
    <w:p w:rsidR="0076344E" w:rsidRDefault="0076344E" w:rsidP="005F5FED">
      <w:pPr>
        <w:ind w:left="450"/>
      </w:pPr>
      <w:r>
        <w:t>GHS also standardizes the hazard pictograms that are to be used on all hazard labels and SDSs. There are 9 pictograms that represent several defined hazards, and include the harmonized hazard symbols which are intended to convey specific information about each hazard. Figure 2.2 illustrates these GHS hazard pictograms.</w:t>
      </w:r>
    </w:p>
    <w:tbl>
      <w:tblPr>
        <w:tblStyle w:val="TableGrid4"/>
        <w:tblW w:w="8640" w:type="dxa"/>
        <w:jc w:val="center"/>
        <w:tblCellMar>
          <w:left w:w="14" w:type="dxa"/>
          <w:right w:w="14" w:type="dxa"/>
        </w:tblCellMar>
        <w:tblLook w:val="04A0" w:firstRow="1" w:lastRow="0" w:firstColumn="1" w:lastColumn="0" w:noHBand="0" w:noVBand="1"/>
        <w:tblCaption w:val="Figure 2.2 – GHS Hazard Pictograms"/>
        <w:tblDescription w:val="Figure 2.2 – GHS Hazard Pictograms"/>
      </w:tblPr>
      <w:tblGrid>
        <w:gridCol w:w="2880"/>
        <w:gridCol w:w="2880"/>
        <w:gridCol w:w="2880"/>
      </w:tblGrid>
      <w:tr w:rsidR="00D9661B" w:rsidRPr="00D9661B" w:rsidTr="00446CD1">
        <w:trPr>
          <w:trHeight w:val="1872"/>
          <w:tblHeader/>
          <w:jc w:val="center"/>
        </w:trPr>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ascii="Tahoma" w:hAnsi="Tahoma" w:cs="Tahoma"/>
                <w:noProof/>
                <w:sz w:val="22"/>
                <w:szCs w:val="22"/>
              </w:rPr>
              <w:lastRenderedPageBreak/>
              <w:drawing>
                <wp:inline distT="0" distB="0" distL="0" distR="0" wp14:anchorId="7DD12493" wp14:editId="5B752126">
                  <wp:extent cx="1097280" cy="1097280"/>
                  <wp:effectExtent l="0" t="0" r="7620" b="7620"/>
                  <wp:docPr id="16" name="Picture 16" descr="Health Hazard Pictogram: Carcinogen, Respiratory Sensitizer, Reproductive Toxicity, Target Organ Toxicity, Mutagenicity" title="Health Hazard Pictogram: Carcinogen, Respiratory Sensitizer, Reproductive Toxicity, Target Organ Toxicity, Muta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epurdue\csds\PFHome\judah\Documents\REM Documents\Industrial Hygiene\CHP\GHS Pictograms-1.5 inch\health.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ascii="Tahoma" w:hAnsi="Tahoma" w:cs="Tahoma"/>
                <w:noProof/>
                <w:sz w:val="22"/>
                <w:szCs w:val="22"/>
              </w:rPr>
              <w:drawing>
                <wp:inline distT="0" distB="0" distL="0" distR="0" wp14:anchorId="3785917C" wp14:editId="1A2B245B">
                  <wp:extent cx="1097280" cy="1097280"/>
                  <wp:effectExtent l="0" t="0" r="7620" b="7620"/>
                  <wp:docPr id="2064" name="Picture 2064"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cstheme="minorHAnsi"/>
                <w:b/>
                <w:noProof/>
                <w:color w:val="000000"/>
                <w:sz w:val="22"/>
                <w:szCs w:val="22"/>
              </w:rPr>
              <w:drawing>
                <wp:inline distT="0" distB="0" distL="0" distR="0" wp14:anchorId="041E7687" wp14:editId="1FB5C6C0">
                  <wp:extent cx="1097280" cy="1097280"/>
                  <wp:effectExtent l="0" t="0" r="7620" b="7620"/>
                  <wp:docPr id="2067" name="Picture 2067"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D9661B" w:rsidTr="00C0606B">
        <w:trPr>
          <w:trHeight w:val="1152"/>
          <w:tblHeader/>
          <w:jc w:val="center"/>
        </w:trPr>
        <w:tc>
          <w:tcPr>
            <w:tcW w:w="2880" w:type="dxa"/>
            <w:vAlign w:val="center"/>
          </w:tcPr>
          <w:p w:rsidR="00C0606B" w:rsidRPr="005F5FED" w:rsidRDefault="00C0606B" w:rsidP="00C0606B">
            <w:pPr>
              <w:spacing w:after="100" w:afterAutospacing="1" w:line="240" w:lineRule="auto"/>
              <w:jc w:val="center"/>
              <w:rPr>
                <w:b/>
                <w:sz w:val="22"/>
                <w:szCs w:val="22"/>
              </w:rPr>
            </w:pPr>
            <w:r w:rsidRPr="005F5FED">
              <w:rPr>
                <w:b/>
                <w:sz w:val="22"/>
                <w:szCs w:val="22"/>
              </w:rPr>
              <w:t>Carcinogen, Respiratory Sensitizer, Reproductive Toxicity, Target Organ Toxicity, Mutagenicity</w:t>
            </w:r>
          </w:p>
        </w:tc>
        <w:tc>
          <w:tcPr>
            <w:tcW w:w="2880" w:type="dxa"/>
            <w:vAlign w:val="center"/>
          </w:tcPr>
          <w:p w:rsidR="00C0606B" w:rsidRPr="00D9661B" w:rsidRDefault="00C0606B" w:rsidP="00C0606B">
            <w:pPr>
              <w:spacing w:after="100" w:afterAutospacing="1" w:line="240" w:lineRule="auto"/>
              <w:jc w:val="center"/>
              <w:rPr>
                <w:rFonts w:cstheme="minorHAnsi"/>
                <w:b/>
                <w:color w:val="000000"/>
                <w:sz w:val="22"/>
                <w:szCs w:val="22"/>
              </w:rPr>
            </w:pPr>
            <w:r w:rsidRPr="00D9661B">
              <w:rPr>
                <w:rFonts w:cstheme="minorHAnsi"/>
                <w:b/>
                <w:color w:val="000000"/>
                <w:sz w:val="22"/>
                <w:szCs w:val="22"/>
              </w:rPr>
              <w:t>Flammable, Pyrophoric, Self-Heating, Emits Flammable Gas, Organic Peroxide</w:t>
            </w:r>
          </w:p>
        </w:tc>
        <w:tc>
          <w:tcPr>
            <w:tcW w:w="2880" w:type="dxa"/>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b/>
                <w:sz w:val="22"/>
                <w:szCs w:val="22"/>
              </w:rPr>
              <w:t>Irritant, Dermal Sensitizer, Acute Toxicity (harmful), Narcotic Effects</w:t>
            </w:r>
          </w:p>
        </w:tc>
      </w:tr>
      <w:tr w:rsidR="00C0606B" w:rsidRPr="005F5FED" w:rsidTr="00446CD1">
        <w:trPr>
          <w:trHeight w:val="1872"/>
          <w:tblHeader/>
          <w:jc w:val="center"/>
        </w:trPr>
        <w:tc>
          <w:tcPr>
            <w:tcW w:w="2880" w:type="dxa"/>
            <w:vAlign w:val="center"/>
          </w:tcPr>
          <w:p w:rsidR="00C0606B" w:rsidRPr="005F5FED" w:rsidRDefault="00DA0CFF" w:rsidP="00DA0CFF">
            <w:pPr>
              <w:jc w:val="center"/>
              <w:rPr>
                <w:b/>
                <w:sz w:val="22"/>
                <w:szCs w:val="22"/>
              </w:rPr>
            </w:pPr>
            <w:r>
              <w:rPr>
                <w:b/>
                <w:noProof/>
                <w:sz w:val="22"/>
                <w:szCs w:val="22"/>
              </w:rPr>
              <w:drawing>
                <wp:inline distT="0" distB="0" distL="0" distR="0" wp14:anchorId="1B9685F3" wp14:editId="789D78B7">
                  <wp:extent cx="1097280" cy="1097280"/>
                  <wp:effectExtent l="0" t="0" r="7620" b="7620"/>
                  <wp:docPr id="23553" name="Picture 23553" descr="Gas Cylinder Pictogram: Gas Under Pressure" title="Gas Cylinder Pictogram: Gas Under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nepurdue\csds\PFHome\judah\Documents\REM Documents\Industrial Hygiene\CHP\GHS Pictograms-1.5 inch\cylinde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5F5FED" w:rsidRDefault="00DA0CFF" w:rsidP="00C0606B">
            <w:pPr>
              <w:jc w:val="center"/>
              <w:rPr>
                <w:rFonts w:cstheme="minorHAnsi"/>
                <w:b/>
                <w:color w:val="000000"/>
                <w:sz w:val="22"/>
                <w:szCs w:val="22"/>
              </w:rPr>
            </w:pPr>
            <w:r>
              <w:rPr>
                <w:rFonts w:cstheme="minorHAnsi"/>
                <w:b/>
                <w:noProof/>
                <w:color w:val="000000"/>
                <w:sz w:val="22"/>
                <w:szCs w:val="22"/>
              </w:rPr>
              <w:drawing>
                <wp:inline distT="0" distB="0" distL="0" distR="0" wp14:anchorId="4C2D0296" wp14:editId="75C902F0">
                  <wp:extent cx="1097280" cy="1097280"/>
                  <wp:effectExtent l="0" t="0" r="7620" b="7620"/>
                  <wp:docPr id="2076" name="Picture 2076" descr="Corrosive Pictogram: Corrosive" title="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5F5FED" w:rsidRDefault="00DA0CFF" w:rsidP="00C0606B">
            <w:pPr>
              <w:jc w:val="center"/>
              <w:rPr>
                <w:rFonts w:cstheme="minorHAnsi"/>
                <w:b/>
                <w:color w:val="000000"/>
                <w:sz w:val="22"/>
                <w:szCs w:val="22"/>
              </w:rPr>
            </w:pPr>
            <w:r>
              <w:rPr>
                <w:rFonts w:cstheme="minorHAnsi"/>
                <w:b/>
                <w:noProof/>
                <w:color w:val="000000"/>
                <w:sz w:val="22"/>
                <w:szCs w:val="22"/>
              </w:rPr>
              <w:drawing>
                <wp:inline distT="0" distB="0" distL="0" distR="0" wp14:anchorId="3B82B835" wp14:editId="20E1AF62">
                  <wp:extent cx="1097280" cy="1097280"/>
                  <wp:effectExtent l="0" t="0" r="7620" b="7620"/>
                  <wp:docPr id="2068" name="Picture 2068" descr="Bomb Pictogram: Explosive, Organic Peroxide, Self-Reactive" title="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rsidTr="00C0606B">
        <w:trPr>
          <w:trHeight w:val="1152"/>
          <w:tblHeader/>
          <w:jc w:val="center"/>
        </w:trPr>
        <w:tc>
          <w:tcPr>
            <w:tcW w:w="2880" w:type="dxa"/>
            <w:vAlign w:val="center"/>
          </w:tcPr>
          <w:p w:rsidR="00C0606B" w:rsidRPr="005F5FED" w:rsidRDefault="00C0606B" w:rsidP="00C0606B">
            <w:pPr>
              <w:spacing w:after="100" w:afterAutospacing="1" w:line="240" w:lineRule="auto"/>
              <w:jc w:val="center"/>
              <w:rPr>
                <w:b/>
                <w:sz w:val="22"/>
                <w:szCs w:val="22"/>
              </w:rPr>
            </w:pPr>
            <w:r w:rsidRPr="005F5FED">
              <w:rPr>
                <w:b/>
                <w:sz w:val="22"/>
                <w:szCs w:val="22"/>
              </w:rPr>
              <w:t>Gas Under Pressure</w:t>
            </w:r>
          </w:p>
        </w:tc>
        <w:tc>
          <w:tcPr>
            <w:tcW w:w="2880" w:type="dxa"/>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b/>
                <w:sz w:val="22"/>
                <w:szCs w:val="22"/>
              </w:rPr>
              <w:t>Corrosive</w:t>
            </w:r>
          </w:p>
        </w:tc>
        <w:tc>
          <w:tcPr>
            <w:tcW w:w="2880" w:type="dxa"/>
            <w:vAlign w:val="center"/>
          </w:tcPr>
          <w:p w:rsidR="00C0606B" w:rsidRPr="005F5FED" w:rsidRDefault="00C0606B" w:rsidP="00C0606B">
            <w:pPr>
              <w:spacing w:after="100" w:afterAutospacing="1" w:line="240" w:lineRule="auto"/>
              <w:jc w:val="center"/>
              <w:rPr>
                <w:b/>
                <w:sz w:val="22"/>
                <w:szCs w:val="22"/>
              </w:rPr>
            </w:pPr>
            <w:r w:rsidRPr="00D9661B">
              <w:rPr>
                <w:rFonts w:eastAsiaTheme="minorHAnsi" w:cstheme="minorBidi"/>
                <w:b/>
                <w:sz w:val="22"/>
                <w:szCs w:val="22"/>
              </w:rPr>
              <w:t>Explosive, Organic Peroxide, Self-Reactive</w:t>
            </w:r>
          </w:p>
        </w:tc>
      </w:tr>
      <w:tr w:rsidR="00C0606B" w:rsidRPr="00446AEE" w:rsidTr="00446CD1">
        <w:trPr>
          <w:trHeight w:val="1872"/>
          <w:tblHeader/>
          <w:jc w:val="center"/>
        </w:trPr>
        <w:tc>
          <w:tcPr>
            <w:tcW w:w="2880" w:type="dxa"/>
            <w:vAlign w:val="center"/>
          </w:tcPr>
          <w:p w:rsidR="00C0606B" w:rsidRPr="00446AEE" w:rsidRDefault="00DA0CFF" w:rsidP="00C0606B">
            <w:pPr>
              <w:jc w:val="center"/>
              <w:rPr>
                <w:rFonts w:cstheme="minorHAnsi"/>
                <w:b/>
                <w:i/>
                <w:color w:val="000000"/>
                <w:sz w:val="22"/>
                <w:szCs w:val="22"/>
              </w:rPr>
            </w:pPr>
            <w:r>
              <w:rPr>
                <w:b/>
                <w:noProof/>
                <w:sz w:val="22"/>
                <w:szCs w:val="22"/>
              </w:rPr>
              <w:drawing>
                <wp:inline distT="0" distB="0" distL="0" distR="0" wp14:anchorId="0D120C2F" wp14:editId="086A28CA">
                  <wp:extent cx="1097280" cy="1097280"/>
                  <wp:effectExtent l="0" t="0" r="7620" b="7620"/>
                  <wp:docPr id="23570" name="Picture 23570" descr="Oxidizer Pictogram: Oxidizer" title="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446AEE" w:rsidRDefault="00DA0CFF" w:rsidP="00C0606B">
            <w:pPr>
              <w:jc w:val="center"/>
              <w:rPr>
                <w:rFonts w:cstheme="minorHAnsi"/>
                <w:b/>
                <w:i/>
                <w:color w:val="000000"/>
                <w:sz w:val="22"/>
                <w:szCs w:val="22"/>
              </w:rPr>
            </w:pPr>
            <w:r>
              <w:rPr>
                <w:rFonts w:cstheme="minorHAnsi"/>
                <w:b/>
                <w:i/>
                <w:noProof/>
                <w:color w:val="000000"/>
                <w:sz w:val="22"/>
                <w:szCs w:val="22"/>
              </w:rPr>
              <w:drawing>
                <wp:inline distT="0" distB="0" distL="0" distR="0" wp14:anchorId="6BAB8C52" wp14:editId="2F3315CF">
                  <wp:extent cx="1097280" cy="1097280"/>
                  <wp:effectExtent l="0" t="0" r="7620" b="7620"/>
                  <wp:docPr id="23571" name="Picture 23571" descr="Environment Pictogram: Environmental Toxicity" title="Environment Pictogram: Environmental Tox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nepurdue\csds\PFHome\judah\Documents\REM Documents\Industrial Hygiene\CHP\GHS Pictograms-1.5 inch\environemn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446AEE" w:rsidRDefault="00DA0CFF" w:rsidP="00C0606B">
            <w:pPr>
              <w:jc w:val="center"/>
              <w:rPr>
                <w:rFonts w:cstheme="minorHAnsi"/>
                <w:b/>
                <w:i/>
                <w:color w:val="000000"/>
                <w:sz w:val="22"/>
                <w:szCs w:val="22"/>
              </w:rPr>
            </w:pPr>
            <w:r>
              <w:rPr>
                <w:rFonts w:ascii="Tahoma" w:hAnsi="Tahoma" w:cs="Tahoma"/>
                <w:noProof/>
                <w:sz w:val="22"/>
                <w:szCs w:val="22"/>
              </w:rPr>
              <w:drawing>
                <wp:inline distT="0" distB="0" distL="0" distR="0" wp14:anchorId="55D86EF4" wp14:editId="6B256ECA">
                  <wp:extent cx="1097280" cy="1097280"/>
                  <wp:effectExtent l="0" t="0" r="7620" b="7620"/>
                  <wp:docPr id="2065" name="Picture 2065" descr="Skull and Crossbones Pictogram: Acute Toxicity (Severe)" title="Skull and Crossbones Pictogram: Acute Toxicity (Se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epurdue\csds\PFHome\judah\Documents\REM Documents\Industrial Hygiene\CHP\GHS Pictograms-1.5 inch\skul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rsidTr="00C0606B">
        <w:trPr>
          <w:trHeight w:val="1152"/>
          <w:tblHeader/>
          <w:jc w:val="center"/>
        </w:trPr>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b/>
                <w:sz w:val="22"/>
                <w:szCs w:val="22"/>
              </w:rPr>
            </w:pPr>
            <w:r w:rsidRPr="00D9661B">
              <w:rPr>
                <w:rFonts w:cstheme="minorHAnsi"/>
                <w:b/>
                <w:color w:val="000000"/>
                <w:sz w:val="22"/>
                <w:szCs w:val="22"/>
              </w:rPr>
              <w:t>Oxidizer</w:t>
            </w:r>
          </w:p>
        </w:tc>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rFonts w:cstheme="minorHAnsi"/>
                <w:b/>
                <w:color w:val="000000"/>
                <w:sz w:val="22"/>
                <w:szCs w:val="22"/>
              </w:rPr>
              <w:t>Environmental Toxicity</w:t>
            </w:r>
          </w:p>
        </w:tc>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b/>
                <w:sz w:val="22"/>
                <w:szCs w:val="22"/>
              </w:rPr>
            </w:pPr>
            <w:r>
              <w:rPr>
                <w:b/>
                <w:sz w:val="22"/>
                <w:szCs w:val="22"/>
              </w:rPr>
              <w:t>Acute Toxicity (S</w:t>
            </w:r>
            <w:r w:rsidRPr="005F5FED">
              <w:rPr>
                <w:b/>
                <w:sz w:val="22"/>
                <w:szCs w:val="22"/>
              </w:rPr>
              <w:t>evere)</w:t>
            </w:r>
          </w:p>
        </w:tc>
      </w:tr>
      <w:tr w:rsidR="00C0606B" w:rsidRPr="005F5FED" w:rsidTr="00446AEE">
        <w:trPr>
          <w:tblHeader/>
          <w:jc w:val="center"/>
        </w:trPr>
        <w:tc>
          <w:tcPr>
            <w:tcW w:w="8640" w:type="dxa"/>
            <w:gridSpan w:val="3"/>
            <w:tcBorders>
              <w:left w:val="nil"/>
              <w:bottom w:val="nil"/>
              <w:right w:val="nil"/>
            </w:tcBorders>
            <w:vAlign w:val="center"/>
          </w:tcPr>
          <w:p w:rsidR="00C0606B" w:rsidRPr="007F2CA3" w:rsidRDefault="00C0606B" w:rsidP="007F2CA3">
            <w:pPr>
              <w:jc w:val="center"/>
              <w:rPr>
                <w:b/>
              </w:rPr>
            </w:pPr>
            <w:r w:rsidRPr="005F5FED">
              <w:rPr>
                <w:b/>
              </w:rPr>
              <w:t>Figure 2.2 – GHS Hazard Pictograms</w:t>
            </w:r>
          </w:p>
        </w:tc>
      </w:tr>
    </w:tbl>
    <w:p w:rsidR="007810BC" w:rsidRDefault="0076344E" w:rsidP="00446AEE">
      <w:pPr>
        <w:ind w:left="360"/>
      </w:pPr>
      <w:r>
        <w:t xml:space="preserve">GHS labeling requirements are only applicable to chemical manufacturers, </w:t>
      </w:r>
      <w:r w:rsidR="00B46CD0">
        <w:t>distributors,</w:t>
      </w:r>
      <w:r>
        <w:t xml:space="preserve"> and shippers of chemicals. GHS labeling requirements are not required for chemicals being stored in a laboratory. However, since most chemicals stored in the laboratory have been purchased from a chemical manufacturer, the GHS labeling and pictogram requirements are very relevant and must be understood by laboratory employees. Figure 2.3 illustrates the GHS label format showing the required elements.</w:t>
      </w:r>
      <w:r w:rsidR="007810BC">
        <w:br w:type="page"/>
      </w:r>
    </w:p>
    <w:tbl>
      <w:tblPr>
        <w:tblStyle w:val="TableGrid5"/>
        <w:tblW w:w="8640" w:type="dxa"/>
        <w:jc w:val="center"/>
        <w:tblBorders>
          <w:insideH w:val="none" w:sz="0" w:space="0" w:color="auto"/>
          <w:insideV w:val="none" w:sz="0" w:space="0" w:color="auto"/>
        </w:tblBorders>
        <w:tblLook w:val="04A0" w:firstRow="1" w:lastRow="0" w:firstColumn="1" w:lastColumn="0" w:noHBand="0" w:noVBand="1"/>
        <w:tblCaption w:val="Figure 2.3 – GHS Label Format"/>
        <w:tblDescription w:val="Figure 2.3 – GHS Label Format"/>
      </w:tblPr>
      <w:tblGrid>
        <w:gridCol w:w="4320"/>
        <w:gridCol w:w="4320"/>
      </w:tblGrid>
      <w:tr w:rsidR="007810BC" w:rsidRPr="007810BC" w:rsidTr="007F2CA3">
        <w:trPr>
          <w:tblHeader/>
          <w:jc w:val="center"/>
        </w:trPr>
        <w:tc>
          <w:tcPr>
            <w:tcW w:w="8640" w:type="dxa"/>
            <w:gridSpan w:val="2"/>
          </w:tcPr>
          <w:p w:rsidR="007810BC" w:rsidRPr="007810BC" w:rsidRDefault="007810BC" w:rsidP="007810BC">
            <w:pPr>
              <w:spacing w:before="0" w:beforeAutospacing="0" w:line="240" w:lineRule="auto"/>
              <w:jc w:val="center"/>
              <w:rPr>
                <w:rFonts w:eastAsiaTheme="minorHAnsi" w:cstheme="minorBidi"/>
                <w:b/>
                <w:sz w:val="22"/>
                <w:szCs w:val="22"/>
              </w:rPr>
            </w:pPr>
            <w:r w:rsidRPr="007810BC">
              <w:rPr>
                <w:rFonts w:eastAsiaTheme="minorHAnsi" w:cstheme="minorBidi"/>
                <w:b/>
                <w:sz w:val="22"/>
                <w:szCs w:val="22"/>
              </w:rPr>
              <w:lastRenderedPageBreak/>
              <w:t>ACETONE</w:t>
            </w:r>
          </w:p>
        </w:tc>
      </w:tr>
      <w:tr w:rsidR="007810BC" w:rsidRPr="007810BC" w:rsidTr="007F2CA3">
        <w:trPr>
          <w:jc w:val="center"/>
        </w:trPr>
        <w:tc>
          <w:tcPr>
            <w:tcW w:w="4320" w:type="dxa"/>
            <w:tcBorders>
              <w:bottom w:val="single" w:sz="4" w:space="0" w:color="auto"/>
            </w:tcBorders>
          </w:tcPr>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PRODUCT IDENTIFIER</w:t>
            </w:r>
          </w:p>
          <w:p w:rsidR="007810BC" w:rsidRPr="007810BC" w:rsidRDefault="007810BC" w:rsidP="007810BC">
            <w:pPr>
              <w:spacing w:before="0" w:beforeAutospacing="0" w:line="240" w:lineRule="auto"/>
              <w:rPr>
                <w:rFonts w:eastAsiaTheme="minorHAnsi" w:cstheme="minorBidi"/>
                <w:sz w:val="22"/>
                <w:szCs w:val="22"/>
                <w:u w:val="single"/>
              </w:rPr>
            </w:pPr>
            <w:r w:rsidRPr="007810BC">
              <w:rPr>
                <w:rFonts w:eastAsiaTheme="minorHAnsi" w:cstheme="minorBidi"/>
                <w:sz w:val="22"/>
                <w:szCs w:val="22"/>
              </w:rPr>
              <w:t>Code:</w:t>
            </w:r>
            <w:r w:rsidRPr="007810BC">
              <w:rPr>
                <w:rFonts w:eastAsiaTheme="minorHAnsi" w:cstheme="minorBidi"/>
                <w:sz w:val="22"/>
                <w:szCs w:val="22"/>
                <w:u w:val="single"/>
              </w:rPr>
              <w:t xml:space="preserve">  </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Product Name:</w:t>
            </w:r>
          </w:p>
          <w:p w:rsidR="007810BC" w:rsidRPr="007810BC" w:rsidRDefault="007810BC" w:rsidP="007810BC">
            <w:pPr>
              <w:spacing w:before="0" w:beforeAutospacing="0" w:line="240" w:lineRule="auto"/>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SUPPLIER IDENTIFICATION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Company Name: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Street Address:</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City:                              State: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Postal Code:               </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Phone Number:</w:t>
            </w:r>
          </w:p>
          <w:p w:rsidR="007810BC" w:rsidRPr="007810BC" w:rsidRDefault="007810BC" w:rsidP="007810BC">
            <w:pPr>
              <w:spacing w:before="0" w:beforeAutospacing="0" w:line="240" w:lineRule="auto"/>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PRECAUTIONARY STATEMENTS</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Keep away from heat, sparks, open flames, hot surfaces – No smoking.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Avoid breathing dust, fumes, gas, mist, vapors, </w:t>
            </w:r>
            <w:r w:rsidR="00B46CD0" w:rsidRPr="007810BC">
              <w:rPr>
                <w:rFonts w:eastAsiaTheme="minorHAnsi" w:cstheme="minorBidi"/>
                <w:sz w:val="22"/>
                <w:szCs w:val="22"/>
              </w:rPr>
              <w:t>and spray</w:t>
            </w:r>
            <w:r w:rsidRPr="007810BC">
              <w:rPr>
                <w:rFonts w:eastAsiaTheme="minorHAnsi" w:cstheme="minorBidi"/>
                <w:sz w:val="22"/>
                <w:szCs w:val="22"/>
              </w:rPr>
              <w:t>.</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IF IN EYES: Rinse cautiously with water for several minutes. Remove contact lenses, if present and easy to do. Continue rinsing.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Repeated exposure may cause skin dryness and cracking.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b/>
                <w:sz w:val="22"/>
                <w:szCs w:val="22"/>
              </w:rPr>
              <w:t>In Case of Fire:</w:t>
            </w:r>
            <w:r w:rsidRPr="007810BC">
              <w:rPr>
                <w:rFonts w:eastAsiaTheme="minorHAnsi" w:cstheme="minorBidi"/>
                <w:sz w:val="22"/>
                <w:szCs w:val="22"/>
              </w:rPr>
              <w:t xml:space="preserve"> Use water spray, alcohol-resistant foam, dry </w:t>
            </w:r>
            <w:r w:rsidR="00122BC9" w:rsidRPr="007810BC">
              <w:rPr>
                <w:rFonts w:eastAsiaTheme="minorHAnsi" w:cstheme="minorBidi"/>
                <w:sz w:val="22"/>
                <w:szCs w:val="22"/>
              </w:rPr>
              <w:t>chemical,</w:t>
            </w:r>
            <w:r w:rsidRPr="007810BC">
              <w:rPr>
                <w:rFonts w:eastAsiaTheme="minorHAnsi" w:cstheme="minorBidi"/>
                <w:sz w:val="22"/>
                <w:szCs w:val="22"/>
              </w:rPr>
              <w:t xml:space="preserve"> or carbon dioxide.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b/>
                <w:sz w:val="22"/>
                <w:szCs w:val="22"/>
              </w:rPr>
              <w:t>First Aid:</w:t>
            </w:r>
            <w:r w:rsidRPr="007810BC">
              <w:rPr>
                <w:rFonts w:eastAsiaTheme="minorHAnsi" w:cstheme="minorBidi"/>
                <w:sz w:val="22"/>
                <w:szCs w:val="22"/>
              </w:rPr>
              <w:t xml:space="preserve"> Move out of dangerous area. Consult a physician. If inhaled, move person to fresh air. If not breathing, give artificial respiration. In case of skin contact, wash with soap and plenty of water. In case of eye contact, rinse thoroughly with plenty of water for at least 15 minutes. If swallowed, do not induce vomiting. Never give anything by mouth to an unconscious person. Rinse mouth with water, consult a physician.</w:t>
            </w:r>
          </w:p>
        </w:tc>
        <w:tc>
          <w:tcPr>
            <w:tcW w:w="4320" w:type="dxa"/>
            <w:tcBorders>
              <w:bottom w:val="single" w:sz="4" w:space="0" w:color="auto"/>
            </w:tcBorders>
          </w:tcPr>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HAZARD PICTOGRAMS</w:t>
            </w:r>
          </w:p>
          <w:p w:rsidR="007810BC" w:rsidRPr="007810BC" w:rsidRDefault="006C0BCB" w:rsidP="007810BC">
            <w:pPr>
              <w:spacing w:before="0" w:beforeAutospacing="0" w:line="240" w:lineRule="auto"/>
              <w:jc w:val="center"/>
              <w:rPr>
                <w:rFonts w:eastAsiaTheme="minorHAnsi" w:cstheme="minorBidi"/>
                <w:b/>
                <w:sz w:val="22"/>
                <w:szCs w:val="22"/>
              </w:rPr>
            </w:pPr>
            <w:r>
              <w:rPr>
                <w:b/>
                <w:noProof/>
                <w:sz w:val="22"/>
                <w:szCs w:val="22"/>
              </w:rPr>
              <w:drawing>
                <wp:inline distT="0" distB="0" distL="0" distR="0" wp14:anchorId="161827A8" wp14:editId="37B61DA4">
                  <wp:extent cx="914400" cy="914400"/>
                  <wp:effectExtent l="0" t="0" r="0" b="0"/>
                  <wp:docPr id="37" name="Picture 37" descr="Oxidizer Pictogram: Oxidizer" title="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4A7682">
              <w:rPr>
                <w:rFonts w:eastAsiaTheme="minorHAnsi" w:cstheme="minorBidi"/>
                <w:b/>
                <w:sz w:val="22"/>
                <w:szCs w:val="22"/>
              </w:rPr>
              <w:t xml:space="preserve"> </w:t>
            </w:r>
            <w:r>
              <w:rPr>
                <w:rFonts w:cstheme="minorHAnsi"/>
                <w:b/>
                <w:noProof/>
                <w:color w:val="000000"/>
                <w:sz w:val="22"/>
                <w:szCs w:val="22"/>
              </w:rPr>
              <w:drawing>
                <wp:inline distT="0" distB="0" distL="0" distR="0" wp14:anchorId="609BEC9A" wp14:editId="58D0A97C">
                  <wp:extent cx="914400" cy="914400"/>
                  <wp:effectExtent l="0" t="0" r="0" b="0"/>
                  <wp:docPr id="38" name="Picture 38"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122BC9" w:rsidRDefault="00122BC9" w:rsidP="007810BC">
            <w:pPr>
              <w:spacing w:before="0" w:beforeAutospacing="0" w:line="240" w:lineRule="auto"/>
              <w:jc w:val="center"/>
              <w:rPr>
                <w:rFonts w:eastAsiaTheme="minorHAnsi" w:cstheme="minorBidi"/>
                <w:b/>
                <w:color w:val="0070C0"/>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SIGNAL WORD</w:t>
            </w:r>
          </w:p>
          <w:p w:rsidR="007810BC" w:rsidRPr="007810BC" w:rsidRDefault="007810BC" w:rsidP="007810BC">
            <w:pPr>
              <w:spacing w:before="0" w:beforeAutospacing="0" w:line="240" w:lineRule="auto"/>
              <w:jc w:val="center"/>
              <w:rPr>
                <w:rFonts w:eastAsiaTheme="minorHAnsi" w:cstheme="minorBidi"/>
                <w:b/>
                <w:sz w:val="22"/>
                <w:szCs w:val="22"/>
              </w:rPr>
            </w:pPr>
            <w:r w:rsidRPr="007810BC">
              <w:rPr>
                <w:rFonts w:eastAsiaTheme="minorHAnsi" w:cstheme="minorBidi"/>
                <w:b/>
                <w:sz w:val="22"/>
                <w:szCs w:val="22"/>
              </w:rPr>
              <w:t>Danger</w:t>
            </w:r>
          </w:p>
          <w:p w:rsidR="007810BC" w:rsidRPr="007810BC" w:rsidRDefault="007810BC" w:rsidP="007810BC">
            <w:pPr>
              <w:spacing w:before="0" w:beforeAutospacing="0" w:line="240" w:lineRule="auto"/>
              <w:jc w:val="center"/>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HAZARD STATEMENT</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Highly flammable liquid and vapor.</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Causes mild skin irritation.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Causes serious eye irritation.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May cause drowsiness or dizziness. </w:t>
            </w:r>
          </w:p>
        </w:tc>
      </w:tr>
      <w:tr w:rsidR="007F2CA3" w:rsidRPr="007810BC" w:rsidTr="007F2CA3">
        <w:trPr>
          <w:jc w:val="center"/>
        </w:trPr>
        <w:tc>
          <w:tcPr>
            <w:tcW w:w="8640" w:type="dxa"/>
            <w:gridSpan w:val="2"/>
            <w:tcBorders>
              <w:top w:val="single" w:sz="4" w:space="0" w:color="auto"/>
              <w:left w:val="nil"/>
              <w:bottom w:val="nil"/>
              <w:right w:val="nil"/>
            </w:tcBorders>
          </w:tcPr>
          <w:p w:rsidR="007F2CA3" w:rsidRPr="007F2CA3" w:rsidRDefault="007F2CA3" w:rsidP="007F2CA3">
            <w:pPr>
              <w:jc w:val="center"/>
              <w:rPr>
                <w:b/>
              </w:rPr>
            </w:pPr>
            <w:r w:rsidRPr="007810BC">
              <w:rPr>
                <w:b/>
              </w:rPr>
              <w:t>Figure 2.3 – GHS Label Format</w:t>
            </w:r>
          </w:p>
        </w:tc>
      </w:tr>
    </w:tbl>
    <w:p w:rsidR="0076344E" w:rsidRDefault="0076344E" w:rsidP="007810BC">
      <w:pPr>
        <w:ind w:left="360"/>
      </w:pPr>
      <w:r>
        <w:t xml:space="preserve">As mentioned earlier, one of the objectives of GHS was to create a quantitative hazard classification system (numerical hazard classification is based on a 1 – 5 scale, 1 being the most hazardous and 5 being the least hazardous) based on physical characteristics such as flash point, boiling point, lethal dose of 50% of a population, reactivity, etc. </w:t>
      </w:r>
      <w:r w:rsidR="001D66A0">
        <w:t>Table</w:t>
      </w:r>
      <w:r>
        <w:t xml:space="preserve"> 2.</w:t>
      </w:r>
      <w:r w:rsidR="001D66A0">
        <w:t>1</w:t>
      </w:r>
      <w:r>
        <w:t xml:space="preserve"> illustrates how the numerical hazard classification works for flammable liquids. More detailed information on GHS can be found on the OSHA website. (</w:t>
      </w:r>
      <w:hyperlink r:id="rId28" w:history="1">
        <w:r w:rsidR="007810BC" w:rsidRPr="00207D48">
          <w:rPr>
            <w:rStyle w:val="Hyperlink"/>
          </w:rPr>
          <w:t>https://www.osha.gov/dsg/hazcom/ghs.html</w:t>
        </w:r>
      </w:hyperlink>
      <w:r>
        <w:t>)</w:t>
      </w:r>
    </w:p>
    <w:p w:rsidR="0076344E" w:rsidRDefault="001D66A0" w:rsidP="007F2CA3">
      <w:pPr>
        <w:spacing w:after="0" w:afterAutospacing="0"/>
        <w:jc w:val="center"/>
        <w:rPr>
          <w:b/>
        </w:rPr>
      </w:pPr>
      <w:r>
        <w:rPr>
          <w:b/>
        </w:rPr>
        <w:lastRenderedPageBreak/>
        <w:t>Table</w:t>
      </w:r>
      <w:r w:rsidR="0076344E" w:rsidRPr="00FD6B08">
        <w:rPr>
          <w:b/>
        </w:rPr>
        <w:t xml:space="preserve"> 2.</w:t>
      </w:r>
      <w:r>
        <w:rPr>
          <w:b/>
        </w:rPr>
        <w:t>1</w:t>
      </w:r>
      <w:r w:rsidR="0076344E" w:rsidRPr="00FD6B08">
        <w:rPr>
          <w:b/>
        </w:rPr>
        <w:t xml:space="preserve"> – GHS Hazard Classification System for Flammable Liquids</w:t>
      </w:r>
    </w:p>
    <w:tbl>
      <w:tblPr>
        <w:tblStyle w:val="TableGrid6"/>
        <w:tblW w:w="8640" w:type="dxa"/>
        <w:jc w:val="center"/>
        <w:tblCellMar>
          <w:left w:w="29" w:type="dxa"/>
          <w:right w:w="29" w:type="dxa"/>
        </w:tblCellMar>
        <w:tblLook w:val="04A0" w:firstRow="1" w:lastRow="0" w:firstColumn="1" w:lastColumn="0" w:noHBand="0" w:noVBand="1"/>
        <w:tblCaption w:val="Table 2.1 – GHS Hazard Classification System for Flammable Liquids"/>
        <w:tblDescription w:val="Table 2.1 – GHS Hazard Classification System for Flammable Liquids"/>
      </w:tblPr>
      <w:tblGrid>
        <w:gridCol w:w="1089"/>
        <w:gridCol w:w="2813"/>
        <w:gridCol w:w="1144"/>
        <w:gridCol w:w="1326"/>
        <w:gridCol w:w="2268"/>
      </w:tblGrid>
      <w:tr w:rsidR="00122BC9" w:rsidRPr="00FD6B08" w:rsidTr="00B46CD0">
        <w:trPr>
          <w:tblHeader/>
          <w:jc w:val="center"/>
        </w:trPr>
        <w:tc>
          <w:tcPr>
            <w:tcW w:w="108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Category</w:t>
            </w:r>
          </w:p>
        </w:tc>
        <w:tc>
          <w:tcPr>
            <w:tcW w:w="279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Criteria</w:t>
            </w:r>
          </w:p>
        </w:tc>
        <w:tc>
          <w:tcPr>
            <w:tcW w:w="1135"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Pictogram</w:t>
            </w:r>
          </w:p>
        </w:tc>
        <w:tc>
          <w:tcPr>
            <w:tcW w:w="1315"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Signal Word</w:t>
            </w:r>
          </w:p>
        </w:tc>
        <w:tc>
          <w:tcPr>
            <w:tcW w:w="225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Hazard Statement</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1</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Flash point &lt; 23</w:t>
            </w:r>
            <w:r w:rsidR="00355124">
              <w:rPr>
                <w:rFonts w:eastAsiaTheme="minorHAnsi" w:cstheme="minorHAnsi"/>
                <w:sz w:val="22"/>
              </w:rPr>
              <w:t xml:space="preserve"> °C</w:t>
            </w:r>
          </w:p>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Boiling point </w:t>
            </w:r>
            <w:r w:rsidRPr="00653FF1">
              <w:rPr>
                <w:rFonts w:eastAsiaTheme="minorHAnsi" w:cstheme="minorBidi"/>
                <w:sz w:val="22"/>
                <w:u w:val="single"/>
              </w:rPr>
              <w:t>&lt;</w:t>
            </w:r>
            <w:r w:rsidRPr="00653FF1">
              <w:rPr>
                <w:rFonts w:eastAsiaTheme="minorHAnsi" w:cstheme="minorBidi"/>
                <w:sz w:val="22"/>
              </w:rPr>
              <w:t xml:space="preserve"> 35</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5802D635" wp14:editId="7FE09920">
                  <wp:extent cx="457200" cy="457200"/>
                  <wp:effectExtent l="0" t="0" r="0" b="0"/>
                  <wp:docPr id="23572" name="Picture 23572"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Danger</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Extremely 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2</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Flash point &lt; 23</w:t>
            </w:r>
            <w:r w:rsidR="00355124">
              <w:rPr>
                <w:rFonts w:eastAsiaTheme="minorHAnsi" w:cstheme="minorHAnsi"/>
                <w:sz w:val="22"/>
              </w:rPr>
              <w:t xml:space="preserve"> °C</w:t>
            </w:r>
          </w:p>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Boiling point &gt; 35</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665F53B6" wp14:editId="721B6D51">
                  <wp:extent cx="457200" cy="457200"/>
                  <wp:effectExtent l="0" t="0" r="0" b="0"/>
                  <wp:docPr id="23573" name="Picture 23573"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Danger</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Highly 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3</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Flash point </w:t>
            </w:r>
            <w:r w:rsidRPr="00653FF1">
              <w:rPr>
                <w:rFonts w:eastAsiaTheme="minorHAnsi" w:cstheme="minorBidi"/>
                <w:sz w:val="22"/>
                <w:u w:val="single"/>
              </w:rPr>
              <w:t>&gt;</w:t>
            </w:r>
            <w:r w:rsidRPr="00653FF1">
              <w:rPr>
                <w:rFonts w:eastAsiaTheme="minorHAnsi" w:cstheme="minorBidi"/>
                <w:sz w:val="22"/>
              </w:rPr>
              <w:t xml:space="preserve"> 23</w:t>
            </w:r>
            <w:r w:rsidR="00355124">
              <w:rPr>
                <w:rFonts w:eastAsiaTheme="minorHAnsi" w:cstheme="minorHAnsi"/>
                <w:sz w:val="22"/>
              </w:rPr>
              <w:t xml:space="preserve"> °C</w:t>
            </w:r>
            <w:r w:rsidRPr="00653FF1">
              <w:rPr>
                <w:rFonts w:eastAsiaTheme="minorHAnsi" w:cstheme="minorBidi"/>
                <w:sz w:val="22"/>
              </w:rPr>
              <w:t xml:space="preserve"> and &lt; 60</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213DB477" wp14:editId="5740EC68">
                  <wp:extent cx="457200" cy="457200"/>
                  <wp:effectExtent l="0" t="0" r="0" b="0"/>
                  <wp:docPr id="34" name="Picture 34"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Warning</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4</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Flash point </w:t>
            </w:r>
            <w:r w:rsidRPr="00653FF1">
              <w:rPr>
                <w:rFonts w:eastAsiaTheme="minorHAnsi" w:cstheme="minorBidi"/>
                <w:sz w:val="22"/>
                <w:u w:val="single"/>
              </w:rPr>
              <w:t>&gt;</w:t>
            </w:r>
            <w:r w:rsidRPr="00653FF1">
              <w:rPr>
                <w:rFonts w:eastAsiaTheme="minorHAnsi" w:cstheme="minorBidi"/>
                <w:sz w:val="22"/>
              </w:rPr>
              <w:t xml:space="preserve"> 60</w:t>
            </w:r>
            <w:r w:rsidR="00355124">
              <w:rPr>
                <w:rFonts w:eastAsiaTheme="minorHAnsi" w:cstheme="minorHAnsi"/>
                <w:sz w:val="22"/>
              </w:rPr>
              <w:t xml:space="preserve"> °C</w:t>
            </w:r>
            <w:r w:rsidRPr="00653FF1">
              <w:rPr>
                <w:rFonts w:eastAsiaTheme="minorHAnsi" w:cstheme="minorBidi"/>
                <w:sz w:val="22"/>
              </w:rPr>
              <w:t xml:space="preserve"> and </w:t>
            </w:r>
            <w:r w:rsidRPr="00653FF1">
              <w:rPr>
                <w:rFonts w:eastAsiaTheme="minorHAnsi" w:cstheme="minorBidi"/>
                <w:sz w:val="22"/>
                <w:u w:val="single"/>
              </w:rPr>
              <w:t>&lt;</w:t>
            </w:r>
            <w:r w:rsidRPr="00653FF1">
              <w:rPr>
                <w:rFonts w:eastAsiaTheme="minorHAnsi" w:cstheme="minorBidi"/>
                <w:sz w:val="22"/>
              </w:rPr>
              <w:t xml:space="preserve"> 93</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70BA2DF1" wp14:editId="3181606D">
                  <wp:extent cx="457200" cy="457200"/>
                  <wp:effectExtent l="0" t="0" r="0" b="0"/>
                  <wp:docPr id="35" name="Picture 35"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Warning</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Combustible liquid</w:t>
            </w:r>
          </w:p>
        </w:tc>
      </w:tr>
      <w:tr w:rsidR="001D66A0"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5</w:t>
            </w:r>
          </w:p>
        </w:tc>
        <w:tc>
          <w:tcPr>
            <w:tcW w:w="7490" w:type="dxa"/>
            <w:gridSpan w:val="4"/>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There is no Category 5 for flammable liquids</w:t>
            </w:r>
          </w:p>
        </w:tc>
      </w:tr>
    </w:tbl>
    <w:p w:rsidR="0076344E" w:rsidRDefault="0076344E" w:rsidP="00A663A5">
      <w:pPr>
        <w:pStyle w:val="Heading2"/>
      </w:pPr>
      <w:bookmarkStart w:id="19" w:name="_Toc380696118"/>
      <w:r>
        <w:t>National Fire Protection Association Rating System</w:t>
      </w:r>
      <w:bookmarkEnd w:id="19"/>
    </w:p>
    <w:p w:rsidR="0076344E" w:rsidRDefault="0076344E" w:rsidP="0076344E">
      <w:r>
        <w:t>The NFPA system uses a diamond-shaped diagram of symbols and numbers to indicate the degree of hazard associated with a particular chemical. This system was created to easily and quickly communicate hazards to first responders in the event of an emergency situation. These diamond-shaped symbols are placed on chemical containers to identify the degree of hazard associated with the specific chemical or chemical mixture. The NFPA system is a common way to identify chemical hazards and should be understood by laboratory employees. The NFPA 704 numerical rating system is based on a 0 – 4 system; 0 meaning no hazard and 4 meaning the most hazardous (note: this in contrast to the GHS system where 1 is the most hazardous and 4 is the least hazardous). Figure 2.</w:t>
      </w:r>
      <w:r w:rsidR="00A94E92">
        <w:t>4</w:t>
      </w:r>
      <w:r>
        <w:t xml:space="preserve"> illustrates the NFPA hazard rating system and identifies both the hazard categories and hazard rating system.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Caption w:val="Figure 2.4 – NFPA Hazard Rating System"/>
        <w:tblDescription w:val="Figure 2.4 – NFPA Hazard Rating System"/>
      </w:tblPr>
      <w:tblGrid>
        <w:gridCol w:w="9360"/>
      </w:tblGrid>
      <w:tr w:rsidR="007F2CA3" w:rsidTr="007F2CA3">
        <w:trPr>
          <w:tblHeader/>
        </w:trPr>
        <w:tc>
          <w:tcPr>
            <w:tcW w:w="9576" w:type="dxa"/>
          </w:tcPr>
          <w:p w:rsidR="007F2CA3" w:rsidRDefault="007F2CA3" w:rsidP="000E3A9E">
            <w:pPr>
              <w:jc w:val="center"/>
              <w:rPr>
                <w:b/>
              </w:rPr>
            </w:pPr>
            <w:r w:rsidRPr="000E3A9E">
              <w:rPr>
                <w:rFonts w:ascii="Arial" w:eastAsiaTheme="minorHAnsi" w:hAnsi="Arial"/>
                <w:b/>
                <w:noProof/>
                <w:sz w:val="22"/>
              </w:rPr>
              <w:lastRenderedPageBreak/>
              <mc:AlternateContent>
                <mc:Choice Requires="wpg">
                  <w:drawing>
                    <wp:inline distT="0" distB="0" distL="0" distR="0" wp14:anchorId="4B5D0266" wp14:editId="4A31E3DD">
                      <wp:extent cx="5943600" cy="5212080"/>
                      <wp:effectExtent l="0" t="0" r="19050" b="26670"/>
                      <wp:docPr id="18" name="Group 18" descr="Figure 2.4 – NFPA Hazard Rating System" title="Figure 2.4 – NFPA Hazard Rating System"/>
                      <wp:cNvGraphicFramePr/>
                      <a:graphic xmlns:a="http://schemas.openxmlformats.org/drawingml/2006/main">
                        <a:graphicData uri="http://schemas.microsoft.com/office/word/2010/wordprocessingGroup">
                          <wpg:wgp>
                            <wpg:cNvGrpSpPr/>
                            <wpg:grpSpPr>
                              <a:xfrm>
                                <a:off x="0" y="0"/>
                                <a:ext cx="5943600" cy="5212080"/>
                                <a:chOff x="0" y="0"/>
                                <a:chExt cx="5943600" cy="5212080"/>
                              </a:xfrm>
                            </wpg:grpSpPr>
                            <wpg:grpSp>
                              <wpg:cNvPr id="19" name="Group 19"/>
                              <wpg:cNvGrpSpPr/>
                              <wpg:grpSpPr>
                                <a:xfrm>
                                  <a:off x="135173" y="135171"/>
                                  <a:ext cx="5669280" cy="4946905"/>
                                  <a:chOff x="0" y="-1"/>
                                  <a:chExt cx="5669280" cy="4949688"/>
                                </a:xfrm>
                              </wpg:grpSpPr>
                              <wpg:grpSp>
                                <wpg:cNvPr id="20" name="Group 20"/>
                                <wpg:cNvGrpSpPr/>
                                <wpg:grpSpPr>
                                  <a:xfrm>
                                    <a:off x="0" y="3212327"/>
                                    <a:ext cx="5669280" cy="1737360"/>
                                    <a:chOff x="0" y="0"/>
                                    <a:chExt cx="5657353" cy="1737360"/>
                                  </a:xfrm>
                                </wpg:grpSpPr>
                                <wps:wsp>
                                  <wps:cNvPr id="21" name="Text Box 2"/>
                                  <wps:cNvSpPr txBox="1">
                                    <a:spLocks noChangeArrowheads="1"/>
                                  </wps:cNvSpPr>
                                  <wps:spPr bwMode="auto">
                                    <a:xfrm>
                                      <a:off x="0" y="0"/>
                                      <a:ext cx="1371600" cy="1737360"/>
                                    </a:xfrm>
                                    <a:prstGeom prst="rect">
                                      <a:avLst/>
                                    </a:prstGeom>
                                    <a:solidFill>
                                      <a:srgbClr val="FFFFFF"/>
                                    </a:solidFill>
                                    <a:ln w="9525">
                                      <a:solidFill>
                                        <a:srgbClr val="000000"/>
                                      </a:solidFill>
                                      <a:miter lim="800000"/>
                                      <a:headEnd/>
                                      <a:tailEnd/>
                                    </a:ln>
                                  </wps:spPr>
                                  <wps:txbx>
                                    <w:txbxContent>
                                      <w:p w:rsidR="00E029A6" w:rsidRDefault="00E029A6" w:rsidP="007F2CA3">
                                        <w:pPr>
                                          <w:spacing w:before="0" w:beforeAutospacing="0" w:after="0" w:afterAutospacing="0"/>
                                          <w:jc w:val="center"/>
                                          <w:rPr>
                                            <w:rFonts w:cstheme="minorHAnsi"/>
                                            <w:b/>
                                          </w:rPr>
                                        </w:pPr>
                                        <w:r w:rsidRPr="0025599D">
                                          <w:rPr>
                                            <w:rFonts w:cstheme="minorHAnsi"/>
                                            <w:b/>
                                          </w:rPr>
                                          <w:t>Health Hazard</w:t>
                                        </w:r>
                                      </w:p>
                                      <w:p w:rsidR="00E029A6" w:rsidRPr="00D9469D" w:rsidRDefault="00E029A6" w:rsidP="007F2CA3">
                                        <w:pPr>
                                          <w:spacing w:before="0" w:beforeAutospacing="0" w:after="0" w:afterAutospacing="0"/>
                                          <w:jc w:val="center"/>
                                          <w:rPr>
                                            <w:rFonts w:cstheme="minorHAnsi"/>
                                            <w:b/>
                                            <w:sz w:val="20"/>
                                          </w:rPr>
                                        </w:pPr>
                                      </w:p>
                                      <w:p w:rsidR="00E029A6" w:rsidRPr="0025599D" w:rsidRDefault="00E029A6"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 Deadly</w:t>
                                        </w:r>
                                      </w:p>
                                      <w:p w:rsidR="00E029A6" w:rsidRPr="0025599D" w:rsidRDefault="00E029A6"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 Extreme Danger</w:t>
                                        </w:r>
                                      </w:p>
                                      <w:p w:rsidR="00E029A6" w:rsidRPr="0025599D" w:rsidRDefault="00E029A6"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 Hazardous</w:t>
                                        </w:r>
                                      </w:p>
                                      <w:p w:rsidR="00E029A6" w:rsidRPr="0025599D" w:rsidRDefault="00E029A6"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 Slightly Hazardous</w:t>
                                        </w:r>
                                      </w:p>
                                      <w:p w:rsidR="00E029A6" w:rsidRDefault="00E029A6"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 Normal Material</w:t>
                                        </w:r>
                                      </w:p>
                                    </w:txbxContent>
                                  </wps:txbx>
                                  <wps:bodyPr rot="0" vert="horz" wrap="square" lIns="91440" tIns="45720" rIns="91440" bIns="45720" anchor="t" anchorCtr="0">
                                    <a:noAutofit/>
                                  </wps:bodyPr>
                                </wps:wsp>
                                <wps:wsp>
                                  <wps:cNvPr id="22" name="Text Box 2"/>
                                  <wps:cNvSpPr txBox="1">
                                    <a:spLocks noChangeArrowheads="1"/>
                                  </wps:cNvSpPr>
                                  <wps:spPr bwMode="auto">
                                    <a:xfrm>
                                      <a:off x="1431235" y="0"/>
                                      <a:ext cx="1371600" cy="1737360"/>
                                    </a:xfrm>
                                    <a:prstGeom prst="rect">
                                      <a:avLst/>
                                    </a:prstGeom>
                                    <a:solidFill>
                                      <a:srgbClr val="FFFFFF"/>
                                    </a:solidFill>
                                    <a:ln w="9525">
                                      <a:solidFill>
                                        <a:srgbClr val="000000"/>
                                      </a:solidFill>
                                      <a:miter lim="800000"/>
                                      <a:headEnd/>
                                      <a:tailEnd/>
                                    </a:ln>
                                  </wps:spPr>
                                  <wps:txbx>
                                    <w:txbxContent>
                                      <w:p w:rsidR="00E029A6" w:rsidRPr="00D9469D" w:rsidRDefault="00E029A6" w:rsidP="007F2CA3">
                                        <w:pPr>
                                          <w:spacing w:before="0" w:beforeAutospacing="0" w:after="0" w:afterAutospacing="0"/>
                                          <w:jc w:val="center"/>
                                          <w:rPr>
                                            <w:rFonts w:cstheme="minorHAnsi"/>
                                            <w:sz w:val="20"/>
                                            <w:szCs w:val="20"/>
                                          </w:rPr>
                                        </w:pPr>
                                        <w:r>
                                          <w:rPr>
                                            <w:rFonts w:cstheme="minorHAnsi"/>
                                            <w:b/>
                                          </w:rPr>
                                          <w:t>Fire</w:t>
                                        </w:r>
                                        <w:r w:rsidRPr="0025599D">
                                          <w:rPr>
                                            <w:rFonts w:cstheme="minorHAnsi"/>
                                            <w:b/>
                                          </w:rPr>
                                          <w:t xml:space="preserve"> Hazard</w:t>
                                        </w:r>
                                        <w:r w:rsidRPr="0025599D">
                                          <w:rPr>
                                            <w:rFonts w:cstheme="minorHAnsi"/>
                                            <w:i/>
                                            <w:sz w:val="18"/>
                                          </w:rPr>
                                          <w:t xml:space="preserve"> </w:t>
                                        </w:r>
                                        <w:r>
                                          <w:rPr>
                                            <w:rFonts w:cstheme="minorHAnsi"/>
                                            <w:i/>
                                            <w:sz w:val="18"/>
                                          </w:rPr>
                                          <w:br/>
                                        </w:r>
                                      </w:p>
                                      <w:p w:rsidR="00E029A6" w:rsidRPr="0025599D" w:rsidRDefault="00E029A6"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73° F</w:t>
                                        </w:r>
                                      </w:p>
                                      <w:p w:rsidR="00E029A6" w:rsidRPr="0025599D" w:rsidRDefault="00E029A6"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100° F</w:t>
                                        </w:r>
                                      </w:p>
                                      <w:p w:rsidR="00E029A6" w:rsidRPr="0025599D" w:rsidRDefault="00E029A6"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100° F &lt; FP &lt; 200° F</w:t>
                                        </w:r>
                                      </w:p>
                                      <w:p w:rsidR="00E029A6" w:rsidRPr="0025599D" w:rsidRDefault="00E029A6"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&gt; 200° F</w:t>
                                        </w:r>
                                      </w:p>
                                      <w:p w:rsidR="00E029A6" w:rsidRDefault="00E029A6"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Will Not Burn</w:t>
                                        </w:r>
                                      </w:p>
                                      <w:p w:rsidR="00E029A6" w:rsidRDefault="00E029A6" w:rsidP="007F2CA3">
                                        <w:pPr>
                                          <w:spacing w:before="0" w:beforeAutospacing="0" w:after="0" w:afterAutospacing="0"/>
                                          <w:rPr>
                                            <w:rFonts w:cstheme="minorHAnsi"/>
                                            <w:sz w:val="20"/>
                                          </w:rPr>
                                        </w:pPr>
                                      </w:p>
                                      <w:p w:rsidR="00E029A6" w:rsidRPr="002C72BA" w:rsidRDefault="00E029A6" w:rsidP="007F2CA3">
                                        <w:pPr>
                                          <w:spacing w:before="0" w:beforeAutospacing="0" w:after="0" w:afterAutospacing="0"/>
                                          <w:rPr>
                                            <w:rFonts w:cstheme="minorHAnsi"/>
                                            <w:b/>
                                            <w:i/>
                                            <w:sz w:val="18"/>
                                          </w:rPr>
                                        </w:pPr>
                                        <w:r w:rsidRPr="002C72BA">
                                          <w:rPr>
                                            <w:rFonts w:cstheme="minorHAnsi"/>
                                            <w:b/>
                                            <w:i/>
                                            <w:sz w:val="18"/>
                                          </w:rPr>
                                          <w:t>* FP = Flash Point</w:t>
                                        </w:r>
                                      </w:p>
                                      <w:p w:rsidR="00E029A6" w:rsidRDefault="00E029A6" w:rsidP="007F2CA3">
                                        <w:pPr>
                                          <w:spacing w:before="0" w:beforeAutospacing="0" w:after="0" w:afterAutospacing="0"/>
                                          <w:rPr>
                                            <w:rFonts w:cstheme="minorHAnsi"/>
                                            <w:sz w:val="20"/>
                                          </w:rPr>
                                        </w:pPr>
                                      </w:p>
                                    </w:txbxContent>
                                  </wps:txbx>
                                  <wps:bodyPr rot="0" vert="horz" wrap="square" lIns="91440" tIns="45720" rIns="91440" bIns="45720" anchor="t" anchorCtr="0">
                                    <a:noAutofit/>
                                  </wps:bodyPr>
                                </wps:wsp>
                                <wps:wsp>
                                  <wps:cNvPr id="23" name="Text Box 23"/>
                                  <wps:cNvSpPr txBox="1">
                                    <a:spLocks noChangeArrowheads="1"/>
                                  </wps:cNvSpPr>
                                  <wps:spPr bwMode="auto">
                                    <a:xfrm>
                                      <a:off x="2854518" y="0"/>
                                      <a:ext cx="1371600" cy="1737360"/>
                                    </a:xfrm>
                                    <a:prstGeom prst="rect">
                                      <a:avLst/>
                                    </a:prstGeom>
                                    <a:solidFill>
                                      <a:srgbClr val="FFFFFF"/>
                                    </a:solidFill>
                                    <a:ln w="9525">
                                      <a:solidFill>
                                        <a:srgbClr val="000000"/>
                                      </a:solidFill>
                                      <a:miter lim="800000"/>
                                      <a:headEnd/>
                                      <a:tailEnd/>
                                    </a:ln>
                                  </wps:spPr>
                                  <wps:txbx>
                                    <w:txbxContent>
                                      <w:p w:rsidR="00E029A6" w:rsidRDefault="00E029A6" w:rsidP="007F2CA3">
                                        <w:pPr>
                                          <w:spacing w:before="0" w:beforeAutospacing="0" w:after="0" w:afterAutospacing="0"/>
                                          <w:jc w:val="center"/>
                                          <w:rPr>
                                            <w:rFonts w:cstheme="minorHAnsi"/>
                                            <w:b/>
                                          </w:rPr>
                                        </w:pPr>
                                        <w:r>
                                          <w:rPr>
                                            <w:rFonts w:cstheme="minorHAnsi"/>
                                            <w:b/>
                                          </w:rPr>
                                          <w:t xml:space="preserve">Reactivity </w:t>
                                        </w:r>
                                        <w:r w:rsidRPr="0025599D">
                                          <w:rPr>
                                            <w:rFonts w:cstheme="minorHAnsi"/>
                                            <w:b/>
                                          </w:rPr>
                                          <w:t>Hazard</w:t>
                                        </w:r>
                                      </w:p>
                                      <w:p w:rsidR="00E029A6" w:rsidRPr="00D9469D" w:rsidRDefault="00E029A6" w:rsidP="007F2CA3">
                                        <w:pPr>
                                          <w:spacing w:before="0" w:beforeAutospacing="0" w:after="0" w:afterAutospacing="0"/>
                                          <w:jc w:val="center"/>
                                          <w:rPr>
                                            <w:rFonts w:cstheme="minorHAnsi"/>
                                            <w:b/>
                                            <w:sz w:val="20"/>
                                          </w:rPr>
                                        </w:pPr>
                                      </w:p>
                                      <w:p w:rsidR="00E029A6" w:rsidRPr="0025599D" w:rsidRDefault="00E029A6"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May Detonate</w:t>
                                        </w:r>
                                      </w:p>
                                      <w:p w:rsidR="00E029A6" w:rsidRPr="0025599D" w:rsidRDefault="00E029A6" w:rsidP="007F2CA3">
                                        <w:pPr>
                                          <w:spacing w:before="0" w:beforeAutospacing="0" w:after="0" w:afterAutospacing="0"/>
                                          <w:ind w:left="270" w:hanging="27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Shock/Heat May Detonate</w:t>
                                        </w:r>
                                      </w:p>
                                      <w:p w:rsidR="00E029A6" w:rsidRPr="0025599D" w:rsidRDefault="00E029A6" w:rsidP="007F2CA3">
                                        <w:pPr>
                                          <w:spacing w:before="0" w:beforeAutospacing="0" w:after="0" w:afterAutospacing="0"/>
                                          <w:ind w:left="270" w:hanging="27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Violent Chemical Change</w:t>
                                        </w:r>
                                      </w:p>
                                      <w:p w:rsidR="00E029A6" w:rsidRPr="0025599D" w:rsidRDefault="00E029A6"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Unstable if Heated</w:t>
                                        </w:r>
                                      </w:p>
                                      <w:p w:rsidR="00E029A6" w:rsidRPr="0025599D" w:rsidRDefault="00E029A6"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Stable</w:t>
                                        </w:r>
                                      </w:p>
                                    </w:txbxContent>
                                  </wps:txbx>
                                  <wps:bodyPr rot="0" vert="horz" wrap="square" lIns="91440" tIns="45720" rIns="91440" bIns="45720" anchor="t" anchorCtr="0">
                                    <a:noAutofit/>
                                  </wps:bodyPr>
                                </wps:wsp>
                                <wps:wsp>
                                  <wps:cNvPr id="24" name="Text Box 24"/>
                                  <wps:cNvSpPr txBox="1">
                                    <a:spLocks noChangeArrowheads="1"/>
                                  </wps:cNvSpPr>
                                  <wps:spPr bwMode="auto">
                                    <a:xfrm>
                                      <a:off x="4285753" y="0"/>
                                      <a:ext cx="1371600" cy="1737360"/>
                                    </a:xfrm>
                                    <a:prstGeom prst="rect">
                                      <a:avLst/>
                                    </a:prstGeom>
                                    <a:solidFill>
                                      <a:srgbClr val="FFFFFF"/>
                                    </a:solidFill>
                                    <a:ln w="9525">
                                      <a:solidFill>
                                        <a:srgbClr val="000000"/>
                                      </a:solidFill>
                                      <a:miter lim="800000"/>
                                      <a:headEnd/>
                                      <a:tailEnd/>
                                    </a:ln>
                                  </wps:spPr>
                                  <wps:txbx>
                                    <w:txbxContent>
                                      <w:p w:rsidR="00E029A6" w:rsidRDefault="00E029A6" w:rsidP="007F2CA3">
                                        <w:pPr>
                                          <w:spacing w:before="0" w:beforeAutospacing="0" w:after="0" w:afterAutospacing="0"/>
                                          <w:jc w:val="center"/>
                                          <w:rPr>
                                            <w:rFonts w:cstheme="minorHAnsi"/>
                                            <w:b/>
                                          </w:rPr>
                                        </w:pPr>
                                        <w:r>
                                          <w:rPr>
                                            <w:rFonts w:cstheme="minorHAnsi"/>
                                            <w:b/>
                                          </w:rPr>
                                          <w:t xml:space="preserve">Specific </w:t>
                                        </w:r>
                                        <w:r w:rsidRPr="0025599D">
                                          <w:rPr>
                                            <w:rFonts w:cstheme="minorHAnsi"/>
                                            <w:b/>
                                          </w:rPr>
                                          <w:t>Hazard</w:t>
                                        </w:r>
                                      </w:p>
                                      <w:p w:rsidR="00E029A6" w:rsidRDefault="00E029A6" w:rsidP="007F2CA3">
                                        <w:pPr>
                                          <w:spacing w:before="0" w:beforeAutospacing="0" w:after="0" w:afterAutospacing="0"/>
                                          <w:jc w:val="center"/>
                                          <w:rPr>
                                            <w:rFonts w:cstheme="minorHAnsi"/>
                                            <w:b/>
                                            <w:sz w:val="20"/>
                                          </w:rPr>
                                        </w:pPr>
                                      </w:p>
                                      <w:p w:rsidR="00E029A6" w:rsidRPr="00D9469D" w:rsidRDefault="00E029A6" w:rsidP="007F2CA3">
                                        <w:pPr>
                                          <w:spacing w:before="0" w:beforeAutospacing="0" w:after="0" w:afterAutospacing="0"/>
                                          <w:rPr>
                                            <w:rFonts w:cstheme="minorHAnsi"/>
                                            <w:sz w:val="20"/>
                                          </w:rPr>
                                        </w:pPr>
                                        <w:r>
                                          <w:rPr>
                                            <w:rFonts w:cstheme="minorHAnsi"/>
                                            <w:b/>
                                            <w:sz w:val="20"/>
                                          </w:rPr>
                                          <w:t>ACID</w:t>
                                        </w:r>
                                        <w:r>
                                          <w:rPr>
                                            <w:rFonts w:cstheme="minorHAnsi"/>
                                            <w:b/>
                                            <w:sz w:val="20"/>
                                          </w:rPr>
                                          <w:tab/>
                                        </w:r>
                                        <w:r w:rsidRPr="00D9469D">
                                          <w:rPr>
                                            <w:rFonts w:cstheme="minorHAnsi"/>
                                            <w:sz w:val="20"/>
                                          </w:rPr>
                                          <w:t>Acid</w:t>
                                        </w:r>
                                      </w:p>
                                      <w:p w:rsidR="00E029A6" w:rsidRPr="00D9469D" w:rsidRDefault="00E029A6" w:rsidP="007F2CA3">
                                        <w:pPr>
                                          <w:spacing w:before="0" w:beforeAutospacing="0" w:after="0" w:afterAutospacing="0"/>
                                          <w:rPr>
                                            <w:rFonts w:cstheme="minorHAnsi"/>
                                            <w:sz w:val="20"/>
                                          </w:rPr>
                                        </w:pPr>
                                        <w:r>
                                          <w:rPr>
                                            <w:rFonts w:cstheme="minorHAnsi"/>
                                            <w:b/>
                                            <w:sz w:val="20"/>
                                          </w:rPr>
                                          <w:t>ALK</w:t>
                                        </w:r>
                                        <w:r>
                                          <w:rPr>
                                            <w:rFonts w:cstheme="minorHAnsi"/>
                                            <w:b/>
                                            <w:sz w:val="20"/>
                                          </w:rPr>
                                          <w:tab/>
                                        </w:r>
                                        <w:r>
                                          <w:rPr>
                                            <w:rFonts w:cstheme="minorHAnsi"/>
                                            <w:b/>
                                            <w:sz w:val="20"/>
                                          </w:rPr>
                                          <w:tab/>
                                        </w:r>
                                        <w:r w:rsidRPr="00D9469D">
                                          <w:rPr>
                                            <w:rFonts w:cstheme="minorHAnsi"/>
                                            <w:sz w:val="20"/>
                                          </w:rPr>
                                          <w:t>Alkali</w:t>
                                        </w:r>
                                      </w:p>
                                      <w:p w:rsidR="00E029A6" w:rsidRPr="00D9469D" w:rsidRDefault="00E029A6" w:rsidP="007F2CA3">
                                        <w:pPr>
                                          <w:spacing w:before="0" w:beforeAutospacing="0" w:after="0" w:afterAutospacing="0"/>
                                          <w:rPr>
                                            <w:rFonts w:cstheme="minorHAnsi"/>
                                            <w:sz w:val="20"/>
                                          </w:rPr>
                                        </w:pPr>
                                        <w:r>
                                          <w:rPr>
                                            <w:rFonts w:cstheme="minorHAnsi"/>
                                            <w:b/>
                                            <w:sz w:val="20"/>
                                          </w:rPr>
                                          <w:t>COR</w:t>
                                        </w:r>
                                        <w:r>
                                          <w:rPr>
                                            <w:rFonts w:cstheme="minorHAnsi"/>
                                            <w:b/>
                                            <w:sz w:val="20"/>
                                          </w:rPr>
                                          <w:tab/>
                                        </w:r>
                                        <w:r>
                                          <w:rPr>
                                            <w:rFonts w:cstheme="minorHAnsi"/>
                                            <w:b/>
                                            <w:sz w:val="20"/>
                                          </w:rPr>
                                          <w:tab/>
                                        </w:r>
                                        <w:r w:rsidRPr="00D9469D">
                                          <w:rPr>
                                            <w:rFonts w:cstheme="minorHAnsi"/>
                                            <w:sz w:val="20"/>
                                          </w:rPr>
                                          <w:t>Corrosive</w:t>
                                        </w:r>
                                      </w:p>
                                      <w:p w:rsidR="00E029A6" w:rsidRPr="00D9469D" w:rsidRDefault="00E029A6" w:rsidP="007F2CA3">
                                        <w:pPr>
                                          <w:spacing w:before="0" w:beforeAutospacing="0" w:after="0" w:afterAutospacing="0"/>
                                          <w:rPr>
                                            <w:rFonts w:cstheme="minorHAnsi"/>
                                            <w:sz w:val="20"/>
                                          </w:rPr>
                                        </w:pPr>
                                        <w:r w:rsidRPr="00BC1B7C">
                                          <w:rPr>
                                            <w:rFonts w:cstheme="minorHAnsi"/>
                                            <w:b/>
                                            <w:strike/>
                                          </w:rPr>
                                          <w:t>W</w:t>
                                        </w:r>
                                        <w:r>
                                          <w:rPr>
                                            <w:rFonts w:cstheme="minorHAnsi"/>
                                            <w:b/>
                                            <w:sz w:val="20"/>
                                          </w:rPr>
                                          <w:tab/>
                                        </w:r>
                                        <w:r>
                                          <w:rPr>
                                            <w:rFonts w:cstheme="minorHAnsi"/>
                                            <w:b/>
                                            <w:sz w:val="20"/>
                                          </w:rPr>
                                          <w:tab/>
                                        </w:r>
                                        <w:r>
                                          <w:rPr>
                                            <w:rFonts w:cstheme="minorHAnsi"/>
                                            <w:sz w:val="20"/>
                                          </w:rPr>
                                          <w:t>N</w:t>
                                        </w:r>
                                        <w:r w:rsidRPr="00D9469D">
                                          <w:rPr>
                                            <w:rFonts w:cstheme="minorHAnsi"/>
                                            <w:sz w:val="20"/>
                                          </w:rPr>
                                          <w:t>o Water</w:t>
                                        </w:r>
                                      </w:p>
                                      <w:p w:rsidR="00E029A6" w:rsidRDefault="00E029A6" w:rsidP="007F2CA3">
                                        <w:pPr>
                                          <w:spacing w:before="0" w:beforeAutospacing="0" w:after="0" w:afterAutospacing="0"/>
                                          <w:rPr>
                                            <w:rFonts w:cstheme="minorHAnsi"/>
                                            <w:sz w:val="20"/>
                                          </w:rPr>
                                        </w:pPr>
                                        <w:r>
                                          <w:rPr>
                                            <w:noProof/>
                                            <w:sz w:val="20"/>
                                          </w:rPr>
                                          <w:drawing>
                                            <wp:inline distT="0" distB="0" distL="0" distR="0" wp14:anchorId="53C8509C" wp14:editId="46C9486A">
                                              <wp:extent cx="158750" cy="158750"/>
                                              <wp:effectExtent l="0" t="0" r="0" b="0"/>
                                              <wp:docPr id="23567" name="Picture 23567" descr="Radioactive Symbol" title="Radioact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cstheme="minorHAnsi"/>
                                            <w:sz w:val="20"/>
                                          </w:rPr>
                                          <w:tab/>
                                        </w:r>
                                        <w:r>
                                          <w:rPr>
                                            <w:rFonts w:cstheme="minorHAnsi"/>
                                            <w:sz w:val="20"/>
                                          </w:rPr>
                                          <w:tab/>
                                          <w:t>Radioactive</w:t>
                                        </w:r>
                                      </w:p>
                                    </w:txbxContent>
                                  </wps:txbx>
                                  <wps:bodyPr rot="0" vert="horz" wrap="square" lIns="91440" tIns="45720" rIns="91440" bIns="45720" anchor="t" anchorCtr="0">
                                    <a:noAutofit/>
                                  </wps:bodyPr>
                                </wps:wsp>
                              </wpg:grpSp>
                              <wpg:grpSp>
                                <wpg:cNvPr id="25" name="Group 25"/>
                                <wpg:cNvGrpSpPr/>
                                <wpg:grpSpPr>
                                  <a:xfrm>
                                    <a:off x="389613" y="-1"/>
                                    <a:ext cx="4889782" cy="3097092"/>
                                    <a:chOff x="103363" y="63607"/>
                                    <a:chExt cx="4889892" cy="3097204"/>
                                  </a:xfrm>
                                </wpg:grpSpPr>
                                <wps:wsp>
                                  <wps:cNvPr id="26" name="Text Box 2"/>
                                  <wps:cNvSpPr txBox="1">
                                    <a:spLocks noChangeArrowheads="1"/>
                                  </wps:cNvSpPr>
                                  <wps:spPr bwMode="auto">
                                    <a:xfrm>
                                      <a:off x="103363" y="1463039"/>
                                      <a:ext cx="1200150" cy="274484"/>
                                    </a:xfrm>
                                    <a:prstGeom prst="rect">
                                      <a:avLst/>
                                    </a:prstGeom>
                                    <a:noFill/>
                                    <a:ln w="9525">
                                      <a:noFill/>
                                      <a:miter lim="800000"/>
                                      <a:headEnd/>
                                      <a:tailEnd/>
                                    </a:ln>
                                  </wps:spPr>
                                  <wps:txbx>
                                    <w:txbxContent>
                                      <w:p w:rsidR="00E029A6" w:rsidRPr="002D5913" w:rsidRDefault="00E029A6" w:rsidP="007F2CA3">
                                        <w:pPr>
                                          <w:jc w:val="center"/>
                                          <w:rPr>
                                            <w:rFonts w:cstheme="minorHAnsi"/>
                                            <w:b/>
                                          </w:rPr>
                                        </w:pPr>
                                        <w:r w:rsidRPr="002D5913">
                                          <w:rPr>
                                            <w:rFonts w:cstheme="minorHAnsi"/>
                                            <w:b/>
                                          </w:rPr>
                                          <w:t>Health Hazard</w:t>
                                        </w:r>
                                      </w:p>
                                    </w:txbxContent>
                                  </wps:txbx>
                                  <wps:bodyPr rot="0" vert="horz" wrap="square" lIns="91440" tIns="45720" rIns="91440" bIns="45720" anchor="ctr" anchorCtr="0">
                                    <a:noAutofit/>
                                  </wps:bodyPr>
                                </wps:wsp>
                                <wps:wsp>
                                  <wps:cNvPr id="27" name="Text Box 2"/>
                                  <wps:cNvSpPr txBox="1">
                                    <a:spLocks noChangeArrowheads="1"/>
                                  </wps:cNvSpPr>
                                  <wps:spPr bwMode="auto">
                                    <a:xfrm>
                                      <a:off x="3617845" y="1478942"/>
                                      <a:ext cx="1375410" cy="274484"/>
                                    </a:xfrm>
                                    <a:prstGeom prst="rect">
                                      <a:avLst/>
                                    </a:prstGeom>
                                    <a:noFill/>
                                    <a:ln w="9525">
                                      <a:noFill/>
                                      <a:miter lim="800000"/>
                                      <a:headEnd/>
                                      <a:tailEnd/>
                                    </a:ln>
                                  </wps:spPr>
                                  <wps:txbx>
                                    <w:txbxContent>
                                      <w:p w:rsidR="00E029A6" w:rsidRPr="002D5913" w:rsidRDefault="00E029A6" w:rsidP="007F2CA3">
                                        <w:pPr>
                                          <w:jc w:val="center"/>
                                          <w:rPr>
                                            <w:rFonts w:cstheme="minorHAnsi"/>
                                            <w:b/>
                                          </w:rPr>
                                        </w:pPr>
                                        <w:r w:rsidRPr="002D5913">
                                          <w:rPr>
                                            <w:rFonts w:cstheme="minorHAnsi"/>
                                            <w:b/>
                                          </w:rPr>
                                          <w:t>Reactivity Hazard</w:t>
                                        </w:r>
                                      </w:p>
                                    </w:txbxContent>
                                  </wps:txbx>
                                  <wps:bodyPr rot="0" vert="horz" wrap="square" lIns="91440" tIns="45720" rIns="91440" bIns="45720" anchor="ctr" anchorCtr="0">
                                    <a:noAutofit/>
                                  </wps:bodyPr>
                                </wps:wsp>
                                <pic:pic xmlns:pic="http://schemas.openxmlformats.org/drawingml/2006/picture">
                                  <pic:nvPicPr>
                                    <pic:cNvPr id="28" name="Picture 173" descr="NFPA Diamond" title="NFPA Diamond"/>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176793" y="302150"/>
                                      <a:ext cx="2568271" cy="2639833"/>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wps:wsp>
                                  <wps:cNvPr id="29" name="Text Box 2"/>
                                  <wps:cNvSpPr txBox="1">
                                    <a:spLocks noChangeArrowheads="1"/>
                                  </wps:cNvSpPr>
                                  <wps:spPr bwMode="auto">
                                    <a:xfrm>
                                      <a:off x="1852653" y="63607"/>
                                      <a:ext cx="1200150" cy="274484"/>
                                    </a:xfrm>
                                    <a:prstGeom prst="rect">
                                      <a:avLst/>
                                    </a:prstGeom>
                                    <a:noFill/>
                                    <a:ln w="9525">
                                      <a:noFill/>
                                      <a:miter lim="800000"/>
                                      <a:headEnd/>
                                      <a:tailEnd/>
                                    </a:ln>
                                  </wps:spPr>
                                  <wps:txbx>
                                    <w:txbxContent>
                                      <w:p w:rsidR="00E029A6" w:rsidRPr="002D5913" w:rsidRDefault="00E029A6" w:rsidP="007F2CA3">
                                        <w:pPr>
                                          <w:jc w:val="center"/>
                                          <w:rPr>
                                            <w:rFonts w:cstheme="minorHAnsi"/>
                                            <w:b/>
                                          </w:rPr>
                                        </w:pPr>
                                        <w:r w:rsidRPr="002D5913">
                                          <w:rPr>
                                            <w:rFonts w:cstheme="minorHAnsi"/>
                                            <w:b/>
                                          </w:rPr>
                                          <w:t>Fire Hazard</w:t>
                                        </w:r>
                                      </w:p>
                                    </w:txbxContent>
                                  </wps:txbx>
                                  <wps:bodyPr rot="0" vert="horz" wrap="square" lIns="91440" tIns="45720" rIns="91440" bIns="45720" anchor="ctr" anchorCtr="0">
                                    <a:noAutofit/>
                                  </wps:bodyPr>
                                </wps:wsp>
                                <wps:wsp>
                                  <wps:cNvPr id="30" name="Text Box 2"/>
                                  <wps:cNvSpPr txBox="1">
                                    <a:spLocks noChangeArrowheads="1"/>
                                  </wps:cNvSpPr>
                                  <wps:spPr bwMode="auto">
                                    <a:xfrm>
                                      <a:off x="1860605" y="2886327"/>
                                      <a:ext cx="1200150" cy="274484"/>
                                    </a:xfrm>
                                    <a:prstGeom prst="rect">
                                      <a:avLst/>
                                    </a:prstGeom>
                                    <a:noFill/>
                                    <a:ln w="9525">
                                      <a:noFill/>
                                      <a:miter lim="800000"/>
                                      <a:headEnd/>
                                      <a:tailEnd/>
                                    </a:ln>
                                  </wps:spPr>
                                  <wps:txbx>
                                    <w:txbxContent>
                                      <w:p w:rsidR="00E029A6" w:rsidRPr="002D5913" w:rsidRDefault="00E029A6" w:rsidP="007F2CA3">
                                        <w:pPr>
                                          <w:jc w:val="center"/>
                                          <w:rPr>
                                            <w:rFonts w:cstheme="minorHAnsi"/>
                                            <w:b/>
                                          </w:rPr>
                                        </w:pPr>
                                        <w:r w:rsidRPr="002D5913">
                                          <w:rPr>
                                            <w:rFonts w:cstheme="minorHAnsi"/>
                                            <w:b/>
                                          </w:rPr>
                                          <w:t>Specific Hazard</w:t>
                                        </w:r>
                                      </w:p>
                                    </w:txbxContent>
                                  </wps:txbx>
                                  <wps:bodyPr rot="0" vert="horz" wrap="square" lIns="91440" tIns="45720" rIns="91440" bIns="45720" anchor="ctr" anchorCtr="0">
                                    <a:noAutofit/>
                                  </wps:bodyPr>
                                </wps:wsp>
                              </wpg:grpSp>
                            </wpg:grpSp>
                            <wps:wsp>
                              <wps:cNvPr id="2048" name="Rectangle 2048"/>
                              <wps:cNvSpPr/>
                              <wps:spPr>
                                <a:xfrm>
                                  <a:off x="0" y="0"/>
                                  <a:ext cx="5943600" cy="521208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B5D0266" id="Group 18" o:spid="_x0000_s1027" alt="Title: Figure 2.4 – NFPA Hazard Rating System - Description: Figure 2.4 – NFPA Hazard Rating System" style="width:468pt;height:410.4pt;mso-position-horizontal-relative:char;mso-position-vertical-relative:line" coordsize="59436,52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">
                      <v:group id="Group 19" o:spid="_x0000_s1028" style="position:absolute;left:1351;top:1351;width:56693;height:49469" coordorigin="" coordsize="56692,49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20" o:spid="_x0000_s1029" style="position:absolute;top:32123;width:56692;height:17373" coordsize="56573,17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_x0000_s1030" type="#_x0000_t202" style="position:absolute;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E029A6" w:rsidRDefault="00E029A6" w:rsidP="007F2CA3">
                                  <w:pPr>
                                    <w:spacing w:before="0" w:beforeAutospacing="0" w:after="0" w:afterAutospacing="0"/>
                                    <w:jc w:val="center"/>
                                    <w:rPr>
                                      <w:rFonts w:cstheme="minorHAnsi"/>
                                      <w:b/>
                                    </w:rPr>
                                  </w:pPr>
                                  <w:r w:rsidRPr="0025599D">
                                    <w:rPr>
                                      <w:rFonts w:cstheme="minorHAnsi"/>
                                      <w:b/>
                                    </w:rPr>
                                    <w:t>Health Hazard</w:t>
                                  </w:r>
                                </w:p>
                                <w:p w:rsidR="00E029A6" w:rsidRPr="00D9469D" w:rsidRDefault="00E029A6" w:rsidP="007F2CA3">
                                  <w:pPr>
                                    <w:spacing w:before="0" w:beforeAutospacing="0" w:after="0" w:afterAutospacing="0"/>
                                    <w:jc w:val="center"/>
                                    <w:rPr>
                                      <w:rFonts w:cstheme="minorHAnsi"/>
                                      <w:b/>
                                      <w:sz w:val="20"/>
                                    </w:rPr>
                                  </w:pPr>
                                </w:p>
                                <w:p w:rsidR="00E029A6" w:rsidRPr="0025599D" w:rsidRDefault="00E029A6"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 Deadly</w:t>
                                  </w:r>
                                </w:p>
                                <w:p w:rsidR="00E029A6" w:rsidRPr="0025599D" w:rsidRDefault="00E029A6"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 Extreme Danger</w:t>
                                  </w:r>
                                </w:p>
                                <w:p w:rsidR="00E029A6" w:rsidRPr="0025599D" w:rsidRDefault="00E029A6"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 Hazardous</w:t>
                                  </w:r>
                                </w:p>
                                <w:p w:rsidR="00E029A6" w:rsidRPr="0025599D" w:rsidRDefault="00E029A6"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 Slightly Hazardous</w:t>
                                  </w:r>
                                </w:p>
                                <w:p w:rsidR="00E029A6" w:rsidRDefault="00E029A6"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 Normal Material</w:t>
                                  </w:r>
                                </w:p>
                              </w:txbxContent>
                            </v:textbox>
                          </v:shape>
                          <v:shape id="_x0000_s1031" type="#_x0000_t202" style="position:absolute;left:14312;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E029A6" w:rsidRPr="00D9469D" w:rsidRDefault="00E029A6" w:rsidP="007F2CA3">
                                  <w:pPr>
                                    <w:spacing w:before="0" w:beforeAutospacing="0" w:after="0" w:afterAutospacing="0"/>
                                    <w:jc w:val="center"/>
                                    <w:rPr>
                                      <w:rFonts w:cstheme="minorHAnsi"/>
                                      <w:sz w:val="20"/>
                                      <w:szCs w:val="20"/>
                                    </w:rPr>
                                  </w:pPr>
                                  <w:r>
                                    <w:rPr>
                                      <w:rFonts w:cstheme="minorHAnsi"/>
                                      <w:b/>
                                    </w:rPr>
                                    <w:t>Fire</w:t>
                                  </w:r>
                                  <w:r w:rsidRPr="0025599D">
                                    <w:rPr>
                                      <w:rFonts w:cstheme="minorHAnsi"/>
                                      <w:b/>
                                    </w:rPr>
                                    <w:t xml:space="preserve"> Hazard</w:t>
                                  </w:r>
                                  <w:r w:rsidRPr="0025599D">
                                    <w:rPr>
                                      <w:rFonts w:cstheme="minorHAnsi"/>
                                      <w:i/>
                                      <w:sz w:val="18"/>
                                    </w:rPr>
                                    <w:t xml:space="preserve"> </w:t>
                                  </w:r>
                                  <w:r>
                                    <w:rPr>
                                      <w:rFonts w:cstheme="minorHAnsi"/>
                                      <w:i/>
                                      <w:sz w:val="18"/>
                                    </w:rPr>
                                    <w:br/>
                                  </w:r>
                                </w:p>
                                <w:p w:rsidR="00E029A6" w:rsidRPr="0025599D" w:rsidRDefault="00E029A6"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73° F</w:t>
                                  </w:r>
                                </w:p>
                                <w:p w:rsidR="00E029A6" w:rsidRPr="0025599D" w:rsidRDefault="00E029A6"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100° F</w:t>
                                  </w:r>
                                </w:p>
                                <w:p w:rsidR="00E029A6" w:rsidRPr="0025599D" w:rsidRDefault="00E029A6"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100° F &lt; FP &lt; 200° F</w:t>
                                  </w:r>
                                </w:p>
                                <w:p w:rsidR="00E029A6" w:rsidRPr="0025599D" w:rsidRDefault="00E029A6"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&gt; 200° F</w:t>
                                  </w:r>
                                </w:p>
                                <w:p w:rsidR="00E029A6" w:rsidRDefault="00E029A6"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Will Not Burn</w:t>
                                  </w:r>
                                </w:p>
                                <w:p w:rsidR="00E029A6" w:rsidRDefault="00E029A6" w:rsidP="007F2CA3">
                                  <w:pPr>
                                    <w:spacing w:before="0" w:beforeAutospacing="0" w:after="0" w:afterAutospacing="0"/>
                                    <w:rPr>
                                      <w:rFonts w:cstheme="minorHAnsi"/>
                                      <w:sz w:val="20"/>
                                    </w:rPr>
                                  </w:pPr>
                                </w:p>
                                <w:p w:rsidR="00E029A6" w:rsidRPr="002C72BA" w:rsidRDefault="00E029A6" w:rsidP="007F2CA3">
                                  <w:pPr>
                                    <w:spacing w:before="0" w:beforeAutospacing="0" w:after="0" w:afterAutospacing="0"/>
                                    <w:rPr>
                                      <w:rFonts w:cstheme="minorHAnsi"/>
                                      <w:b/>
                                      <w:i/>
                                      <w:sz w:val="18"/>
                                    </w:rPr>
                                  </w:pPr>
                                  <w:r w:rsidRPr="002C72BA">
                                    <w:rPr>
                                      <w:rFonts w:cstheme="minorHAnsi"/>
                                      <w:b/>
                                      <w:i/>
                                      <w:sz w:val="18"/>
                                    </w:rPr>
                                    <w:t>* FP = Flash Point</w:t>
                                  </w:r>
                                </w:p>
                                <w:p w:rsidR="00E029A6" w:rsidRDefault="00E029A6" w:rsidP="007F2CA3">
                                  <w:pPr>
                                    <w:spacing w:before="0" w:beforeAutospacing="0" w:after="0" w:afterAutospacing="0"/>
                                    <w:rPr>
                                      <w:rFonts w:cstheme="minorHAnsi"/>
                                      <w:sz w:val="20"/>
                                    </w:rPr>
                                  </w:pPr>
                                </w:p>
                              </w:txbxContent>
                            </v:textbox>
                          </v:shape>
                          <v:shape id="Text Box 23" o:spid="_x0000_s1032" type="#_x0000_t202" style="position:absolute;left:28545;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E029A6" w:rsidRDefault="00E029A6" w:rsidP="007F2CA3">
                                  <w:pPr>
                                    <w:spacing w:before="0" w:beforeAutospacing="0" w:after="0" w:afterAutospacing="0"/>
                                    <w:jc w:val="center"/>
                                    <w:rPr>
                                      <w:rFonts w:cstheme="minorHAnsi"/>
                                      <w:b/>
                                    </w:rPr>
                                  </w:pPr>
                                  <w:r>
                                    <w:rPr>
                                      <w:rFonts w:cstheme="minorHAnsi"/>
                                      <w:b/>
                                    </w:rPr>
                                    <w:t xml:space="preserve">Reactivity </w:t>
                                  </w:r>
                                  <w:r w:rsidRPr="0025599D">
                                    <w:rPr>
                                      <w:rFonts w:cstheme="minorHAnsi"/>
                                      <w:b/>
                                    </w:rPr>
                                    <w:t>Hazard</w:t>
                                  </w:r>
                                </w:p>
                                <w:p w:rsidR="00E029A6" w:rsidRPr="00D9469D" w:rsidRDefault="00E029A6" w:rsidP="007F2CA3">
                                  <w:pPr>
                                    <w:spacing w:before="0" w:beforeAutospacing="0" w:after="0" w:afterAutospacing="0"/>
                                    <w:jc w:val="center"/>
                                    <w:rPr>
                                      <w:rFonts w:cstheme="minorHAnsi"/>
                                      <w:b/>
                                      <w:sz w:val="20"/>
                                    </w:rPr>
                                  </w:pPr>
                                </w:p>
                                <w:p w:rsidR="00E029A6" w:rsidRPr="0025599D" w:rsidRDefault="00E029A6"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May Detonate</w:t>
                                  </w:r>
                                </w:p>
                                <w:p w:rsidR="00E029A6" w:rsidRPr="0025599D" w:rsidRDefault="00E029A6" w:rsidP="007F2CA3">
                                  <w:pPr>
                                    <w:spacing w:before="0" w:beforeAutospacing="0" w:after="0" w:afterAutospacing="0"/>
                                    <w:ind w:left="270" w:hanging="27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Shock/Heat May Detonate</w:t>
                                  </w:r>
                                </w:p>
                                <w:p w:rsidR="00E029A6" w:rsidRPr="0025599D" w:rsidRDefault="00E029A6" w:rsidP="007F2CA3">
                                  <w:pPr>
                                    <w:spacing w:before="0" w:beforeAutospacing="0" w:after="0" w:afterAutospacing="0"/>
                                    <w:ind w:left="270" w:hanging="27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Violent Chemical Change</w:t>
                                  </w:r>
                                </w:p>
                                <w:p w:rsidR="00E029A6" w:rsidRPr="0025599D" w:rsidRDefault="00E029A6"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Unstable if Heated</w:t>
                                  </w:r>
                                </w:p>
                                <w:p w:rsidR="00E029A6" w:rsidRPr="0025599D" w:rsidRDefault="00E029A6"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Stable</w:t>
                                  </w:r>
                                </w:p>
                              </w:txbxContent>
                            </v:textbox>
                          </v:shape>
                          <v:shape id="Text Box 24" o:spid="_x0000_s1033" type="#_x0000_t202" style="position:absolute;left:42857;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E029A6" w:rsidRDefault="00E029A6" w:rsidP="007F2CA3">
                                  <w:pPr>
                                    <w:spacing w:before="0" w:beforeAutospacing="0" w:after="0" w:afterAutospacing="0"/>
                                    <w:jc w:val="center"/>
                                    <w:rPr>
                                      <w:rFonts w:cstheme="minorHAnsi"/>
                                      <w:b/>
                                    </w:rPr>
                                  </w:pPr>
                                  <w:r>
                                    <w:rPr>
                                      <w:rFonts w:cstheme="minorHAnsi"/>
                                      <w:b/>
                                    </w:rPr>
                                    <w:t xml:space="preserve">Specific </w:t>
                                  </w:r>
                                  <w:r w:rsidRPr="0025599D">
                                    <w:rPr>
                                      <w:rFonts w:cstheme="minorHAnsi"/>
                                      <w:b/>
                                    </w:rPr>
                                    <w:t>Hazard</w:t>
                                  </w:r>
                                </w:p>
                                <w:p w:rsidR="00E029A6" w:rsidRDefault="00E029A6" w:rsidP="007F2CA3">
                                  <w:pPr>
                                    <w:spacing w:before="0" w:beforeAutospacing="0" w:after="0" w:afterAutospacing="0"/>
                                    <w:jc w:val="center"/>
                                    <w:rPr>
                                      <w:rFonts w:cstheme="minorHAnsi"/>
                                      <w:b/>
                                      <w:sz w:val="20"/>
                                    </w:rPr>
                                  </w:pPr>
                                </w:p>
                                <w:p w:rsidR="00E029A6" w:rsidRPr="00D9469D" w:rsidRDefault="00E029A6" w:rsidP="007F2CA3">
                                  <w:pPr>
                                    <w:spacing w:before="0" w:beforeAutospacing="0" w:after="0" w:afterAutospacing="0"/>
                                    <w:rPr>
                                      <w:rFonts w:cstheme="minorHAnsi"/>
                                      <w:sz w:val="20"/>
                                    </w:rPr>
                                  </w:pPr>
                                  <w:r>
                                    <w:rPr>
                                      <w:rFonts w:cstheme="minorHAnsi"/>
                                      <w:b/>
                                      <w:sz w:val="20"/>
                                    </w:rPr>
                                    <w:t>ACID</w:t>
                                  </w:r>
                                  <w:r>
                                    <w:rPr>
                                      <w:rFonts w:cstheme="minorHAnsi"/>
                                      <w:b/>
                                      <w:sz w:val="20"/>
                                    </w:rPr>
                                    <w:tab/>
                                  </w:r>
                                  <w:r w:rsidRPr="00D9469D">
                                    <w:rPr>
                                      <w:rFonts w:cstheme="minorHAnsi"/>
                                      <w:sz w:val="20"/>
                                    </w:rPr>
                                    <w:t>Acid</w:t>
                                  </w:r>
                                </w:p>
                                <w:p w:rsidR="00E029A6" w:rsidRPr="00D9469D" w:rsidRDefault="00E029A6" w:rsidP="007F2CA3">
                                  <w:pPr>
                                    <w:spacing w:before="0" w:beforeAutospacing="0" w:after="0" w:afterAutospacing="0"/>
                                    <w:rPr>
                                      <w:rFonts w:cstheme="minorHAnsi"/>
                                      <w:sz w:val="20"/>
                                    </w:rPr>
                                  </w:pPr>
                                  <w:r>
                                    <w:rPr>
                                      <w:rFonts w:cstheme="minorHAnsi"/>
                                      <w:b/>
                                      <w:sz w:val="20"/>
                                    </w:rPr>
                                    <w:t>ALK</w:t>
                                  </w:r>
                                  <w:r>
                                    <w:rPr>
                                      <w:rFonts w:cstheme="minorHAnsi"/>
                                      <w:b/>
                                      <w:sz w:val="20"/>
                                    </w:rPr>
                                    <w:tab/>
                                  </w:r>
                                  <w:r>
                                    <w:rPr>
                                      <w:rFonts w:cstheme="minorHAnsi"/>
                                      <w:b/>
                                      <w:sz w:val="20"/>
                                    </w:rPr>
                                    <w:tab/>
                                  </w:r>
                                  <w:r w:rsidRPr="00D9469D">
                                    <w:rPr>
                                      <w:rFonts w:cstheme="minorHAnsi"/>
                                      <w:sz w:val="20"/>
                                    </w:rPr>
                                    <w:t>Alkali</w:t>
                                  </w:r>
                                </w:p>
                                <w:p w:rsidR="00E029A6" w:rsidRPr="00D9469D" w:rsidRDefault="00E029A6" w:rsidP="007F2CA3">
                                  <w:pPr>
                                    <w:spacing w:before="0" w:beforeAutospacing="0" w:after="0" w:afterAutospacing="0"/>
                                    <w:rPr>
                                      <w:rFonts w:cstheme="minorHAnsi"/>
                                      <w:sz w:val="20"/>
                                    </w:rPr>
                                  </w:pPr>
                                  <w:r>
                                    <w:rPr>
                                      <w:rFonts w:cstheme="minorHAnsi"/>
                                      <w:b/>
                                      <w:sz w:val="20"/>
                                    </w:rPr>
                                    <w:t>COR</w:t>
                                  </w:r>
                                  <w:r>
                                    <w:rPr>
                                      <w:rFonts w:cstheme="minorHAnsi"/>
                                      <w:b/>
                                      <w:sz w:val="20"/>
                                    </w:rPr>
                                    <w:tab/>
                                  </w:r>
                                  <w:r>
                                    <w:rPr>
                                      <w:rFonts w:cstheme="minorHAnsi"/>
                                      <w:b/>
                                      <w:sz w:val="20"/>
                                    </w:rPr>
                                    <w:tab/>
                                  </w:r>
                                  <w:r w:rsidRPr="00D9469D">
                                    <w:rPr>
                                      <w:rFonts w:cstheme="minorHAnsi"/>
                                      <w:sz w:val="20"/>
                                    </w:rPr>
                                    <w:t>Corrosive</w:t>
                                  </w:r>
                                </w:p>
                                <w:p w:rsidR="00E029A6" w:rsidRPr="00D9469D" w:rsidRDefault="00E029A6" w:rsidP="007F2CA3">
                                  <w:pPr>
                                    <w:spacing w:before="0" w:beforeAutospacing="0" w:after="0" w:afterAutospacing="0"/>
                                    <w:rPr>
                                      <w:rFonts w:cstheme="minorHAnsi"/>
                                      <w:sz w:val="20"/>
                                    </w:rPr>
                                  </w:pPr>
                                  <w:r w:rsidRPr="00BC1B7C">
                                    <w:rPr>
                                      <w:rFonts w:cstheme="minorHAnsi"/>
                                      <w:b/>
                                      <w:strike/>
                                    </w:rPr>
                                    <w:t>W</w:t>
                                  </w:r>
                                  <w:r>
                                    <w:rPr>
                                      <w:rFonts w:cstheme="minorHAnsi"/>
                                      <w:b/>
                                      <w:sz w:val="20"/>
                                    </w:rPr>
                                    <w:tab/>
                                  </w:r>
                                  <w:r>
                                    <w:rPr>
                                      <w:rFonts w:cstheme="minorHAnsi"/>
                                      <w:b/>
                                      <w:sz w:val="20"/>
                                    </w:rPr>
                                    <w:tab/>
                                  </w:r>
                                  <w:r>
                                    <w:rPr>
                                      <w:rFonts w:cstheme="minorHAnsi"/>
                                      <w:sz w:val="20"/>
                                    </w:rPr>
                                    <w:t>N</w:t>
                                  </w:r>
                                  <w:r w:rsidRPr="00D9469D">
                                    <w:rPr>
                                      <w:rFonts w:cstheme="minorHAnsi"/>
                                      <w:sz w:val="20"/>
                                    </w:rPr>
                                    <w:t>o Water</w:t>
                                  </w:r>
                                </w:p>
                                <w:p w:rsidR="00E029A6" w:rsidRDefault="00E029A6" w:rsidP="007F2CA3">
                                  <w:pPr>
                                    <w:spacing w:before="0" w:beforeAutospacing="0" w:after="0" w:afterAutospacing="0"/>
                                    <w:rPr>
                                      <w:rFonts w:cstheme="minorHAnsi"/>
                                      <w:sz w:val="20"/>
                                    </w:rPr>
                                  </w:pPr>
                                  <w:r>
                                    <w:rPr>
                                      <w:noProof/>
                                      <w:sz w:val="20"/>
                                      <w:lang w:eastAsia="ko-KR"/>
                                    </w:rPr>
                                    <w:drawing>
                                      <wp:inline distT="0" distB="0" distL="0" distR="0" wp14:anchorId="53C8509C" wp14:editId="46C9486A">
                                        <wp:extent cx="158750" cy="158750"/>
                                        <wp:effectExtent l="0" t="0" r="0" b="0"/>
                                        <wp:docPr id="23567" name="Picture 23567" descr="Radioactive Symbol" title="Radioact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cstheme="minorHAnsi"/>
                                      <w:sz w:val="20"/>
                                    </w:rPr>
                                    <w:tab/>
                                  </w:r>
                                  <w:r>
                                    <w:rPr>
                                      <w:rFonts w:cstheme="minorHAnsi"/>
                                      <w:sz w:val="20"/>
                                    </w:rPr>
                                    <w:tab/>
                                    <w:t>Radioactive</w:t>
                                  </w:r>
                                </w:p>
                              </w:txbxContent>
                            </v:textbox>
                          </v:shape>
                        </v:group>
                        <v:group id="Group 25" o:spid="_x0000_s1034" style="position:absolute;left:3896;width:48897;height:30970" coordorigin="1033,636" coordsize="48898,30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_x0000_s1035" type="#_x0000_t202" style="position:absolute;left:1033;top:14630;width:12002;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adsMA&#10;AADbAAAADwAAAGRycy9kb3ducmV2LnhtbESPzWrDMBCE74W+g9hCLqWRm4NT3MimFAwhJIf8PMDW&#10;2ljG1spYquO8fRQI5DjMzDfMqphsJ0YafONYwec8AUFcOd1wreB0LD++QPiArLFzTAqu5KHIX19W&#10;mGl34T2Nh1CLCGGfoQITQp9J6StDFv3c9cTRO7vBYohyqKUe8BLhtpOLJEmlxYbjgsGefg1V7eHf&#10;Kng3fbLbntd/pU4r0248Lu24UWr2Nv18gwg0hWf40V5rBYsU7l/iD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1adsMAAADbAAAADwAAAAAAAAAAAAAAAACYAgAAZHJzL2Rv&#10;d25yZXYueG1sUEsFBgAAAAAEAAQA9QAAAIgDAAAAAA==&#10;" filled="f" stroked="f">
                            <v:textbox>
                              <w:txbxContent>
                                <w:p w:rsidR="00E029A6" w:rsidRPr="002D5913" w:rsidRDefault="00E029A6" w:rsidP="007F2CA3">
                                  <w:pPr>
                                    <w:jc w:val="center"/>
                                    <w:rPr>
                                      <w:rFonts w:cstheme="minorHAnsi"/>
                                      <w:b/>
                                    </w:rPr>
                                  </w:pPr>
                                  <w:r w:rsidRPr="002D5913">
                                    <w:rPr>
                                      <w:rFonts w:cstheme="minorHAnsi"/>
                                      <w:b/>
                                    </w:rPr>
                                    <w:t>Health Hazard</w:t>
                                  </w:r>
                                </w:p>
                              </w:txbxContent>
                            </v:textbox>
                          </v:shape>
                          <v:shape id="_x0000_s1036" type="#_x0000_t202" style="position:absolute;left:36178;top:14789;width:13754;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H/7cEA&#10;AADbAAAADwAAAGRycy9kb3ducmV2LnhtbESPzarCMBSE94LvEI7gRq6pLlR6jXIRhCK68OcBzm2O&#10;TbE5KU2s9e2NILgcZuYbZrnubCVaanzpWMFknIAgzp0uuVBwOW9/FiB8QNZYOSYFT/KwXvV7S0y1&#10;e/CR2lMoRISwT1GBCaFOpfS5IYt+7Gri6F1dYzFE2RRSN/iIcFvJaZLMpMWS44LBmjaG8tvpbhWM&#10;TJ0c9tfsf6tnubntPM5tu1NqOOj+fkEE6sI3/GlnWsF0Du8v8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x/+3BAAAA2wAAAA8AAAAAAAAAAAAAAAAAmAIAAGRycy9kb3du&#10;cmV2LnhtbFBLBQYAAAAABAAEAPUAAACGAwAAAAA=&#10;" filled="f" stroked="f">
                            <v:textbox>
                              <w:txbxContent>
                                <w:p w:rsidR="00E029A6" w:rsidRPr="002D5913" w:rsidRDefault="00E029A6" w:rsidP="007F2CA3">
                                  <w:pPr>
                                    <w:jc w:val="center"/>
                                    <w:rPr>
                                      <w:rFonts w:cstheme="minorHAnsi"/>
                                      <w:b/>
                                    </w:rPr>
                                  </w:pPr>
                                  <w:r w:rsidRPr="002D5913">
                                    <w:rPr>
                                      <w:rFonts w:cstheme="minorHAnsi"/>
                                      <w:b/>
                                    </w:rPr>
                                    <w:t>Reactivity Hazard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 o:spid="_x0000_s1037" type="#_x0000_t75" alt="NFPA Diamond" style="position:absolute;left:11767;top:3021;width:25683;height:26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xOvbCAAAA2wAAAA8AAABkcnMvZG93bnJldi54bWxET01rg0AQvRf6H5Yp9FZXLYRiswklbUBC&#10;Lo2h4G10J2rqzoq7MebfZw+FHh/ve7meTS8mGl1nWUESxSCIa6s7bhQci+3LGwjnkTX2lknBjRys&#10;V48PS8y0vfI3TQffiBDCLkMFrfdDJqWrWzLoIjsQB+5kR4M+wLGResRrCDe9TON4IQ12HBpaHGjT&#10;Uv17uBgFZ/m1e92ni+qnLGjzWZZ5MlVWqeen+eMdhKfZ/4v/3LlWkIax4Uv4AXJ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cTr2wgAAANsAAAAPAAAAAAAAAAAAAAAAAJ8C&#10;AABkcnMvZG93bnJldi54bWxQSwUGAAAAAAQABAD3AAAAjgMAAAAA&#10;">
                            <v:imagedata r:id="rId33" o:title="NFPA Diamond"/>
                            <v:path arrowok="t"/>
                          </v:shape>
                          <v:shape id="_x0000_s1038" type="#_x0000_t202" style="position:absolute;left:18526;top:636;width:12002;height:2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LOBMMA&#10;AADbAAAADwAAAGRycy9kb3ducmV2LnhtbESP3YrCMBSE74V9h3AWvBFN1wt/uo0igiDiXvjzAGeb&#10;Y1PanJQmW+vbG0HYy2FmvmGydW9r0VHrS8cKviYJCOLc6ZILBdfLbrwA4QOyxtoxKXiQh/XqY5Bh&#10;qt2dT9SdQyEihH2KCkwITSqlzw1Z9BPXEEfv5lqLIcq2kLrFe4TbWk6TZCYtlhwXDDa0NZRX5z+r&#10;YGSa5Od42//u9Cw31cHj3HYHpYaf/eYbRKA+/Iff7b1WMF3C60v8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LOBMMAAADbAAAADwAAAAAAAAAAAAAAAACYAgAAZHJzL2Rv&#10;d25yZXYueG1sUEsFBgAAAAAEAAQA9QAAAIgDAAAAAA==&#10;" filled="f" stroked="f">
                            <v:textbox>
                              <w:txbxContent>
                                <w:p w:rsidR="00E029A6" w:rsidRPr="002D5913" w:rsidRDefault="00E029A6" w:rsidP="007F2CA3">
                                  <w:pPr>
                                    <w:jc w:val="center"/>
                                    <w:rPr>
                                      <w:rFonts w:cstheme="minorHAnsi"/>
                                      <w:b/>
                                    </w:rPr>
                                  </w:pPr>
                                  <w:r w:rsidRPr="002D5913">
                                    <w:rPr>
                                      <w:rFonts w:cstheme="minorHAnsi"/>
                                      <w:b/>
                                    </w:rPr>
                                    <w:t>Fire Hazard</w:t>
                                  </w:r>
                                </w:p>
                              </w:txbxContent>
                            </v:textbox>
                          </v:shape>
                          <v:shape id="_x0000_s1039" type="#_x0000_t202" style="position:absolute;left:18606;top:28863;width:1200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HxRMAA&#10;AADbAAAADwAAAGRycy9kb3ducmV2LnhtbERP3WrCMBS+F/YO4Qx2I2vqBjqqUUQQSpkX/jzAsTlt&#10;is1JaWLt3n65ELz8+P5Xm9G2YqDeN44VzJIUBHHpdMO1gst5//kDwgdkja1jUvBHHjbrt8kKM+0e&#10;fKThFGoRQ9hnqMCE0GVS+tKQRZ+4jjhylesthgj7WuoeHzHctvIrTefSYsOxwWBHO0Pl7XS3Cqam&#10;Sw+/VX7d63lpboXHhR0KpT7ex+0SRKAxvMRPd64VfMf1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4HxRMAAAADbAAAADwAAAAAAAAAAAAAAAACYAgAAZHJzL2Rvd25y&#10;ZXYueG1sUEsFBgAAAAAEAAQA9QAAAIUDAAAAAA==&#10;" filled="f" stroked="f">
                            <v:textbox>
                              <w:txbxContent>
                                <w:p w:rsidR="00E029A6" w:rsidRPr="002D5913" w:rsidRDefault="00E029A6" w:rsidP="007F2CA3">
                                  <w:pPr>
                                    <w:jc w:val="center"/>
                                    <w:rPr>
                                      <w:rFonts w:cstheme="minorHAnsi"/>
                                      <w:b/>
                                    </w:rPr>
                                  </w:pPr>
                                  <w:r w:rsidRPr="002D5913">
                                    <w:rPr>
                                      <w:rFonts w:cstheme="minorHAnsi"/>
                                      <w:b/>
                                    </w:rPr>
                                    <w:t>Specific Hazard</w:t>
                                  </w:r>
                                </w:p>
                              </w:txbxContent>
                            </v:textbox>
                          </v:shape>
                        </v:group>
                      </v:group>
                      <v:rect id="Rectangle 2048" o:spid="_x0000_s1040" style="position:absolute;width:59436;height:52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1u8MA&#10;AADdAAAADwAAAGRycy9kb3ducmV2LnhtbERPu27CMBTdK/UfrFuJDRweapuAQQWE6Apl6XYV3ySG&#10;+DqNTUj79XhA6nh03otVb2vRUeuNYwXjUQKCOHfacKng9LUbvoPwAVlj7ZgU/JKH1fL5aYGZdjc+&#10;UHcMpYgh7DNUUIXQZFL6vCKLfuQa4sgVrrUYImxLqVu8xXBby0mSvEqLhmNDhQ1tKsovx6tVUBgz&#10;7U5238/y77fzOk3/fnZuq9Tgpf+YgwjUh3/xw/2pFUySWZwb38Qn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G1u8MAAADdAAAADwAAAAAAAAAAAAAAAACYAgAAZHJzL2Rv&#10;d25yZXYueG1sUEsFBgAAAAAEAAQA9QAAAIgDAAAAAA==&#10;" filled="f" strokecolor="#385d8a" strokeweight="2pt"/>
                      <w10:anchorlock/>
                    </v:group>
                  </w:pict>
                </mc:Fallback>
              </mc:AlternateContent>
            </w:r>
          </w:p>
        </w:tc>
      </w:tr>
      <w:tr w:rsidR="007F2CA3" w:rsidTr="007F2CA3">
        <w:tc>
          <w:tcPr>
            <w:tcW w:w="9576" w:type="dxa"/>
          </w:tcPr>
          <w:p w:rsidR="007F2CA3" w:rsidRDefault="007F2CA3" w:rsidP="000E3A9E">
            <w:pPr>
              <w:jc w:val="center"/>
              <w:rPr>
                <w:b/>
              </w:rPr>
            </w:pPr>
            <w:r w:rsidRPr="000E3A9E">
              <w:rPr>
                <w:b/>
              </w:rPr>
              <w:t>Figure 2.</w:t>
            </w:r>
            <w:r>
              <w:rPr>
                <w:b/>
              </w:rPr>
              <w:t>4</w:t>
            </w:r>
            <w:r w:rsidRPr="000E3A9E">
              <w:rPr>
                <w:b/>
              </w:rPr>
              <w:t xml:space="preserve"> – NFPA Hazard Rating System</w:t>
            </w:r>
          </w:p>
        </w:tc>
      </w:tr>
    </w:tbl>
    <w:p w:rsidR="0076344E" w:rsidRDefault="0076344E" w:rsidP="00A663A5">
      <w:pPr>
        <w:pStyle w:val="Heading2"/>
      </w:pPr>
      <w:bookmarkStart w:id="20" w:name="_Toc380696119"/>
      <w:r>
        <w:t>Department of Transportation Hazard Classes</w:t>
      </w:r>
      <w:bookmarkEnd w:id="20"/>
    </w:p>
    <w:p w:rsidR="00CE5045" w:rsidRPr="000A0C24" w:rsidRDefault="0076344E" w:rsidP="0076344E">
      <w:r w:rsidRPr="000A0C24">
        <w:t>The DOT regulates the transportation of all hazardous materials in the United States</w:t>
      </w:r>
      <w:r w:rsidR="00CE5045" w:rsidRPr="000A0C24">
        <w:t>, and defines a hazardous materi</w:t>
      </w:r>
      <w:r w:rsidR="00B53CD8" w:rsidRPr="000A0C24">
        <w:t xml:space="preserve">al as any substance </w:t>
      </w:r>
      <w:r w:rsidR="00CE5045" w:rsidRPr="000A0C24">
        <w:t>that has been determined to be capable of posing an unreasonable risk to health, safety, or property when transported in commerce. There are several methods that can be employed to determine whether a chemical is hazardous for transport, a few of which included:</w:t>
      </w:r>
    </w:p>
    <w:p w:rsidR="00CE5045" w:rsidRPr="000A0C24" w:rsidRDefault="00CE5045" w:rsidP="00A67352">
      <w:pPr>
        <w:pStyle w:val="ListParagraph"/>
        <w:numPr>
          <w:ilvl w:val="0"/>
          <w:numId w:val="105"/>
        </w:numPr>
      </w:pPr>
      <w:r w:rsidRPr="000A0C24">
        <w:t>Reviewing the DOT Hazardous Materials Table (49 CFR 172.101);</w:t>
      </w:r>
    </w:p>
    <w:p w:rsidR="00CE5045" w:rsidRPr="000A0C24" w:rsidRDefault="00CE5045" w:rsidP="00A67352">
      <w:pPr>
        <w:pStyle w:val="ListParagraph"/>
        <w:numPr>
          <w:ilvl w:val="0"/>
          <w:numId w:val="105"/>
        </w:numPr>
      </w:pPr>
      <w:r w:rsidRPr="000A0C24">
        <w:t>Reviewing the SDS, specifically Section 2: Hazardous Identification and Section 14: Transport Considerations, for the chemica</w:t>
      </w:r>
      <w:r w:rsidR="00712491" w:rsidRPr="000A0C24">
        <w:t xml:space="preserve">l being shipped, as detailed </w:t>
      </w:r>
      <w:r w:rsidRPr="000A0C24">
        <w:t xml:space="preserve">above in </w:t>
      </w:r>
      <w:r w:rsidR="006861FD" w:rsidRPr="000A0C24">
        <w:t>Section 2.1.1 of the CHP;</w:t>
      </w:r>
    </w:p>
    <w:p w:rsidR="006861FD" w:rsidRPr="000A0C24" w:rsidRDefault="006861FD" w:rsidP="00A67352">
      <w:pPr>
        <w:pStyle w:val="ListParagraph"/>
        <w:numPr>
          <w:ilvl w:val="0"/>
          <w:numId w:val="105"/>
        </w:numPr>
      </w:pPr>
      <w:r w:rsidRPr="000A0C24">
        <w:lastRenderedPageBreak/>
        <w:t>Reviewing the chemical label and looking for hazard information detailed above in Section 2.1.2 of the CHP; and</w:t>
      </w:r>
    </w:p>
    <w:p w:rsidR="006861FD" w:rsidRPr="000A0C24" w:rsidRDefault="006861FD" w:rsidP="00A67352">
      <w:pPr>
        <w:pStyle w:val="ListParagraph"/>
        <w:numPr>
          <w:ilvl w:val="0"/>
          <w:numId w:val="105"/>
        </w:numPr>
      </w:pPr>
      <w:r w:rsidRPr="000A0C24">
        <w:t>Understanding the chemical and physical properties of the chemical.</w:t>
      </w:r>
    </w:p>
    <w:p w:rsidR="0076344E" w:rsidRDefault="0076344E" w:rsidP="0076344E">
      <w:r w:rsidRPr="00CE5045">
        <w:t xml:space="preserve">All </w:t>
      </w:r>
      <w:r>
        <w:t>hazardous chemicals must be properly labeled by the chemical manufacturer or distributor before transportation occurs. Chemical containers stored in laboratories are not required to be labeled per DOT standards; however the DOT 9 hazard classes are often seen on chemical containers and are discussed in Section 14 of GHS-formatted SDSs. The DOT 9 hazard classes are illustrated below in Figure 2.</w:t>
      </w:r>
      <w:r w:rsidR="00A94E92">
        <w:t>5</w:t>
      </w:r>
      <w:r>
        <w:t>. It should be noted that Figure 2.</w:t>
      </w:r>
      <w:r w:rsidR="00122BC9">
        <w:t>5</w:t>
      </w:r>
      <w:r>
        <w:t xml:space="preserve"> only lists the primary hazard classes, the sub classes (e.g., Organic Peroxides, DOT Class 5.2) were </w:t>
      </w:r>
      <w:r w:rsidR="00B53CD8">
        <w:t>omitted for stylistic purposes.</w:t>
      </w:r>
    </w:p>
    <w:tbl>
      <w:tblPr>
        <w:tblStyle w:val="TableGrid7"/>
        <w:tblW w:w="9360" w:type="dxa"/>
        <w:jc w:val="center"/>
        <w:tblLook w:val="04A0" w:firstRow="1" w:lastRow="0" w:firstColumn="1" w:lastColumn="0" w:noHBand="0" w:noVBand="1"/>
        <w:tblCaption w:val="Figure 2.5 – NFPA Hazard Rating System"/>
        <w:tblDescription w:val="Figure 2.5 – NFPA Hazard Rating System"/>
      </w:tblPr>
      <w:tblGrid>
        <w:gridCol w:w="3125"/>
        <w:gridCol w:w="3118"/>
        <w:gridCol w:w="3117"/>
      </w:tblGrid>
      <w:tr w:rsidR="000E3A9E" w:rsidRPr="00653FF1" w:rsidTr="006561C8">
        <w:trPr>
          <w:trHeight w:val="1872"/>
          <w:tblHeader/>
          <w:jc w:val="center"/>
        </w:trPr>
        <w:tc>
          <w:tcPr>
            <w:tcW w:w="3125"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30592" behindDoc="0" locked="0" layoutInCell="1" allowOverlap="0" wp14:anchorId="76FF62D5" wp14:editId="3E7F8582">
                  <wp:simplePos x="0" y="0"/>
                  <wp:positionH relativeFrom="column">
                    <wp:posOffset>446405</wp:posOffset>
                  </wp:positionH>
                  <wp:positionV relativeFrom="line">
                    <wp:posOffset>-8890</wp:posOffset>
                  </wp:positionV>
                  <wp:extent cx="1167765" cy="1097280"/>
                  <wp:effectExtent l="0" t="0" r="0" b="7620"/>
                  <wp:wrapSquare wrapText="bothSides"/>
                  <wp:docPr id="2050" name="Picture 2050" descr="Explosives 1.1A" title="Explosives 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sives 1.1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7765"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32640" behindDoc="0" locked="0" layoutInCell="1" allowOverlap="0" wp14:anchorId="3D319715" wp14:editId="327DC5B7">
                  <wp:simplePos x="0" y="0"/>
                  <wp:positionH relativeFrom="column">
                    <wp:posOffset>440690</wp:posOffset>
                  </wp:positionH>
                  <wp:positionV relativeFrom="line">
                    <wp:posOffset>-53340</wp:posOffset>
                  </wp:positionV>
                  <wp:extent cx="1097280" cy="1097280"/>
                  <wp:effectExtent l="0" t="0" r="7620" b="7620"/>
                  <wp:wrapSquare wrapText="bothSides"/>
                  <wp:docPr id="2051" name="Picture 2051" descr="Non-Flammable Gas" title="Non-Flammable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n-Flammable Ga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7"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33664" behindDoc="0" locked="0" layoutInCell="1" allowOverlap="0" wp14:anchorId="1E16C317" wp14:editId="6A471960">
                  <wp:simplePos x="0" y="0"/>
                  <wp:positionH relativeFrom="column">
                    <wp:posOffset>455295</wp:posOffset>
                  </wp:positionH>
                  <wp:positionV relativeFrom="line">
                    <wp:posOffset>19050</wp:posOffset>
                  </wp:positionV>
                  <wp:extent cx="1097280" cy="1097280"/>
                  <wp:effectExtent l="0" t="0" r="7620" b="7620"/>
                  <wp:wrapSquare wrapText="bothSides"/>
                  <wp:docPr id="2052" name="Picture 2052" descr="Flammable" title="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mmab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3A9E" w:rsidRPr="00653FF1" w:rsidTr="0034684E">
        <w:trPr>
          <w:tblHeader/>
          <w:jc w:val="center"/>
        </w:trPr>
        <w:tc>
          <w:tcPr>
            <w:tcW w:w="3125" w:type="dxa"/>
            <w:vAlign w:val="center"/>
          </w:tcPr>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DOT Class 1</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Explosives</w:t>
            </w:r>
          </w:p>
        </w:tc>
        <w:tc>
          <w:tcPr>
            <w:tcW w:w="3118" w:type="dxa"/>
            <w:vAlign w:val="center"/>
          </w:tcPr>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DOT Class 2</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Compressed Gases</w:t>
            </w:r>
          </w:p>
        </w:tc>
        <w:tc>
          <w:tcPr>
            <w:tcW w:w="3117" w:type="dxa"/>
            <w:vAlign w:val="center"/>
          </w:tcPr>
          <w:p w:rsidR="000E3A9E" w:rsidRPr="00653FF1" w:rsidRDefault="000E3A9E" w:rsidP="00D15814">
            <w:pPr>
              <w:tabs>
                <w:tab w:val="clear" w:pos="360"/>
              </w:tabs>
              <w:spacing w:before="0" w:beforeAutospacing="0"/>
              <w:jc w:val="center"/>
              <w:rPr>
                <w:rFonts w:eastAsiaTheme="minorHAnsi" w:cstheme="minorBidi"/>
                <w:b/>
                <w:sz w:val="22"/>
              </w:rPr>
            </w:pPr>
            <w:r w:rsidRPr="00653FF1">
              <w:rPr>
                <w:rFonts w:eastAsiaTheme="minorHAnsi" w:cstheme="minorBidi"/>
                <w:b/>
                <w:sz w:val="22"/>
              </w:rPr>
              <w:t>DOT Class 3</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eastAsiaTheme="minorHAnsi" w:cstheme="minorBidi"/>
                <w:b/>
                <w:sz w:val="22"/>
              </w:rPr>
              <w:t>Flammable Liquids</w:t>
            </w:r>
          </w:p>
        </w:tc>
      </w:tr>
      <w:tr w:rsidR="000E3A9E" w:rsidRPr="00653FF1" w:rsidTr="006561C8">
        <w:trPr>
          <w:trHeight w:val="1872"/>
          <w:tblHeader/>
          <w:jc w:val="center"/>
        </w:trPr>
        <w:tc>
          <w:tcPr>
            <w:tcW w:w="3125"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635712" behindDoc="0" locked="0" layoutInCell="1" allowOverlap="0" wp14:anchorId="44A577C7" wp14:editId="1AF0E975">
                  <wp:simplePos x="0" y="0"/>
                  <wp:positionH relativeFrom="column">
                    <wp:posOffset>439420</wp:posOffset>
                  </wp:positionH>
                  <wp:positionV relativeFrom="line">
                    <wp:posOffset>2540</wp:posOffset>
                  </wp:positionV>
                  <wp:extent cx="1097280" cy="1097280"/>
                  <wp:effectExtent l="0" t="0" r="7620" b="7620"/>
                  <wp:wrapSquare wrapText="bothSides"/>
                  <wp:docPr id="61" name="Picture 61" descr="Flammable Solid" title="Flammable S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mmable Soli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637760" behindDoc="0" locked="0" layoutInCell="1" allowOverlap="0" wp14:anchorId="2738F104" wp14:editId="4E82F32E">
                  <wp:simplePos x="0" y="0"/>
                  <wp:positionH relativeFrom="column">
                    <wp:posOffset>401955</wp:posOffset>
                  </wp:positionH>
                  <wp:positionV relativeFrom="line">
                    <wp:posOffset>8890</wp:posOffset>
                  </wp:positionV>
                  <wp:extent cx="1097280" cy="1097280"/>
                  <wp:effectExtent l="0" t="0" r="7620" b="7620"/>
                  <wp:wrapSquare wrapText="bothSides"/>
                  <wp:docPr id="62" name="Picture 62" descr="Oxidizer" title="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xidiz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7"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638784" behindDoc="0" locked="0" layoutInCell="1" allowOverlap="0" wp14:anchorId="10B8058E" wp14:editId="7EB9C3E4">
                  <wp:simplePos x="0" y="0"/>
                  <wp:positionH relativeFrom="column">
                    <wp:posOffset>356235</wp:posOffset>
                  </wp:positionH>
                  <wp:positionV relativeFrom="line">
                    <wp:posOffset>1905</wp:posOffset>
                  </wp:positionV>
                  <wp:extent cx="1097280" cy="1097280"/>
                  <wp:effectExtent l="0" t="0" r="7620" b="7620"/>
                  <wp:wrapSquare wrapText="bothSides"/>
                  <wp:docPr id="63" name="Picture 63" descr="Po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is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3A9E" w:rsidRPr="00653FF1" w:rsidTr="0034684E">
        <w:trPr>
          <w:tblHeader/>
          <w:jc w:val="center"/>
        </w:trPr>
        <w:tc>
          <w:tcPr>
            <w:tcW w:w="3125" w:type="dxa"/>
            <w:vAlign w:val="center"/>
          </w:tcPr>
          <w:p w:rsidR="000E3A9E" w:rsidRPr="00653FF1" w:rsidRDefault="000E3A9E" w:rsidP="00D109B5">
            <w:pPr>
              <w:spacing w:before="0" w:beforeAutospacing="0"/>
              <w:jc w:val="center"/>
              <w:rPr>
                <w:b/>
                <w:sz w:val="22"/>
              </w:rPr>
            </w:pPr>
            <w:r w:rsidRPr="00653FF1">
              <w:rPr>
                <w:b/>
                <w:sz w:val="22"/>
              </w:rPr>
              <w:t>DOT Class 4</w:t>
            </w:r>
          </w:p>
          <w:p w:rsidR="000E3A9E" w:rsidRPr="00653FF1" w:rsidRDefault="000E3A9E" w:rsidP="00D109B5">
            <w:pPr>
              <w:spacing w:before="0" w:beforeAutospacing="0"/>
              <w:jc w:val="center"/>
              <w:rPr>
                <w:b/>
                <w:sz w:val="22"/>
              </w:rPr>
            </w:pPr>
            <w:r w:rsidRPr="00653FF1">
              <w:rPr>
                <w:b/>
                <w:sz w:val="22"/>
              </w:rPr>
              <w:t>Flammable Solids</w:t>
            </w:r>
          </w:p>
        </w:tc>
        <w:tc>
          <w:tcPr>
            <w:tcW w:w="3118" w:type="dxa"/>
            <w:vAlign w:val="center"/>
          </w:tcPr>
          <w:p w:rsidR="000E3A9E" w:rsidRPr="00653FF1" w:rsidRDefault="000E3A9E" w:rsidP="00D109B5">
            <w:pPr>
              <w:spacing w:before="0" w:beforeAutospacing="0"/>
              <w:jc w:val="center"/>
              <w:rPr>
                <w:b/>
                <w:sz w:val="22"/>
              </w:rPr>
            </w:pPr>
            <w:r w:rsidRPr="00653FF1">
              <w:rPr>
                <w:b/>
                <w:sz w:val="22"/>
              </w:rPr>
              <w:t>DOT Class 5</w:t>
            </w:r>
          </w:p>
          <w:p w:rsidR="000E3A9E" w:rsidRPr="00653FF1" w:rsidRDefault="000E3A9E" w:rsidP="00D109B5">
            <w:pPr>
              <w:spacing w:before="0" w:beforeAutospacing="0"/>
              <w:jc w:val="center"/>
              <w:rPr>
                <w:rFonts w:cstheme="minorHAnsi"/>
                <w:b/>
                <w:color w:val="000000"/>
                <w:sz w:val="22"/>
              </w:rPr>
            </w:pPr>
            <w:r w:rsidRPr="00653FF1">
              <w:rPr>
                <w:b/>
                <w:sz w:val="22"/>
              </w:rPr>
              <w:t>Oxidizers</w:t>
            </w:r>
          </w:p>
        </w:tc>
        <w:tc>
          <w:tcPr>
            <w:tcW w:w="3117" w:type="dxa"/>
            <w:vAlign w:val="center"/>
          </w:tcPr>
          <w:p w:rsidR="000E3A9E" w:rsidRPr="00653FF1" w:rsidRDefault="000E3A9E" w:rsidP="00D109B5">
            <w:pPr>
              <w:spacing w:before="0" w:beforeAutospacing="0"/>
              <w:jc w:val="center"/>
              <w:rPr>
                <w:b/>
                <w:sz w:val="22"/>
              </w:rPr>
            </w:pPr>
            <w:r w:rsidRPr="00653FF1">
              <w:rPr>
                <w:b/>
                <w:sz w:val="22"/>
              </w:rPr>
              <w:t>DOT Class 6</w:t>
            </w:r>
          </w:p>
          <w:p w:rsidR="000E3A9E" w:rsidRPr="00653FF1" w:rsidRDefault="000E3A9E" w:rsidP="00D109B5">
            <w:pPr>
              <w:spacing w:before="0" w:beforeAutospacing="0"/>
              <w:jc w:val="center"/>
              <w:rPr>
                <w:b/>
                <w:sz w:val="22"/>
              </w:rPr>
            </w:pPr>
            <w:r w:rsidRPr="00653FF1">
              <w:rPr>
                <w:b/>
                <w:sz w:val="22"/>
              </w:rPr>
              <w:t>Poisons</w:t>
            </w:r>
          </w:p>
        </w:tc>
      </w:tr>
      <w:tr w:rsidR="000E3A9E" w:rsidRPr="00653FF1" w:rsidTr="006561C8">
        <w:trPr>
          <w:trHeight w:val="1872"/>
          <w:tblHeader/>
          <w:jc w:val="center"/>
        </w:trPr>
        <w:tc>
          <w:tcPr>
            <w:tcW w:w="3125"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379D0195" wp14:editId="1D527F6E">
                  <wp:extent cx="1097280" cy="1097280"/>
                  <wp:effectExtent l="0" t="0" r="7620" b="7620"/>
                  <wp:docPr id="64" name="Picture 64" descr="Radioactive" title="Radio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ioactiv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8"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00EF71B0" wp14:editId="7CE90E6D">
                  <wp:extent cx="1097280" cy="1097280"/>
                  <wp:effectExtent l="0" t="0" r="7620" b="7620"/>
                  <wp:docPr id="65" name="Picture 65" descr="Corrosive" title="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orrosiv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7"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13DB7339" wp14:editId="64E007E1">
                  <wp:extent cx="1097280" cy="1097280"/>
                  <wp:effectExtent l="0" t="0" r="7620" b="7620"/>
                  <wp:docPr id="66" name="Picture 3" descr="Miscellaneous Dangerous Goods" title="Miscellaneous Dangerous G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cellaneous Dangerous Good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0E3A9E" w:rsidRPr="00653FF1" w:rsidTr="007F2CA3">
        <w:trPr>
          <w:tblHeader/>
          <w:jc w:val="center"/>
        </w:trPr>
        <w:tc>
          <w:tcPr>
            <w:tcW w:w="3125"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7</w:t>
            </w:r>
          </w:p>
          <w:p w:rsidR="000E3A9E" w:rsidRPr="00653FF1" w:rsidRDefault="000E3A9E" w:rsidP="00D109B5">
            <w:pPr>
              <w:spacing w:before="0" w:beforeAutospacing="0"/>
              <w:jc w:val="center"/>
              <w:rPr>
                <w:b/>
                <w:sz w:val="22"/>
              </w:rPr>
            </w:pPr>
            <w:r w:rsidRPr="00653FF1">
              <w:rPr>
                <w:b/>
                <w:sz w:val="22"/>
              </w:rPr>
              <w:t>Radioactive Materials</w:t>
            </w:r>
          </w:p>
        </w:tc>
        <w:tc>
          <w:tcPr>
            <w:tcW w:w="3118"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8</w:t>
            </w:r>
          </w:p>
          <w:p w:rsidR="000E3A9E" w:rsidRPr="00653FF1" w:rsidRDefault="000E3A9E" w:rsidP="00D109B5">
            <w:pPr>
              <w:spacing w:before="0" w:beforeAutospacing="0"/>
              <w:jc w:val="center"/>
              <w:rPr>
                <w:b/>
                <w:sz w:val="22"/>
              </w:rPr>
            </w:pPr>
            <w:r w:rsidRPr="00653FF1">
              <w:rPr>
                <w:b/>
                <w:sz w:val="22"/>
              </w:rPr>
              <w:t>Corrosives</w:t>
            </w:r>
          </w:p>
        </w:tc>
        <w:tc>
          <w:tcPr>
            <w:tcW w:w="3117"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9</w:t>
            </w:r>
          </w:p>
          <w:p w:rsidR="000E3A9E" w:rsidRPr="00653FF1" w:rsidRDefault="000E3A9E" w:rsidP="00D109B5">
            <w:pPr>
              <w:spacing w:before="0" w:beforeAutospacing="0"/>
              <w:jc w:val="center"/>
              <w:rPr>
                <w:rFonts w:cstheme="minorHAnsi"/>
                <w:b/>
                <w:color w:val="000000"/>
                <w:sz w:val="22"/>
              </w:rPr>
            </w:pPr>
            <w:r w:rsidRPr="00653FF1">
              <w:rPr>
                <w:b/>
                <w:sz w:val="22"/>
              </w:rPr>
              <w:t>Miscellaneous</w:t>
            </w:r>
          </w:p>
        </w:tc>
      </w:tr>
      <w:tr w:rsidR="007F2CA3" w:rsidRPr="00653FF1" w:rsidTr="007F2CA3">
        <w:trPr>
          <w:tblHeader/>
          <w:jc w:val="center"/>
        </w:trPr>
        <w:tc>
          <w:tcPr>
            <w:tcW w:w="9360" w:type="dxa"/>
            <w:gridSpan w:val="3"/>
            <w:tcBorders>
              <w:left w:val="nil"/>
              <w:bottom w:val="nil"/>
              <w:right w:val="nil"/>
            </w:tcBorders>
            <w:vAlign w:val="center"/>
          </w:tcPr>
          <w:p w:rsidR="007F2CA3" w:rsidRPr="00653FF1" w:rsidRDefault="00C32A11" w:rsidP="007A5360">
            <w:pPr>
              <w:spacing w:before="0" w:beforeAutospacing="0"/>
              <w:jc w:val="center"/>
              <w:rPr>
                <w:b/>
                <w:sz w:val="22"/>
              </w:rPr>
            </w:pPr>
            <w:r w:rsidRPr="000E3A9E">
              <w:rPr>
                <w:b/>
              </w:rPr>
              <w:t>Figure 2.</w:t>
            </w:r>
            <w:r w:rsidR="007A5360">
              <w:rPr>
                <w:b/>
              </w:rPr>
              <w:t>5</w:t>
            </w:r>
            <w:r w:rsidRPr="000E3A9E">
              <w:rPr>
                <w:b/>
              </w:rPr>
              <w:t xml:space="preserve"> – NFPA Hazard Rating System</w:t>
            </w:r>
          </w:p>
        </w:tc>
      </w:tr>
    </w:tbl>
    <w:p w:rsidR="0076344E" w:rsidRPr="000E3A9E" w:rsidRDefault="0076344E" w:rsidP="000E3A9E">
      <w:pPr>
        <w:jc w:val="center"/>
        <w:rPr>
          <w:b/>
        </w:rPr>
      </w:pPr>
    </w:p>
    <w:p w:rsidR="000E3A9E" w:rsidRDefault="000E3A9E" w:rsidP="0076344E">
      <w:pPr>
        <w:sectPr w:rsidR="000E3A9E" w:rsidSect="00EB402F">
          <w:headerReference w:type="default" r:id="rId43"/>
          <w:pgSz w:w="12240" w:h="15840" w:code="1"/>
          <w:pgMar w:top="1440" w:right="1440" w:bottom="1440" w:left="1440" w:header="288" w:footer="288" w:gutter="0"/>
          <w:cols w:space="720"/>
          <w:docGrid w:linePitch="360"/>
        </w:sectPr>
      </w:pPr>
    </w:p>
    <w:p w:rsidR="0076344E" w:rsidRDefault="0076344E" w:rsidP="00D50F19">
      <w:pPr>
        <w:pStyle w:val="Heading1"/>
      </w:pPr>
      <w:bookmarkStart w:id="21" w:name="_Toc380696120"/>
      <w:r>
        <w:lastRenderedPageBreak/>
        <w:t>Classes of Hazardous Chemicals</w:t>
      </w:r>
      <w:bookmarkEnd w:id="21"/>
    </w:p>
    <w:p w:rsidR="0076344E" w:rsidRDefault="0076344E" w:rsidP="0076344E">
      <w:r>
        <w:t xml:space="preserve">Chemicals can be divided into several different hazard classes. The hazard class provides information to help determine how a chemical can be safely stored and handled. Each chemical container, whether supplied by a chemical manufacturer or produced in the laboratory, must have a label that clearly identifies the chemical constituents. In addition to a specific chemical label, more comprehensive hazard information can be found by referencing the SDS for that chemical. The OSHA Laboratory Standard defines a hazardous chemical as any element, chemical compound, or mixture of elements and/or compounds which is a physical or health hazard. This definition of a hazardous chemical and the GHS primary classes of chemicals are briefly discussed below. </w:t>
      </w:r>
    </w:p>
    <w:p w:rsidR="0076344E" w:rsidRDefault="0076344E" w:rsidP="00A663A5">
      <w:pPr>
        <w:pStyle w:val="Heading2"/>
      </w:pPr>
      <w:bookmarkStart w:id="22" w:name="_Toc380696121"/>
      <w:r>
        <w:t>Physical Hazards</w:t>
      </w:r>
      <w:bookmarkEnd w:id="22"/>
    </w:p>
    <w:p w:rsidR="0076344E" w:rsidRDefault="0076344E" w:rsidP="0076344E">
      <w:r>
        <w:t xml:space="preserve">A chemical is a physical hazard if there is scientifically valid evidence that it is flammable, combustible, compressed gas, explosive, organic peroxide, oxidizer, pyrophoric, self-heating, self-reactive, or water-reactive. Each physical hazard is briefly defined below. Refer to Appendix </w:t>
      </w:r>
      <w:r w:rsidR="001C5B2A">
        <w:t>B (</w:t>
      </w:r>
      <w:r w:rsidR="0001374A">
        <w:t xml:space="preserve">section </w:t>
      </w:r>
      <w:r w:rsidR="001C5B2A">
        <w:t>B.1)</w:t>
      </w:r>
      <w:r>
        <w:t xml:space="preserve"> for detailed information on each physical hazard.</w:t>
      </w:r>
    </w:p>
    <w:p w:rsidR="00F115CB" w:rsidRDefault="00F115CB" w:rsidP="0010551B">
      <w:pPr>
        <w:pStyle w:val="ListParagraph"/>
        <w:numPr>
          <w:ilvl w:val="0"/>
          <w:numId w:val="19"/>
        </w:numPr>
      </w:pPr>
      <w:r w:rsidRPr="00F115CB">
        <w:rPr>
          <w:b/>
        </w:rPr>
        <w:t>Explosives:</w:t>
      </w:r>
      <w:r>
        <w:t xml:space="preserve"> A liquid or solid which is in itself capable by chemical reaction of producing gas at such a temperature and pressure and at such a speed as to cause damage to the surroundings. </w:t>
      </w:r>
    </w:p>
    <w:p w:rsidR="0076344E" w:rsidRDefault="0076344E" w:rsidP="0010551B">
      <w:pPr>
        <w:pStyle w:val="ListParagraph"/>
        <w:numPr>
          <w:ilvl w:val="0"/>
          <w:numId w:val="19"/>
        </w:numPr>
      </w:pPr>
      <w:r w:rsidRPr="00D109B5">
        <w:rPr>
          <w:b/>
        </w:rPr>
        <w:t xml:space="preserve">Flammable Liquids: </w:t>
      </w:r>
      <w:r>
        <w:t>Materials which under standard conditions can generate sufficient vapor to cause a fire in the presence of an ignition source and have a flash point no greater than 93</w:t>
      </w:r>
      <w:r w:rsidR="00355124">
        <w:rPr>
          <w:rFonts w:cstheme="minorHAnsi"/>
        </w:rPr>
        <w:t xml:space="preserve"> °C</w:t>
      </w:r>
      <w:r>
        <w:t xml:space="preserve"> (200</w:t>
      </w:r>
      <w:r w:rsidR="00355124">
        <w:rPr>
          <w:rFonts w:cstheme="minorHAnsi"/>
        </w:rPr>
        <w:t xml:space="preserve"> °F</w:t>
      </w:r>
      <w:r>
        <w:t>).</w:t>
      </w:r>
    </w:p>
    <w:p w:rsidR="0076344E" w:rsidRDefault="0076344E" w:rsidP="0010551B">
      <w:pPr>
        <w:pStyle w:val="ListParagraph"/>
        <w:numPr>
          <w:ilvl w:val="0"/>
          <w:numId w:val="19"/>
        </w:numPr>
      </w:pPr>
      <w:r w:rsidRPr="00D109B5">
        <w:rPr>
          <w:b/>
        </w:rPr>
        <w:t>Flammable Solid:</w:t>
      </w:r>
      <w:r>
        <w:t xml:space="preserve"> A solid which is readily combustible, or may cause or contribute to a fire through friction.</w:t>
      </w:r>
    </w:p>
    <w:p w:rsidR="0076344E" w:rsidRDefault="0076344E" w:rsidP="0010551B">
      <w:pPr>
        <w:pStyle w:val="ListParagraph"/>
        <w:numPr>
          <w:ilvl w:val="0"/>
          <w:numId w:val="19"/>
        </w:numPr>
      </w:pPr>
      <w:r w:rsidRPr="00D109B5">
        <w:rPr>
          <w:b/>
        </w:rPr>
        <w:t>Gases under Pressure:</w:t>
      </w:r>
      <w:r>
        <w:t xml:space="preserve"> Gases which are contained in a receptacle at a pressure not less than 280 kPA at 20</w:t>
      </w:r>
      <w:r w:rsidR="00355124">
        <w:t xml:space="preserve"> °C</w:t>
      </w:r>
      <w:r>
        <w:t xml:space="preserve"> or as a refrigerated liquid.</w:t>
      </w:r>
    </w:p>
    <w:p w:rsidR="00F115CB" w:rsidRDefault="00F115CB" w:rsidP="0010551B">
      <w:pPr>
        <w:pStyle w:val="ListParagraph"/>
        <w:numPr>
          <w:ilvl w:val="0"/>
          <w:numId w:val="19"/>
        </w:numPr>
      </w:pPr>
      <w:r w:rsidRPr="00F115CB">
        <w:rPr>
          <w:b/>
        </w:rPr>
        <w:t>Organic Peroxide:</w:t>
      </w:r>
      <w:r>
        <w:t xml:space="preserve"> A liquid or solid which contains the bivalent -0-0- structure and may be considered a derivative of hydrogen peroxide, where one or both of the hydrogen atoms have been replaced by organic radicals. </w:t>
      </w:r>
    </w:p>
    <w:p w:rsidR="00F115CB" w:rsidRDefault="00F115CB" w:rsidP="00CD6C91">
      <w:pPr>
        <w:pStyle w:val="ListParagraph"/>
        <w:numPr>
          <w:ilvl w:val="0"/>
          <w:numId w:val="19"/>
        </w:numPr>
      </w:pPr>
      <w:r w:rsidRPr="00F115CB">
        <w:rPr>
          <w:b/>
        </w:rPr>
        <w:t xml:space="preserve">Oxidizer: </w:t>
      </w:r>
      <w:r>
        <w:t>A liquid or solid, while in itself is not necessarily combustible, may generally by yielding oxygen</w:t>
      </w:r>
      <w:r w:rsidR="00EE7A81">
        <w:t>,</w:t>
      </w:r>
      <w:r>
        <w:t xml:space="preserve"> cause or contribute to the combustion of other material. </w:t>
      </w:r>
    </w:p>
    <w:p w:rsidR="0076344E" w:rsidRDefault="0076344E" w:rsidP="0010551B">
      <w:pPr>
        <w:pStyle w:val="ListParagraph"/>
        <w:numPr>
          <w:ilvl w:val="0"/>
          <w:numId w:val="19"/>
        </w:numPr>
      </w:pPr>
      <w:r w:rsidRPr="00D109B5">
        <w:rPr>
          <w:b/>
        </w:rPr>
        <w:t>Pyrophoric Substance (also called Spontaneously Combustible):</w:t>
      </w:r>
      <w:r>
        <w:t xml:space="preserve"> A liquid or solid that even in small quantities and without an external ignition source can ignite after coming in contact with the air. </w:t>
      </w:r>
    </w:p>
    <w:p w:rsidR="0076344E" w:rsidRDefault="0076344E" w:rsidP="0010551B">
      <w:pPr>
        <w:pStyle w:val="ListParagraph"/>
        <w:numPr>
          <w:ilvl w:val="0"/>
          <w:numId w:val="19"/>
        </w:numPr>
      </w:pPr>
      <w:r w:rsidRPr="00D109B5">
        <w:rPr>
          <w:b/>
        </w:rPr>
        <w:lastRenderedPageBreak/>
        <w:t xml:space="preserve">Self-Heating Substance: </w:t>
      </w:r>
      <w:r>
        <w:t xml:space="preserve">A liquid or solid, other than a pyrophoric substance, which, by reaction with air and without energy supply, is liable to self-heat. </w:t>
      </w:r>
    </w:p>
    <w:p w:rsidR="0076344E" w:rsidRDefault="0076344E" w:rsidP="0010551B">
      <w:pPr>
        <w:pStyle w:val="ListParagraph"/>
        <w:numPr>
          <w:ilvl w:val="0"/>
          <w:numId w:val="19"/>
        </w:numPr>
      </w:pPr>
      <w:r w:rsidRPr="00D109B5">
        <w:rPr>
          <w:b/>
        </w:rPr>
        <w:t>Self-Reactive Substance:</w:t>
      </w:r>
      <w:r>
        <w:t xml:space="preserve"> A liquid or solid that is liable to undergo strong exothermic thermal decomposition even without participation of oxygen (air).</w:t>
      </w:r>
    </w:p>
    <w:p w:rsidR="0076344E" w:rsidRDefault="0076344E" w:rsidP="0010551B">
      <w:pPr>
        <w:pStyle w:val="ListParagraph"/>
        <w:numPr>
          <w:ilvl w:val="0"/>
          <w:numId w:val="19"/>
        </w:numPr>
      </w:pPr>
      <w:r w:rsidRPr="00D109B5">
        <w:rPr>
          <w:b/>
        </w:rPr>
        <w:t>Water-Reactive Substance:</w:t>
      </w:r>
      <w:r>
        <w:t xml:space="preserve"> A liquid or solid that reacts violently with water to produce a flammable or toxic gas, or other hazardous conditions.</w:t>
      </w:r>
    </w:p>
    <w:p w:rsidR="0076344E" w:rsidRDefault="0076344E" w:rsidP="00A663A5">
      <w:pPr>
        <w:pStyle w:val="Heading2"/>
      </w:pPr>
      <w:bookmarkStart w:id="23" w:name="_Toc380696122"/>
      <w:r>
        <w:t>Health Hazards</w:t>
      </w:r>
      <w:bookmarkEnd w:id="23"/>
    </w:p>
    <w:p w:rsidR="0076344E" w:rsidRDefault="0076344E" w:rsidP="0076344E">
      <w:r>
        <w:t xml:space="preserve">A chemical is a health hazard if there is statistically significant evidence based on at least one study conducted in accordance with established scientific principles that acute or chronic health effects may occur in exposed employees. Each health hazard is briefly defined below. Refer to Appendix </w:t>
      </w:r>
      <w:r w:rsidR="00430DAB">
        <w:t>B</w:t>
      </w:r>
      <w:r>
        <w:t xml:space="preserve"> </w:t>
      </w:r>
      <w:r w:rsidR="001C5B2A">
        <w:t>(</w:t>
      </w:r>
      <w:r w:rsidR="0001374A">
        <w:t xml:space="preserve">section </w:t>
      </w:r>
      <w:r w:rsidR="001C5B2A">
        <w:t xml:space="preserve">B.2) </w:t>
      </w:r>
      <w:r>
        <w:t>for detailed information on each health hazard.</w:t>
      </w:r>
    </w:p>
    <w:p w:rsidR="00F115CB" w:rsidRDefault="00F115CB" w:rsidP="0010551B">
      <w:pPr>
        <w:pStyle w:val="ListParagraph"/>
        <w:numPr>
          <w:ilvl w:val="0"/>
          <w:numId w:val="20"/>
        </w:numPr>
      </w:pPr>
      <w:r w:rsidRPr="00F115CB">
        <w:rPr>
          <w:b/>
        </w:rPr>
        <w:t xml:space="preserve">Carcinogens: </w:t>
      </w:r>
      <w:r>
        <w:t xml:space="preserve">Substances that cause cancer. Generally they are chronically toxic substances; that is, they cause damage after repeated or long-duration exposure, and their effects may only become evident after a long latency period. Carcinogens are separated into two classes: select carcinogens and regulated carcinogens. </w:t>
      </w:r>
    </w:p>
    <w:p w:rsidR="0076344E" w:rsidRDefault="0076344E" w:rsidP="0010551B">
      <w:pPr>
        <w:pStyle w:val="ListParagraph"/>
        <w:numPr>
          <w:ilvl w:val="0"/>
          <w:numId w:val="20"/>
        </w:numPr>
      </w:pPr>
      <w:r w:rsidRPr="00F115CB">
        <w:rPr>
          <w:b/>
        </w:rPr>
        <w:t>Corrosives:</w:t>
      </w:r>
      <w:r>
        <w:t xml:space="preserve"> Substances that cause destruction of living tissue by chemical corrosion at the site of contact and can be either acidic or caustic (basic). </w:t>
      </w:r>
    </w:p>
    <w:p w:rsidR="0076344E" w:rsidRDefault="0076344E" w:rsidP="0010551B">
      <w:pPr>
        <w:pStyle w:val="ListParagraph"/>
        <w:numPr>
          <w:ilvl w:val="0"/>
          <w:numId w:val="20"/>
        </w:numPr>
      </w:pPr>
      <w:r w:rsidRPr="00F115CB">
        <w:rPr>
          <w:b/>
        </w:rPr>
        <w:t>Hazardous Substances with Toxic Effects on Specific Organs:</w:t>
      </w:r>
      <w:r>
        <w:t xml:space="preserve"> Substances that pose adverse health effects to specific organs such as the liver, kidneys, lungs, etc. </w:t>
      </w:r>
    </w:p>
    <w:p w:rsidR="00F115CB" w:rsidRDefault="00F115CB" w:rsidP="0010551B">
      <w:pPr>
        <w:pStyle w:val="ListParagraph"/>
        <w:numPr>
          <w:ilvl w:val="0"/>
          <w:numId w:val="20"/>
        </w:numPr>
      </w:pPr>
      <w:r w:rsidRPr="00F115CB">
        <w:rPr>
          <w:b/>
        </w:rPr>
        <w:t>High Acute Toxicity Substances:</w:t>
      </w:r>
      <w:r>
        <w:t xml:space="preserve"> Substances that may be fatal or cause damage to target organs as the result of a single exposure or exposures of short duration. Acute toxins are quantified by a substance’s lethal dose-50 (LD50) or lethal concentration-50 (LC50), which is the lethal dose of a compound to 50% of a laboratory tested animal population (e.g., rats, rabbits) over a specified time period. </w:t>
      </w:r>
    </w:p>
    <w:p w:rsidR="00F115CB" w:rsidRDefault="00F115CB" w:rsidP="0010551B">
      <w:pPr>
        <w:pStyle w:val="ListParagraph"/>
        <w:numPr>
          <w:ilvl w:val="0"/>
          <w:numId w:val="20"/>
        </w:numPr>
      </w:pPr>
      <w:r w:rsidRPr="00F115CB">
        <w:rPr>
          <w:b/>
        </w:rPr>
        <w:t>Irritant:</w:t>
      </w:r>
      <w:r>
        <w:t xml:space="preserve"> Substances that cause reversible inflammatory effects on living tissue by chemical action at the site of contact. </w:t>
      </w:r>
    </w:p>
    <w:p w:rsidR="0076344E" w:rsidRDefault="0076344E" w:rsidP="0010551B">
      <w:pPr>
        <w:pStyle w:val="ListParagraph"/>
        <w:numPr>
          <w:ilvl w:val="0"/>
          <w:numId w:val="20"/>
        </w:numPr>
      </w:pPr>
      <w:r w:rsidRPr="00F115CB">
        <w:rPr>
          <w:b/>
        </w:rPr>
        <w:t>Reproductive Toxins:</w:t>
      </w:r>
      <w:r>
        <w:t xml:space="preserve"> Substances that may affect the reproductive capabilities, including chromosomal damage (mutations) and effects on fetuses (teratogens). </w:t>
      </w:r>
    </w:p>
    <w:p w:rsidR="00F115CB" w:rsidRDefault="00F115CB" w:rsidP="0010551B">
      <w:pPr>
        <w:pStyle w:val="ListParagraph"/>
        <w:numPr>
          <w:ilvl w:val="0"/>
          <w:numId w:val="20"/>
        </w:numPr>
      </w:pPr>
      <w:r w:rsidRPr="00F115CB">
        <w:rPr>
          <w:b/>
        </w:rPr>
        <w:t>Sensitizer (also called allergen):</w:t>
      </w:r>
      <w:r>
        <w:t xml:space="preserve"> A substance that causes exposed individuals to develop an allergic reaction in normal tissue after repeated exposure to the substance.</w:t>
      </w:r>
    </w:p>
    <w:p w:rsidR="00D109B5" w:rsidRDefault="00D109B5" w:rsidP="00D109B5">
      <w:r>
        <w:br w:type="page"/>
      </w:r>
    </w:p>
    <w:p w:rsidR="0076344E" w:rsidRDefault="0076344E" w:rsidP="00A663A5">
      <w:pPr>
        <w:pStyle w:val="Heading2"/>
      </w:pPr>
      <w:bookmarkStart w:id="24" w:name="_Toc380696123"/>
      <w:r>
        <w:lastRenderedPageBreak/>
        <w:t>Biological Hazards</w:t>
      </w:r>
      <w:bookmarkEnd w:id="24"/>
    </w:p>
    <w:p w:rsidR="0076344E" w:rsidRDefault="0076344E" w:rsidP="0076344E">
      <w:r>
        <w:t xml:space="preserve">The Purdue University Institutional Biosafety Committee (IBC) is the campus-based committee that has the responsibility for reviewing and approving all proposals, activities, and experiments involving an organism or product of an organism that presents a risk to humans, plants, animals, or the environment. The PI must submit to the IBC an application to use rDNA, synthetic nucleic acids, potential pathogens, human tissue, fluids, and/or cell lines in their research. The IBC review is conducted in accordance with the guidance and requirements of National Institutes of Health, the Centers for Disease Control, and Purdue University </w:t>
      </w:r>
      <w:r w:rsidR="00B46CD0">
        <w:t>policies,</w:t>
      </w:r>
      <w:r>
        <w:t xml:space="preserve"> and the Biosafety Manual. All PIs have an obligation to be closely familiar with EHS guidelines applicable to their work and to adhere to them. More detail regarding the IBC process can be found on the Purdue Office of the Vice President for Research webpage: (</w:t>
      </w:r>
      <w:hyperlink r:id="rId44" w:history="1">
        <w:r w:rsidR="00F115CB" w:rsidRPr="00B73F0F">
          <w:rPr>
            <w:rStyle w:val="Hyperlink"/>
          </w:rPr>
          <w:t>http://www.purdue.edu/research/vpr/rschadmin/rschoversight/rdna/forms.php</w:t>
        </w:r>
      </w:hyperlink>
      <w:r>
        <w:t>).</w:t>
      </w:r>
    </w:p>
    <w:p w:rsidR="0076344E" w:rsidRDefault="0076344E" w:rsidP="00A663A5">
      <w:pPr>
        <w:pStyle w:val="Heading2"/>
      </w:pPr>
      <w:bookmarkStart w:id="25" w:name="_Toc380696124"/>
      <w:r>
        <w:t>Radioactive Material Hazards</w:t>
      </w:r>
      <w:bookmarkEnd w:id="25"/>
    </w:p>
    <w:p w:rsidR="0076344E" w:rsidRDefault="0076344E" w:rsidP="0076344E">
      <w:r>
        <w:t xml:space="preserve">The Purdue University Radiation Safety Committee (RSC) is the campus-based committee that has the responsibility for reviewing and approving all proposals, activities, and experiments involving radioactive material and radiation producing devices. The PI must submit to the RSC through REM, an application to use radioactive material or radiation-producing devices. Use of radioactive materials at Purdue University is authorized under a license issued by the US Nuclear Regulatory Commission or a registration with the Indiana State Department of Health and all work must comply with applicable regulations. The policies and procedures for handling radioactive </w:t>
      </w:r>
      <w:r w:rsidR="00176E40">
        <w:t xml:space="preserve">materials are contained in the </w:t>
      </w:r>
      <w:r w:rsidRPr="00176E40">
        <w:rPr>
          <w:i/>
        </w:rPr>
        <w:t>Purdue Univ</w:t>
      </w:r>
      <w:r w:rsidR="00176E40" w:rsidRPr="00176E40">
        <w:rPr>
          <w:i/>
        </w:rPr>
        <w:t>ersity Radiation Safety Manual</w:t>
      </w:r>
      <w:r w:rsidR="00176E40">
        <w:t>.</w:t>
      </w:r>
      <w:r>
        <w:t xml:space="preserve"> (</w:t>
      </w:r>
      <w:hyperlink r:id="rId45" w:history="1">
        <w:r w:rsidR="00F115CB" w:rsidRPr="00B73F0F">
          <w:rPr>
            <w:rStyle w:val="Hyperlink"/>
          </w:rPr>
          <w:t>http://www.purdue.edu/rem/home/booklets/radman.pdf</w:t>
        </w:r>
      </w:hyperlink>
      <w:r>
        <w:t>)</w:t>
      </w:r>
    </w:p>
    <w:p w:rsidR="0076344E" w:rsidRDefault="0076344E" w:rsidP="00A663A5">
      <w:pPr>
        <w:pStyle w:val="Heading2"/>
      </w:pPr>
      <w:bookmarkStart w:id="26" w:name="_Toc380696125"/>
      <w:r>
        <w:t>Laser Hazards</w:t>
      </w:r>
      <w:bookmarkEnd w:id="26"/>
    </w:p>
    <w:p w:rsidR="0076344E" w:rsidRDefault="0076344E" w:rsidP="0076344E">
      <w:r>
        <w:t>The Purdue University Laser Safety Committee (LSC) is the campus-based committee that has the responsibility for reviewing and approving all proposals, activities, and experiments involving laser radiation devices. PIs must submit to the LSC through REM, an application to use Class 3B and Class 4 lasers or laser devices. The use of lasers is subject to OSHA regulations and utilizes current ANSI standards to develop guidance. The policies and procedures for handli</w:t>
      </w:r>
      <w:r w:rsidR="00176E40">
        <w:t xml:space="preserve">ng lasers are contained in the </w:t>
      </w:r>
      <w:r w:rsidRPr="00176E40">
        <w:rPr>
          <w:i/>
        </w:rPr>
        <w:t>Purdue Unive</w:t>
      </w:r>
      <w:r w:rsidR="00176E40" w:rsidRPr="00176E40">
        <w:rPr>
          <w:i/>
        </w:rPr>
        <w:t>rsity Laser Safety Guidelines</w:t>
      </w:r>
      <w:r w:rsidR="00176E40">
        <w:t xml:space="preserve">. </w:t>
      </w:r>
      <w:r>
        <w:t>(</w:t>
      </w:r>
      <w:hyperlink r:id="rId46" w:history="1">
        <w:r w:rsidR="00F115CB" w:rsidRPr="00B73F0F">
          <w:rPr>
            <w:rStyle w:val="Hyperlink"/>
          </w:rPr>
          <w:t>http://www.purdue.edu/rem/home/booklets/laserguide.pdf</w:t>
        </w:r>
      </w:hyperlink>
      <w:r>
        <w:t>)</w:t>
      </w:r>
    </w:p>
    <w:p w:rsidR="00D109B5" w:rsidRDefault="00D109B5" w:rsidP="00D109B5">
      <w:pPr>
        <w:sectPr w:rsidR="00D109B5" w:rsidSect="00EB402F">
          <w:headerReference w:type="default" r:id="rId47"/>
          <w:pgSz w:w="12240" w:h="15840" w:code="1"/>
          <w:pgMar w:top="1440" w:right="1440" w:bottom="1440" w:left="1440" w:header="288" w:footer="288" w:gutter="0"/>
          <w:cols w:space="720"/>
          <w:docGrid w:linePitch="360"/>
        </w:sectPr>
      </w:pPr>
    </w:p>
    <w:p w:rsidR="0076344E" w:rsidRDefault="0076344E" w:rsidP="00D50F19">
      <w:pPr>
        <w:pStyle w:val="Heading1"/>
      </w:pPr>
      <w:bookmarkStart w:id="27" w:name="_Toc380696126"/>
      <w:r>
        <w:lastRenderedPageBreak/>
        <w:t>Laboratory Safety Controls</w:t>
      </w:r>
      <w:bookmarkEnd w:id="27"/>
    </w:p>
    <w:p w:rsidR="00015271" w:rsidRPr="000A0C24" w:rsidRDefault="0076344E" w:rsidP="0076344E">
      <w:r>
        <w:t>Laboratory safety controls include engineering controls, administrative controls, and PPE. Elements of these three categories should be used in a layered approach to minimize employee exposure to hazardous chemicals</w:t>
      </w:r>
      <w:r w:rsidRPr="000A0C24">
        <w:t xml:space="preserve">. </w:t>
      </w:r>
      <w:r w:rsidR="00015271" w:rsidRPr="000A0C24">
        <w:t xml:space="preserve"> The hierarchy of controls prioritizes hazard mitigation strategies on the premise that the best way to control a hazard is to systematically eliminate it from the workplace or substitute a less hazardous technique, process, or material. If elimination or substitution are not feasible options, administrative controls, engineering controls, and PPE must be used to provide the necessary protection. The laboratory employee’s responsibility is to follow administrative controls, use engineering controls, and wear PPE correctly and effectively. </w:t>
      </w:r>
    </w:p>
    <w:p w:rsidR="00015271" w:rsidRPr="000A0C24" w:rsidRDefault="00015271" w:rsidP="00015271">
      <w:pPr>
        <w:pStyle w:val="Heading2"/>
      </w:pPr>
      <w:r w:rsidRPr="000A0C24">
        <w:t>Routes of Exposure</w:t>
      </w:r>
    </w:p>
    <w:p w:rsidR="0076344E" w:rsidRPr="000A0C24" w:rsidRDefault="0076344E" w:rsidP="00015271">
      <w:r w:rsidRPr="000A0C24">
        <w:t xml:space="preserve">There are four primary routes of exposure in which hazardous substances can enter the body: inhalation, absorption, ingestion, and injection. Of these, the most likely routes of exposure in the laboratory are by inhalation and/or skin absorption. Many hazardous chemicals may affect people through more than one of these exposure modes, so it is critical that protective measures are in place for each of these exposure routes. </w:t>
      </w:r>
    </w:p>
    <w:p w:rsidR="0076344E" w:rsidRPr="000A0C24" w:rsidRDefault="0076344E" w:rsidP="00A663A5">
      <w:pPr>
        <w:pStyle w:val="Heading2"/>
      </w:pPr>
      <w:bookmarkStart w:id="28" w:name="_Toc380696127"/>
      <w:r w:rsidRPr="000A0C24">
        <w:t>Engineering Controls and Safety Equipment</w:t>
      </w:r>
      <w:bookmarkEnd w:id="28"/>
    </w:p>
    <w:p w:rsidR="0076344E" w:rsidRDefault="0076344E" w:rsidP="0076344E">
      <w:r>
        <w:t>Exposure to hazardous materials must be controlled to the greatest extent feasible by use of engineering controls. Engineering controls to reduce or eliminate exposures to hazardous chemicals include:</w:t>
      </w:r>
    </w:p>
    <w:p w:rsidR="0076344E" w:rsidRDefault="0076344E" w:rsidP="0010551B">
      <w:pPr>
        <w:pStyle w:val="ListParagraph"/>
        <w:numPr>
          <w:ilvl w:val="0"/>
          <w:numId w:val="21"/>
        </w:numPr>
      </w:pPr>
      <w:r>
        <w:t>Substitution with less hazardous equipment, chemicals, or processes (e.g., safety cans for glass bottles);</w:t>
      </w:r>
    </w:p>
    <w:p w:rsidR="0076344E" w:rsidRDefault="0076344E" w:rsidP="0010551B">
      <w:pPr>
        <w:pStyle w:val="ListParagraph"/>
        <w:numPr>
          <w:ilvl w:val="0"/>
          <w:numId w:val="21"/>
        </w:numPr>
      </w:pPr>
      <w:r>
        <w:t>Isolation of the operator or the process (e.g., use of a glove box when handling air- or water-sensitive chemicals); and</w:t>
      </w:r>
    </w:p>
    <w:p w:rsidR="0076344E" w:rsidRDefault="0076344E" w:rsidP="0010551B">
      <w:pPr>
        <w:pStyle w:val="ListParagraph"/>
        <w:numPr>
          <w:ilvl w:val="0"/>
          <w:numId w:val="21"/>
        </w:numPr>
      </w:pPr>
      <w:r>
        <w:t>Use of forced ventilation systems (e.g., chemical fume hood, biological safety cabinet).</w:t>
      </w:r>
    </w:p>
    <w:p w:rsidR="0076344E" w:rsidRDefault="0076344E" w:rsidP="00A25A55">
      <w:pPr>
        <w:pStyle w:val="Heading3"/>
        <w:numPr>
          <w:ilvl w:val="0"/>
          <w:numId w:val="61"/>
        </w:numPr>
        <w:ind w:hanging="720"/>
      </w:pPr>
      <w:bookmarkStart w:id="29" w:name="_Toc380696128"/>
      <w:r>
        <w:t>Chemical Fume Hoods</w:t>
      </w:r>
      <w:bookmarkEnd w:id="29"/>
    </w:p>
    <w:p w:rsidR="0076344E" w:rsidRDefault="0076344E" w:rsidP="00417C4D">
      <w:pPr>
        <w:ind w:left="360"/>
      </w:pPr>
      <w:r>
        <w:t xml:space="preserve">A chemical fume hood is a type of local ventilation installation that is designed to limit exposure to hazardous or toxic fumes, vapors, or dusts. To determine if a chemical is required to be used inside of a chemical fume hood, first check the SDS for that chemical. Statements found in Section 2 on a SDS such as “do not breathe dust, fumes, or vapors” or </w:t>
      </w:r>
      <w:r>
        <w:lastRenderedPageBreak/>
        <w:t>“toxic by inhalation” indicate the need for ventilation. As a best practice, always use a chemical fume hood for all work involving the handling of open chemicals (e.g., preparing solutions) whenever possible. If a chemical fume hood is required or recommended to be used, the following guidelines must be followed at all times:</w:t>
      </w:r>
    </w:p>
    <w:p w:rsidR="0076344E" w:rsidRDefault="0076344E" w:rsidP="0010551B">
      <w:pPr>
        <w:pStyle w:val="ListParagraph"/>
        <w:numPr>
          <w:ilvl w:val="0"/>
          <w:numId w:val="22"/>
        </w:numPr>
      </w:pPr>
      <w:r>
        <w:t xml:space="preserve">Chemical fume hoods must be marked to indicate the proper sash position for optimum hood performance as illustrated in Figure 4.1. The chemical fume hood sash should be positioned at this height whenever working with hazardous chemicals that could generate toxic aerosols, gases, or vapors. In general, the sash height should be set at a level where the operator is shielded to some degree from any splashes, explosions, or other violent reactions which could occur and where optimum air flow dynamics are achieved. Most chemical fume hoods are not intended to be used with the sash fully open. The sash should only be fully opened to add or remove equipment from the chemical fume hood.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1 – Chemical Fume Hood Sash Approved Working Height"/>
        <w:tblDescription w:val="Figure 4.1 – Chemical Fume Hood Sash Approved Working Height"/>
      </w:tblPr>
      <w:tblGrid>
        <w:gridCol w:w="8496"/>
      </w:tblGrid>
      <w:tr w:rsidR="007F2CA3" w:rsidTr="007F2CA3">
        <w:trPr>
          <w:tblHeader/>
          <w:jc w:val="center"/>
        </w:trPr>
        <w:tc>
          <w:tcPr>
            <w:tcW w:w="8496" w:type="dxa"/>
          </w:tcPr>
          <w:p w:rsidR="007F2CA3" w:rsidRDefault="007F2CA3" w:rsidP="0034684E">
            <w:pPr>
              <w:jc w:val="center"/>
            </w:pPr>
            <w:r>
              <w:rPr>
                <w:noProof/>
              </w:rPr>
              <mc:AlternateContent>
                <mc:Choice Requires="wpg">
                  <w:drawing>
                    <wp:inline distT="0" distB="0" distL="0" distR="0" wp14:anchorId="019B2918" wp14:editId="388435D7">
                      <wp:extent cx="4645152" cy="3355848"/>
                      <wp:effectExtent l="19050" t="19050" r="22225" b="16510"/>
                      <wp:docPr id="2056" name="Group 2056" descr="Figure 4.1 – Chemical Fume Hood Sash Approved Working Height" title="Figure 4.1 – Chemical Fume Hood Sash Approved Working Heigh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45152" cy="3355848"/>
                                <a:chOff x="0" y="0"/>
                                <a:chExt cx="5168348" cy="3729162"/>
                              </a:xfrm>
                            </wpg:grpSpPr>
                            <pic:pic xmlns:pic="http://schemas.openxmlformats.org/drawingml/2006/picture">
                              <pic:nvPicPr>
                                <pic:cNvPr id="2054" name="Picture 2054" descr="Chemical Fume Hood"/>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159026"/>
                                  <a:ext cx="4778734" cy="3570136"/>
                                </a:xfrm>
                                <a:prstGeom prst="rect">
                                  <a:avLst/>
                                </a:prstGeom>
                                <a:noFill/>
                                <a:ln>
                                  <a:solidFill>
                                    <a:schemeClr val="tx1"/>
                                  </a:solidFill>
                                </a:ln>
                              </pic:spPr>
                            </pic:pic>
                            <pic:pic xmlns:pic="http://schemas.openxmlformats.org/drawingml/2006/picture">
                              <pic:nvPicPr>
                                <pic:cNvPr id="2055" name="Picture 2055" descr="Proper Working Height and Hood Inspection Label"/>
                                <pic:cNvPicPr>
                                  <a:picLocks noChangeAspect="1"/>
                                </pic:cNvPicPr>
                              </pic:nvPicPr>
                              <pic:blipFill rotWithShape="1">
                                <a:blip r:embed="rId49" cstate="print">
                                  <a:extLst>
                                    <a:ext uri="{28A0092B-C50C-407E-A947-70E740481C1C}">
                                      <a14:useLocalDpi xmlns:a14="http://schemas.microsoft.com/office/drawing/2010/main" val="0"/>
                                    </a:ext>
                                  </a:extLst>
                                </a:blip>
                                <a:srcRect l="5356" r="8397"/>
                                <a:stretch/>
                              </pic:blipFill>
                              <pic:spPr bwMode="auto">
                                <a:xfrm>
                                  <a:off x="3959750" y="0"/>
                                  <a:ext cx="1208598" cy="3506525"/>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wps:wsp>
                              <wps:cNvPr id="4107" name="Rectangle 4107"/>
                              <wps:cNvSpPr/>
                              <wps:spPr>
                                <a:xfrm>
                                  <a:off x="978011" y="2162755"/>
                                  <a:ext cx="116378" cy="257175"/>
                                </a:xfrm>
                                <a:prstGeom prst="rect">
                                  <a:avLst/>
                                </a:prstGeom>
                                <a:solidFill>
                                  <a:srgbClr val="4F81BD">
                                    <a:alpha val="0"/>
                                  </a:srgbClr>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15"/>
                              <wps:cNvCnPr/>
                              <wps:spPr>
                                <a:xfrm flipV="1">
                                  <a:off x="1097280" y="779228"/>
                                  <a:ext cx="2818015" cy="1496060"/>
                                </a:xfrm>
                                <a:prstGeom prst="straightConnector1">
                                  <a:avLst/>
                                </a:prstGeom>
                                <a:noFill/>
                                <a:ln w="38100" cap="flat" cmpd="sng" algn="ctr">
                                  <a:solidFill>
                                    <a:schemeClr val="tx1"/>
                                  </a:solidFill>
                                  <a:prstDash val="solid"/>
                                  <a:tailEnd type="arrow"/>
                                </a:ln>
                                <a:effectLst/>
                              </wps:spPr>
                              <wps:bodyPr/>
                            </wps:wsp>
                          </wpg:wgp>
                        </a:graphicData>
                      </a:graphic>
                    </wp:inline>
                  </w:drawing>
                </mc:Choice>
                <mc:Fallback>
                  <w:pict>
                    <v:group w14:anchorId="1065523C" id="Group 2056" o:spid="_x0000_s1026" alt="Title: Figure 4.1 – Chemical Fume Hood Sash Approved Working Height - Description: Figure 4.1 – Chemical Fume Hood Sash Approved Working Height" style="width:365.75pt;height:264.25pt;mso-position-horizontal-relative:char;mso-position-vertical-relative:line" coordsize="51683,37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">
                      <o:lock v:ext="edit" aspectratio="t"/>
                      <v:shape id="Picture 2054" o:spid="_x0000_s1027" type="#_x0000_t75" alt="Chemical Fume Hood" style="position:absolute;top:1590;width:47787;height:35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GLd/KAAAA3QAAAA8AAABkcnMvZG93bnJldi54bWxEj0FrwkAUhO8F/8PyCl6KbiqtSHQVaRGs&#10;7aHGWvH2zL4msdm3Mbs18d93CwWPw8x8w0xmrSnFmWpXWFZw349AEKdWF5wp+NgseiMQziNrLC2T&#10;ggs5mE07NxOMtW14TefEZyJA2MWoIPe+iqV0aU4GXd9WxMH7srVBH2SdSV1jE+CmlIMoGkqDBYeF&#10;HCt6yin9Tn6Mgu1n+b49rua71dtLcTo83yX75vWiVPe2nY9BeGr9NfzfXmoFg+jxAf7ehCcgp7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LgGLd/KAAAA3QAAAA8AAAAAAAAA&#10;AAAAAAAAnwIAAGRycy9kb3ducmV2LnhtbFBLBQYAAAAABAAEAPcAAACWAwAAAAA=&#10;" stroked="t" strokecolor="black [3213]">
                        <v:imagedata r:id="rId50" o:title="Chemical Fume Hood"/>
                        <v:path arrowok="t"/>
                      </v:shape>
                      <v:shape id="Picture 2055" o:spid="_x0000_s1028" type="#_x0000_t75" alt="Proper Working Height and Hood Inspection Label" style="position:absolute;left:39597;width:12086;height:35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bIufGAAAA3QAAAA8AAABkcnMvZG93bnJldi54bWxEj0FrwkAUhO8F/8PyBG91U4siqWsoAcFL&#10;D8a09vjIviah2bdhd43RX98tCB6HmfmG2WSj6cRAzreWFbzMExDEldUt1wrK4+55DcIHZI2dZVJw&#10;JQ/ZdvK0wVTbCx9oKEItIoR9igqaEPpUSl81ZNDPbU8cvR/rDIYoXS21w0uEm04ukmQlDbYcFxrs&#10;KW+o+i3ORkHx+r06986dtMmrmx0+yq/PY6nUbDq+v4EINIZH+N7eawWLZLmE/zfxCcjt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Zsi58YAAADdAAAADwAAAAAAAAAAAAAA&#10;AACfAgAAZHJzL2Rvd25yZXYueG1sUEsFBgAAAAAEAAQA9wAAAJIDAAAAAA==&#10;" stroked="t" strokecolor="black [3213]">
                        <v:stroke joinstyle="round"/>
                        <v:imagedata r:id="rId51" o:title="Proper Working Height and Hood Inspection Label" cropleft="3510f" cropright="5503f"/>
                        <v:path arrowok="t"/>
                      </v:shape>
                      <v:rect id="Rectangle 4107" o:spid="_x0000_s1029" style="position:absolute;left:9780;top:21627;width:1163;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OGscA&#10;AADdAAAADwAAAGRycy9kb3ducmV2LnhtbESPQWvCQBSE74X+h+UJvRTdRNpGUlcpgqDQQ7V68PbM&#10;vmaD2bcxu9Xk37tCocdhZr5hpvPO1uJCra8cK0hHCQjiwumKSwW77+VwAsIHZI21Y1LQk4f57PFh&#10;irl2V97QZRtKESHsc1RgQmhyKX1hyKIfuYY4ej+utRiibEupW7xGuK3lOEnepMWK44LBhhaGitP2&#10;1yrgs9nZ/vC639vnL7NZp599diyUehp0H+8gAnXhP/zXXmkFL2mSwf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4zhrHAAAA3QAAAA8AAAAAAAAAAAAAAAAAmAIAAGRy&#10;cy9kb3ducmV2LnhtbFBLBQYAAAAABAAEAPUAAACMAwAAAAA=&#10;" fillcolor="#4f81bd" strokecolor="black [3213]" strokeweight="2pt">
                        <v:fill opacity="0"/>
                      </v:rect>
                      <v:shapetype id="_x0000_t32" coordsize="21600,21600" o:spt="32" o:oned="t" path="m,l21600,21600e" filled="f">
                        <v:path arrowok="t" fillok="f" o:connecttype="none"/>
                        <o:lock v:ext="edit" shapetype="t"/>
                      </v:shapetype>
                      <v:shape id="Straight Arrow Connector 15" o:spid="_x0000_s1030" type="#_x0000_t32" style="position:absolute;left:10972;top:7792;width:28180;height:149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b+ksIAAADbAAAADwAAAGRycy9kb3ducmV2LnhtbERP32vCMBB+H/g/hBP2NlMHinRGEUEp&#10;+KKdIHs7mrPp1lxKktVuf/0iCHu7j+/nLdeDbUVPPjSOFUwnGQjiyumGawXn993LAkSIyBpbx6Tg&#10;hwKsV6OnJeba3fhEfRlrkUI45KjAxNjlUobKkMUwcR1x4q7OW4wJ+lpqj7cUblv5mmVzabHh1GCw&#10;o62h6qv8tgoOffb5+3Eu9/E49cdL4a/FwvRKPY+HzRuISEP8Fz/chU7zZ3D/JR0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b+ksIAAADbAAAADwAAAAAAAAAAAAAA&#10;AAChAgAAZHJzL2Rvd25yZXYueG1sUEsFBgAAAAAEAAQA+QAAAJADAAAAAA==&#10;" strokecolor="black [3213]" strokeweight="3pt">
                        <v:stroke endarrow="open"/>
                      </v:shape>
                      <w10:anchorlock/>
                    </v:group>
                  </w:pict>
                </mc:Fallback>
              </mc:AlternateContent>
            </w:r>
          </w:p>
        </w:tc>
      </w:tr>
      <w:tr w:rsidR="007F2CA3" w:rsidTr="007F2CA3">
        <w:trPr>
          <w:jc w:val="center"/>
        </w:trPr>
        <w:tc>
          <w:tcPr>
            <w:tcW w:w="8496" w:type="dxa"/>
          </w:tcPr>
          <w:p w:rsidR="007F2CA3" w:rsidRDefault="007F2CA3" w:rsidP="0034684E">
            <w:pPr>
              <w:jc w:val="center"/>
            </w:pPr>
            <w:r w:rsidRPr="0034684E">
              <w:rPr>
                <w:b/>
              </w:rPr>
              <w:t>Figure 4.1 – Chemical Fume Hood Sash Approved Working Height</w:t>
            </w:r>
          </w:p>
        </w:tc>
      </w:tr>
    </w:tbl>
    <w:p w:rsidR="0076344E" w:rsidRDefault="0076344E" w:rsidP="0010551B">
      <w:pPr>
        <w:pStyle w:val="ListParagraph"/>
        <w:numPr>
          <w:ilvl w:val="0"/>
          <w:numId w:val="22"/>
        </w:numPr>
      </w:pPr>
      <w:r>
        <w:t>Chemical fume hoods must be equipped with a continuous reading monitoring device to indicate adequacy of flow. All lab employees must know how to read and interpret this gauge and check that the chemical fume hood is operating properly before using hazardous chemicals in the fume hood. There are many different types of chemical fume hoods on campus, so it is important that the lab employee understands the specific functions of each chemical fume hood used.</w:t>
      </w:r>
    </w:p>
    <w:p w:rsidR="0076344E" w:rsidRDefault="0076344E" w:rsidP="0010551B">
      <w:pPr>
        <w:pStyle w:val="ListParagraph"/>
        <w:numPr>
          <w:ilvl w:val="0"/>
          <w:numId w:val="22"/>
        </w:numPr>
      </w:pPr>
      <w:r>
        <w:lastRenderedPageBreak/>
        <w:t xml:space="preserve">Only apparatus and chemicals essential to the specific procedure or process should be placed in the chemical fume hood. Extraneous materials from previous experiments should be removed and stored in a safe location outside the chemical fume hood. </w:t>
      </w:r>
    </w:p>
    <w:p w:rsidR="0076344E" w:rsidRDefault="0076344E" w:rsidP="0010551B">
      <w:pPr>
        <w:pStyle w:val="ListParagraph"/>
        <w:numPr>
          <w:ilvl w:val="0"/>
          <w:numId w:val="22"/>
        </w:numPr>
      </w:pPr>
      <w:r>
        <w:t>Chemical fume hoods used for experimental work should not be used for chemical or material storage. Chemical fume hoods used for chemical storage should be dedicated to chemical storage. No experimental work should be conducted in storage chemical fume hoods.</w:t>
      </w:r>
    </w:p>
    <w:p w:rsidR="0076344E" w:rsidRDefault="0076344E" w:rsidP="0010551B">
      <w:pPr>
        <w:pStyle w:val="ListParagraph"/>
        <w:numPr>
          <w:ilvl w:val="0"/>
          <w:numId w:val="22"/>
        </w:numPr>
      </w:pPr>
      <w:r>
        <w:t>All chemical containers used in chemical fume hoods, including secondary containers (e.g., beakers, flasks, reaction vessels, vials, etc.) must be labeled. If is not practical to label a secondary container that is in process (e.g., reaction vessel, flask), a temporary label can be used as shown in Section 5.7 of the CHP. Reaction vessels in chemical fume hoods must be labeled as well. If labeling the vessel itself is not practical, the hood sash or wall may be labeled as illustrated in Figure 4.2.</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2 – Alternative Labeling of Chemical Fume Hood Reaction Vessels"/>
        <w:tblDescription w:val="Figure 4.2 – Alternative Labeling of Chemical Fume Hood Reaction Vessels"/>
      </w:tblPr>
      <w:tblGrid>
        <w:gridCol w:w="8640"/>
      </w:tblGrid>
      <w:tr w:rsidR="00E6217A" w:rsidTr="007F2CA3">
        <w:trPr>
          <w:tblHeader/>
          <w:jc w:val="center"/>
        </w:trPr>
        <w:tc>
          <w:tcPr>
            <w:tcW w:w="8856" w:type="dxa"/>
            <w:vAlign w:val="center"/>
          </w:tcPr>
          <w:p w:rsidR="00E6217A" w:rsidRDefault="00E6217A" w:rsidP="00E6217A">
            <w:pPr>
              <w:jc w:val="center"/>
            </w:pPr>
            <w:r>
              <w:rPr>
                <w:noProof/>
              </w:rPr>
              <w:drawing>
                <wp:inline distT="0" distB="0" distL="0" distR="0" wp14:anchorId="431254D2" wp14:editId="314CC7D1">
                  <wp:extent cx="5008445" cy="3200400"/>
                  <wp:effectExtent l="19050" t="19050" r="20955" b="19050"/>
                  <wp:docPr id="2057" name="Picture 2057" descr="Figure 4.2 – Alternative Labeling of Chemical Fume Hood Reaction Vessels" title="Figure 4.2 – Alternative Labeling of Chemical Fume Hood Reaction Ve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4452"/>
                          <a:stretch/>
                        </pic:blipFill>
                        <pic:spPr bwMode="auto">
                          <a:xfrm>
                            <a:off x="0" y="0"/>
                            <a:ext cx="5008445" cy="32004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E6217A" w:rsidTr="007F2CA3">
        <w:trPr>
          <w:jc w:val="center"/>
        </w:trPr>
        <w:tc>
          <w:tcPr>
            <w:tcW w:w="8856" w:type="dxa"/>
            <w:vAlign w:val="center"/>
          </w:tcPr>
          <w:p w:rsidR="00E6217A" w:rsidRDefault="00E6217A" w:rsidP="00E6217A">
            <w:pPr>
              <w:jc w:val="center"/>
            </w:pPr>
            <w:r w:rsidRPr="0034684E">
              <w:rPr>
                <w:b/>
              </w:rPr>
              <w:t>Figure 4.2 – Alternative Labeling of Chemical Fume Hood Reaction Vessels</w:t>
            </w:r>
          </w:p>
        </w:tc>
      </w:tr>
    </w:tbl>
    <w:p w:rsidR="0076344E" w:rsidRDefault="0076344E" w:rsidP="0010551B">
      <w:pPr>
        <w:pStyle w:val="ListParagraph"/>
        <w:numPr>
          <w:ilvl w:val="0"/>
          <w:numId w:val="23"/>
        </w:numPr>
      </w:pPr>
      <w:r>
        <w:t>Do not allow the vents or air flow baffles to be blocked.</w:t>
      </w:r>
    </w:p>
    <w:p w:rsidR="0076344E" w:rsidRDefault="0076344E" w:rsidP="0010551B">
      <w:pPr>
        <w:pStyle w:val="ListParagraph"/>
        <w:numPr>
          <w:ilvl w:val="0"/>
          <w:numId w:val="23"/>
        </w:numPr>
      </w:pPr>
      <w:r>
        <w:t>Never put your head inside of an operating chemical fume hood.</w:t>
      </w:r>
    </w:p>
    <w:p w:rsidR="0076344E" w:rsidRDefault="0076344E" w:rsidP="0010551B">
      <w:pPr>
        <w:pStyle w:val="ListParagraph"/>
        <w:numPr>
          <w:ilvl w:val="0"/>
          <w:numId w:val="23"/>
        </w:numPr>
      </w:pPr>
      <w:r>
        <w:t>All chemical fume hoods should be routinely checked for airflow by measuring the face velocity, which should be between 70 – 125 feet per minute. REM conducts face velocity readings on a routine basis and records this information on the hood label. Contact REM with questions regarding chemical fume hoods (</w:t>
      </w:r>
      <w:r w:rsidR="00A625C7">
        <w:t xml:space="preserve">765) </w:t>
      </w:r>
      <w:r>
        <w:t>49-46371.</w:t>
      </w:r>
    </w:p>
    <w:p w:rsidR="0076344E" w:rsidRDefault="00015271" w:rsidP="00A25A55">
      <w:pPr>
        <w:pStyle w:val="Heading3"/>
        <w:numPr>
          <w:ilvl w:val="0"/>
          <w:numId w:val="61"/>
        </w:numPr>
        <w:ind w:hanging="720"/>
      </w:pPr>
      <w:bookmarkStart w:id="30" w:name="_Toc380696129"/>
      <w:r>
        <w:lastRenderedPageBreak/>
        <w:t>G</w:t>
      </w:r>
      <w:r w:rsidR="0076344E">
        <w:t>love Boxes</w:t>
      </w:r>
      <w:bookmarkEnd w:id="30"/>
    </w:p>
    <w:p w:rsidR="001D66A0" w:rsidRDefault="0076344E" w:rsidP="0003506D">
      <w:pPr>
        <w:ind w:left="270"/>
        <w:rPr>
          <w:noProof/>
        </w:rPr>
      </w:pPr>
      <w:r>
        <w:t>A glove box, as illustrated in Figure 4.3, is a sealed container that is designed to allow one to handle material in a defined atmosphere (typically inert). Glove boxes can be used to protect sensitive items inside or the user on the outside, or both. The following recommendations should be followed by all personnel using a glove box:</w:t>
      </w:r>
      <w:r w:rsidR="001D66A0" w:rsidRPr="001D66A0">
        <w:rPr>
          <w:noProof/>
        </w:rPr>
        <w:t xml:space="preserve"> </w:t>
      </w:r>
    </w:p>
    <w:tbl>
      <w:tblPr>
        <w:tblStyle w:val="TableGrid"/>
        <w:tblW w:w="43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3 – Glove Box"/>
        <w:tblDescription w:val="Figure 4.3 – Glove Box"/>
      </w:tblPr>
      <w:tblGrid>
        <w:gridCol w:w="4320"/>
      </w:tblGrid>
      <w:tr w:rsidR="00E6217A" w:rsidTr="0001307E">
        <w:trPr>
          <w:tblHeader/>
          <w:jc w:val="center"/>
        </w:trPr>
        <w:tc>
          <w:tcPr>
            <w:tcW w:w="9216" w:type="dxa"/>
            <w:vAlign w:val="center"/>
          </w:tcPr>
          <w:p w:rsidR="00E6217A" w:rsidRDefault="00E6217A" w:rsidP="00E6217A">
            <w:pPr>
              <w:jc w:val="center"/>
            </w:pPr>
            <w:r>
              <w:rPr>
                <w:noProof/>
              </w:rPr>
              <w:drawing>
                <wp:inline distT="0" distB="0" distL="0" distR="0" wp14:anchorId="699A7A5C" wp14:editId="665508AA">
                  <wp:extent cx="2409679" cy="2743200"/>
                  <wp:effectExtent l="19050" t="19050" r="10160" b="19050"/>
                  <wp:docPr id="36" name="Picture 36" descr="Figure 4.3 – Glove Box" title="Figure 4.3 – Glov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krajicek\AppData\Local\Microsoft\Windows\Temporary Internet Files\Content.Word\photo (51).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6014" t="10062" b="9745"/>
                          <a:stretch/>
                        </pic:blipFill>
                        <pic:spPr bwMode="auto">
                          <a:xfrm>
                            <a:off x="0" y="0"/>
                            <a:ext cx="2409679" cy="27432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E6217A" w:rsidTr="0001307E">
        <w:trPr>
          <w:tblHeader/>
          <w:jc w:val="center"/>
        </w:trPr>
        <w:tc>
          <w:tcPr>
            <w:tcW w:w="9216" w:type="dxa"/>
            <w:vAlign w:val="center"/>
          </w:tcPr>
          <w:p w:rsidR="00E6217A" w:rsidRDefault="00E6217A" w:rsidP="00E6217A">
            <w:pPr>
              <w:jc w:val="center"/>
            </w:pPr>
            <w:r w:rsidRPr="00A94E92">
              <w:rPr>
                <w:b/>
              </w:rPr>
              <w:t>Figure 4.3 – Glove Box</w:t>
            </w:r>
          </w:p>
        </w:tc>
      </w:tr>
    </w:tbl>
    <w:p w:rsidR="0076344E" w:rsidRDefault="0076344E" w:rsidP="00EC20F3">
      <w:pPr>
        <w:pStyle w:val="ListParagraph"/>
        <w:numPr>
          <w:ilvl w:val="0"/>
          <w:numId w:val="25"/>
        </w:numPr>
      </w:pPr>
      <w:r>
        <w:t>All personnel must receive documented training from the PI or delegate before any work in a glove box occurs. All trained personnel must understand the design features and limitations of a glove box before use. The training must include detailed instruction on elements such as the ventilation and vacuum controls that maintain a pressure differential between the glove box and outside atmosphere, atmospheric controls (e.g., controlling oxygen concentrations and moisture), etc.</w:t>
      </w:r>
    </w:p>
    <w:p w:rsidR="0076344E" w:rsidRDefault="0076344E" w:rsidP="00EC20F3">
      <w:pPr>
        <w:pStyle w:val="ListParagraph"/>
        <w:numPr>
          <w:ilvl w:val="0"/>
          <w:numId w:val="25"/>
        </w:numPr>
      </w:pPr>
      <w:r>
        <w:t xml:space="preserve">Prior to use, a visual glove inspection must be performed. Changing of a glove must be documented (date, manufacturer, model of glove, and person performing change). Gloves should not be used until they fail; they should be changed according to the glove box manufacturer’s recommendations or whenever necessary. </w:t>
      </w:r>
    </w:p>
    <w:p w:rsidR="0076344E" w:rsidRDefault="0076344E" w:rsidP="00EC20F3">
      <w:pPr>
        <w:pStyle w:val="ListParagraph"/>
        <w:numPr>
          <w:ilvl w:val="0"/>
          <w:numId w:val="25"/>
        </w:numPr>
      </w:pPr>
      <w:r>
        <w:t xml:space="preserve">Plugging ports that are never or infrequently used is recommended. A properly plugged port should have a stub glove and a glove port cap installed. </w:t>
      </w:r>
    </w:p>
    <w:p w:rsidR="0076344E" w:rsidRDefault="0076344E" w:rsidP="00EC20F3">
      <w:pPr>
        <w:pStyle w:val="ListParagraph"/>
        <w:numPr>
          <w:ilvl w:val="0"/>
          <w:numId w:val="25"/>
        </w:numPr>
      </w:pPr>
      <w:r>
        <w:t xml:space="preserve">Chemical resistant gloves (e.g., disposable nitrile gloves) should be used under the glove box gloves to protect from contamination. </w:t>
      </w:r>
    </w:p>
    <w:p w:rsidR="0076344E" w:rsidRDefault="0076344E" w:rsidP="00EC20F3">
      <w:pPr>
        <w:pStyle w:val="ListParagraph"/>
        <w:numPr>
          <w:ilvl w:val="0"/>
          <w:numId w:val="25"/>
        </w:numPr>
      </w:pPr>
      <w:r>
        <w:t xml:space="preserve">The glove box pressure must be checked every day, before use and immediately after gloves are changed. The pressure check must be documented. </w:t>
      </w:r>
    </w:p>
    <w:p w:rsidR="0076344E" w:rsidRDefault="0076344E" w:rsidP="00EC20F3">
      <w:pPr>
        <w:pStyle w:val="ListParagraph"/>
        <w:numPr>
          <w:ilvl w:val="0"/>
          <w:numId w:val="25"/>
        </w:numPr>
      </w:pPr>
      <w:r>
        <w:lastRenderedPageBreak/>
        <w:t xml:space="preserve">Keep sharps in an approved container while in the glove box. </w:t>
      </w:r>
    </w:p>
    <w:p w:rsidR="0076344E" w:rsidRDefault="0076344E" w:rsidP="00EC20F3">
      <w:pPr>
        <w:pStyle w:val="ListParagraph"/>
        <w:numPr>
          <w:ilvl w:val="0"/>
          <w:numId w:val="25"/>
        </w:numPr>
      </w:pPr>
      <w:r>
        <w:t>Do not work in the glove box unless the lighting is working.</w:t>
      </w:r>
    </w:p>
    <w:p w:rsidR="0076344E" w:rsidRDefault="0076344E" w:rsidP="00EC20F3">
      <w:pPr>
        <w:pStyle w:val="ListParagraph"/>
        <w:numPr>
          <w:ilvl w:val="0"/>
          <w:numId w:val="25"/>
        </w:numPr>
      </w:pPr>
      <w:r>
        <w:t xml:space="preserve">Follow all safe work practices for using and handling compressed gas that may be associated with working in the glove box. </w:t>
      </w:r>
    </w:p>
    <w:p w:rsidR="0076344E" w:rsidRDefault="0076344E" w:rsidP="00EC20F3">
      <w:pPr>
        <w:pStyle w:val="ListParagraph"/>
        <w:numPr>
          <w:ilvl w:val="0"/>
          <w:numId w:val="25"/>
        </w:numPr>
      </w:pPr>
      <w:r>
        <w:t xml:space="preserve">All equipment and chemicals in the glove box must be organized and all chemicals must be labeled. Do not allow items, particularly chemicals to accumulate in the glove box.  </w:t>
      </w:r>
    </w:p>
    <w:p w:rsidR="0076344E" w:rsidRDefault="0076344E" w:rsidP="00A25A55">
      <w:pPr>
        <w:pStyle w:val="Heading3"/>
        <w:numPr>
          <w:ilvl w:val="0"/>
          <w:numId w:val="61"/>
        </w:numPr>
        <w:ind w:hanging="720"/>
      </w:pPr>
      <w:bookmarkStart w:id="31" w:name="_Toc380696130"/>
      <w:r>
        <w:t xml:space="preserve">Laminar Flow Clean </w:t>
      </w:r>
      <w:r w:rsidR="0001307E">
        <w:t>Benches</w:t>
      </w:r>
      <w:bookmarkEnd w:id="31"/>
    </w:p>
    <w:p w:rsidR="0076344E" w:rsidRDefault="0076344E" w:rsidP="009C0C90">
      <w:pPr>
        <w:ind w:left="360"/>
      </w:pPr>
      <w:r>
        <w:t>A laminar flow clean bench</w:t>
      </w:r>
      <w:r w:rsidR="00BE3E74">
        <w:t>, as shown in Figure 4.4,</w:t>
      </w:r>
      <w:r>
        <w:t xml:space="preserve"> is an enclosed bench designed to prevent contamination of semiconductor wafers, samples, or any particle sensitive device. Air is drawn through a filter and blown in a very smooth, laminar flow towards the user. Therefore it is critical that absolutely no hazardous chemicals, infectious and/or radioactive materials ever be used in a laminar flow clean bench, as the vapors are blown directly towards the user. Applications that involve the use of chemicals should be conducted in chemical fume hoods.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4 – Laminar Flow Clean Bench"/>
        <w:tblDescription w:val="Figure 4.4 – Laminar Flow Clean Bench"/>
      </w:tblPr>
      <w:tblGrid>
        <w:gridCol w:w="5676"/>
      </w:tblGrid>
      <w:tr w:rsidR="00BE3E74" w:rsidTr="0001307E">
        <w:trPr>
          <w:tblHeader/>
          <w:jc w:val="center"/>
        </w:trPr>
        <w:tc>
          <w:tcPr>
            <w:tcW w:w="0" w:type="auto"/>
          </w:tcPr>
          <w:p w:rsidR="00BE3E74" w:rsidRDefault="00BE3E74" w:rsidP="00BE3E74">
            <w:pPr>
              <w:jc w:val="center"/>
            </w:pPr>
            <w:r>
              <w:rPr>
                <w:noProof/>
              </w:rPr>
              <w:drawing>
                <wp:inline distT="0" distB="0" distL="0" distR="0" wp14:anchorId="673A5B84" wp14:editId="44D5B729">
                  <wp:extent cx="3464944" cy="2743200"/>
                  <wp:effectExtent l="0" t="0" r="2540" b="0"/>
                  <wp:docPr id="2049" name="Picture 2049" descr="Figure 4.4 – Laminar Flow Clean Bench" title="Figure 4.4 – Laminar Flow Clean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64944" cy="2743200"/>
                          </a:xfrm>
                          <a:prstGeom prst="rect">
                            <a:avLst/>
                          </a:prstGeom>
                          <a:noFill/>
                        </pic:spPr>
                      </pic:pic>
                    </a:graphicData>
                  </a:graphic>
                </wp:inline>
              </w:drawing>
            </w:r>
          </w:p>
        </w:tc>
      </w:tr>
      <w:tr w:rsidR="00BE3E74" w:rsidTr="0001307E">
        <w:trPr>
          <w:tblHeader/>
          <w:jc w:val="center"/>
        </w:trPr>
        <w:tc>
          <w:tcPr>
            <w:tcW w:w="0" w:type="auto"/>
          </w:tcPr>
          <w:p w:rsidR="00BE3E74" w:rsidRPr="00BE3E74" w:rsidRDefault="00BE3E74" w:rsidP="00BE3E74">
            <w:pPr>
              <w:jc w:val="center"/>
              <w:rPr>
                <w:b/>
              </w:rPr>
            </w:pPr>
            <w:r w:rsidRPr="00BE3E74">
              <w:rPr>
                <w:b/>
              </w:rPr>
              <w:t>Figure 4.4 – Laminar Flow Clean Bench</w:t>
            </w:r>
          </w:p>
        </w:tc>
      </w:tr>
    </w:tbl>
    <w:p w:rsidR="0076344E" w:rsidRDefault="0076344E" w:rsidP="00A25A55">
      <w:pPr>
        <w:pStyle w:val="Heading3"/>
        <w:numPr>
          <w:ilvl w:val="0"/>
          <w:numId w:val="61"/>
        </w:numPr>
        <w:ind w:hanging="720"/>
      </w:pPr>
      <w:bookmarkStart w:id="32" w:name="_Toc380696131"/>
      <w:r>
        <w:t>Bio</w:t>
      </w:r>
      <w:r w:rsidR="00BE3E74">
        <w:t>logical S</w:t>
      </w:r>
      <w:r>
        <w:t>afety Cabinets</w:t>
      </w:r>
      <w:bookmarkEnd w:id="32"/>
    </w:p>
    <w:p w:rsidR="0076344E" w:rsidRDefault="00BE3E74" w:rsidP="009C0C90">
      <w:pPr>
        <w:ind w:left="360"/>
      </w:pPr>
      <w:r>
        <w:t xml:space="preserve">A biological </w:t>
      </w:r>
      <w:r w:rsidR="00EC2AA0">
        <w:t xml:space="preserve">(or biosafety) </w:t>
      </w:r>
      <w:r>
        <w:t xml:space="preserve">safety </w:t>
      </w:r>
      <w:r w:rsidR="0076344E">
        <w:t>cabinet</w:t>
      </w:r>
      <w:r w:rsidR="00EC2AA0">
        <w:t xml:space="preserve">, as shown in Figure 4.5, </w:t>
      </w:r>
      <w:r w:rsidR="0076344E">
        <w:t xml:space="preserve">is an enclosed, ventilated laboratory workspace for safely working with materials contaminated with (or potentially contaminated with) infectious materials. The primary purpose of a biosafety cabinet is to serve as a means to protect the laboratory worker and the surrounding environment from </w:t>
      </w:r>
      <w:r w:rsidR="0076344E">
        <w:lastRenderedPageBreak/>
        <w:t xml:space="preserve">pathogens. All exhaust air is filtered as it exits the biosafety cabinet, removing harmful particles. Biological safety cabinets are not designed to be used with chemical applications so the use of chemicals should be kept to a minimum. Applications that involve the use of chemicals should be conducted in chemical fume hoods.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5 – Biological Safety Cabinet"/>
        <w:tblDescription w:val="Figure 4.5 – Biological Safety Cabinet"/>
      </w:tblPr>
      <w:tblGrid>
        <w:gridCol w:w="3885"/>
      </w:tblGrid>
      <w:tr w:rsidR="00BE3E74" w:rsidTr="0001307E">
        <w:trPr>
          <w:tblHeader/>
          <w:jc w:val="center"/>
        </w:trPr>
        <w:tc>
          <w:tcPr>
            <w:tcW w:w="0" w:type="auto"/>
          </w:tcPr>
          <w:p w:rsidR="00BE3E74" w:rsidRDefault="00BE3E74" w:rsidP="00BE3E74">
            <w:pPr>
              <w:jc w:val="center"/>
            </w:pPr>
            <w:r>
              <w:rPr>
                <w:noProof/>
              </w:rPr>
              <w:drawing>
                <wp:inline distT="0" distB="0" distL="0" distR="0" wp14:anchorId="55E0826D" wp14:editId="20F863F8">
                  <wp:extent cx="1697902" cy="2743200"/>
                  <wp:effectExtent l="0" t="0" r="0" b="0"/>
                  <wp:docPr id="2058" name="Picture 2058" descr="Figure 4.5 – Biological Safety Cabinet" title="Figure 4.5 – Biological Safety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97902" cy="2743200"/>
                          </a:xfrm>
                          <a:prstGeom prst="rect">
                            <a:avLst/>
                          </a:prstGeom>
                          <a:noFill/>
                        </pic:spPr>
                      </pic:pic>
                    </a:graphicData>
                  </a:graphic>
                </wp:inline>
              </w:drawing>
            </w:r>
          </w:p>
        </w:tc>
      </w:tr>
      <w:tr w:rsidR="00BE3E74" w:rsidTr="0001307E">
        <w:trPr>
          <w:tblHeader/>
          <w:jc w:val="center"/>
        </w:trPr>
        <w:tc>
          <w:tcPr>
            <w:tcW w:w="0" w:type="auto"/>
          </w:tcPr>
          <w:p w:rsidR="00BE3E74" w:rsidRPr="00EC2AA0" w:rsidRDefault="00BE3E74" w:rsidP="00EC2AA0">
            <w:pPr>
              <w:jc w:val="center"/>
              <w:rPr>
                <w:b/>
              </w:rPr>
            </w:pPr>
            <w:r w:rsidRPr="00EC2AA0">
              <w:rPr>
                <w:b/>
              </w:rPr>
              <w:t>Figure 4.5 – Bio</w:t>
            </w:r>
            <w:r w:rsidR="00EC2AA0" w:rsidRPr="00EC2AA0">
              <w:rPr>
                <w:b/>
              </w:rPr>
              <w:t>logical Safety</w:t>
            </w:r>
            <w:r w:rsidRPr="00EC2AA0">
              <w:rPr>
                <w:b/>
              </w:rPr>
              <w:t xml:space="preserve"> Cabinet</w:t>
            </w:r>
          </w:p>
        </w:tc>
      </w:tr>
    </w:tbl>
    <w:p w:rsidR="0076344E" w:rsidRDefault="0076344E" w:rsidP="00A25A55">
      <w:pPr>
        <w:pStyle w:val="Heading3"/>
        <w:numPr>
          <w:ilvl w:val="0"/>
          <w:numId w:val="61"/>
        </w:numPr>
        <w:ind w:hanging="720"/>
      </w:pPr>
      <w:bookmarkStart w:id="33" w:name="_Toc380696132"/>
      <w:r>
        <w:t>Safety Showers and Eyewash Stations</w:t>
      </w:r>
      <w:bookmarkEnd w:id="33"/>
    </w:p>
    <w:p w:rsidR="0076344E" w:rsidRDefault="0076344E" w:rsidP="00A35437">
      <w:pPr>
        <w:ind w:left="360"/>
      </w:pPr>
      <w:r>
        <w:t>All laboratories using hazardous chemicals must have immediate access to safety showers and eye wash stations. Safety showers must have a minimum clearance of 24 inches from the centerline of the spray pattern in all directions at all times. Identify the safety station with a highly visible sign and maintain an unobstructed path to it. All lab personnel must be aware of the location and know how to properly use the safety shower and eyewash stations. If lab personnel are exposed to a hazardous chemical, they should dial 911 (or someone else in the lab that is not exposed should dial 911) and use the safety shower and/or eye wash unit for 15 minutes or until emergency response have personnel arrive and begin treatment. If an uninjured individual is present, this person should assist with the decontamination of the affected individual.</w:t>
      </w:r>
    </w:p>
    <w:p w:rsidR="0076344E" w:rsidRDefault="0076344E" w:rsidP="009C0C90">
      <w:pPr>
        <w:ind w:left="360"/>
      </w:pPr>
      <w:r>
        <w:t xml:space="preserve">All eyewash stations must be flushed by laboratory personnel on a weekly basis to ensure proper working order. This will keep the system free of sediment and prevent bacterial growth from reducing performance. REM performs annual inspections of all campus safety shower and eyewash stations. This inspection evaluates the basic mechanical functionality of each station. Any deficiencies are repaired either by REM staff or by Purdue Physical </w:t>
      </w:r>
      <w:r>
        <w:lastRenderedPageBreak/>
        <w:t xml:space="preserve">Facilities maintenance staff. If the safety shower or eye wash unit becomes inoperable, notify your building deputy immediately. </w:t>
      </w:r>
    </w:p>
    <w:p w:rsidR="0076344E" w:rsidRDefault="0076344E" w:rsidP="00A25A55">
      <w:pPr>
        <w:pStyle w:val="Heading3"/>
        <w:numPr>
          <w:ilvl w:val="0"/>
          <w:numId w:val="61"/>
        </w:numPr>
        <w:ind w:hanging="720"/>
      </w:pPr>
      <w:bookmarkStart w:id="34" w:name="_Toc380696133"/>
      <w:r>
        <w:t>Fire Extinguishers</w:t>
      </w:r>
      <w:bookmarkEnd w:id="34"/>
    </w:p>
    <w:p w:rsidR="0076344E" w:rsidRDefault="0076344E" w:rsidP="009C0C90">
      <w:pPr>
        <w:ind w:left="360"/>
      </w:pPr>
      <w:r>
        <w:t xml:space="preserve">All fire extinguishers should be mounted on a wall in an area free of clutter. Each fire extinguisher on campus is inspected on an annual basis by the Purdue Fire Department. All laboratory personnel should be familiar with the location, use, and classification of the extinguishers in their laboratory. Ensure that the fire extinguisher being used is appropriate for the type of material on fire before attempting to extinguish any fire. </w:t>
      </w:r>
      <w:r w:rsidR="00A35437">
        <w:t>Table</w:t>
      </w:r>
      <w:r>
        <w:t xml:space="preserve"> 4.</w:t>
      </w:r>
      <w:r w:rsidR="00A35437">
        <w:t>1</w:t>
      </w:r>
      <w:r>
        <w:t xml:space="preserve"> illustrates the fire classification system, which should be used to determine the most suitable fire extinguisher for a particular area. Laboratory personnel are not required to extinguish fires that occur in their work areas and should not attempt to do so unless: </w:t>
      </w:r>
    </w:p>
    <w:p w:rsidR="0076344E" w:rsidRDefault="0076344E" w:rsidP="00EC20F3">
      <w:pPr>
        <w:pStyle w:val="ListParagraph"/>
        <w:numPr>
          <w:ilvl w:val="0"/>
          <w:numId w:val="26"/>
        </w:numPr>
      </w:pPr>
      <w:r>
        <w:t>It is a small, contained fire that can be quickly and safely extinguished (e.g., small trash can sized fire);</w:t>
      </w:r>
    </w:p>
    <w:p w:rsidR="0076344E" w:rsidRDefault="0076344E" w:rsidP="00EC20F3">
      <w:pPr>
        <w:pStyle w:val="ListParagraph"/>
        <w:numPr>
          <w:ilvl w:val="0"/>
          <w:numId w:val="26"/>
        </w:numPr>
      </w:pPr>
      <w:r>
        <w:t>Appropriate training has been received and the individual feels the fire can be safely extinguished; and</w:t>
      </w:r>
    </w:p>
    <w:p w:rsidR="0076344E" w:rsidRDefault="0076344E" w:rsidP="00EC20F3">
      <w:pPr>
        <w:pStyle w:val="ListParagraph"/>
        <w:numPr>
          <w:ilvl w:val="0"/>
          <w:numId w:val="26"/>
        </w:numPr>
      </w:pPr>
      <w:r>
        <w:t>It is necessary to extinguish a fire in order to exit an area (e.g., fire is blocking an exit).</w:t>
      </w:r>
    </w:p>
    <w:p w:rsidR="0076344E" w:rsidRDefault="0076344E" w:rsidP="009C0C90">
      <w:pPr>
        <w:ind w:left="360"/>
      </w:pPr>
      <w:r>
        <w:t>If a fire occurs in the laboratory and is extinguished by lab personnel, the Purdue University Fire Department must still be contacted immediately by dialing 911.</w:t>
      </w:r>
    </w:p>
    <w:p w:rsidR="0076344E" w:rsidRPr="00A35437" w:rsidRDefault="00A35437" w:rsidP="00E6217A">
      <w:pPr>
        <w:spacing w:after="0" w:afterAutospacing="0"/>
        <w:jc w:val="center"/>
        <w:rPr>
          <w:b/>
        </w:rPr>
      </w:pPr>
      <w:r w:rsidRPr="00A35437">
        <w:rPr>
          <w:b/>
        </w:rPr>
        <w:t>Table</w:t>
      </w:r>
      <w:r w:rsidR="0076344E" w:rsidRPr="00A35437">
        <w:rPr>
          <w:b/>
        </w:rPr>
        <w:t xml:space="preserve"> 4.</w:t>
      </w:r>
      <w:r w:rsidRPr="00A35437">
        <w:rPr>
          <w:b/>
        </w:rPr>
        <w:t>1</w:t>
      </w:r>
      <w:r w:rsidR="0076344E" w:rsidRPr="00A35437">
        <w:rPr>
          <w:b/>
        </w:rPr>
        <w:t xml:space="preserve"> – Fire Classifications System</w:t>
      </w:r>
    </w:p>
    <w:tbl>
      <w:tblPr>
        <w:tblStyle w:val="TableGrid8"/>
        <w:tblW w:w="5040" w:type="dxa"/>
        <w:jc w:val="center"/>
        <w:tblCellMar>
          <w:left w:w="29" w:type="dxa"/>
          <w:right w:w="29" w:type="dxa"/>
        </w:tblCellMar>
        <w:tblLook w:val="04A0" w:firstRow="1" w:lastRow="0" w:firstColumn="1" w:lastColumn="0" w:noHBand="0" w:noVBand="1"/>
        <w:tblCaption w:val="Table 4.1 – Fire Classifications System"/>
        <w:tblDescription w:val="Table 4.1 – Fire Classifications System"/>
      </w:tblPr>
      <w:tblGrid>
        <w:gridCol w:w="1660"/>
        <w:gridCol w:w="3380"/>
      </w:tblGrid>
      <w:tr w:rsidR="00A35437" w:rsidRPr="00A35437" w:rsidTr="00653FF1">
        <w:trPr>
          <w:tblHeader/>
          <w:jc w:val="center"/>
        </w:trPr>
        <w:tc>
          <w:tcPr>
            <w:tcW w:w="1636" w:type="dxa"/>
            <w:shd w:val="clear" w:color="auto" w:fill="FBD4B4" w:themeFill="accent6" w:themeFillTint="66"/>
            <w:vAlign w:val="center"/>
          </w:tcPr>
          <w:p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Classification</w:t>
            </w:r>
          </w:p>
        </w:tc>
        <w:tc>
          <w:tcPr>
            <w:tcW w:w="3330" w:type="dxa"/>
            <w:shd w:val="clear" w:color="auto" w:fill="FBD4B4" w:themeFill="accent6" w:themeFillTint="66"/>
            <w:vAlign w:val="center"/>
          </w:tcPr>
          <w:p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Fire Type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A</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Ordinary fire (wood and paper)</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B</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Flammable liquids and gases</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C</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Electric fire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D</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Combustible metal fire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K</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Kitchen fire</w:t>
            </w:r>
          </w:p>
        </w:tc>
      </w:tr>
    </w:tbl>
    <w:p w:rsidR="0076344E" w:rsidRDefault="0076344E" w:rsidP="00A25A55">
      <w:pPr>
        <w:pStyle w:val="Heading3"/>
        <w:numPr>
          <w:ilvl w:val="0"/>
          <w:numId w:val="61"/>
        </w:numPr>
        <w:ind w:hanging="720"/>
      </w:pPr>
      <w:bookmarkStart w:id="35" w:name="_Toc380696134"/>
      <w:r>
        <w:t>Fire Doors</w:t>
      </w:r>
      <w:bookmarkEnd w:id="35"/>
    </w:p>
    <w:p w:rsidR="0076344E" w:rsidRDefault="0076344E" w:rsidP="00A35437">
      <w:pPr>
        <w:ind w:left="360"/>
      </w:pPr>
      <w:r>
        <w:t xml:space="preserve">Many laboratories may contain fire doors as part of the building design. These doors are an important element of the fire containment system and should remain closed unless they are on a magnetic self-closure or other automated self-closing system. Never disable an automatic door closure device (e.g., placing a block under the door). If you are unsure of whether a door is fire rated or not, contact REM at </w:t>
      </w:r>
      <w:r w:rsidR="00A625C7">
        <w:t xml:space="preserve">(765) </w:t>
      </w:r>
      <w:r>
        <w:t>49-46371 and a staff member will come to the area to evaluate the specific door in question.</w:t>
      </w:r>
    </w:p>
    <w:p w:rsidR="0076344E" w:rsidRPr="001C7FC7" w:rsidRDefault="0076344E" w:rsidP="00A663A5">
      <w:pPr>
        <w:pStyle w:val="Heading2"/>
      </w:pPr>
      <w:bookmarkStart w:id="36" w:name="_Toc380696135"/>
      <w:r w:rsidRPr="001C7FC7">
        <w:lastRenderedPageBreak/>
        <w:t>Administrative Controls</w:t>
      </w:r>
      <w:bookmarkEnd w:id="36"/>
    </w:p>
    <w:p w:rsidR="0076344E" w:rsidRDefault="0076344E" w:rsidP="0076344E">
      <w:r>
        <w:t xml:space="preserve">Administrative controls are procedural measures which can be taken to reduce or eliminate hazards associated with the use of hazardous materials. Administrative controls include the following: </w:t>
      </w:r>
    </w:p>
    <w:p w:rsidR="0076344E" w:rsidRPr="00851F11" w:rsidRDefault="00EC2AA0" w:rsidP="00EC20F3">
      <w:pPr>
        <w:pStyle w:val="ListParagraph"/>
        <w:numPr>
          <w:ilvl w:val="0"/>
          <w:numId w:val="27"/>
        </w:numPr>
      </w:pPr>
      <w:r>
        <w:rPr>
          <w:noProof/>
        </w:rPr>
        <w:drawing>
          <wp:anchor distT="0" distB="0" distL="114300" distR="114300" simplePos="0" relativeHeight="251664384" behindDoc="0" locked="0" layoutInCell="1" allowOverlap="1" wp14:anchorId="6AC42452" wp14:editId="01B2463E">
            <wp:simplePos x="0" y="0"/>
            <wp:positionH relativeFrom="margin">
              <wp:align>right</wp:align>
            </wp:positionH>
            <wp:positionV relativeFrom="line">
              <wp:posOffset>0</wp:posOffset>
            </wp:positionV>
            <wp:extent cx="1828800" cy="1370330"/>
            <wp:effectExtent l="19050" t="19050" r="19050" b="20320"/>
            <wp:wrapSquare wrapText="bothSides"/>
            <wp:docPr id="2060" name="Picture 2060" descr="Laser: Class 4 sign" title="Laser: Class 4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28800" cy="137033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76344E" w:rsidRPr="00851F11">
        <w:t>Ensuring that employees are provided adequate documented training for saf</w:t>
      </w:r>
      <w:r w:rsidR="00934031">
        <w:t>e work with hazardous materials</w:t>
      </w:r>
    </w:p>
    <w:p w:rsidR="0076344E" w:rsidRDefault="0076344E" w:rsidP="00EC20F3">
      <w:pPr>
        <w:pStyle w:val="ListParagraph"/>
        <w:numPr>
          <w:ilvl w:val="0"/>
          <w:numId w:val="27"/>
        </w:numPr>
      </w:pPr>
      <w:r>
        <w:t>Careful planning of experiments and procedures with safety in mind. Planning includes the development of written SOPs and hazard assessments (discussed in detail in Chapter 6) f</w:t>
      </w:r>
      <w:r w:rsidR="00934031">
        <w:t>or safe performance of the work</w:t>
      </w:r>
      <w:r>
        <w:t xml:space="preserve"> </w:t>
      </w:r>
    </w:p>
    <w:p w:rsidR="0076344E" w:rsidRDefault="0076344E" w:rsidP="00EC20F3">
      <w:pPr>
        <w:pStyle w:val="ListParagraph"/>
        <w:numPr>
          <w:ilvl w:val="0"/>
          <w:numId w:val="27"/>
        </w:numPr>
      </w:pPr>
      <w:r>
        <w:t>Restricting access to areas whe</w:t>
      </w:r>
      <w:r w:rsidR="00934031">
        <w:t>re hazardous materials are used</w:t>
      </w:r>
    </w:p>
    <w:p w:rsidR="0076344E" w:rsidRDefault="0076344E" w:rsidP="00EC20F3">
      <w:pPr>
        <w:pStyle w:val="ListParagraph"/>
        <w:numPr>
          <w:ilvl w:val="0"/>
          <w:numId w:val="27"/>
        </w:numPr>
      </w:pPr>
      <w:r>
        <w:t>Using safety signs or placards to identify haz</w:t>
      </w:r>
      <w:r w:rsidR="00934031">
        <w:t>ardous areas (designated areas)</w:t>
      </w:r>
    </w:p>
    <w:p w:rsidR="0076344E" w:rsidRDefault="00934031" w:rsidP="00EC20F3">
      <w:pPr>
        <w:pStyle w:val="ListParagraph"/>
        <w:numPr>
          <w:ilvl w:val="0"/>
          <w:numId w:val="27"/>
        </w:numPr>
      </w:pPr>
      <w:r>
        <w:t>Labeling all chemicals</w:t>
      </w:r>
    </w:p>
    <w:p w:rsidR="0076344E" w:rsidRDefault="0076344E" w:rsidP="00EC20F3">
      <w:pPr>
        <w:pStyle w:val="ListParagraph"/>
        <w:numPr>
          <w:ilvl w:val="0"/>
          <w:numId w:val="27"/>
        </w:numPr>
      </w:pPr>
      <w:r>
        <w:t xml:space="preserve">Substitution of toxic materials </w:t>
      </w:r>
      <w:r w:rsidR="00527BDE">
        <w:t>with</w:t>
      </w:r>
      <w:r>
        <w:t xml:space="preserve"> less toxic materials, wh</w:t>
      </w:r>
      <w:r w:rsidR="0080468B">
        <w:t>en possible</w:t>
      </w:r>
    </w:p>
    <w:p w:rsidR="0076344E" w:rsidRDefault="0076344E" w:rsidP="00EC20F3">
      <w:pPr>
        <w:pStyle w:val="ListParagraph"/>
        <w:numPr>
          <w:ilvl w:val="0"/>
          <w:numId w:val="27"/>
        </w:numPr>
      </w:pPr>
      <w:r>
        <w:t>Good housekeeping and good personal hygiene such as routine hand washing and regular decontamination of areas that are possibly chemically contaminated su</w:t>
      </w:r>
      <w:r w:rsidR="00934031">
        <w:t>ch as bench-tops and fume hoods</w:t>
      </w:r>
    </w:p>
    <w:p w:rsidR="0076344E" w:rsidRDefault="0076344E" w:rsidP="00EC20F3">
      <w:pPr>
        <w:pStyle w:val="ListParagraph"/>
        <w:numPr>
          <w:ilvl w:val="0"/>
          <w:numId w:val="27"/>
        </w:numPr>
      </w:pPr>
      <w:r>
        <w:t>Prohibiting eating and drinking where chemicals ar</w:t>
      </w:r>
      <w:r w:rsidR="00934031">
        <w:t>e used or stored</w:t>
      </w:r>
    </w:p>
    <w:p w:rsidR="0076344E" w:rsidRDefault="0076344E" w:rsidP="00A67352">
      <w:pPr>
        <w:pStyle w:val="Heading3"/>
        <w:numPr>
          <w:ilvl w:val="0"/>
          <w:numId w:val="89"/>
        </w:numPr>
        <w:ind w:left="1080" w:hanging="720"/>
      </w:pPr>
      <w:bookmarkStart w:id="37" w:name="_Toc380696136"/>
      <w:r>
        <w:t>Standard Operating Procedures</w:t>
      </w:r>
      <w:bookmarkEnd w:id="37"/>
    </w:p>
    <w:p w:rsidR="0076344E" w:rsidRDefault="0076344E" w:rsidP="00252D14">
      <w:pPr>
        <w:ind w:left="360"/>
      </w:pPr>
      <w:r>
        <w:t>SOPs are written instructions that detail the steps that will be performed during a given procedure and include information about potential hazards and how these hazards will be mitigated. SOPs must be prepared by laboratory personnel who are the most knowledgeable and involved with the experimental process. However, the Laboratory Supervisor is ultimately responsible for approving SOPs regardless of who prepares them. The OSHA Lab Standard required SOPs to be developed for all high-hazard tasks that are performed in the lab. High hazard tasks include any work with the following types of chemicals:</w:t>
      </w:r>
    </w:p>
    <w:p w:rsidR="0076344E" w:rsidRDefault="0076344E" w:rsidP="00A25A55">
      <w:pPr>
        <w:pStyle w:val="ListParagraph"/>
        <w:numPr>
          <w:ilvl w:val="0"/>
          <w:numId w:val="47"/>
        </w:numPr>
      </w:pPr>
      <w:r>
        <w:t>Explosives</w:t>
      </w:r>
    </w:p>
    <w:p w:rsidR="0076344E" w:rsidRDefault="0076344E" w:rsidP="00A25A55">
      <w:pPr>
        <w:pStyle w:val="ListParagraph"/>
        <w:numPr>
          <w:ilvl w:val="0"/>
          <w:numId w:val="47"/>
        </w:numPr>
      </w:pPr>
      <w:r>
        <w:t>Water-reactive, pyrophoric, self-heating, or self-reactive chemicals</w:t>
      </w:r>
    </w:p>
    <w:p w:rsidR="0076344E" w:rsidRDefault="0076344E" w:rsidP="00A25A55">
      <w:pPr>
        <w:pStyle w:val="ListParagraph"/>
        <w:numPr>
          <w:ilvl w:val="0"/>
          <w:numId w:val="47"/>
        </w:numPr>
      </w:pPr>
      <w:r>
        <w:t>Particularly hazardous substances, which includes carcinogens, reproductive toxins, and acutely toxic substances</w:t>
      </w:r>
    </w:p>
    <w:p w:rsidR="0076344E" w:rsidRDefault="0076344E" w:rsidP="00A25A55">
      <w:pPr>
        <w:pStyle w:val="ListParagraph"/>
        <w:numPr>
          <w:ilvl w:val="0"/>
          <w:numId w:val="47"/>
        </w:numPr>
      </w:pPr>
      <w:r>
        <w:t>Compressed gases</w:t>
      </w:r>
    </w:p>
    <w:p w:rsidR="0076344E" w:rsidRDefault="0076344E" w:rsidP="00A25A55">
      <w:pPr>
        <w:pStyle w:val="ListParagraph"/>
        <w:numPr>
          <w:ilvl w:val="0"/>
          <w:numId w:val="47"/>
        </w:numPr>
      </w:pPr>
      <w:r>
        <w:lastRenderedPageBreak/>
        <w:t>Work involving more than 1 liter of flammable liquids, flammable solids, corrosives, oxidizers, or organic peroxides at one time</w:t>
      </w:r>
    </w:p>
    <w:p w:rsidR="0076344E" w:rsidRDefault="0076344E" w:rsidP="00A25A55">
      <w:pPr>
        <w:pStyle w:val="ListParagraph"/>
        <w:numPr>
          <w:ilvl w:val="0"/>
          <w:numId w:val="47"/>
        </w:numPr>
      </w:pPr>
      <w:r>
        <w:t xml:space="preserve">High-hazard tasks can also include work with equipment that creates particularly hazardous conditions. Examples include solvent distillation, work with high-pressure systems, hydrogenation, work with cryogenic chemicals such as liquid nitrogen, etc. </w:t>
      </w:r>
    </w:p>
    <w:p w:rsidR="0076344E" w:rsidRDefault="0076344E" w:rsidP="00252D14">
      <w:pPr>
        <w:ind w:left="360"/>
      </w:pPr>
      <w:r>
        <w:t xml:space="preserve">REM develops SOP templates that can be used by laboratories. These SOPs are not complete as is; they are templates that must be customized by each laboratory before they are considered complete. Instructions for completion are included in each SOP template. Laboratories are encouraged to use this template format to develop their own SOPs. Contact REM at </w:t>
      </w:r>
      <w:r w:rsidR="00A625C7">
        <w:t xml:space="preserve">(765) </w:t>
      </w:r>
      <w:r>
        <w:t>49-40121 if assistance is needed with developing lab-specific SOPs. For the up to date list of SOP templates, visit the REM website. (</w:t>
      </w:r>
      <w:hyperlink r:id="rId57" w:history="1">
        <w:r w:rsidR="00851729" w:rsidRPr="001720D8">
          <w:rPr>
            <w:rStyle w:val="Hyperlink"/>
          </w:rPr>
          <w:t>http://www.purdue.edu/rem/home/files/sop.htm</w:t>
        </w:r>
      </w:hyperlink>
      <w:r>
        <w:t>)</w:t>
      </w:r>
    </w:p>
    <w:p w:rsidR="0076344E" w:rsidRDefault="0076344E" w:rsidP="00A67352">
      <w:pPr>
        <w:pStyle w:val="Heading3"/>
        <w:numPr>
          <w:ilvl w:val="0"/>
          <w:numId w:val="89"/>
        </w:numPr>
        <w:ind w:left="1080" w:hanging="720"/>
      </w:pPr>
      <w:bookmarkStart w:id="38" w:name="_Toc380696137"/>
      <w:r>
        <w:t>Required Laboratory Postings</w:t>
      </w:r>
      <w:bookmarkEnd w:id="38"/>
    </w:p>
    <w:p w:rsidR="0076344E" w:rsidRDefault="0076344E" w:rsidP="00252D14">
      <w:pPr>
        <w:ind w:left="360"/>
      </w:pPr>
      <w:r>
        <w:t>The following forms and labels are required to be posted in most campus laboratories:</w:t>
      </w:r>
    </w:p>
    <w:p w:rsidR="0076344E" w:rsidRDefault="0076344E" w:rsidP="00A25A55">
      <w:pPr>
        <w:pStyle w:val="ListParagraph"/>
        <w:numPr>
          <w:ilvl w:val="0"/>
          <w:numId w:val="48"/>
        </w:numPr>
      </w:pPr>
      <w:r>
        <w:t>The Emergency Contact Door Posting is required for all laboratories and can be found on the REM webpage. (</w:t>
      </w:r>
      <w:hyperlink r:id="rId58" w:history="1">
        <w:r w:rsidR="00F24F45" w:rsidRPr="001720D8">
          <w:rPr>
            <w:rStyle w:val="Hyperlink"/>
          </w:rPr>
          <w:t>https://www.purdue.edu/rem/home/forms/doorpost.pdf</w:t>
        </w:r>
      </w:hyperlink>
      <w:r>
        <w:t>)</w:t>
      </w:r>
    </w:p>
    <w:p w:rsidR="0076344E" w:rsidRDefault="0076344E" w:rsidP="00A25A55">
      <w:pPr>
        <w:pStyle w:val="ListParagraph"/>
        <w:numPr>
          <w:ilvl w:val="0"/>
          <w:numId w:val="48"/>
        </w:numPr>
      </w:pPr>
      <w:r>
        <w:t xml:space="preserve">The Certification of Hazard Assessment Form is required for all laboratories. Detailed information regarding the hazard assessment process is presented in Section 6.3 of the CHP. </w:t>
      </w:r>
    </w:p>
    <w:p w:rsidR="0076344E" w:rsidRDefault="0076344E" w:rsidP="00A25A55">
      <w:pPr>
        <w:pStyle w:val="ListParagraph"/>
        <w:numPr>
          <w:ilvl w:val="0"/>
          <w:numId w:val="48"/>
        </w:numPr>
      </w:pPr>
      <w:r>
        <w:t>The Carcinogens, Reproductive Toxins, or Extremely Toxic Chemicals label (Toxic Chemicals Label), which is illustrated in Figure 4.</w:t>
      </w:r>
      <w:r w:rsidR="00EC2AA0">
        <w:t>6</w:t>
      </w:r>
      <w:r>
        <w:t xml:space="preserve"> is required if a lab uses or stores any chemicals on the list linked below. Contact REM </w:t>
      </w:r>
      <w:r w:rsidR="00A625C7">
        <w:t xml:space="preserve">(765) </w:t>
      </w:r>
      <w:r>
        <w:t>49-46371 to request Toxic Chemicals Labels. (</w:t>
      </w:r>
      <w:hyperlink r:id="rId59" w:history="1">
        <w:r w:rsidR="00F24F45" w:rsidRPr="001720D8">
          <w:rPr>
            <w:rStyle w:val="Hyperlink"/>
          </w:rPr>
          <w:t>http://www.purdue.edu/rem/home/booklets/crdalist.pdf</w:t>
        </w:r>
      </w:hyperlink>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5 – Toxic Chemicals Label"/>
        <w:tblDescription w:val="Figure 4.6 – Toxic Chemicals Label"/>
      </w:tblPr>
      <w:tblGrid>
        <w:gridCol w:w="3583"/>
      </w:tblGrid>
      <w:tr w:rsidR="00E6217A" w:rsidTr="00EC2AA0">
        <w:trPr>
          <w:tblHeader/>
          <w:jc w:val="center"/>
        </w:trPr>
        <w:tc>
          <w:tcPr>
            <w:tcW w:w="0" w:type="auto"/>
          </w:tcPr>
          <w:p w:rsidR="00E6217A" w:rsidRDefault="00E6217A" w:rsidP="00F24F45">
            <w:pPr>
              <w:jc w:val="center"/>
            </w:pPr>
            <w:r>
              <w:rPr>
                <w:rFonts w:ascii="Arial" w:hAnsi="Arial"/>
                <w:noProof/>
                <w:color w:val="000000"/>
              </w:rPr>
              <w:drawing>
                <wp:inline distT="0" distB="0" distL="0" distR="0" wp14:anchorId="2F3D73F1" wp14:editId="6395BFF7">
                  <wp:extent cx="1373312" cy="1828800"/>
                  <wp:effectExtent l="19050" t="19050" r="17780" b="19050"/>
                  <wp:docPr id="39" name="Picture 39" descr="Figure 4.6 – Toxic Chemicals Label" title="Figure 4.6 – Toxic Chemical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tion Sticke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73312" cy="1828800"/>
                          </a:xfrm>
                          <a:prstGeom prst="rect">
                            <a:avLst/>
                          </a:prstGeom>
                          <a:noFill/>
                          <a:ln>
                            <a:solidFill>
                              <a:sysClr val="windowText" lastClr="000000"/>
                            </a:solidFill>
                          </a:ln>
                        </pic:spPr>
                      </pic:pic>
                    </a:graphicData>
                  </a:graphic>
                </wp:inline>
              </w:drawing>
            </w:r>
          </w:p>
        </w:tc>
      </w:tr>
      <w:tr w:rsidR="00E6217A" w:rsidTr="00EC2AA0">
        <w:trPr>
          <w:jc w:val="center"/>
        </w:trPr>
        <w:tc>
          <w:tcPr>
            <w:tcW w:w="0" w:type="auto"/>
          </w:tcPr>
          <w:p w:rsidR="00E6217A" w:rsidRDefault="00E6217A" w:rsidP="00EC2AA0">
            <w:pPr>
              <w:jc w:val="center"/>
            </w:pPr>
            <w:r w:rsidRPr="00F24F45">
              <w:rPr>
                <w:b/>
              </w:rPr>
              <w:t>Figure 4.</w:t>
            </w:r>
            <w:r w:rsidR="00EC2AA0">
              <w:rPr>
                <w:b/>
              </w:rPr>
              <w:t>6</w:t>
            </w:r>
            <w:r w:rsidRPr="00F24F45">
              <w:rPr>
                <w:b/>
              </w:rPr>
              <w:t xml:space="preserve"> – Toxic Chemicals Label</w:t>
            </w:r>
          </w:p>
        </w:tc>
      </w:tr>
    </w:tbl>
    <w:p w:rsidR="0076344E" w:rsidRDefault="0076344E" w:rsidP="00A25A55">
      <w:pPr>
        <w:pStyle w:val="ListParagraph"/>
        <w:numPr>
          <w:ilvl w:val="0"/>
          <w:numId w:val="48"/>
        </w:numPr>
      </w:pPr>
      <w:r>
        <w:lastRenderedPageBreak/>
        <w:t>The Abbreviations, Acronyms, and Chemical Formulas list is required for all labs that use abbreviations, acronyms, and/or chemical formulas as a means to label chemical containers, including secondary containers such as beakers, flasks, and vials. This list, which can be found on the REM webpage, is not all inclusive and any abbreviations not listed must be added by laboratory personnel. (</w:t>
      </w:r>
      <w:hyperlink r:id="rId61" w:history="1">
        <w:r w:rsidR="00F24F45" w:rsidRPr="001720D8">
          <w:rPr>
            <w:rStyle w:val="Hyperlink"/>
          </w:rPr>
          <w:t>http://www.purdue.edu/rem/home/files/guide.htm</w:t>
        </w:r>
      </w:hyperlink>
      <w:r>
        <w:t xml:space="preserve">) </w:t>
      </w:r>
    </w:p>
    <w:p w:rsidR="0076344E" w:rsidRDefault="0076344E" w:rsidP="00252D14">
      <w:pPr>
        <w:ind w:left="360"/>
      </w:pPr>
      <w:r>
        <w:t>There are several other lab postings that may also be required that are not discussed in the CHP, particularly if radioisotopes and/or biological agents are used in the lab. This information should be obtained by reviewing the Radiation Safety Manual and/or Biological Safety Manual. Additional information regarding lab postings and labels can be found on the REM webpage. (</w:t>
      </w:r>
      <w:hyperlink r:id="rId62" w:history="1">
        <w:r w:rsidR="00851729" w:rsidRPr="001720D8">
          <w:rPr>
            <w:rStyle w:val="Hyperlink"/>
          </w:rPr>
          <w:t>http://www.purdue.edu/rem/home/files/contlabl.htm</w:t>
        </w:r>
      </w:hyperlink>
      <w:r>
        <w:t>)</w:t>
      </w:r>
    </w:p>
    <w:p w:rsidR="0076344E" w:rsidRDefault="0076344E" w:rsidP="00A663A5">
      <w:pPr>
        <w:pStyle w:val="Heading2"/>
      </w:pPr>
      <w:bookmarkStart w:id="39" w:name="_Toc380696138"/>
      <w:r>
        <w:t>Personal Protective Equipment</w:t>
      </w:r>
      <w:r w:rsidR="003F75BC">
        <w:t xml:space="preserve"> (PPE)</w:t>
      </w:r>
      <w:bookmarkEnd w:id="39"/>
    </w:p>
    <w:p w:rsidR="0076344E" w:rsidRDefault="0076344E" w:rsidP="0076344E">
      <w:r>
        <w:t>Personal protective equipment (PPE) should be used to supplement engineering controls.</w:t>
      </w:r>
      <w:r w:rsidR="00653FF1">
        <w:t xml:space="preserve"> </w:t>
      </w:r>
      <w:r>
        <w:t>However, PPE should never be used as a substitute for engineering controls when engineering controls are required. PPE must be worn at all time in the laboratory when handling hazardous chemicals. Proper PPE selection can be determined in the following ways:</w:t>
      </w:r>
    </w:p>
    <w:p w:rsidR="0076344E" w:rsidRDefault="0076344E" w:rsidP="00A25A55">
      <w:pPr>
        <w:pStyle w:val="ListParagraph"/>
        <w:numPr>
          <w:ilvl w:val="0"/>
          <w:numId w:val="49"/>
        </w:numPr>
      </w:pPr>
      <w:r>
        <w:t>Ask the Laboratory Supervisor about proper PPE selection.</w:t>
      </w:r>
    </w:p>
    <w:p w:rsidR="0076344E" w:rsidRDefault="0076344E" w:rsidP="00A25A55">
      <w:pPr>
        <w:pStyle w:val="ListParagraph"/>
        <w:numPr>
          <w:ilvl w:val="0"/>
          <w:numId w:val="49"/>
        </w:numPr>
      </w:pPr>
      <w:r>
        <w:t>Review the SOP and associated hazard assessment for the task to be performed.</w:t>
      </w:r>
    </w:p>
    <w:p w:rsidR="0076344E" w:rsidRDefault="0076344E" w:rsidP="00A25A55">
      <w:pPr>
        <w:pStyle w:val="ListParagraph"/>
        <w:numPr>
          <w:ilvl w:val="0"/>
          <w:numId w:val="49"/>
        </w:numPr>
      </w:pPr>
      <w:r>
        <w:t>Review Section 8, “Exposure Controls/Personal Protection” of the SDS for the chemical(s) being used. This will provide basic information on the PPE recommended for use with the particular chemical. The SDS addresses "worst case" conditions; therefore, all the equipment described may not always be necessary for a specific job. In addition, the SDS may not provide sufficient information concerning a specific respirator or type of glove appropriate for the chemical.</w:t>
      </w:r>
    </w:p>
    <w:p w:rsidR="0076344E" w:rsidRDefault="0076344E" w:rsidP="0076344E">
      <w:r>
        <w:t xml:space="preserve">Additional PPE requirements are detailed in the Laboratory PPE Policy in </w:t>
      </w:r>
      <w:r w:rsidR="003F75BC">
        <w:t>C</w:t>
      </w:r>
      <w:r>
        <w:t xml:space="preserve">hapter 6 </w:t>
      </w:r>
      <w:r w:rsidR="003F75BC">
        <w:t xml:space="preserve">and Chapter 9 </w:t>
      </w:r>
      <w:r>
        <w:t>of the CHP.</w:t>
      </w:r>
    </w:p>
    <w:p w:rsidR="0086361F" w:rsidRDefault="0086361F" w:rsidP="0076344E"/>
    <w:p w:rsidR="008C2E21" w:rsidRDefault="008C2E21" w:rsidP="008C2E21">
      <w:pPr>
        <w:sectPr w:rsidR="008C2E21" w:rsidSect="00EB402F">
          <w:headerReference w:type="default" r:id="rId63"/>
          <w:pgSz w:w="12240" w:h="15840" w:code="1"/>
          <w:pgMar w:top="1440" w:right="1440" w:bottom="1440" w:left="1440" w:header="288" w:footer="288" w:gutter="0"/>
          <w:cols w:space="720"/>
          <w:docGrid w:linePitch="360"/>
        </w:sectPr>
      </w:pPr>
    </w:p>
    <w:p w:rsidR="0076344E" w:rsidRDefault="0076344E" w:rsidP="00D50F19">
      <w:pPr>
        <w:pStyle w:val="Heading1"/>
      </w:pPr>
      <w:bookmarkStart w:id="40" w:name="_Toc380696139"/>
      <w:r>
        <w:lastRenderedPageBreak/>
        <w:t>Laboratory Management Plan</w:t>
      </w:r>
      <w:bookmarkEnd w:id="40"/>
    </w:p>
    <w:p w:rsidR="0076344E" w:rsidRDefault="0076344E" w:rsidP="0076344E">
      <w:r>
        <w:t xml:space="preserve">An effective laboratory management plan is essential to operating a safe lab environment. Requirements on topics such as lab housekeeping, chemical inventories, proper handling, storage, segregation, and labeling of chemicals, and equipment safety must be established and known by all laboratory personnel. This chapter details how laboratories should be managed at Purdue. </w:t>
      </w:r>
    </w:p>
    <w:p w:rsidR="0076344E" w:rsidRDefault="0076344E" w:rsidP="00A663A5">
      <w:pPr>
        <w:pStyle w:val="Heading2"/>
      </w:pPr>
      <w:bookmarkStart w:id="41" w:name="_Toc380696140"/>
      <w:r>
        <w:t>Laboratory Safety Guidelines</w:t>
      </w:r>
      <w:bookmarkEnd w:id="41"/>
    </w:p>
    <w:p w:rsidR="0076344E" w:rsidRDefault="0076344E" w:rsidP="0076344E">
      <w:r>
        <w:t>All laboratory employees must have a good understanding of the hazards associated with the chemicals being used and stored in the lab. Basic factors such as the physical state (gas, liquid, or solid) of the chemical and the type of facilities and equipment involved with the procedure should be considered before any work with hazardous materials occurs</w:t>
      </w:r>
      <w:r w:rsidR="00DF322B">
        <w:t>.</w:t>
      </w:r>
    </w:p>
    <w:p w:rsidR="00333F18" w:rsidRDefault="00333F18" w:rsidP="00A25A55">
      <w:pPr>
        <w:pStyle w:val="Heading3"/>
        <w:numPr>
          <w:ilvl w:val="0"/>
          <w:numId w:val="51"/>
        </w:numPr>
        <w:ind w:left="1080" w:hanging="720"/>
      </w:pPr>
      <w:bookmarkStart w:id="42" w:name="_Toc380696141"/>
      <w:r>
        <w:t>Laboratory Safety Questions</w:t>
      </w:r>
      <w:bookmarkEnd w:id="42"/>
      <w:r>
        <w:t xml:space="preserve"> </w:t>
      </w:r>
    </w:p>
    <w:p w:rsidR="00333F18" w:rsidRDefault="00333F18" w:rsidP="00231603">
      <w:pPr>
        <w:ind w:left="360"/>
      </w:pPr>
      <w:r>
        <w:t>Many factors</w:t>
      </w:r>
      <w:r w:rsidR="008F0A4D">
        <w:t xml:space="preserve"> are involved is laboratory safety. Asking</w:t>
      </w:r>
      <w:r>
        <w:t xml:space="preserve"> </w:t>
      </w:r>
      <w:r w:rsidR="008F0A4D">
        <w:t xml:space="preserve">and answering </w:t>
      </w:r>
      <w:r>
        <w:t>the following questions</w:t>
      </w:r>
      <w:r w:rsidR="008F0A4D">
        <w:t xml:space="preserve"> will help address many of the factors that should be considered when it comes to laboratory safety.</w:t>
      </w:r>
    </w:p>
    <w:p w:rsidR="0076344E" w:rsidRDefault="0076344E" w:rsidP="00A25A55">
      <w:pPr>
        <w:pStyle w:val="ListParagraph"/>
        <w:numPr>
          <w:ilvl w:val="0"/>
          <w:numId w:val="50"/>
        </w:numPr>
        <w:ind w:left="1080"/>
      </w:pPr>
      <w:r>
        <w:t>Is the material flammable, explosive, corrosive, or reactive?</w:t>
      </w:r>
    </w:p>
    <w:p w:rsidR="0076344E" w:rsidRDefault="0076344E" w:rsidP="00A25A55">
      <w:pPr>
        <w:pStyle w:val="ListParagraph"/>
        <w:numPr>
          <w:ilvl w:val="0"/>
          <w:numId w:val="50"/>
        </w:numPr>
        <w:ind w:left="1080"/>
      </w:pPr>
      <w:r>
        <w:t>Is the material toxic, and if so, how can I be exposed to the material (e.g., inhalation, skin or eye contact, accidental ingestion, accidental puncture)?</w:t>
      </w:r>
    </w:p>
    <w:p w:rsidR="0076344E" w:rsidRDefault="0076344E" w:rsidP="00A25A55">
      <w:pPr>
        <w:pStyle w:val="ListParagraph"/>
        <w:numPr>
          <w:ilvl w:val="0"/>
          <w:numId w:val="50"/>
        </w:numPr>
        <w:ind w:left="1080"/>
      </w:pPr>
      <w:r>
        <w:t xml:space="preserve">What kind of ventilation do I need to protect myself?  </w:t>
      </w:r>
    </w:p>
    <w:p w:rsidR="0076344E" w:rsidRDefault="0076344E" w:rsidP="00A25A55">
      <w:pPr>
        <w:pStyle w:val="ListParagraph"/>
        <w:numPr>
          <w:ilvl w:val="0"/>
          <w:numId w:val="50"/>
        </w:numPr>
        <w:ind w:left="1080"/>
      </w:pPr>
      <w:r>
        <w:t xml:space="preserve">What kind of PPE (e.g., chemical-resistant gloves, respirator, </w:t>
      </w:r>
      <w:r w:rsidR="00B46CD0">
        <w:t>and goggles</w:t>
      </w:r>
      <w:r>
        <w:t>) do I need to protect myself?</w:t>
      </w:r>
    </w:p>
    <w:p w:rsidR="0076344E" w:rsidRDefault="0076344E" w:rsidP="00A25A55">
      <w:pPr>
        <w:pStyle w:val="ListParagraph"/>
        <w:numPr>
          <w:ilvl w:val="0"/>
          <w:numId w:val="50"/>
        </w:numPr>
        <w:ind w:left="1080"/>
      </w:pPr>
      <w:r>
        <w:t>Will the process generate other toxic compounds, or could it result in a fire, explosion, or other violent chemical reaction?</w:t>
      </w:r>
    </w:p>
    <w:p w:rsidR="0076344E" w:rsidRDefault="0076344E" w:rsidP="00A25A55">
      <w:pPr>
        <w:pStyle w:val="ListParagraph"/>
        <w:numPr>
          <w:ilvl w:val="0"/>
          <w:numId w:val="50"/>
        </w:numPr>
        <w:ind w:left="1080"/>
      </w:pPr>
      <w:r>
        <w:t>What are the proper procedures for disposal of the chemicals?</w:t>
      </w:r>
    </w:p>
    <w:p w:rsidR="0076344E" w:rsidRDefault="0076344E" w:rsidP="00A25A55">
      <w:pPr>
        <w:pStyle w:val="ListParagraph"/>
        <w:numPr>
          <w:ilvl w:val="0"/>
          <w:numId w:val="50"/>
        </w:numPr>
        <w:ind w:left="1080"/>
      </w:pPr>
      <w:r>
        <w:t>Do I have the proper training to handle the chemicals and carry out the process?</w:t>
      </w:r>
    </w:p>
    <w:p w:rsidR="0076344E" w:rsidRDefault="0076344E" w:rsidP="00A25A55">
      <w:pPr>
        <w:pStyle w:val="ListParagraph"/>
        <w:numPr>
          <w:ilvl w:val="0"/>
          <w:numId w:val="50"/>
        </w:numPr>
        <w:ind w:left="1080"/>
      </w:pPr>
      <w:r>
        <w:t xml:space="preserve">Are my storage facilities appropriate for the type of materials I will be using? </w:t>
      </w:r>
    </w:p>
    <w:p w:rsidR="0076344E" w:rsidRDefault="0076344E" w:rsidP="00A25A55">
      <w:pPr>
        <w:pStyle w:val="ListParagraph"/>
        <w:numPr>
          <w:ilvl w:val="0"/>
          <w:numId w:val="50"/>
        </w:numPr>
        <w:ind w:left="1080"/>
      </w:pPr>
      <w:r>
        <w:t>Can I properly segregate incompatible chemicals?</w:t>
      </w:r>
    </w:p>
    <w:p w:rsidR="00781556" w:rsidRDefault="0076344E" w:rsidP="00A25A55">
      <w:pPr>
        <w:pStyle w:val="ListParagraph"/>
        <w:numPr>
          <w:ilvl w:val="0"/>
          <w:numId w:val="50"/>
        </w:numPr>
        <w:ind w:left="1080"/>
      </w:pPr>
      <w:r>
        <w:t>What possible accidents can occur and what steps can I take to minimize the likelihood and impact of an accident? What is the worst incident that could result from my work?</w:t>
      </w:r>
    </w:p>
    <w:p w:rsidR="0076344E" w:rsidRPr="00781556" w:rsidRDefault="00781556" w:rsidP="00781556">
      <w:pPr>
        <w:tabs>
          <w:tab w:val="clear" w:pos="360"/>
          <w:tab w:val="left" w:pos="5745"/>
        </w:tabs>
      </w:pPr>
      <w:r>
        <w:tab/>
      </w:r>
    </w:p>
    <w:p w:rsidR="0076344E" w:rsidRDefault="0076344E" w:rsidP="00A25A55">
      <w:pPr>
        <w:pStyle w:val="Heading3"/>
        <w:numPr>
          <w:ilvl w:val="0"/>
          <w:numId w:val="51"/>
        </w:numPr>
        <w:ind w:left="1080" w:hanging="720"/>
      </w:pPr>
      <w:bookmarkStart w:id="43" w:name="_Toc380696142"/>
      <w:r>
        <w:lastRenderedPageBreak/>
        <w:t>General Laboratory Safety Rules</w:t>
      </w:r>
      <w:bookmarkEnd w:id="43"/>
    </w:p>
    <w:p w:rsidR="0076344E" w:rsidRDefault="0076344E" w:rsidP="00231603">
      <w:pPr>
        <w:ind w:left="360"/>
      </w:pPr>
      <w:r>
        <w:t>It is extremely important that all laboratory safety rules are known and followed by lab personnel. Not only is it important that the rules are understood and followed,</w:t>
      </w:r>
      <w:r w:rsidR="00E0258F">
        <w:t xml:space="preserve"> it is also important that the Laboratory S</w:t>
      </w:r>
      <w:r>
        <w:t xml:space="preserve">upervisor enforce all lab safety rules. A culture of safety must be adopted by all employees before a lab safety program can be successful. The following general laboratory safety rules should be followed at all times: </w:t>
      </w:r>
    </w:p>
    <w:p w:rsidR="0076344E" w:rsidRDefault="0076344E" w:rsidP="00A25A55">
      <w:pPr>
        <w:pStyle w:val="ListParagraph"/>
        <w:numPr>
          <w:ilvl w:val="0"/>
          <w:numId w:val="28"/>
        </w:numPr>
        <w:ind w:left="1080"/>
      </w:pPr>
      <w:r>
        <w:t xml:space="preserve">Prior to beginning work in the lab, be prepared for hazardous materials emergencies and know what actions to take in the event of an emergency. Plan for the worst-case scenario. Be sure that necessary supplies and equipment are available for handling small spills of hazardous chemicals. Know the location of safety equipment such as the nearest safety shower and eyewash station, fire extinguisher, spill kit, and fire alarm pull station. </w:t>
      </w:r>
    </w:p>
    <w:p w:rsidR="0076344E" w:rsidRDefault="0076344E" w:rsidP="00A25A55">
      <w:pPr>
        <w:pStyle w:val="ListParagraph"/>
        <w:numPr>
          <w:ilvl w:val="0"/>
          <w:numId w:val="28"/>
        </w:numPr>
        <w:ind w:left="1080"/>
      </w:pPr>
      <w:r>
        <w:t>Do not work alone in the laboratory if you are working with high hazard materials (e.g., acutely toxics, reactives, or processes that involve handling a large volume of flammable materials, &gt; 1 liter).</w:t>
      </w:r>
    </w:p>
    <w:p w:rsidR="0076344E" w:rsidRDefault="0076344E" w:rsidP="00A25A55">
      <w:pPr>
        <w:pStyle w:val="ListParagraph"/>
        <w:numPr>
          <w:ilvl w:val="0"/>
          <w:numId w:val="28"/>
        </w:numPr>
        <w:ind w:left="1080"/>
      </w:pPr>
      <w:r>
        <w:t xml:space="preserve">If working with a high-hazard chemical, ensure that others around you know what you are working with and understand the potential hazards. </w:t>
      </w:r>
    </w:p>
    <w:p w:rsidR="0076344E" w:rsidRDefault="0076344E" w:rsidP="00A25A55">
      <w:pPr>
        <w:pStyle w:val="ListParagraph"/>
        <w:numPr>
          <w:ilvl w:val="0"/>
          <w:numId w:val="28"/>
        </w:numPr>
        <w:ind w:left="1080"/>
      </w:pPr>
      <w:r>
        <w:t>Limit access to areas where chemicals are used or stored by posting signs and/or locking doors when areas are unattended.</w:t>
      </w:r>
    </w:p>
    <w:p w:rsidR="0076344E" w:rsidRDefault="0076344E" w:rsidP="00A25A55">
      <w:pPr>
        <w:pStyle w:val="ListParagraph"/>
        <w:numPr>
          <w:ilvl w:val="0"/>
          <w:numId w:val="28"/>
        </w:numPr>
        <w:ind w:left="1080"/>
      </w:pPr>
      <w:r>
        <w:t>Purchase the minimum amount of hazardous materials necessary to efficiently operate the laboratory.</w:t>
      </w:r>
    </w:p>
    <w:p w:rsidR="0076344E" w:rsidRDefault="0076344E" w:rsidP="00A25A55">
      <w:pPr>
        <w:pStyle w:val="ListParagraph"/>
        <w:numPr>
          <w:ilvl w:val="0"/>
          <w:numId w:val="28"/>
        </w:numPr>
        <w:ind w:left="1080"/>
      </w:pPr>
      <w:r>
        <w:t>Ensure that adequate storage facilities (e.g., chemical storage rooms, flammable safety cabinets) and containers are provided for hazardous materials. Ensure that hazardous materials are properly segregated by chemical compatibility.</w:t>
      </w:r>
    </w:p>
    <w:p w:rsidR="0076344E" w:rsidRDefault="0076344E" w:rsidP="00A25A55">
      <w:pPr>
        <w:pStyle w:val="ListParagraph"/>
        <w:numPr>
          <w:ilvl w:val="0"/>
          <w:numId w:val="28"/>
        </w:numPr>
        <w:ind w:left="1080"/>
      </w:pPr>
      <w:r>
        <w:t>Ensure that ventilation is adequate for the chemicals being used. Understand how chemical fume hoods function and be able to determine if the hood is not functioning properly.</w:t>
      </w:r>
    </w:p>
    <w:p w:rsidR="0076344E" w:rsidRDefault="0076344E" w:rsidP="00A25A55">
      <w:pPr>
        <w:pStyle w:val="ListParagraph"/>
        <w:numPr>
          <w:ilvl w:val="0"/>
          <w:numId w:val="28"/>
        </w:numPr>
        <w:ind w:left="1080"/>
      </w:pPr>
      <w:r>
        <w:t xml:space="preserve">Use good personal hygiene practices. Keep your hands and face clean; wash thoroughly with soap and water after handling any chemical. </w:t>
      </w:r>
    </w:p>
    <w:p w:rsidR="0076344E" w:rsidRDefault="0076344E" w:rsidP="00A25A55">
      <w:pPr>
        <w:pStyle w:val="ListParagraph"/>
        <w:numPr>
          <w:ilvl w:val="0"/>
          <w:numId w:val="28"/>
        </w:numPr>
        <w:ind w:left="1080"/>
      </w:pPr>
      <w:r>
        <w:t>Smoking, drinking, eating, and the application of cosmetics are forbidden in areas where hazardous chemicals are in use. Confine long hair and loose clothing.</w:t>
      </w:r>
    </w:p>
    <w:p w:rsidR="0076344E" w:rsidRDefault="0076344E" w:rsidP="00A25A55">
      <w:pPr>
        <w:pStyle w:val="ListParagraph"/>
        <w:numPr>
          <w:ilvl w:val="0"/>
          <w:numId w:val="28"/>
        </w:numPr>
        <w:ind w:left="1080"/>
      </w:pPr>
      <w:r>
        <w:t>Never smell or taste a hazardous chemical. Never use mouth suction to fill a pipette.</w:t>
      </w:r>
    </w:p>
    <w:p w:rsidR="0076344E" w:rsidRDefault="0076344E" w:rsidP="00A25A55">
      <w:pPr>
        <w:pStyle w:val="ListParagraph"/>
        <w:numPr>
          <w:ilvl w:val="0"/>
          <w:numId w:val="28"/>
        </w:numPr>
        <w:ind w:left="1080"/>
      </w:pPr>
      <w:r>
        <w:t>When using equipment that creates potential hazards (e.g., centrifuge), ensure that the equipment is being used following the manufacturer’s guidelines and instructions. If equipment requires routine maintenance (e.g., HEPA filters need to be changed), ensure the maintenance is performed by a qualified individual.</w:t>
      </w:r>
    </w:p>
    <w:p w:rsidR="0076344E" w:rsidRDefault="0076344E" w:rsidP="00A25A55">
      <w:pPr>
        <w:pStyle w:val="ListParagraph"/>
        <w:numPr>
          <w:ilvl w:val="0"/>
          <w:numId w:val="28"/>
        </w:numPr>
        <w:ind w:left="1080"/>
      </w:pPr>
      <w:r>
        <w:lastRenderedPageBreak/>
        <w:t>Use required PPE as instructed by the PPE Policy detailed in Chapter 6.</w:t>
      </w:r>
    </w:p>
    <w:p w:rsidR="0076344E" w:rsidRDefault="0076344E" w:rsidP="00A663A5">
      <w:pPr>
        <w:pStyle w:val="Heading2"/>
      </w:pPr>
      <w:bookmarkStart w:id="44" w:name="_Toc380696143"/>
      <w:r>
        <w:t>Housekeeping</w:t>
      </w:r>
      <w:bookmarkEnd w:id="44"/>
    </w:p>
    <w:p w:rsidR="0076344E" w:rsidRDefault="0076344E" w:rsidP="0076344E">
      <w:r>
        <w:t xml:space="preserve">Housekeeping is an important element to a laboratory safety program. A clean, well-maintained lab improves safety by preventing accidents and can enhance the overall efficiency of the work being performed. The following laboratory housekeeping guidelines should be followed: </w:t>
      </w:r>
    </w:p>
    <w:p w:rsidR="0076344E" w:rsidRDefault="0076344E" w:rsidP="00A25A55">
      <w:pPr>
        <w:pStyle w:val="ListParagraph"/>
        <w:numPr>
          <w:ilvl w:val="0"/>
          <w:numId w:val="29"/>
        </w:numPr>
      </w:pPr>
      <w:r>
        <w:t>All doorways and hallways must be free of obstructions to allow clear visibility and exit. The laboratory should be uncluttered without excessive storage of materials that could cause or support a fire (e.g., paper, cardboard, flammable liquids, etc.).</w:t>
      </w:r>
    </w:p>
    <w:p w:rsidR="0076344E" w:rsidRDefault="0076344E" w:rsidP="00A25A55">
      <w:pPr>
        <w:pStyle w:val="ListParagraph"/>
        <w:numPr>
          <w:ilvl w:val="0"/>
          <w:numId w:val="29"/>
        </w:numPr>
      </w:pPr>
      <w:r>
        <w:t xml:space="preserve">Fire protection sprinklers must be unobstructed; a minimum of 18 inches of clearance is required below the sprinkler head. If the laboratory does not have fire protection sprinklers, there must be a minimum of 24 inches of clearance below the ceiling. </w:t>
      </w:r>
    </w:p>
    <w:p w:rsidR="0076344E" w:rsidRDefault="0076344E" w:rsidP="00A25A55">
      <w:pPr>
        <w:pStyle w:val="ListParagraph"/>
        <w:numPr>
          <w:ilvl w:val="0"/>
          <w:numId w:val="29"/>
        </w:numPr>
      </w:pPr>
      <w:r>
        <w:t xml:space="preserve">Do not store items that block fire extinguishers or eyewash and safety shower stations. </w:t>
      </w:r>
    </w:p>
    <w:p w:rsidR="0076344E" w:rsidRDefault="0076344E" w:rsidP="00A25A55">
      <w:pPr>
        <w:pStyle w:val="ListParagraph"/>
        <w:numPr>
          <w:ilvl w:val="0"/>
          <w:numId w:val="29"/>
        </w:numPr>
      </w:pPr>
      <w:r>
        <w:t>Do not store items in front of electrical boxes/panels in the lab.</w:t>
      </w:r>
    </w:p>
    <w:p w:rsidR="0076344E" w:rsidRDefault="0076344E" w:rsidP="00A25A55">
      <w:pPr>
        <w:pStyle w:val="ListParagraph"/>
        <w:numPr>
          <w:ilvl w:val="0"/>
          <w:numId w:val="29"/>
        </w:numPr>
      </w:pPr>
      <w:r>
        <w:t>A routine cleaning schedule should be established. All work surfaces should be kept as clean as possible. All potentially chemically contaminated work area surfaces (e.g., chemical fume hood deck, countertops) sh</w:t>
      </w:r>
      <w:r w:rsidR="00EE7A81">
        <w:t>ould be cleaned routinely (e.g.</w:t>
      </w:r>
      <w:r>
        <w:t xml:space="preserve"> daily, weekly). </w:t>
      </w:r>
    </w:p>
    <w:p w:rsidR="0076344E" w:rsidRDefault="0076344E" w:rsidP="00A25A55">
      <w:pPr>
        <w:pStyle w:val="ListParagraph"/>
        <w:numPr>
          <w:ilvl w:val="0"/>
          <w:numId w:val="29"/>
        </w:numPr>
      </w:pPr>
      <w:r>
        <w:t>For operations where spills and contamination are likely (e.g., agarose gel electrophoresis/ethidium bromide applications), cover work spaces with a bench paper or liner. The soiled bench paper should be changed on a routine basis or as needed.</w:t>
      </w:r>
    </w:p>
    <w:p w:rsidR="0076344E" w:rsidRDefault="0076344E" w:rsidP="00A25A55">
      <w:pPr>
        <w:pStyle w:val="ListParagraph"/>
        <w:numPr>
          <w:ilvl w:val="0"/>
          <w:numId w:val="29"/>
        </w:numPr>
      </w:pPr>
      <w:r>
        <w:t xml:space="preserve">All chemical spills must be cleaned up immediately. Refer to Chapter 8 of the CHP for detailed chemical spill cleanup procedures. </w:t>
      </w:r>
    </w:p>
    <w:p w:rsidR="0076344E" w:rsidRDefault="0076344E" w:rsidP="00A25A55">
      <w:pPr>
        <w:pStyle w:val="ListParagraph"/>
        <w:numPr>
          <w:ilvl w:val="0"/>
          <w:numId w:val="29"/>
        </w:numPr>
      </w:pPr>
      <w:r>
        <w:t xml:space="preserve">Do not allow materials to accumulate in laboratory hoods and remove used tissues, foil, gloves, or other unnecessary objects immediately after use. The safety of the workspace and the hood ventilation may be compromised when excessive chemicals and equipment are kept in hoods. </w:t>
      </w:r>
    </w:p>
    <w:p w:rsidR="0076344E" w:rsidRDefault="0076344E" w:rsidP="00A25A55">
      <w:pPr>
        <w:pStyle w:val="ListParagraph"/>
        <w:numPr>
          <w:ilvl w:val="0"/>
          <w:numId w:val="29"/>
        </w:numPr>
      </w:pPr>
      <w:r>
        <w:t xml:space="preserve">Ensure that all waste (e.g., trash, chemically contaminated waste, etc.) is placed in the appropriate containers. Do not overfill waste containers. </w:t>
      </w:r>
    </w:p>
    <w:p w:rsidR="0076344E" w:rsidRDefault="0076344E" w:rsidP="00A25A55">
      <w:pPr>
        <w:pStyle w:val="ListParagraph"/>
        <w:numPr>
          <w:ilvl w:val="0"/>
          <w:numId w:val="29"/>
        </w:numPr>
      </w:pPr>
      <w:r>
        <w:t xml:space="preserve">All equipment should be cleaned and returned to storage after each use. </w:t>
      </w:r>
    </w:p>
    <w:p w:rsidR="0076344E" w:rsidRDefault="0076344E" w:rsidP="00A25A55">
      <w:pPr>
        <w:pStyle w:val="ListParagraph"/>
        <w:numPr>
          <w:ilvl w:val="0"/>
          <w:numId w:val="29"/>
        </w:numPr>
      </w:pPr>
      <w:r>
        <w:t>Equipment should be stored in a safe and orderly manner that prevents it from falling.</w:t>
      </w:r>
    </w:p>
    <w:p w:rsidR="0076344E" w:rsidRDefault="0076344E" w:rsidP="00A25A55">
      <w:pPr>
        <w:pStyle w:val="ListParagraph"/>
        <w:numPr>
          <w:ilvl w:val="0"/>
          <w:numId w:val="29"/>
        </w:numPr>
      </w:pPr>
      <w:r>
        <w:t>Chemical containers must be clean, properly labeled, and returned to storage upon completion or usage. Avoid storing liquids above eye level.</w:t>
      </w:r>
    </w:p>
    <w:p w:rsidR="0076344E" w:rsidRDefault="0076344E" w:rsidP="00A25A55">
      <w:pPr>
        <w:pStyle w:val="ListParagraph"/>
        <w:numPr>
          <w:ilvl w:val="0"/>
          <w:numId w:val="29"/>
        </w:numPr>
      </w:pPr>
      <w:r>
        <w:t>Do not store heavy or frequently used items on top shelves. Locate items used daily close to the work area.</w:t>
      </w:r>
    </w:p>
    <w:p w:rsidR="0076344E" w:rsidRDefault="0076344E" w:rsidP="00A663A5">
      <w:pPr>
        <w:pStyle w:val="Heading2"/>
      </w:pPr>
      <w:bookmarkStart w:id="45" w:name="_Toc380696144"/>
      <w:r>
        <w:lastRenderedPageBreak/>
        <w:t>Chemical Inventories</w:t>
      </w:r>
      <w:bookmarkEnd w:id="45"/>
    </w:p>
    <w:p w:rsidR="0076344E" w:rsidRDefault="0076344E" w:rsidP="0076344E">
      <w:r>
        <w:t xml:space="preserve">It is a prudent practice to develop and maintain a chemical inventory. Taking a routine chemical inventory can reduce the number of unknown chemicals and the tendency to stockpile chemicals. REM recommends that all laboratories take a chemical inventory at least annually. Depending on the type of chemicals being used and stored in a laboratory, REM may require that a chemical inventory be prepared for a room, work unit, or department (e.g., Department of Homeland Security Chemical Facility Anti-Terrorism Standards Inventory) on a routine basis. </w:t>
      </w:r>
    </w:p>
    <w:p w:rsidR="0076344E" w:rsidRDefault="0076344E" w:rsidP="00A663A5">
      <w:pPr>
        <w:pStyle w:val="Heading2"/>
      </w:pPr>
      <w:bookmarkStart w:id="46" w:name="_Toc380696145"/>
      <w:r>
        <w:t>Safety Data Sheets</w:t>
      </w:r>
      <w:bookmarkEnd w:id="46"/>
    </w:p>
    <w:p w:rsidR="0076344E" w:rsidRDefault="0076344E" w:rsidP="0076344E">
      <w:r>
        <w:t>The SDS provides comprehensive information that is imperative for the safe handling of hazardous chemicals. Carefully read the label and SDS and make sure that you understand the information provided in this document before using a chemical. In some cases it may be necessary to do additional research. The Laboratory Supervisor should be consulted if necessary.</w:t>
      </w:r>
    </w:p>
    <w:p w:rsidR="0076344E" w:rsidRDefault="0076344E" w:rsidP="0076344E">
      <w:r>
        <w:t xml:space="preserve">It is important that all lab employees have access to SDS for all hazardous chemicals that are stored in the lab. Access can mean storing hard copies of SDS in the lab or some other easily accessible location (e.g., departmental main office), or can mean storing electronically by a means that is also accessible to all lab personnel (e.g., shared network drive). To obtain a copy of a SDS, contact the chemical manufacturer or REM at </w:t>
      </w:r>
      <w:r w:rsidR="00A625C7">
        <w:t xml:space="preserve">(765) </w:t>
      </w:r>
      <w:r>
        <w:t>49-46371. Many manufacturers’ SDS can be found online at REM’s SDS webpage or other websites such as Siri MSDS Index. The links to these resources are included below:</w:t>
      </w:r>
    </w:p>
    <w:p w:rsidR="0076344E" w:rsidRDefault="0076344E" w:rsidP="00A25A55">
      <w:pPr>
        <w:pStyle w:val="ListParagraph"/>
        <w:numPr>
          <w:ilvl w:val="0"/>
          <w:numId w:val="30"/>
        </w:numPr>
      </w:pPr>
      <w:r>
        <w:t>REM SDS Search (</w:t>
      </w:r>
      <w:hyperlink r:id="rId64" w:history="1">
        <w:r w:rsidR="00851729" w:rsidRPr="001720D8">
          <w:rPr>
            <w:rStyle w:val="Hyperlink"/>
          </w:rPr>
          <w:t>http://www.purdue.edu/rem/ih/msds.htm</w:t>
        </w:r>
      </w:hyperlink>
      <w:r>
        <w:t>)</w:t>
      </w:r>
    </w:p>
    <w:p w:rsidR="0076344E" w:rsidRDefault="0076344E" w:rsidP="00A25A55">
      <w:pPr>
        <w:pStyle w:val="ListParagraph"/>
        <w:numPr>
          <w:ilvl w:val="0"/>
          <w:numId w:val="30"/>
        </w:numPr>
      </w:pPr>
      <w:r>
        <w:t>Siri MSDS Index (</w:t>
      </w:r>
      <w:hyperlink r:id="rId65" w:history="1">
        <w:r w:rsidR="00851729" w:rsidRPr="001720D8">
          <w:rPr>
            <w:rStyle w:val="Hyperlink"/>
          </w:rPr>
          <w:t>http://hazard.com/msds/</w:t>
        </w:r>
      </w:hyperlink>
      <w:r>
        <w:t>)</w:t>
      </w:r>
    </w:p>
    <w:p w:rsidR="0076344E" w:rsidRDefault="0076344E" w:rsidP="00A25A55">
      <w:pPr>
        <w:pStyle w:val="ListParagraph"/>
        <w:numPr>
          <w:ilvl w:val="0"/>
          <w:numId w:val="30"/>
        </w:numPr>
      </w:pPr>
      <w:r>
        <w:t>Sigma-Aldrich Product Search (</w:t>
      </w:r>
      <w:hyperlink r:id="rId66" w:history="1">
        <w:r w:rsidR="00851729" w:rsidRPr="001720D8">
          <w:rPr>
            <w:rStyle w:val="Hyperlink"/>
          </w:rPr>
          <w:t>http://www.sigmaaldrich.com/united-states.html</w:t>
        </w:r>
      </w:hyperlink>
      <w:r>
        <w:t>)</w:t>
      </w:r>
    </w:p>
    <w:p w:rsidR="0076344E" w:rsidRDefault="00653FF1" w:rsidP="00A663A5">
      <w:pPr>
        <w:pStyle w:val="Heading2"/>
      </w:pPr>
      <w:bookmarkStart w:id="47" w:name="_Toc380696146"/>
      <w:r>
        <w:rPr>
          <w:rFonts w:ascii="Arial" w:hAnsi="Arial" w:cs="Arial"/>
          <w:noProof/>
          <w:color w:val="000000"/>
        </w:rPr>
        <w:lastRenderedPageBreak/>
        <w:drawing>
          <wp:anchor distT="0" distB="0" distL="114300" distR="114300" simplePos="0" relativeHeight="251640832" behindDoc="0" locked="0" layoutInCell="1" allowOverlap="1" wp14:anchorId="7C3AFF83" wp14:editId="7E694F81">
            <wp:simplePos x="0" y="0"/>
            <wp:positionH relativeFrom="column">
              <wp:posOffset>4037330</wp:posOffset>
            </wp:positionH>
            <wp:positionV relativeFrom="paragraph">
              <wp:posOffset>328930</wp:posOffset>
            </wp:positionV>
            <wp:extent cx="2323465" cy="1828800"/>
            <wp:effectExtent l="19050" t="19050" r="19685" b="19050"/>
            <wp:wrapSquare wrapText="bothSides"/>
            <wp:docPr id="40" name="Picture 40" descr="Hydrogen Peroxid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omentum98.com/h2o2label.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23465" cy="18288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Chemical Labeling Requirements</w:t>
      </w:r>
      <w:bookmarkEnd w:id="47"/>
    </w:p>
    <w:p w:rsidR="0076344E" w:rsidRDefault="0076344E" w:rsidP="0076344E">
      <w:r>
        <w:t>Every chemical container present in the laboratory, whether hazardous or not, must be properly labeled. All secondary chemical containers (e.g., wash bottles, beakers, flasks, sample vials, etc.) must also be properly labeled. Avoid using abbreviations, chemical formulae, or structure unless there is a complete and up-to-date legend (e.g., MeOH = Methanol) prominently posted in the lab. Most chemicals come with a manufacturer label that contains all of the necessary information, so care should be taken to not damage or remove these labels. It is recommended that each bottle also be dated when received and when opened to assist in determining which chemicals are expired and require proper disposal. Detailed information and strategies for the labeling of research samples is discussed in Section 5.9 of the CHP. These same strategies can be used when labeling secondary chemical containers as well.</w:t>
      </w:r>
    </w:p>
    <w:p w:rsidR="0076344E" w:rsidRDefault="0076344E" w:rsidP="00A663A5">
      <w:pPr>
        <w:pStyle w:val="Heading2"/>
      </w:pPr>
      <w:bookmarkStart w:id="48" w:name="_Toc380696147"/>
      <w:r>
        <w:t>Chemical Segregation</w:t>
      </w:r>
      <w:bookmarkEnd w:id="48"/>
    </w:p>
    <w:p w:rsidR="0076344E" w:rsidRDefault="0076344E" w:rsidP="0076344E">
      <w:r>
        <w:t>All chemicals must be stored according to chemical compatibility. Once segregated by chemical compatibility, they can then be stored alphabetically. Information regarding chemical compatibility can be found in the SDS, primarily in Section 7, “Handling and Storage” and Section 10, “Stability and Reactivity”. If unsure of proper segregation procedures, contact the Laboratory Supervisor for assistance. Chemical segregation can be achieved by either isolation (e.g., organic solvents stored in a flammable cabinet), physical distance (e.g., acids and bases are stored on opposite sides of a chemical storage room), or secondary containment (e.g., placing oxidizing acids such as nitric acid into a secondary containment to segregate from organic acids such as formic acid as shown in Figure 5.7). In the most general terms, proper segregation can be achieved by:</w:t>
      </w:r>
    </w:p>
    <w:p w:rsidR="0076344E" w:rsidRDefault="0076344E" w:rsidP="00A25A55">
      <w:pPr>
        <w:pStyle w:val="ListParagraph"/>
        <w:numPr>
          <w:ilvl w:val="0"/>
          <w:numId w:val="31"/>
        </w:numPr>
      </w:pPr>
      <w:r>
        <w:t>Storing acids away from bases and toxics;</w:t>
      </w:r>
    </w:p>
    <w:p w:rsidR="0076344E" w:rsidRDefault="0076344E" w:rsidP="00A25A55">
      <w:pPr>
        <w:pStyle w:val="ListParagraph"/>
        <w:numPr>
          <w:ilvl w:val="0"/>
          <w:numId w:val="31"/>
        </w:numPr>
      </w:pPr>
      <w:r>
        <w:t>Storing oxidizers away from organic chemicals; and</w:t>
      </w:r>
    </w:p>
    <w:p w:rsidR="0076344E" w:rsidRDefault="0076344E" w:rsidP="00A25A55">
      <w:pPr>
        <w:pStyle w:val="ListParagraph"/>
        <w:numPr>
          <w:ilvl w:val="0"/>
          <w:numId w:val="31"/>
        </w:numPr>
      </w:pPr>
      <w:r>
        <w:t xml:space="preserve">Storing reactive and acutely toxic materials away from all other chemicals. </w:t>
      </w:r>
    </w:p>
    <w:p w:rsidR="0076344E" w:rsidRDefault="007013E4" w:rsidP="0076344E">
      <w:r>
        <w:t>Table 5.1</w:t>
      </w:r>
      <w:r w:rsidR="0076344E">
        <w:t xml:space="preserve"> illustrates a more detailed chemical compatibility logic that can be used for chemical storage. </w:t>
      </w:r>
      <w:r w:rsidRPr="007013E4">
        <w:t>Hazard classes marked by an X need to be segregated from each other (e.g., Acid, inorganic must be segregated from Base, inorganic).</w:t>
      </w:r>
      <w:r w:rsidR="003427F2">
        <w:t xml:space="preserve"> </w:t>
      </w:r>
      <w:r w:rsidR="0076344E">
        <w:t xml:space="preserve">Contact REM at </w:t>
      </w:r>
      <w:r w:rsidR="00A625C7">
        <w:t xml:space="preserve">(765) </w:t>
      </w:r>
      <w:r w:rsidR="0076344E">
        <w:t xml:space="preserve">49-40121 with questions regarding chemical segregation. </w:t>
      </w:r>
    </w:p>
    <w:p w:rsidR="007013E4" w:rsidRDefault="007013E4" w:rsidP="007013E4">
      <w:pPr>
        <w:jc w:val="center"/>
        <w:rPr>
          <w:b/>
        </w:rPr>
      </w:pPr>
      <w:r>
        <w:rPr>
          <w:b/>
        </w:rPr>
        <w:lastRenderedPageBreak/>
        <w:br w:type="page"/>
      </w:r>
    </w:p>
    <w:p w:rsidR="007013E4" w:rsidRDefault="007013E4" w:rsidP="0024191E">
      <w:pPr>
        <w:spacing w:after="0" w:afterAutospacing="0"/>
        <w:jc w:val="center"/>
      </w:pPr>
      <w:r w:rsidRPr="007013E4">
        <w:rPr>
          <w:b/>
        </w:rPr>
        <w:lastRenderedPageBreak/>
        <w:t xml:space="preserve">Table 5.1 – Chemical Compatibility </w:t>
      </w:r>
      <w:r w:rsidR="00CC1BF7" w:rsidRPr="007013E4">
        <w:rPr>
          <w:b/>
        </w:rPr>
        <w:t>Chart</w:t>
      </w:r>
    </w:p>
    <w:tbl>
      <w:tblPr>
        <w:tblStyle w:val="TableGrid9"/>
        <w:tblW w:w="9360" w:type="dxa"/>
        <w:jc w:val="center"/>
        <w:tblLook w:val="04A0" w:firstRow="1" w:lastRow="0" w:firstColumn="1" w:lastColumn="0" w:noHBand="0" w:noVBand="1"/>
        <w:tblCaption w:val="Table 5.1 – Chemical Compatibility Chart"/>
        <w:tblDescription w:val="Table 5.1 – Chemical Compatibility Chart"/>
      </w:tblPr>
      <w:tblGrid>
        <w:gridCol w:w="920"/>
        <w:gridCol w:w="920"/>
        <w:gridCol w:w="783"/>
        <w:gridCol w:w="818"/>
        <w:gridCol w:w="920"/>
        <w:gridCol w:w="783"/>
        <w:gridCol w:w="843"/>
        <w:gridCol w:w="920"/>
        <w:gridCol w:w="783"/>
        <w:gridCol w:w="866"/>
        <w:gridCol w:w="804"/>
      </w:tblGrid>
      <w:tr w:rsidR="007013E4" w:rsidRPr="007013E4" w:rsidTr="007013E4">
        <w:trPr>
          <w:trHeight w:val="362"/>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806"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835"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807"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860"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807"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884"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820"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62"/>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45"/>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66"/>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bl>
    <w:p w:rsidR="0076344E" w:rsidRDefault="0076344E" w:rsidP="00A663A5">
      <w:pPr>
        <w:pStyle w:val="Heading2"/>
      </w:pPr>
      <w:bookmarkStart w:id="49" w:name="_Toc380696148"/>
      <w:r>
        <w:t>Chemical Storage Requirements</w:t>
      </w:r>
      <w:bookmarkEnd w:id="49"/>
    </w:p>
    <w:p w:rsidR="0076344E" w:rsidRDefault="0076344E" w:rsidP="0076344E">
      <w:r>
        <w:t>Proper storage of chemicals is an essential component to a laboratory safety program. Improper chemical storage practices can cause undesired chemical reactions, which may form hazardous products that can lead to employee exposure or possibly fires and property damage. All lab employees should carefully read each chemical’s SDS and container label before deciding how to store a chemical, as these will often indicate any special storage requirements that may be necessary. The following subsections describe chemical storage requirements in more detail.</w:t>
      </w:r>
    </w:p>
    <w:p w:rsidR="0076344E" w:rsidRDefault="0076344E" w:rsidP="00A25A55">
      <w:pPr>
        <w:pStyle w:val="Heading3"/>
        <w:numPr>
          <w:ilvl w:val="0"/>
          <w:numId w:val="58"/>
        </w:numPr>
        <w:ind w:left="1080" w:hanging="720"/>
      </w:pPr>
      <w:bookmarkStart w:id="50" w:name="_Toc380696149"/>
      <w:r>
        <w:t>General Chemical Storage</w:t>
      </w:r>
      <w:bookmarkEnd w:id="50"/>
    </w:p>
    <w:p w:rsidR="0076344E" w:rsidRDefault="0076344E" w:rsidP="00231603">
      <w:pPr>
        <w:ind w:left="360"/>
      </w:pPr>
      <w:r>
        <w:t>The following general chemical storage guidelines must be followed in all laboratories:</w:t>
      </w:r>
    </w:p>
    <w:p w:rsidR="0076344E" w:rsidRDefault="0076344E" w:rsidP="00A25A55">
      <w:pPr>
        <w:pStyle w:val="ListParagraph"/>
        <w:numPr>
          <w:ilvl w:val="0"/>
          <w:numId w:val="52"/>
        </w:numPr>
        <w:ind w:left="1080"/>
      </w:pPr>
      <w:r>
        <w:t>Each chemical in the laboratory must be stored in a specific location and returned there after each use. Acceptable chemical storage locations may include flammable cabinets, corrosive cabinets, laboratory shelves, or appropriate laboratory refrigerators or freezers.</w:t>
      </w:r>
    </w:p>
    <w:p w:rsidR="0076344E" w:rsidRDefault="0076344E" w:rsidP="00A25A55">
      <w:pPr>
        <w:pStyle w:val="ListParagraph"/>
        <w:numPr>
          <w:ilvl w:val="0"/>
          <w:numId w:val="52"/>
        </w:numPr>
        <w:ind w:left="1080"/>
      </w:pPr>
      <w:r>
        <w:t>Chemical containers must be in good condition and appropriate for the chemical that they contain and be free from exterior contamination.</w:t>
      </w:r>
    </w:p>
    <w:p w:rsidR="0076344E" w:rsidRDefault="0076344E" w:rsidP="00A25A55">
      <w:pPr>
        <w:pStyle w:val="ListParagraph"/>
        <w:numPr>
          <w:ilvl w:val="0"/>
          <w:numId w:val="52"/>
        </w:numPr>
        <w:ind w:left="1080"/>
      </w:pPr>
      <w:r>
        <w:t xml:space="preserve">Fume hoods should not be used as permanent chemical storage areas, unless designated as such. Not only does this create potentially unsafe conditions by having extraneous chemicals stored near chemical reactions and processes, excess chemical </w:t>
      </w:r>
      <w:r>
        <w:lastRenderedPageBreak/>
        <w:t xml:space="preserve">bottles in the hood may also seriously impair the ventilating capacity of the hood. Only chemicals being used in the process or experiment being conducted in the hood are allowed to be stored in the hood and should be removed when the process or experiment is complete. </w:t>
      </w:r>
    </w:p>
    <w:p w:rsidR="0076344E" w:rsidRDefault="0076344E" w:rsidP="00A25A55">
      <w:pPr>
        <w:pStyle w:val="ListParagraph"/>
        <w:numPr>
          <w:ilvl w:val="0"/>
          <w:numId w:val="52"/>
        </w:numPr>
        <w:ind w:left="1080"/>
      </w:pPr>
      <w:r>
        <w:t xml:space="preserve">Chemicals should not be permanently stored on bench tops. Avoid storing any chemical containers on the floor. Under no circumstance should chemical containers, or anything else, be stored in aisle ways, corridors, or in front of doors. </w:t>
      </w:r>
    </w:p>
    <w:p w:rsidR="0076344E" w:rsidRDefault="0076344E" w:rsidP="00A25A55">
      <w:pPr>
        <w:pStyle w:val="ListParagraph"/>
        <w:numPr>
          <w:ilvl w:val="0"/>
          <w:numId w:val="52"/>
        </w:numPr>
        <w:ind w:left="1080"/>
      </w:pPr>
      <w:r>
        <w:t>Hazardous liquids should not be stored on shelves above eye-level unless there is a SOP detailing safe handling procedures.</w:t>
      </w:r>
    </w:p>
    <w:p w:rsidR="0076344E" w:rsidRDefault="0076344E" w:rsidP="00A25A55">
      <w:pPr>
        <w:pStyle w:val="ListParagraph"/>
        <w:numPr>
          <w:ilvl w:val="0"/>
          <w:numId w:val="52"/>
        </w:numPr>
        <w:ind w:left="1080"/>
      </w:pPr>
      <w:r>
        <w:t>Chemicals should be stored at an appropriate temperature and humidity level and never be stored in direct sunlight.</w:t>
      </w:r>
    </w:p>
    <w:p w:rsidR="0076344E" w:rsidRDefault="0076344E" w:rsidP="00A25A55">
      <w:pPr>
        <w:pStyle w:val="ListParagraph"/>
        <w:numPr>
          <w:ilvl w:val="0"/>
          <w:numId w:val="52"/>
        </w:numPr>
        <w:ind w:left="1080"/>
      </w:pPr>
      <w:r>
        <w:t>Periodic cleanouts of expired or unneeded chemicals should be conducted to minimize the volume of hazardous chemicals stored in the laboratory.</w:t>
      </w:r>
    </w:p>
    <w:p w:rsidR="0076344E" w:rsidRDefault="0076344E" w:rsidP="00A25A55">
      <w:pPr>
        <w:pStyle w:val="ListParagraph"/>
        <w:numPr>
          <w:ilvl w:val="0"/>
          <w:numId w:val="52"/>
        </w:numPr>
        <w:ind w:left="1080"/>
      </w:pPr>
      <w:r>
        <w:t xml:space="preserve">Always follow the chemical manufacturer’s storage instructions, if provided. </w:t>
      </w:r>
    </w:p>
    <w:p w:rsidR="0076344E" w:rsidRDefault="0076344E" w:rsidP="00A25A55">
      <w:pPr>
        <w:pStyle w:val="Heading3"/>
        <w:numPr>
          <w:ilvl w:val="0"/>
          <w:numId w:val="58"/>
        </w:numPr>
        <w:ind w:left="1080" w:hanging="720"/>
      </w:pPr>
      <w:bookmarkStart w:id="51" w:name="_Toc380696150"/>
      <w:r>
        <w:t>Flammable Liquids Storage</w:t>
      </w:r>
      <w:bookmarkEnd w:id="51"/>
    </w:p>
    <w:p w:rsidR="0076344E" w:rsidRDefault="0076344E" w:rsidP="00231603">
      <w:pPr>
        <w:ind w:left="360"/>
      </w:pPr>
      <w:r>
        <w:t>Flammable liquids include any liquid with a flash point no greater than 93</w:t>
      </w:r>
      <w:r w:rsidR="00355124">
        <w:rPr>
          <w:rFonts w:cstheme="minorHAnsi"/>
        </w:rPr>
        <w:t xml:space="preserve"> °C</w:t>
      </w:r>
      <w:r>
        <w:t xml:space="preserve"> (200</w:t>
      </w:r>
      <w:r w:rsidR="00355124">
        <w:rPr>
          <w:rFonts w:cstheme="minorHAnsi"/>
        </w:rPr>
        <w:t xml:space="preserve"> °F</w:t>
      </w:r>
      <w:r>
        <w:t>). The following guidelines for storing flammable liquids must be followed in all laboratories:</w:t>
      </w:r>
    </w:p>
    <w:p w:rsidR="0076344E" w:rsidRDefault="0076344E" w:rsidP="00A25A55">
      <w:pPr>
        <w:pStyle w:val="ListParagraph"/>
        <w:numPr>
          <w:ilvl w:val="0"/>
          <w:numId w:val="53"/>
        </w:numPr>
        <w:ind w:left="1080"/>
      </w:pPr>
      <w:r>
        <w:t>Flammable and combustible liquids should be stored in flammable storage cabinets, as shown in Figure 5.</w:t>
      </w:r>
      <w:r w:rsidR="00CC1BF7">
        <w:t>1</w:t>
      </w:r>
      <w:r>
        <w:t>, whenever possible. No more than 10 gallons of flammable liquid is permitted to be stored outside of a flammable storage cabinet unless it is stored in a flammable safety can equipped with a spring-loaded lid and an internal screen as shown in Figure 5.</w:t>
      </w:r>
      <w:r w:rsidR="00CC1BF7">
        <w:t>2</w:t>
      </w:r>
      <w:r>
        <w:t>.</w:t>
      </w:r>
    </w:p>
    <w:p w:rsidR="0076344E" w:rsidRDefault="0076344E" w:rsidP="00A25A55">
      <w:pPr>
        <w:pStyle w:val="ListParagraph"/>
        <w:numPr>
          <w:ilvl w:val="0"/>
          <w:numId w:val="53"/>
        </w:numPr>
        <w:ind w:left="1080"/>
      </w:pPr>
      <w:r>
        <w:t>Domestic refrigerators or freezers must never be used to store flammable liquids. Flammable liquids can only be stored in refrigerators or freezers that are designed for flammable materials (most refrigerators are not intended for flammable storage).</w:t>
      </w:r>
    </w:p>
    <w:p w:rsidR="0076344E" w:rsidRDefault="0076344E" w:rsidP="00A25A55">
      <w:pPr>
        <w:pStyle w:val="ListParagraph"/>
        <w:numPr>
          <w:ilvl w:val="0"/>
          <w:numId w:val="53"/>
        </w:numPr>
        <w:ind w:left="1080"/>
      </w:pPr>
      <w:r>
        <w:t xml:space="preserve">Flammable liquids must be stored in well-ventilated areas free from ignition sources. </w:t>
      </w:r>
    </w:p>
    <w:p w:rsidR="0076344E" w:rsidRDefault="0076344E" w:rsidP="00A25A55">
      <w:pPr>
        <w:pStyle w:val="ListParagraph"/>
        <w:numPr>
          <w:ilvl w:val="0"/>
          <w:numId w:val="53"/>
        </w:numPr>
        <w:ind w:left="1080"/>
      </w:pPr>
      <w:r>
        <w:t xml:space="preserve">Some organic solvents (e.g., diethyl ether) have a shelf-life and can form organic peroxides over time while in storage. These “peroxide formers” must be dated when received from the chemical manufacturer and disposed of once expired. If any time-sensitive chemicals are found to be past the manufacturer’s expiration date, they must be submitted to REM for hazardous waste disposal immediately. See Appendix </w:t>
      </w:r>
      <w:r w:rsidR="0001374A">
        <w:t>C</w:t>
      </w:r>
      <w:r>
        <w:t xml:space="preserve"> for a list of commonly found organic solvents that potentially form organic peroxides.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1 – Flammable Storage Cabinet and Figure 5.2 – Flammable Safety Can"/>
        <w:tblDescription w:val="Figure 5.1 – Flammable Storage Cabinet and Figure 5.2 – Flammable Safety Can"/>
      </w:tblPr>
      <w:tblGrid>
        <w:gridCol w:w="4497"/>
        <w:gridCol w:w="4503"/>
      </w:tblGrid>
      <w:tr w:rsidR="00CC1BF7" w:rsidTr="00D33D02">
        <w:trPr>
          <w:tblHeader/>
        </w:trPr>
        <w:tc>
          <w:tcPr>
            <w:tcW w:w="4788" w:type="dxa"/>
            <w:vAlign w:val="bottom"/>
          </w:tcPr>
          <w:p w:rsidR="00CC1BF7" w:rsidRDefault="00BE139B" w:rsidP="00BE139B">
            <w:pPr>
              <w:jc w:val="center"/>
            </w:pPr>
            <w:r>
              <w:rPr>
                <w:noProof/>
              </w:rPr>
              <w:lastRenderedPageBreak/>
              <w:drawing>
                <wp:inline distT="0" distB="0" distL="0" distR="0" wp14:anchorId="19988FFE" wp14:editId="0CD8D0AE">
                  <wp:extent cx="1933575" cy="2272665"/>
                  <wp:effectExtent l="19050" t="19050" r="28575" b="13335"/>
                  <wp:docPr id="14" name="Picture 14" descr="Figure 5.1 – Flammable Storage Cabinet" title="Figure 5.1 – Flammable Storag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3).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33575" cy="2272665"/>
                          </a:xfrm>
                          <a:prstGeom prst="rect">
                            <a:avLst/>
                          </a:prstGeom>
                          <a:noFill/>
                          <a:ln>
                            <a:solidFill>
                              <a:sysClr val="windowText" lastClr="000000"/>
                            </a:solidFill>
                          </a:ln>
                        </pic:spPr>
                      </pic:pic>
                    </a:graphicData>
                  </a:graphic>
                </wp:inline>
              </w:drawing>
            </w:r>
          </w:p>
        </w:tc>
        <w:tc>
          <w:tcPr>
            <w:tcW w:w="4788" w:type="dxa"/>
            <w:vAlign w:val="bottom"/>
          </w:tcPr>
          <w:p w:rsidR="00CC1BF7" w:rsidRDefault="00BE139B" w:rsidP="00D33D02">
            <w:pPr>
              <w:jc w:val="center"/>
            </w:pPr>
            <w:r>
              <w:rPr>
                <w:noProof/>
              </w:rPr>
              <w:drawing>
                <wp:inline distT="0" distB="0" distL="0" distR="0" wp14:anchorId="74CA48AC" wp14:editId="0F52E7CC">
                  <wp:extent cx="1952625" cy="2284730"/>
                  <wp:effectExtent l="19050" t="19050" r="28575" b="20320"/>
                  <wp:docPr id="17" name="Picture 17" descr="Figure 5.2 – Flammable Safety Can" title="Figure 5.2 – Flammable Safety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5).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52625" cy="2284730"/>
                          </a:xfrm>
                          <a:prstGeom prst="rect">
                            <a:avLst/>
                          </a:prstGeom>
                          <a:noFill/>
                          <a:ln>
                            <a:solidFill>
                              <a:sysClr val="windowText" lastClr="000000"/>
                            </a:solidFill>
                          </a:ln>
                        </pic:spPr>
                      </pic:pic>
                    </a:graphicData>
                  </a:graphic>
                </wp:inline>
              </w:drawing>
            </w:r>
          </w:p>
        </w:tc>
      </w:tr>
      <w:tr w:rsidR="00CC1BF7" w:rsidRPr="00D33D02" w:rsidTr="00CC1BF7">
        <w:tc>
          <w:tcPr>
            <w:tcW w:w="4788" w:type="dxa"/>
            <w:vAlign w:val="center"/>
          </w:tcPr>
          <w:p w:rsidR="00CC1BF7" w:rsidRPr="00D33D02" w:rsidRDefault="00CC1BF7" w:rsidP="00CC1BF7">
            <w:pPr>
              <w:jc w:val="center"/>
              <w:rPr>
                <w:b/>
              </w:rPr>
            </w:pPr>
            <w:r w:rsidRPr="00D33D02">
              <w:rPr>
                <w:b/>
              </w:rPr>
              <w:t>Figure 5.1 – Flammable Storage Cabinet</w:t>
            </w:r>
          </w:p>
        </w:tc>
        <w:tc>
          <w:tcPr>
            <w:tcW w:w="4788" w:type="dxa"/>
            <w:vAlign w:val="center"/>
          </w:tcPr>
          <w:p w:rsidR="00CC1BF7" w:rsidRPr="00D33D02" w:rsidRDefault="00CC1BF7" w:rsidP="00CC1BF7">
            <w:pPr>
              <w:jc w:val="center"/>
              <w:rPr>
                <w:b/>
              </w:rPr>
            </w:pPr>
            <w:r w:rsidRPr="00D33D02">
              <w:rPr>
                <w:b/>
              </w:rPr>
              <w:t>Figure 5.2 – Flammable Safety Can</w:t>
            </w:r>
          </w:p>
        </w:tc>
      </w:tr>
    </w:tbl>
    <w:p w:rsidR="0076344E" w:rsidRDefault="0076344E" w:rsidP="00A25A55">
      <w:pPr>
        <w:pStyle w:val="Heading3"/>
        <w:numPr>
          <w:ilvl w:val="0"/>
          <w:numId w:val="58"/>
        </w:numPr>
        <w:ind w:left="1080" w:hanging="720"/>
      </w:pPr>
      <w:bookmarkStart w:id="52" w:name="_Toc380696151"/>
      <w:r>
        <w:t>Compressed Gases Storage</w:t>
      </w:r>
      <w:bookmarkEnd w:id="52"/>
    </w:p>
    <w:p w:rsidR="0076344E" w:rsidRDefault="0076344E" w:rsidP="00231603">
      <w:pPr>
        <w:ind w:left="360"/>
      </w:pPr>
      <w:r>
        <w:t>Compressed gases are defined as gases that are contained in a receptacle at a pressure not less than 280 kPA at 20</w:t>
      </w:r>
      <w:r w:rsidR="00355124">
        <w:rPr>
          <w:rFonts w:cstheme="minorHAnsi"/>
        </w:rPr>
        <w:t xml:space="preserve"> °C</w:t>
      </w:r>
      <w:r>
        <w:t xml:space="preserve"> or as a refrigerated liquid. The following guidelines for storing compressed gases must be followed in all laboratories:</w:t>
      </w:r>
    </w:p>
    <w:p w:rsidR="0076344E" w:rsidRDefault="0076344E" w:rsidP="00A25A55">
      <w:pPr>
        <w:pStyle w:val="ListParagraph"/>
        <w:numPr>
          <w:ilvl w:val="0"/>
          <w:numId w:val="54"/>
        </w:numPr>
        <w:ind w:left="1080"/>
      </w:pPr>
      <w:r>
        <w:t xml:space="preserve">Compressed gas cylinders (cylinders) must be stored in a secure, well ventilated location, and in an upright position at all times. </w:t>
      </w:r>
    </w:p>
    <w:p w:rsidR="0076344E" w:rsidRDefault="0076344E" w:rsidP="00A25A55">
      <w:pPr>
        <w:pStyle w:val="ListParagraph"/>
        <w:numPr>
          <w:ilvl w:val="0"/>
          <w:numId w:val="54"/>
        </w:numPr>
        <w:ind w:left="1080"/>
      </w:pPr>
      <w:r>
        <w:t>All cylinders should be handled as if full and should never be completely emptied.</w:t>
      </w:r>
    </w:p>
    <w:p w:rsidR="0076344E" w:rsidRDefault="0076344E" w:rsidP="00A25A55">
      <w:pPr>
        <w:pStyle w:val="ListParagraph"/>
        <w:numPr>
          <w:ilvl w:val="0"/>
          <w:numId w:val="54"/>
        </w:numPr>
        <w:ind w:left="1080"/>
      </w:pPr>
      <w:r>
        <w:t>Cylinders that are not in use (meaning that the cap is on) must be secured and have the safety cap. Multiple cylinders may be secured together (gang-chained), only if they are capped (not in use). Only capped cylinders can be secured with a single restraining device (gang chained) as shown in Figure 5.</w:t>
      </w:r>
      <w:r w:rsidR="00D33D02">
        <w:t>3</w:t>
      </w:r>
      <w:r>
        <w:t xml:space="preserve">.  </w:t>
      </w:r>
    </w:p>
    <w:p w:rsidR="0076344E" w:rsidRDefault="0076344E" w:rsidP="00A25A55">
      <w:pPr>
        <w:pStyle w:val="ListParagraph"/>
        <w:numPr>
          <w:ilvl w:val="0"/>
          <w:numId w:val="54"/>
        </w:numPr>
        <w:ind w:left="1080"/>
      </w:pPr>
      <w:r>
        <w:t>Cylinders that are in use, meaning there is a regulator attached, must be individually secured by a chain or strap as shown in Figure 5.</w:t>
      </w:r>
      <w:r w:rsidR="00D33D02">
        <w:t>4</w:t>
      </w:r>
      <w:r>
        <w:t xml:space="preserve">. Cylinder valves and regulators should be protected from impact or damage. </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3 – Not In-Use Cylinders and Figure 5.4 – In-Use Cylinders"/>
        <w:tblDescription w:val="Figure 5.3 – Not In-Use Cylinders and Figure 5.4 – In-Use Cylinders"/>
      </w:tblPr>
      <w:tblGrid>
        <w:gridCol w:w="4320"/>
        <w:gridCol w:w="4320"/>
      </w:tblGrid>
      <w:tr w:rsidR="00D33D02" w:rsidTr="00E6217A">
        <w:trPr>
          <w:tblHeader/>
          <w:jc w:val="center"/>
        </w:trPr>
        <w:tc>
          <w:tcPr>
            <w:tcW w:w="4788" w:type="dxa"/>
            <w:vAlign w:val="center"/>
          </w:tcPr>
          <w:p w:rsidR="00D33D02" w:rsidRDefault="00D33D02" w:rsidP="0047572E">
            <w:pPr>
              <w:jc w:val="center"/>
            </w:pPr>
            <w:r>
              <w:rPr>
                <w:noProof/>
              </w:rPr>
              <w:lastRenderedPageBreak/>
              <w:drawing>
                <wp:inline distT="0" distB="0" distL="0" distR="0" wp14:anchorId="05F9D0CC" wp14:editId="5BCBCF84">
                  <wp:extent cx="1709928" cy="2286679"/>
                  <wp:effectExtent l="19050" t="19050" r="24130" b="18415"/>
                  <wp:docPr id="44" name="Picture 44" descr="Figure 5.3 – Not In-Use Cylinders" title="Figure 5.3 – Not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rajicek\AppData\Local\Microsoft\Windows\Temporary Internet Files\Content.Word\photo (20).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09928" cy="2286679"/>
                          </a:xfrm>
                          <a:prstGeom prst="rect">
                            <a:avLst/>
                          </a:prstGeom>
                          <a:noFill/>
                          <a:ln>
                            <a:solidFill>
                              <a:sysClr val="windowText" lastClr="000000"/>
                            </a:solidFill>
                          </a:ln>
                        </pic:spPr>
                      </pic:pic>
                    </a:graphicData>
                  </a:graphic>
                </wp:inline>
              </w:drawing>
            </w:r>
          </w:p>
        </w:tc>
        <w:tc>
          <w:tcPr>
            <w:tcW w:w="4788" w:type="dxa"/>
            <w:vAlign w:val="center"/>
          </w:tcPr>
          <w:p w:rsidR="00D33D02" w:rsidRDefault="00D33D02" w:rsidP="0047572E">
            <w:pPr>
              <w:jc w:val="center"/>
            </w:pPr>
            <w:r>
              <w:rPr>
                <w:noProof/>
              </w:rPr>
              <w:drawing>
                <wp:inline distT="0" distB="0" distL="0" distR="0" wp14:anchorId="34E4D7A4" wp14:editId="4A317C81">
                  <wp:extent cx="1709928" cy="2286000"/>
                  <wp:effectExtent l="19050" t="19050" r="24130" b="19050"/>
                  <wp:docPr id="45" name="Picture 45" descr="Figure 5.4 – In-Use Cylinders" title="Figure 5.4 –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rajicek\AppData\Local\Microsoft\Windows\Temporary Internet Files\Content.Word\photo (21).jpg"/>
                          <pic:cNvPicPr>
                            <a:picLocks noChangeAspect="1" noChangeArrowheads="1"/>
                          </pic:cNvPicPr>
                        </pic:nvPicPr>
                        <pic:blipFill rotWithShape="1">
                          <a:blip r:embed="rId71">
                            <a:extLst>
                              <a:ext uri="{28A0092B-C50C-407E-A947-70E740481C1C}">
                                <a14:useLocalDpi xmlns:a14="http://schemas.microsoft.com/office/drawing/2010/main" val="0"/>
                              </a:ext>
                            </a:extLst>
                          </a:blip>
                          <a:srcRect l="4336" t="7128" r="16923"/>
                          <a:stretch/>
                        </pic:blipFill>
                        <pic:spPr bwMode="auto">
                          <a:xfrm>
                            <a:off x="0" y="0"/>
                            <a:ext cx="1709928" cy="2286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D33D02" w:rsidRPr="0047572E" w:rsidTr="00E6217A">
        <w:trPr>
          <w:jc w:val="center"/>
        </w:trPr>
        <w:tc>
          <w:tcPr>
            <w:tcW w:w="4788" w:type="dxa"/>
            <w:vAlign w:val="center"/>
          </w:tcPr>
          <w:p w:rsidR="00D33D02" w:rsidRPr="0047572E" w:rsidRDefault="00D33D02" w:rsidP="0047572E">
            <w:pPr>
              <w:jc w:val="center"/>
              <w:rPr>
                <w:b/>
              </w:rPr>
            </w:pPr>
            <w:r w:rsidRPr="0047572E">
              <w:rPr>
                <w:b/>
              </w:rPr>
              <w:t>Figure 5.3 – Not In-Use Cylinders</w:t>
            </w:r>
          </w:p>
        </w:tc>
        <w:tc>
          <w:tcPr>
            <w:tcW w:w="4788" w:type="dxa"/>
            <w:vAlign w:val="center"/>
          </w:tcPr>
          <w:p w:rsidR="00D33D02" w:rsidRPr="0047572E" w:rsidRDefault="0047572E" w:rsidP="0047572E">
            <w:pPr>
              <w:jc w:val="center"/>
              <w:rPr>
                <w:b/>
              </w:rPr>
            </w:pPr>
            <w:r w:rsidRPr="0047572E">
              <w:rPr>
                <w:b/>
              </w:rPr>
              <w:t xml:space="preserve">Figure 5.4 – </w:t>
            </w:r>
            <w:r w:rsidR="00D33D02" w:rsidRPr="0047572E">
              <w:rPr>
                <w:b/>
              </w:rPr>
              <w:t>In-Use Cylinders</w:t>
            </w:r>
          </w:p>
        </w:tc>
      </w:tr>
    </w:tbl>
    <w:p w:rsidR="0076344E" w:rsidRDefault="0076344E" w:rsidP="00A25A55">
      <w:pPr>
        <w:pStyle w:val="Heading3"/>
        <w:numPr>
          <w:ilvl w:val="0"/>
          <w:numId w:val="58"/>
        </w:numPr>
        <w:ind w:left="1080" w:hanging="720"/>
      </w:pPr>
      <w:bookmarkStart w:id="53" w:name="_Toc380696152"/>
      <w:r>
        <w:t>Reactive Materials Storage</w:t>
      </w:r>
      <w:bookmarkEnd w:id="53"/>
    </w:p>
    <w:p w:rsidR="0076344E" w:rsidRDefault="0076344E" w:rsidP="00231603">
      <w:pPr>
        <w:ind w:left="360"/>
      </w:pPr>
      <w:r>
        <w:t>Reactive materials include explosives, pyrophorics, self-heating and self-reacting compounds, and water-reactives. Many reactive materials are also toxic and are dissolved or immersed in a flammable solvent (e.g., lithium alkyl compounds dissolved in diethyl ether, sodium metal immersed in mineral oil). Other common hazards often associated with reactive chemicals include corrosivity, teratogenicity, or organic peroxide formation. The following guidelines for storing reactive materials must be followed in all laboratories:</w:t>
      </w:r>
    </w:p>
    <w:p w:rsidR="0076344E" w:rsidRDefault="0076344E" w:rsidP="00A25A55">
      <w:pPr>
        <w:pStyle w:val="ListParagraph"/>
        <w:numPr>
          <w:ilvl w:val="0"/>
          <w:numId w:val="55"/>
        </w:numPr>
        <w:ind w:left="1080"/>
      </w:pPr>
      <w:r>
        <w:t xml:space="preserve">The amount of reactive materials stored in the lab must be kept to a minimum. Any expired or unnecessary reactive materials must be properly disposed of as hazardous waste. </w:t>
      </w:r>
    </w:p>
    <w:p w:rsidR="0076344E" w:rsidRDefault="0076344E" w:rsidP="00A25A55">
      <w:pPr>
        <w:pStyle w:val="ListParagraph"/>
        <w:numPr>
          <w:ilvl w:val="0"/>
          <w:numId w:val="55"/>
        </w:numPr>
        <w:ind w:left="1080"/>
      </w:pPr>
      <w:r>
        <w:t>All reactive materials must be clearly labeled with the original manufacturer’s label, which should have the chemical name, hazard labels, and pictograms. The label should not be defaced in any way.</w:t>
      </w:r>
    </w:p>
    <w:p w:rsidR="0076344E" w:rsidRDefault="0076344E" w:rsidP="00A25A55">
      <w:pPr>
        <w:pStyle w:val="ListParagraph"/>
        <w:numPr>
          <w:ilvl w:val="0"/>
          <w:numId w:val="55"/>
        </w:numPr>
        <w:ind w:left="1080"/>
      </w:pPr>
      <w:r>
        <w:t>All reactive materials should be placed into secondary containment as a best management practice.</w:t>
      </w:r>
    </w:p>
    <w:p w:rsidR="00EC79D4" w:rsidRDefault="0076344E" w:rsidP="00A25A55">
      <w:pPr>
        <w:pStyle w:val="ListParagraph"/>
        <w:numPr>
          <w:ilvl w:val="0"/>
          <w:numId w:val="55"/>
        </w:numPr>
        <w:ind w:left="1080"/>
      </w:pPr>
      <w:r>
        <w:t>Suitable storage locations for reactive materials include inert gas-filled desiccators or glove boxes, flammable storage cabinets that do not contain aqueous or other incompatible chemicals, or intrinsically safe refrigerators or freezers that also do not contain aqueous or other incompatible chemicals. If possible, store all reactive chemicals in a small flammable cabinet dedicated only for reactives. Signs should be posted to indicate their presence and unique hazards as shown in Figure 5.</w:t>
      </w:r>
      <w:r w:rsidR="00EC79D4">
        <w:t>5</w:t>
      </w:r>
      <w:r>
        <w:t xml:space="preserve">. </w:t>
      </w:r>
    </w:p>
    <w:p w:rsidR="00FB3EFF" w:rsidRDefault="00FB3EFF" w:rsidP="00FB3EFF">
      <w:pPr>
        <w:ind w:left="720"/>
        <w:jc w:val="center"/>
      </w:pPr>
    </w:p>
    <w:tbl>
      <w:tblPr>
        <w:tblStyle w:val="TableGrid"/>
        <w:tblW w:w="1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5 – Reactive Chemicals Storage"/>
        <w:tblDescription w:val="Figure 5.5 – Reactive Chemicals Storage"/>
      </w:tblPr>
      <w:tblGrid>
        <w:gridCol w:w="5106"/>
      </w:tblGrid>
      <w:tr w:rsidR="00FB3EFF" w:rsidTr="00E6217A">
        <w:trPr>
          <w:tblHeader/>
          <w:jc w:val="center"/>
        </w:trPr>
        <w:tc>
          <w:tcPr>
            <w:tcW w:w="9576" w:type="dxa"/>
            <w:vAlign w:val="center"/>
          </w:tcPr>
          <w:p w:rsidR="00FB3EFF" w:rsidRDefault="00FB3EFF" w:rsidP="00FB3EFF">
            <w:pPr>
              <w:jc w:val="center"/>
            </w:pPr>
            <w:r>
              <w:rPr>
                <w:noProof/>
              </w:rPr>
              <w:lastRenderedPageBreak/>
              <w:drawing>
                <wp:inline distT="0" distB="0" distL="0" distR="0" wp14:anchorId="1B9A2C37" wp14:editId="049EFB52">
                  <wp:extent cx="3063240" cy="2286000"/>
                  <wp:effectExtent l="19050" t="19050" r="22860" b="19050"/>
                  <wp:docPr id="46" name="Picture 46" descr="Figure 5.5 – Reactive Chemicals Storage" title="Figure 5.5 – Reactive Chemicals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ajicek\AppData\Local\Microsoft\Windows\Temporary Internet Files\Content.Outlook\SMNUE4SE\IMG950713.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63240" cy="2286000"/>
                          </a:xfrm>
                          <a:prstGeom prst="rect">
                            <a:avLst/>
                          </a:prstGeom>
                          <a:noFill/>
                          <a:ln>
                            <a:solidFill>
                              <a:sysClr val="windowText" lastClr="000000"/>
                            </a:solidFill>
                          </a:ln>
                        </pic:spPr>
                      </pic:pic>
                    </a:graphicData>
                  </a:graphic>
                </wp:inline>
              </w:drawing>
            </w:r>
          </w:p>
        </w:tc>
      </w:tr>
      <w:tr w:rsidR="00FB3EFF" w:rsidTr="00FB3EFF">
        <w:trPr>
          <w:jc w:val="center"/>
        </w:trPr>
        <w:tc>
          <w:tcPr>
            <w:tcW w:w="9576" w:type="dxa"/>
            <w:vAlign w:val="center"/>
          </w:tcPr>
          <w:p w:rsidR="00FB3EFF" w:rsidRPr="00FB3EFF" w:rsidRDefault="00FB3EFF" w:rsidP="00FB3EFF">
            <w:pPr>
              <w:jc w:val="center"/>
              <w:rPr>
                <w:b/>
              </w:rPr>
            </w:pPr>
            <w:r w:rsidRPr="00FB3EFF">
              <w:rPr>
                <w:b/>
              </w:rPr>
              <w:t>Figure 5.5 – Reactive Chemicals Storage</w:t>
            </w:r>
          </w:p>
        </w:tc>
      </w:tr>
    </w:tbl>
    <w:p w:rsidR="0076344E" w:rsidRDefault="0076344E" w:rsidP="00A25A55">
      <w:pPr>
        <w:pStyle w:val="ListParagraph"/>
        <w:numPr>
          <w:ilvl w:val="0"/>
          <w:numId w:val="55"/>
        </w:numPr>
        <w:ind w:left="1080"/>
      </w:pPr>
      <w:r>
        <w:t xml:space="preserve">Many reactive materials are water and/or air reactive and can spontaneously ignite on contact with air and/or water. Therefore, reactives must be handled under an inert atmosphere and in such a way that rigorously excludes air and moisture. </w:t>
      </w:r>
    </w:p>
    <w:p w:rsidR="0076344E" w:rsidRDefault="0076344E" w:rsidP="00A25A55">
      <w:pPr>
        <w:pStyle w:val="ListParagraph"/>
        <w:numPr>
          <w:ilvl w:val="0"/>
          <w:numId w:val="55"/>
        </w:numPr>
        <w:ind w:left="1080"/>
      </w:pPr>
      <w:r>
        <w:t>If reactive materials are received in a specially designed shipping, storage, or dispensing container (such as the Aldrich Sure-Seal packaging system), ensure that the integrity of that container is maintained. Ensure that sufficient protective solvent, oil, kerosene, or inert gas remains in the container while reactive materials are stored.</w:t>
      </w:r>
    </w:p>
    <w:p w:rsidR="0076344E" w:rsidRDefault="0076344E" w:rsidP="00A25A55">
      <w:pPr>
        <w:pStyle w:val="Heading3"/>
        <w:numPr>
          <w:ilvl w:val="0"/>
          <w:numId w:val="58"/>
        </w:numPr>
        <w:ind w:left="1080" w:hanging="720"/>
      </w:pPr>
      <w:bookmarkStart w:id="54" w:name="_Toc380696153"/>
      <w:r>
        <w:t>Acutely Toxic Materials Storage</w:t>
      </w:r>
      <w:bookmarkEnd w:id="54"/>
    </w:p>
    <w:p w:rsidR="0076344E" w:rsidRDefault="0076344E" w:rsidP="007D3C46">
      <w:pPr>
        <w:ind w:left="360"/>
      </w:pPr>
      <w:r>
        <w:t>Acutely toxic materials are defined as substances that may be fatal or cause damage to target organs as the result of a single exposure or exposures of short duration. The following guidelines for storing acutely toxic materials must be followed in all laboratories:</w:t>
      </w:r>
    </w:p>
    <w:p w:rsidR="0076344E" w:rsidRDefault="0076344E" w:rsidP="00A25A55">
      <w:pPr>
        <w:pStyle w:val="ListParagraph"/>
        <w:numPr>
          <w:ilvl w:val="0"/>
          <w:numId w:val="56"/>
        </w:numPr>
        <w:ind w:left="1080"/>
      </w:pPr>
      <w:r>
        <w:t>Suitable storage locations for acutely toxic materials include desiccators, glove boxes, flammable storage cabinets that do not contain incompatible chemicals (primarily strong acids), or non-domestic refrigerators or freezers. These locations should be clearly posted.</w:t>
      </w:r>
    </w:p>
    <w:p w:rsidR="0076344E" w:rsidRDefault="0076344E" w:rsidP="00A25A55">
      <w:pPr>
        <w:pStyle w:val="ListParagraph"/>
        <w:numPr>
          <w:ilvl w:val="0"/>
          <w:numId w:val="56"/>
        </w:numPr>
        <w:ind w:left="1080"/>
      </w:pPr>
      <w:r>
        <w:t xml:space="preserve">Acutely toxic materials should be stored in secondary containment at all times as a best management practice. </w:t>
      </w:r>
    </w:p>
    <w:p w:rsidR="0076344E" w:rsidRDefault="0076344E" w:rsidP="00A25A55">
      <w:pPr>
        <w:pStyle w:val="ListParagraph"/>
        <w:numPr>
          <w:ilvl w:val="0"/>
          <w:numId w:val="56"/>
        </w:numPr>
        <w:ind w:left="1080"/>
      </w:pPr>
      <w:r>
        <w:t xml:space="preserve">If possible, store all acutely toxic materials in a cabinet dedicated only for acutely toxic materials. Signs should be posted to indicate their presence and unique hazards. </w:t>
      </w:r>
    </w:p>
    <w:p w:rsidR="0076344E" w:rsidRDefault="0076344E" w:rsidP="00A25A55">
      <w:pPr>
        <w:pStyle w:val="ListParagraph"/>
        <w:numPr>
          <w:ilvl w:val="0"/>
          <w:numId w:val="56"/>
        </w:numPr>
        <w:ind w:left="1080"/>
      </w:pPr>
      <w:r>
        <w:lastRenderedPageBreak/>
        <w:t xml:space="preserve">The amount of acutely toxic material stored in the lab should be kept at a minimum. Any expired or unnecessary materials must be properly disposed of as hazardous waste. </w:t>
      </w:r>
    </w:p>
    <w:p w:rsidR="0076344E" w:rsidRDefault="0076344E" w:rsidP="00A25A55">
      <w:pPr>
        <w:pStyle w:val="ListParagraph"/>
        <w:numPr>
          <w:ilvl w:val="0"/>
          <w:numId w:val="56"/>
        </w:numPr>
        <w:ind w:left="1080"/>
      </w:pPr>
      <w:r>
        <w:t>All acutely toxic materials should be clearly labeled with the original manufacturer’s label, which should have the chemical name, hazard labels, and pictograms. The label should not be defaced in any way.</w:t>
      </w:r>
    </w:p>
    <w:p w:rsidR="0076344E" w:rsidRDefault="0076344E" w:rsidP="00A25A55">
      <w:pPr>
        <w:pStyle w:val="Heading3"/>
        <w:numPr>
          <w:ilvl w:val="0"/>
          <w:numId w:val="58"/>
        </w:numPr>
        <w:ind w:left="1080" w:hanging="720"/>
      </w:pPr>
      <w:bookmarkStart w:id="55" w:name="_Toc380696154"/>
      <w:r>
        <w:t>Corrosive Materials Storage</w:t>
      </w:r>
      <w:bookmarkEnd w:id="55"/>
    </w:p>
    <w:p w:rsidR="0076344E" w:rsidRDefault="0076344E" w:rsidP="001B4672">
      <w:pPr>
        <w:ind w:left="360"/>
      </w:pPr>
      <w:r>
        <w:t>Corrosive materials are defined as substances that cause destruction of living tissue by chemical corrosion at the site of contact and can be either acidic or basic (caustic). The best storage method for corrosive materials is inside of a corrosive storage cabinet or lab cabinet where acids and bases are segregated at all times. Acids must also be segregated from chemicals where a toxic gas would be generated upon contact with an acid (e.g., reactive cyanide compounds). Organic acids (e.g., acetic acid, formic acid) must be stored away from oxidizing acids (e.g., nitric acid, perchloric acid), as these types of acids are incompatible with each other. Segregation can be achieved either by physical distance (preferred method) or by secondary containment as shown in Figure 5.</w:t>
      </w:r>
      <w:r w:rsidR="00616CB7">
        <w:t>6</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6 – Segregation Using Secondary Containment"/>
        <w:tblDescription w:val="Figure 5.6 – Segregation Using Secondary Containment"/>
      </w:tblPr>
      <w:tblGrid>
        <w:gridCol w:w="9360"/>
      </w:tblGrid>
      <w:tr w:rsidR="00616CB7" w:rsidTr="009E66D2">
        <w:trPr>
          <w:tblHeader/>
        </w:trPr>
        <w:tc>
          <w:tcPr>
            <w:tcW w:w="9576" w:type="dxa"/>
            <w:vAlign w:val="center"/>
          </w:tcPr>
          <w:p w:rsidR="00616CB7" w:rsidRDefault="009E66D2" w:rsidP="009E66D2">
            <w:pPr>
              <w:jc w:val="center"/>
            </w:pPr>
            <w:r>
              <w:rPr>
                <w:noProof/>
              </w:rPr>
              <mc:AlternateContent>
                <mc:Choice Requires="wpg">
                  <w:drawing>
                    <wp:inline distT="0" distB="0" distL="0" distR="0" wp14:anchorId="04474955" wp14:editId="3DD4EF23">
                      <wp:extent cx="3648075" cy="2752725"/>
                      <wp:effectExtent l="0" t="0" r="28575" b="28575"/>
                      <wp:docPr id="4119" name="Group 4119" descr="Figure 5.6 – Segregation Using Secondary Containment" title="Figure 5.6 – Segregation Using Secondary Containment"/>
                      <wp:cNvGraphicFramePr/>
                      <a:graphic xmlns:a="http://schemas.openxmlformats.org/drawingml/2006/main">
                        <a:graphicData uri="http://schemas.microsoft.com/office/word/2010/wordprocessingGroup">
                          <wpg:wgp>
                            <wpg:cNvGrpSpPr/>
                            <wpg:grpSpPr>
                              <a:xfrm>
                                <a:off x="0" y="0"/>
                                <a:ext cx="3648075" cy="2752725"/>
                                <a:chOff x="0" y="0"/>
                                <a:chExt cx="3648075" cy="2752725"/>
                              </a:xfrm>
                            </wpg:grpSpPr>
                            <pic:pic xmlns:pic="http://schemas.openxmlformats.org/drawingml/2006/picture">
                              <pic:nvPicPr>
                                <pic:cNvPr id="4117" name="Picture 2" descr="Segregation of Acids Using Secondary Containment"/>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9525" y="19050"/>
                                  <a:ext cx="3638550" cy="2724150"/>
                                </a:xfrm>
                                <a:prstGeom prst="rect">
                                  <a:avLst/>
                                </a:prstGeom>
                                <a:ln>
                                  <a:solidFill>
                                    <a:schemeClr val="tx1"/>
                                  </a:solidFill>
                                </a:ln>
                                <a:effectLst/>
                                <a:extLst>
                                  <a:ext uri="{909E8E84-426E-40DD-AFC4-6F175D3DCCD1}">
                                    <a14:hiddenFill xmlns:a14="http://schemas.microsoft.com/office/drawing/2010/main">
                                      <a:solidFill>
                                        <a:srgbClr val="FFFFFF"/>
                                      </a:solidFill>
                                    </a14:hiddenFill>
                                  </a:ext>
                                </a:extLst>
                              </pic:spPr>
                            </pic:pic>
                            <wps:wsp>
                              <wps:cNvPr id="4114" name="Text Box 2"/>
                              <wps:cNvSpPr txBox="1">
                                <a:spLocks noChangeArrowheads="1"/>
                              </wps:cNvSpPr>
                              <wps:spPr bwMode="auto">
                                <a:xfrm>
                                  <a:off x="0" y="0"/>
                                  <a:ext cx="1038225" cy="276225"/>
                                </a:xfrm>
                                <a:prstGeom prst="rect">
                                  <a:avLst/>
                                </a:prstGeom>
                                <a:solidFill>
                                  <a:srgbClr val="FFFFFF"/>
                                </a:solidFill>
                                <a:ln w="9525">
                                  <a:solidFill>
                                    <a:srgbClr val="000000"/>
                                  </a:solidFill>
                                  <a:miter lim="800000"/>
                                  <a:headEnd/>
                                  <a:tailEnd/>
                                </a:ln>
                              </wps:spPr>
                              <wps:txbx>
                                <w:txbxContent>
                                  <w:p w:rsidR="00E029A6" w:rsidRPr="00E67872" w:rsidRDefault="00E029A6" w:rsidP="009E66D2">
                                    <w:pPr>
                                      <w:jc w:val="center"/>
                                      <w:rPr>
                                        <w:b/>
                                      </w:rPr>
                                    </w:pPr>
                                    <w:r>
                                      <w:rPr>
                                        <w:b/>
                                      </w:rPr>
                                      <w:t>Acetic A</w:t>
                                    </w:r>
                                    <w:r w:rsidRPr="00E67872">
                                      <w:rPr>
                                        <w:b/>
                                      </w:rPr>
                                      <w:t>cid</w:t>
                                    </w:r>
                                  </w:p>
                                </w:txbxContent>
                              </wps:txbx>
                              <wps:bodyPr rot="0" vert="horz" wrap="square" lIns="91440" tIns="45720" rIns="91440" bIns="45720" anchor="t" anchorCtr="0">
                                <a:noAutofit/>
                              </wps:bodyPr>
                            </wps:wsp>
                            <wps:wsp>
                              <wps:cNvPr id="4115" name="Straight Arrow Connector 4115"/>
                              <wps:cNvCnPr/>
                              <wps:spPr>
                                <a:xfrm>
                                  <a:off x="523875" y="285750"/>
                                  <a:ext cx="466725" cy="457200"/>
                                </a:xfrm>
                                <a:prstGeom prst="straightConnector1">
                                  <a:avLst/>
                                </a:prstGeom>
                                <a:noFill/>
                                <a:ln w="25400" cap="flat" cmpd="sng" algn="ctr">
                                  <a:solidFill>
                                    <a:srgbClr val="FF0000"/>
                                  </a:solidFill>
                                  <a:prstDash val="solid"/>
                                  <a:tailEnd type="arrow"/>
                                </a:ln>
                                <a:effectLst/>
                              </wps:spPr>
                              <wps:bodyPr/>
                            </wps:wsp>
                            <wps:wsp>
                              <wps:cNvPr id="4113" name="Text Box 2"/>
                              <wps:cNvSpPr txBox="1">
                                <a:spLocks noChangeArrowheads="1"/>
                              </wps:cNvSpPr>
                              <wps:spPr bwMode="auto">
                                <a:xfrm>
                                  <a:off x="2667000" y="0"/>
                                  <a:ext cx="980440" cy="276225"/>
                                </a:xfrm>
                                <a:prstGeom prst="rect">
                                  <a:avLst/>
                                </a:prstGeom>
                                <a:solidFill>
                                  <a:srgbClr val="FFFFFF"/>
                                </a:solidFill>
                                <a:ln w="9525">
                                  <a:solidFill>
                                    <a:srgbClr val="000000"/>
                                  </a:solidFill>
                                  <a:miter lim="800000"/>
                                  <a:headEnd/>
                                  <a:tailEnd/>
                                </a:ln>
                              </wps:spPr>
                              <wps:txbx>
                                <w:txbxContent>
                                  <w:p w:rsidR="00E029A6" w:rsidRPr="00E67872" w:rsidRDefault="00E029A6" w:rsidP="009E66D2">
                                    <w:pPr>
                                      <w:jc w:val="center"/>
                                      <w:rPr>
                                        <w:b/>
                                      </w:rPr>
                                    </w:pPr>
                                    <w:r>
                                      <w:rPr>
                                        <w:b/>
                                      </w:rPr>
                                      <w:t>Nitric A</w:t>
                                    </w:r>
                                    <w:r w:rsidRPr="00E67872">
                                      <w:rPr>
                                        <w:b/>
                                      </w:rPr>
                                      <w:t>cid</w:t>
                                    </w:r>
                                  </w:p>
                                </w:txbxContent>
                              </wps:txbx>
                              <wps:bodyPr rot="0" vert="horz" wrap="square" lIns="91440" tIns="45720" rIns="91440" bIns="45720" anchor="t" anchorCtr="0">
                                <a:noAutofit/>
                              </wps:bodyPr>
                            </wps:wsp>
                            <wps:wsp>
                              <wps:cNvPr id="4116" name="Straight Arrow Connector 4116"/>
                              <wps:cNvCnPr/>
                              <wps:spPr>
                                <a:xfrm flipH="1">
                                  <a:off x="2771775" y="314325"/>
                                  <a:ext cx="502804" cy="423949"/>
                                </a:xfrm>
                                <a:prstGeom prst="straightConnector1">
                                  <a:avLst/>
                                </a:prstGeom>
                                <a:noFill/>
                                <a:ln w="25400" cap="flat" cmpd="sng" algn="ctr">
                                  <a:solidFill>
                                    <a:srgbClr val="FF0000"/>
                                  </a:solidFill>
                                  <a:prstDash val="solid"/>
                                  <a:tailEnd type="arrow"/>
                                </a:ln>
                                <a:effectLst/>
                              </wps:spPr>
                              <wps:bodyPr/>
                            </wps:wsp>
                            <wps:wsp>
                              <wps:cNvPr id="4112" name="Rectangle 4112"/>
                              <wps:cNvSpPr/>
                              <wps:spPr>
                                <a:xfrm>
                                  <a:off x="2847975" y="2400300"/>
                                  <a:ext cx="597535" cy="16192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2"/>
                              <wps:cNvSpPr txBox="1">
                                <a:spLocks noChangeArrowheads="1"/>
                              </wps:cNvSpPr>
                              <wps:spPr bwMode="auto">
                                <a:xfrm>
                                  <a:off x="0" y="2476500"/>
                                  <a:ext cx="1038225" cy="276225"/>
                                </a:xfrm>
                                <a:prstGeom prst="rect">
                                  <a:avLst/>
                                </a:prstGeom>
                                <a:solidFill>
                                  <a:srgbClr val="FFFFFF"/>
                                </a:solidFill>
                                <a:ln w="9525">
                                  <a:solidFill>
                                    <a:srgbClr val="000000"/>
                                  </a:solidFill>
                                  <a:miter lim="800000"/>
                                  <a:headEnd/>
                                  <a:tailEnd/>
                                </a:ln>
                              </wps:spPr>
                              <wps:txbx>
                                <w:txbxContent>
                                  <w:p w:rsidR="00E029A6" w:rsidRPr="00E67872" w:rsidRDefault="00E029A6" w:rsidP="009E66D2">
                                    <w:pPr>
                                      <w:jc w:val="center"/>
                                      <w:rPr>
                                        <w:b/>
                                      </w:rPr>
                                    </w:pPr>
                                    <w:r>
                                      <w:rPr>
                                        <w:b/>
                                      </w:rPr>
                                      <w:t>Formic A</w:t>
                                    </w:r>
                                    <w:r w:rsidRPr="00E67872">
                                      <w:rPr>
                                        <w:b/>
                                      </w:rPr>
                                      <w:t>cid</w:t>
                                    </w:r>
                                  </w:p>
                                </w:txbxContent>
                              </wps:txbx>
                              <wps:bodyPr rot="0" vert="horz" wrap="square" lIns="91440" tIns="45720" rIns="91440" bIns="45720" anchor="t" anchorCtr="0">
                                <a:noAutofit/>
                              </wps:bodyPr>
                            </wps:wsp>
                            <wps:wsp>
                              <wps:cNvPr id="50" name="Straight Arrow Connector 50"/>
                              <wps:cNvCnPr/>
                              <wps:spPr>
                                <a:xfrm flipV="1">
                                  <a:off x="923925" y="2105025"/>
                                  <a:ext cx="415636" cy="294352"/>
                                </a:xfrm>
                                <a:prstGeom prst="straightConnector1">
                                  <a:avLst/>
                                </a:prstGeom>
                                <a:noFill/>
                                <a:ln w="25400" cap="flat" cmpd="sng" algn="ctr">
                                  <a:solidFill>
                                    <a:srgbClr val="FF0000"/>
                                  </a:solidFill>
                                  <a:prstDash val="solid"/>
                                  <a:tailEnd type="arrow"/>
                                </a:ln>
                                <a:effectLst/>
                              </wps:spPr>
                              <wps:bodyPr/>
                            </wps:wsp>
                          </wpg:wgp>
                        </a:graphicData>
                      </a:graphic>
                    </wp:inline>
                  </w:drawing>
                </mc:Choice>
                <mc:Fallback>
                  <w:pict>
                    <v:group w14:anchorId="04474955" id="Group 4119" o:spid="_x0000_s1041" alt="Title: Figure 5.6 – Segregation Using Secondary Containment - Description: Figure 5.6 – Segregation Using Secondary Containment" style="width:287.25pt;height:216.75pt;mso-position-horizontal-relative:char;mso-position-vertical-relative:line" coordsize="36480,27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">
                      <v:shape id="Picture 2" o:spid="_x0000_s1042" type="#_x0000_t75" alt="Segregation of Acids Using Secondary Containment" style="position:absolute;left:95;top:190;width:36385;height:27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XJh7EAAAA3QAAAA8AAABkcnMvZG93bnJldi54bWxEj9GKwjAURN8F/yFcYV/KmnYRK9Uoi7Cs&#10;L4Kt+wGX5toWm5vSpNr9eyMIPg4zc4bZ7EbTihv1rrGsIJnHIIhLqxuuFPydfz5XIJxH1thaJgX/&#10;5GC3nU42mGl755xuha9EgLDLUEHtfZdJ6cqaDLq57YiDd7G9QR9kX0nd4z3ATSu/4ngpDTYcFmrs&#10;aF9TeS0Go4Dy05F/h2seRbpIVy6Ounw/KPUxG7/XIDyN/h1+tQ9awSJJUni+CU9Ab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XJh7EAAAA3QAAAA8AAAAAAAAAAAAAAAAA&#10;nwIAAGRycy9kb3ducmV2LnhtbFBLBQYAAAAABAAEAPcAAACQAwAAAAA=&#10;" stroked="t" strokecolor="black [3213]">
                        <v:imagedata r:id="rId74" o:title="Segregation of Acids Using Secondary Containment"/>
                        <v:path arrowok="t"/>
                      </v:shape>
                      <v:shape id="_x0000_s1043" type="#_x0000_t202" style="position:absolute;width:103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PXcYA&#10;AADdAAAADwAAAGRycy9kb3ducmV2LnhtbESPQWvCQBSE7wX/w/IEL6VuosHa1FVEaLE3a8VeH9ln&#10;Epp9G3fXGP99t1DwOMzMN8xi1ZtGdOR8bVlBOk5AEBdW11wqOHy9Pc1B+ICssbFMCm7kYbUcPCww&#10;1/bKn9TtQykihH2OCqoQ2lxKX1Rk0I9tSxy9k3UGQ5SulNrhNcJNIydJMpMGa44LFba0qaj42V+M&#10;gnm27b79x3R3LGan5iU8PnfvZ6fUaNivX0EE6sM9/N/eagVZmm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IPXcYAAADdAAAADwAAAAAAAAAAAAAAAACYAgAAZHJz&#10;L2Rvd25yZXYueG1sUEsFBgAAAAAEAAQA9QAAAIsDAAAAAA==&#10;">
                        <v:textbox>
                          <w:txbxContent>
                            <w:p w:rsidR="00E029A6" w:rsidRPr="00E67872" w:rsidRDefault="00E029A6" w:rsidP="009E66D2">
                              <w:pPr>
                                <w:jc w:val="center"/>
                                <w:rPr>
                                  <w:b/>
                                </w:rPr>
                              </w:pPr>
                              <w:r>
                                <w:rPr>
                                  <w:b/>
                                </w:rPr>
                                <w:t>Acetic A</w:t>
                              </w:r>
                              <w:r w:rsidRPr="00E67872">
                                <w:rPr>
                                  <w:b/>
                                </w:rPr>
                                <w:t>cid</w:t>
                              </w:r>
                            </w:p>
                          </w:txbxContent>
                        </v:textbox>
                      </v:shape>
                      <v:shapetype id="_x0000_t32" coordsize="21600,21600" o:spt="32" o:oned="t" path="m,l21600,21600e" filled="f">
                        <v:path arrowok="t" fillok="f" o:connecttype="none"/>
                        <o:lock v:ext="edit" shapetype="t"/>
                      </v:shapetype>
                      <v:shape id="Straight Arrow Connector 4115" o:spid="_x0000_s1044" type="#_x0000_t32" style="position:absolute;left:5238;top:2857;width:4668;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6kccAAADdAAAADwAAAGRycy9kb3ducmV2LnhtbESPQWvCQBSE7wX/w/IKvdVNxBaJriKK&#10;1CIFY3vQ2zP7mgSzb8Pu1qT/3i0UPA4z8w0zW/SmEVdyvrasIB0mIIgLq2suFXx9bp4nIHxA1thY&#10;JgW/5GExHzzMMNO245yuh1CKCGGfoYIqhDaT0hcVGfRD2xJH79s6gyFKV0rtsItw08hRkrxKgzXH&#10;hQpbWlVUXA4/RoFxp7ftft1dVsfRuh6/f+Tn3TJX6umxX05BBOrDPfzf3moF4zR9gb8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MjqRxwAAAN0AAAAPAAAAAAAA&#10;AAAAAAAAAKECAABkcnMvZG93bnJldi54bWxQSwUGAAAAAAQABAD5AAAAlQMAAAAA&#10;" strokecolor="red" strokeweight="2pt">
                        <v:stroke endarrow="open"/>
                      </v:shape>
                      <v:shape id="_x0000_s1045" type="#_x0000_t202" style="position:absolute;left:26670;width:980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KcYA&#10;AADdAAAADwAAAGRycy9kb3ducmV2LnhtbESPQWvCQBSE7wX/w/KEXopuUsVqdJVSsOhNrbTXR/aZ&#10;BLNv4+4a03/fLQgeh5n5hlmsOlOLlpyvLCtIhwkI4tzqigsFx6/1YArCB2SNtWVS8EseVsve0wIz&#10;bW+8p/YQChEh7DNUUIbQZFL6vCSDfmgb4uidrDMYonSF1A5vEW5q+ZokE2mw4rhQYkMfJeXnw9Uo&#10;mI437Y/fjnbf+eRUz8LLW/t5cUo997v3OYhAXXiE7+2NVjBO0xH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XKcYAAADdAAAADwAAAAAAAAAAAAAAAACYAgAAZHJz&#10;L2Rvd25yZXYueG1sUEsFBgAAAAAEAAQA9QAAAIsDAAAAAA==&#10;">
                        <v:textbox>
                          <w:txbxContent>
                            <w:p w:rsidR="00E029A6" w:rsidRPr="00E67872" w:rsidRDefault="00E029A6" w:rsidP="009E66D2">
                              <w:pPr>
                                <w:jc w:val="center"/>
                                <w:rPr>
                                  <w:b/>
                                </w:rPr>
                              </w:pPr>
                              <w:r>
                                <w:rPr>
                                  <w:b/>
                                </w:rPr>
                                <w:t>Nitric A</w:t>
                              </w:r>
                              <w:r w:rsidRPr="00E67872">
                                <w:rPr>
                                  <w:b/>
                                </w:rPr>
                                <w:t>cid</w:t>
                              </w:r>
                            </w:p>
                          </w:txbxContent>
                        </v:textbox>
                      </v:shape>
                      <v:shape id="Straight Arrow Connector 4116" o:spid="_x0000_s1046" type="#_x0000_t32" style="position:absolute;left:27717;top:3143;width:5028;height:42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7IpccAAADdAAAADwAAAGRycy9kb3ducmV2LnhtbESPQWvCQBSE70L/w/IEL6KbiLFt6ioq&#10;KC29tNr2/Mg+k9Ts25BdNfXXuwXB4zAz3zDTeWsqcaLGlZYVxMMIBHFmdcm5gq/devAEwnlkjZVl&#10;UvBHDuazh84UU23P/Emnrc9FgLBLUUHhfZ1K6bKCDLqhrYmDt7eNQR9kk0vd4DnATSVHUTSRBksO&#10;CwXWtCooO2yPRsHo/fuxXJqft0T2N2v6Ternj0uiVK/bLl5AeGr9PXxrv2oF4ziewP+b8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XsilxwAAAN0AAAAPAAAAAAAA&#10;AAAAAAAAAKECAABkcnMvZG93bnJldi54bWxQSwUGAAAAAAQABAD5AAAAlQMAAAAA&#10;" strokecolor="red" strokeweight="2pt">
                        <v:stroke endarrow="open"/>
                      </v:shape>
                      <v:rect id="Rectangle 4112" o:spid="_x0000_s1047" style="position:absolute;left:28479;top:24003;width:5976;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s18UA&#10;AADdAAAADwAAAGRycy9kb3ducmV2LnhtbESPQWvCQBSE74X+h+UVeim6iVjR1FWMtODVKOLxkX0m&#10;sdm3Ibua1F/vCgWPw8x8w8yXvanFlVpXWVYQDyMQxLnVFRcK9rufwRSE88gaa8uk4I8cLBevL3NM&#10;tO14S9fMFyJA2CWooPS+SaR0eUkG3dA2xME72dagD7ItpG6xC3BTy1EUTaTBisNCiQ2tS8p/s4tR&#10;8FHfzuf0m9LpWB4/D9lsRbe0U+r9rV99gfDU+2f4v73RCsZxPILHm/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SzXxQAAAN0AAAAPAAAAAAAAAAAAAAAAAJgCAABkcnMv&#10;ZG93bnJldi54bWxQSwUGAAAAAAQABAD1AAAAigMAAAAA&#10;" fillcolor="windowText" strokeweight="2pt"/>
                      <v:shape id="_x0000_s1048" type="#_x0000_t202" style="position:absolute;top:24765;width:103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E029A6" w:rsidRPr="00E67872" w:rsidRDefault="00E029A6" w:rsidP="009E66D2">
                              <w:pPr>
                                <w:jc w:val="center"/>
                                <w:rPr>
                                  <w:b/>
                                </w:rPr>
                              </w:pPr>
                              <w:r>
                                <w:rPr>
                                  <w:b/>
                                </w:rPr>
                                <w:t>Formic A</w:t>
                              </w:r>
                              <w:r w:rsidRPr="00E67872">
                                <w:rPr>
                                  <w:b/>
                                </w:rPr>
                                <w:t>cid</w:t>
                              </w:r>
                            </w:p>
                          </w:txbxContent>
                        </v:textbox>
                      </v:shape>
                      <v:shape id="Straight Arrow Connector 50" o:spid="_x0000_s1049" type="#_x0000_t32" style="position:absolute;left:9239;top:21050;width:4156;height:29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u36sIAAADbAAAADwAAAGRycy9kb3ducmV2LnhtbERPTWvCQBC9F/wPyxS8iG4qxNrUVayg&#10;KF5stD0P2WkSzc6G7KrRX+8ehB4f73sya00lLtS40rKCt0EEgjizuuRcwWG/7I9BOI+ssbJMCm7k&#10;YDbtvEww0fbK33RJfS5CCLsEFRTe14mULivIoBvYmjhwf7Yx6ANscqkbvIZwU8lhFI2kwZJDQ4E1&#10;LQrKTunZKBhuf97LL/O7iWVvtaRjXH/s7rFS3dd2/gnCU+v/xU/3WiuIw/rwJfwAO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u36sIAAADbAAAADwAAAAAAAAAAAAAA&#10;AAChAgAAZHJzL2Rvd25yZXYueG1sUEsFBgAAAAAEAAQA+QAAAJADAAAAAA==&#10;" strokecolor="red" strokeweight="2pt">
                        <v:stroke endarrow="open"/>
                      </v:shape>
                      <w10:anchorlock/>
                    </v:group>
                  </w:pict>
                </mc:Fallback>
              </mc:AlternateContent>
            </w:r>
          </w:p>
        </w:tc>
      </w:tr>
      <w:tr w:rsidR="00616CB7" w:rsidTr="009E66D2">
        <w:tc>
          <w:tcPr>
            <w:tcW w:w="9576" w:type="dxa"/>
            <w:vAlign w:val="center"/>
          </w:tcPr>
          <w:p w:rsidR="00616CB7" w:rsidRPr="009E66D2" w:rsidRDefault="00616CB7" w:rsidP="009E66D2">
            <w:pPr>
              <w:jc w:val="center"/>
              <w:rPr>
                <w:b/>
              </w:rPr>
            </w:pPr>
            <w:r w:rsidRPr="009E66D2">
              <w:rPr>
                <w:b/>
              </w:rPr>
              <w:t>Figure 5.6 – Segregation Using Secondary Containment</w:t>
            </w:r>
          </w:p>
        </w:tc>
      </w:tr>
    </w:tbl>
    <w:p w:rsidR="0076344E" w:rsidRDefault="0076344E" w:rsidP="00A25A55">
      <w:pPr>
        <w:pStyle w:val="Heading3"/>
        <w:numPr>
          <w:ilvl w:val="0"/>
          <w:numId w:val="58"/>
        </w:numPr>
        <w:ind w:left="1080" w:hanging="720"/>
      </w:pPr>
      <w:bookmarkStart w:id="56" w:name="_Toc380696155"/>
      <w:r>
        <w:t>Oxidizers and Organic Peroxide Storage</w:t>
      </w:r>
      <w:bookmarkEnd w:id="56"/>
    </w:p>
    <w:p w:rsidR="0076344E" w:rsidRDefault="0076344E" w:rsidP="001B4672">
      <w:pPr>
        <w:ind w:left="360"/>
      </w:pPr>
      <w:r>
        <w:t>Oxidizing materials are defined as substances which, while in itself are not necessarily combustible, may generally by yielding oxygen, cause</w:t>
      </w:r>
      <w:r w:rsidR="00EE7A81">
        <w:t>,</w:t>
      </w:r>
      <w:r>
        <w:t xml:space="preserve"> or contribute to the c</w:t>
      </w:r>
      <w:r w:rsidR="00EE7A81">
        <w:t>ombustion of other material. An organic</w:t>
      </w:r>
      <w:r>
        <w:t xml:space="preserve"> peroxide is an organic substance which contains the bivalent -O-</w:t>
      </w:r>
      <w:r>
        <w:lastRenderedPageBreak/>
        <w:t>O- structure and may be considered a derivative of hydrogen peroxide, where one or both of the hydrogen atoms have been replaced by organic radicals. The following guidelines for storing oxidizers and organic peroxides must be followed in all laboratories:</w:t>
      </w:r>
    </w:p>
    <w:p w:rsidR="0076344E" w:rsidRDefault="0076344E" w:rsidP="00A25A55">
      <w:pPr>
        <w:pStyle w:val="ListParagraph"/>
        <w:numPr>
          <w:ilvl w:val="0"/>
          <w:numId w:val="57"/>
        </w:numPr>
        <w:ind w:left="1080"/>
      </w:pPr>
      <w:r>
        <w:t xml:space="preserve">Oxidizers (e.g., hydrogen peroxide, sodium nitrate) and organic peroxides (e.g., methyl ethyl ketone peroxide, benzoyl peroxide) must be stored in a cool, dry location and kept away from combustible materials such as wood, pressboard, paper, and organic chemicals (e.g., organic solvents and organic acids). </w:t>
      </w:r>
    </w:p>
    <w:p w:rsidR="0076344E" w:rsidRDefault="0076344E" w:rsidP="00A25A55">
      <w:pPr>
        <w:pStyle w:val="ListParagraph"/>
        <w:numPr>
          <w:ilvl w:val="0"/>
          <w:numId w:val="57"/>
        </w:numPr>
        <w:ind w:left="1080"/>
      </w:pPr>
      <w:r>
        <w:t>If possible, store all strong oxidizing agents in a chemical cabinet dedicated only for oxidizers.</w:t>
      </w:r>
    </w:p>
    <w:p w:rsidR="0076344E" w:rsidRDefault="0076344E" w:rsidP="00A25A55">
      <w:pPr>
        <w:pStyle w:val="ListParagraph"/>
        <w:numPr>
          <w:ilvl w:val="0"/>
          <w:numId w:val="57"/>
        </w:numPr>
        <w:ind w:left="1080"/>
      </w:pPr>
      <w:r>
        <w:t xml:space="preserve">The amount of oxidizers and organic peroxides stored in the lab should be kept at a minimum. </w:t>
      </w:r>
    </w:p>
    <w:p w:rsidR="0076344E" w:rsidRDefault="0076344E" w:rsidP="00A25A55">
      <w:pPr>
        <w:pStyle w:val="ListParagraph"/>
        <w:numPr>
          <w:ilvl w:val="0"/>
          <w:numId w:val="57"/>
        </w:numPr>
        <w:ind w:left="1080"/>
      </w:pPr>
      <w:r>
        <w:t xml:space="preserve">All material must be clearly labeled; the original manufacturer’s label with the chemical name, hazard </w:t>
      </w:r>
      <w:r w:rsidR="002F08C3">
        <w:t>labels,</w:t>
      </w:r>
      <w:r>
        <w:t xml:space="preserve"> and pictograms should not be defaced or covered. </w:t>
      </w:r>
    </w:p>
    <w:p w:rsidR="0076344E" w:rsidRDefault="0076344E" w:rsidP="00A25A55">
      <w:pPr>
        <w:pStyle w:val="Heading3"/>
        <w:numPr>
          <w:ilvl w:val="0"/>
          <w:numId w:val="58"/>
        </w:numPr>
        <w:ind w:left="1080" w:hanging="720"/>
      </w:pPr>
      <w:bookmarkStart w:id="57" w:name="_Toc380696156"/>
      <w:r>
        <w:t>Refrigerators and Freezers Chemical Storage</w:t>
      </w:r>
      <w:bookmarkEnd w:id="57"/>
    </w:p>
    <w:p w:rsidR="0076344E" w:rsidRDefault="0076344E" w:rsidP="001B4672">
      <w:pPr>
        <w:ind w:left="360"/>
      </w:pPr>
      <w:r>
        <w:t xml:space="preserve">A number of general precautions need to be taken when storing chemicals in refrigerators and/or freezers in the laboratory. When working with freezers or refrigerators, the following procedures must be followed: </w:t>
      </w:r>
    </w:p>
    <w:p w:rsidR="0076344E" w:rsidRDefault="00C412BC" w:rsidP="00A25A55">
      <w:pPr>
        <w:pStyle w:val="ListParagraph"/>
        <w:numPr>
          <w:ilvl w:val="0"/>
          <w:numId w:val="33"/>
        </w:numPr>
        <w:ind w:left="1080"/>
      </w:pPr>
      <w:r>
        <w:rPr>
          <w:noProof/>
        </w:rPr>
        <w:drawing>
          <wp:anchor distT="0" distB="0" distL="114300" distR="114300" simplePos="0" relativeHeight="251641856" behindDoc="0" locked="0" layoutInCell="1" allowOverlap="1" wp14:anchorId="0706FF76" wp14:editId="32830844">
            <wp:simplePos x="0" y="0"/>
            <wp:positionH relativeFrom="column">
              <wp:posOffset>4823460</wp:posOffset>
            </wp:positionH>
            <wp:positionV relativeFrom="paragraph">
              <wp:posOffset>12065</wp:posOffset>
            </wp:positionV>
            <wp:extent cx="1533525" cy="2736850"/>
            <wp:effectExtent l="19050" t="19050" r="28575" b="25400"/>
            <wp:wrapSquare wrapText="bothSides"/>
            <wp:docPr id="4120" name="Picture 4120" descr="Lab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rajicek\AppData\Local\Microsoft\Windows\Temporary Internet Files\Content.Word\photo (22).jpg"/>
                    <pic:cNvPicPr>
                      <a:picLocks noChangeAspect="1" noChangeArrowheads="1"/>
                    </pic:cNvPicPr>
                  </pic:nvPicPr>
                  <pic:blipFill rotWithShape="1">
                    <a:blip r:embed="rId75">
                      <a:extLst>
                        <a:ext uri="{28A0092B-C50C-407E-A947-70E740481C1C}">
                          <a14:useLocalDpi xmlns:a14="http://schemas.microsoft.com/office/drawing/2010/main" val="0"/>
                        </a:ext>
                      </a:extLst>
                    </a:blip>
                    <a:srcRect l="17064" t="10063" r="20280" b="6184"/>
                    <a:stretch/>
                  </pic:blipFill>
                  <pic:spPr bwMode="auto">
                    <a:xfrm>
                      <a:off x="0" y="0"/>
                      <a:ext cx="1533525" cy="273685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Domestic refrigerators or freezers must never be used to store flammable liquids. Flammable liquids are only allowed to be stored in refrigerators or freezers that are designed for flammable materials (most refrigerators are not intended for flammable storage). </w:t>
      </w:r>
    </w:p>
    <w:p w:rsidR="0076344E" w:rsidRDefault="0076344E" w:rsidP="00A25A55">
      <w:pPr>
        <w:pStyle w:val="ListParagraph"/>
        <w:numPr>
          <w:ilvl w:val="0"/>
          <w:numId w:val="33"/>
        </w:numPr>
        <w:ind w:left="1080"/>
      </w:pPr>
      <w:r>
        <w:t>Lab refrigerators or freezers must never be used to store food or beverages for consumption. Lab refrigerators/freezers should be posted with a sign that states “No Food or Drink”.</w:t>
      </w:r>
    </w:p>
    <w:p w:rsidR="0076344E" w:rsidRDefault="0076344E" w:rsidP="00A25A55">
      <w:pPr>
        <w:pStyle w:val="ListParagraph"/>
        <w:numPr>
          <w:ilvl w:val="0"/>
          <w:numId w:val="33"/>
        </w:numPr>
        <w:ind w:left="1080"/>
      </w:pPr>
      <w:r>
        <w:t xml:space="preserve">All chemicals stored in a refrigerator or freezer must be labeled. </w:t>
      </w:r>
    </w:p>
    <w:p w:rsidR="0076344E" w:rsidRDefault="0076344E" w:rsidP="00A25A55">
      <w:pPr>
        <w:pStyle w:val="ListParagraph"/>
        <w:numPr>
          <w:ilvl w:val="0"/>
          <w:numId w:val="33"/>
        </w:numPr>
        <w:ind w:left="1080"/>
      </w:pPr>
      <w:r>
        <w:t>Ensure that the chemicals stored in a refrigerator or freezer is compatible with each other. For example, do not store an oxidizer such as hydrogen peroxide in a refrigerator with organic chemicals.</w:t>
      </w:r>
    </w:p>
    <w:p w:rsidR="0076344E" w:rsidRDefault="0076344E" w:rsidP="00A25A55">
      <w:pPr>
        <w:pStyle w:val="ListParagraph"/>
        <w:numPr>
          <w:ilvl w:val="0"/>
          <w:numId w:val="33"/>
        </w:numPr>
        <w:ind w:left="1080"/>
      </w:pPr>
      <w:r>
        <w:t xml:space="preserve">There must not be any open chemicals in a refrigerator or freezer. All containers must be completely sealed or capped and safely stored. </w:t>
      </w:r>
    </w:p>
    <w:p w:rsidR="0076344E" w:rsidRDefault="0076344E" w:rsidP="00A25A55">
      <w:pPr>
        <w:pStyle w:val="ListParagraph"/>
        <w:numPr>
          <w:ilvl w:val="0"/>
          <w:numId w:val="33"/>
        </w:numPr>
        <w:ind w:left="1080"/>
      </w:pPr>
      <w:r>
        <w:t>Chemicals should be allowed to warm to room temperature before sealing to prevent pressure buildup.</w:t>
      </w:r>
    </w:p>
    <w:p w:rsidR="0076344E" w:rsidRDefault="0076344E" w:rsidP="00A25A55">
      <w:pPr>
        <w:pStyle w:val="ListParagraph"/>
        <w:numPr>
          <w:ilvl w:val="0"/>
          <w:numId w:val="33"/>
        </w:numPr>
        <w:ind w:left="1080"/>
      </w:pPr>
      <w:r>
        <w:lastRenderedPageBreak/>
        <w:t xml:space="preserve">Shelves in refrigerators or freezers should all have suitable plastic trays for secondary containment in the refrigerator and freezer compartments. If plastic trays are not available, liquid chemicals should be placed in secondary containers to contain spills. </w:t>
      </w:r>
    </w:p>
    <w:p w:rsidR="0076344E" w:rsidRDefault="0076344E" w:rsidP="00A25A55">
      <w:pPr>
        <w:pStyle w:val="ListParagraph"/>
        <w:numPr>
          <w:ilvl w:val="0"/>
          <w:numId w:val="33"/>
        </w:numPr>
        <w:ind w:left="1080"/>
      </w:pPr>
      <w:r>
        <w:t xml:space="preserve">Remember that power outages and technology failures can cause internal temperatures to rise, which can impact chemical contents. Be aware of unusual odors, vapors, etc., when opening the refrigerator or freezer. </w:t>
      </w:r>
    </w:p>
    <w:p w:rsidR="0076344E" w:rsidRDefault="0076344E" w:rsidP="00A25A55">
      <w:pPr>
        <w:pStyle w:val="ListParagraph"/>
        <w:numPr>
          <w:ilvl w:val="0"/>
          <w:numId w:val="33"/>
        </w:numPr>
        <w:ind w:left="1080"/>
      </w:pPr>
      <w:r>
        <w:t xml:space="preserve">An inventory should be posted on the refrigerator door. </w:t>
      </w:r>
    </w:p>
    <w:p w:rsidR="0076344E" w:rsidRDefault="0076344E" w:rsidP="00A25A55">
      <w:pPr>
        <w:pStyle w:val="ListParagraph"/>
        <w:numPr>
          <w:ilvl w:val="0"/>
          <w:numId w:val="33"/>
        </w:numPr>
        <w:ind w:left="1080"/>
      </w:pPr>
      <w:r>
        <w:t xml:space="preserve">Chemical refrigerator or freezers should be located away from laboratory exits. </w:t>
      </w:r>
    </w:p>
    <w:p w:rsidR="0076344E" w:rsidRDefault="0076344E" w:rsidP="00A25A55">
      <w:pPr>
        <w:pStyle w:val="ListParagraph"/>
        <w:numPr>
          <w:ilvl w:val="0"/>
          <w:numId w:val="33"/>
        </w:numPr>
        <w:ind w:left="1080"/>
      </w:pPr>
      <w:r>
        <w:t>Refrigerators and freezers should be cleaned-out and manually defrosted as necessary.</w:t>
      </w:r>
    </w:p>
    <w:p w:rsidR="0076344E" w:rsidRDefault="0076344E" w:rsidP="00A25A55">
      <w:pPr>
        <w:pStyle w:val="ListParagraph"/>
        <w:numPr>
          <w:ilvl w:val="0"/>
          <w:numId w:val="33"/>
        </w:numPr>
        <w:ind w:left="1080"/>
      </w:pPr>
      <w:r>
        <w:t xml:space="preserve">When defrosting a freezer, consideration should be taken regarding potential chemical contamination of the water. If the water draining from a defrosted refrigerator may be chemically contaminated, contact REM at </w:t>
      </w:r>
      <w:r w:rsidR="00A625C7">
        <w:t xml:space="preserve">(765) </w:t>
      </w:r>
      <w:r>
        <w:t>49-40121 for further assistance.</w:t>
      </w:r>
    </w:p>
    <w:p w:rsidR="0076344E" w:rsidRDefault="0076344E" w:rsidP="00A663A5">
      <w:pPr>
        <w:pStyle w:val="Heading2"/>
      </w:pPr>
      <w:bookmarkStart w:id="58" w:name="_Toc380696157"/>
      <w:r>
        <w:t>Compressed Gas Cylinder Safety</w:t>
      </w:r>
      <w:bookmarkEnd w:id="58"/>
    </w:p>
    <w:p w:rsidR="0076344E" w:rsidRDefault="00C412BC" w:rsidP="0076344E">
      <w:r>
        <w:t xml:space="preserve"> </w:t>
      </w:r>
      <w:r w:rsidR="0076344E">
        <w:t xml:space="preserve">Compressed gas storage requirements are discussed above in Section 5.7.3. However, there are additional important safety requirements for use of </w:t>
      </w:r>
      <w:r w:rsidR="00EE7A81">
        <w:t>compressed</w:t>
      </w:r>
      <w:r w:rsidR="0076344E">
        <w:t xml:space="preserve"> gases in laboratories detailed below: </w:t>
      </w:r>
    </w:p>
    <w:p w:rsidR="0076344E" w:rsidRDefault="00C412BC" w:rsidP="00A25A55">
      <w:pPr>
        <w:pStyle w:val="ListParagraph"/>
        <w:numPr>
          <w:ilvl w:val="0"/>
          <w:numId w:val="34"/>
        </w:numPr>
      </w:pPr>
      <w:r>
        <w:t xml:space="preserve"> </w:t>
      </w:r>
      <w:r w:rsidR="0076344E">
        <w:t xml:space="preserve">Gas cylinder connections and fittings must be inspected frequently for deterioration. </w:t>
      </w:r>
    </w:p>
    <w:p w:rsidR="0076344E" w:rsidRDefault="00C412BC" w:rsidP="00A25A55">
      <w:pPr>
        <w:pStyle w:val="ListParagraph"/>
        <w:numPr>
          <w:ilvl w:val="0"/>
          <w:numId w:val="34"/>
        </w:numPr>
      </w:pPr>
      <w:r>
        <w:t xml:space="preserve"> </w:t>
      </w:r>
      <w:r w:rsidR="0076344E">
        <w:t xml:space="preserve">Never use a leaking, corroded, or damaged cylinder and never refill compressed gas cylinders. </w:t>
      </w:r>
    </w:p>
    <w:p w:rsidR="0076344E" w:rsidRDefault="00C412BC" w:rsidP="00A25A55">
      <w:pPr>
        <w:pStyle w:val="ListParagraph"/>
        <w:numPr>
          <w:ilvl w:val="0"/>
          <w:numId w:val="34"/>
        </w:numPr>
      </w:pPr>
      <w:r>
        <w:t xml:space="preserve"> </w:t>
      </w:r>
      <w:r w:rsidR="0076344E">
        <w:t xml:space="preserve">When stopping a leak between cylinder and regulator, always close the valve before tightening the union nut. </w:t>
      </w:r>
    </w:p>
    <w:p w:rsidR="0076344E" w:rsidRDefault="0076344E" w:rsidP="00A25A55">
      <w:pPr>
        <w:pStyle w:val="ListParagraph"/>
        <w:numPr>
          <w:ilvl w:val="0"/>
          <w:numId w:val="34"/>
        </w:numPr>
      </w:pPr>
      <w:r>
        <w:t xml:space="preserve">The regulator must be replaced with a safety cap when the cylinder is not in use. </w:t>
      </w:r>
    </w:p>
    <w:p w:rsidR="0076344E" w:rsidRDefault="0076344E" w:rsidP="00A25A55">
      <w:pPr>
        <w:pStyle w:val="ListParagraph"/>
        <w:numPr>
          <w:ilvl w:val="0"/>
          <w:numId w:val="34"/>
        </w:numPr>
      </w:pPr>
      <w:r>
        <w:t xml:space="preserve">The safety cap must be in place when a gas cylinder is moved. For large gas cylinders (&gt;27 inches), an approved gas cylinder cart should be used. </w:t>
      </w:r>
    </w:p>
    <w:p w:rsidR="00C412BC" w:rsidRDefault="0076344E" w:rsidP="00A25A55">
      <w:pPr>
        <w:pStyle w:val="ListParagraph"/>
        <w:numPr>
          <w:ilvl w:val="0"/>
          <w:numId w:val="34"/>
        </w:numPr>
      </w:pPr>
      <w:r>
        <w:t>The cylinder must be strapped to the cart and the protective cap must be in place before moving the cylinder. A cylinder should never be moved or transported without the protective cap. The proper way to move a large gas cylinder is illustrated in Figure 5.</w:t>
      </w:r>
      <w:r w:rsidR="00C412BC">
        <w:t>7</w:t>
      </w:r>
      <w:r>
        <w:t>.</w:t>
      </w:r>
    </w:p>
    <w:p w:rsidR="00DF322B" w:rsidRDefault="00DF322B" w:rsidP="00A25A55">
      <w:pPr>
        <w:pStyle w:val="ListParagraph"/>
        <w:numPr>
          <w:ilvl w:val="0"/>
          <w:numId w:val="34"/>
        </w:numPr>
      </w:pPr>
      <w:r>
        <w:t>Never dispense from a cylinder if it is on a gas cylinder cart.</w:t>
      </w:r>
    </w:p>
    <w:tbl>
      <w:tblPr>
        <w:tblStyle w:val="TableGrid"/>
        <w:tblW w:w="36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7 – Gas Cylinder Cart"/>
        <w:tblDescription w:val="Figure 5.7 – Gas Cylinder Cart"/>
      </w:tblPr>
      <w:tblGrid>
        <w:gridCol w:w="3600"/>
      </w:tblGrid>
      <w:tr w:rsidR="001609CA" w:rsidTr="001609CA">
        <w:trPr>
          <w:tblHeader/>
          <w:jc w:val="center"/>
        </w:trPr>
        <w:tc>
          <w:tcPr>
            <w:tcW w:w="3600" w:type="dxa"/>
          </w:tcPr>
          <w:p w:rsidR="001609CA" w:rsidRDefault="001609CA" w:rsidP="001609CA">
            <w:pPr>
              <w:jc w:val="center"/>
            </w:pPr>
            <w:r>
              <w:rPr>
                <w:noProof/>
              </w:rPr>
              <w:lastRenderedPageBreak/>
              <w:drawing>
                <wp:inline distT="0" distB="0" distL="0" distR="0" wp14:anchorId="67E0ED98" wp14:editId="3B07D8B4">
                  <wp:extent cx="2063683" cy="2286000"/>
                  <wp:effectExtent l="19050" t="19050" r="13335" b="19050"/>
                  <wp:docPr id="4121" name="Picture 4121" descr="Figure 5.7 – Gas Cylinder Cart" title="Figure 5.7 – Gas Cylinder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rajicek\AppData\Local\Microsoft\Windows\Temporary Internet Files\Content.Word\photo (23).jpg"/>
                          <pic:cNvPicPr>
                            <a:picLocks noChangeAspect="1" noChangeArrowheads="1"/>
                          </pic:cNvPicPr>
                        </pic:nvPicPr>
                        <pic:blipFill rotWithShape="1">
                          <a:blip r:embed="rId76">
                            <a:extLst>
                              <a:ext uri="{28A0092B-C50C-407E-A947-70E740481C1C}">
                                <a14:useLocalDpi xmlns:a14="http://schemas.microsoft.com/office/drawing/2010/main" val="0"/>
                              </a:ext>
                            </a:extLst>
                          </a:blip>
                          <a:srcRect l="15804" r="20140"/>
                          <a:stretch/>
                        </pic:blipFill>
                        <pic:spPr bwMode="auto">
                          <a:xfrm>
                            <a:off x="0" y="0"/>
                            <a:ext cx="2063683" cy="2286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1609CA" w:rsidTr="001609CA">
        <w:trPr>
          <w:jc w:val="center"/>
        </w:trPr>
        <w:tc>
          <w:tcPr>
            <w:tcW w:w="3600" w:type="dxa"/>
          </w:tcPr>
          <w:p w:rsidR="001609CA" w:rsidRDefault="001609CA" w:rsidP="001609CA">
            <w:pPr>
              <w:jc w:val="center"/>
            </w:pPr>
            <w:r w:rsidRPr="00AA113E">
              <w:rPr>
                <w:b/>
              </w:rPr>
              <w:t xml:space="preserve">Figure </w:t>
            </w:r>
            <w:r>
              <w:rPr>
                <w:b/>
              </w:rPr>
              <w:t>5.7</w:t>
            </w:r>
            <w:r w:rsidRPr="00AA113E">
              <w:rPr>
                <w:b/>
              </w:rPr>
              <w:t xml:space="preserve"> – </w:t>
            </w:r>
            <w:r>
              <w:rPr>
                <w:b/>
              </w:rPr>
              <w:t>Gas Cylinder Cart</w:t>
            </w:r>
          </w:p>
        </w:tc>
      </w:tr>
    </w:tbl>
    <w:p w:rsidR="0076344E" w:rsidRDefault="0076344E" w:rsidP="0076344E">
      <w:r>
        <w:t>A few compressed gas cylinders have a shelf-life and can become more hazardous as time goes on. It is extremely important that these chemicals are identified and managed properly. If any time-sensitive gases are found to be past the manufacturer’s expiration date, they must be submitted to REM for hazardous waste disposal immediately. The following is a list of time-sensitive compressed gases:</w:t>
      </w:r>
    </w:p>
    <w:p w:rsidR="0076344E" w:rsidRDefault="00C412BC" w:rsidP="00A25A55">
      <w:pPr>
        <w:pStyle w:val="ListParagraph"/>
        <w:numPr>
          <w:ilvl w:val="0"/>
          <w:numId w:val="32"/>
        </w:numPr>
      </w:pPr>
      <w:r>
        <w:t xml:space="preserve"> </w:t>
      </w:r>
      <w:r w:rsidR="0076344E">
        <w:t>Hydrogen Fluoride, anhydrous</w:t>
      </w:r>
    </w:p>
    <w:p w:rsidR="0076344E" w:rsidRDefault="0076344E" w:rsidP="00A25A55">
      <w:pPr>
        <w:pStyle w:val="ListParagraph"/>
        <w:numPr>
          <w:ilvl w:val="0"/>
          <w:numId w:val="32"/>
        </w:numPr>
      </w:pPr>
      <w:r>
        <w:t>Hydrogen Bromide, anhydrous</w:t>
      </w:r>
    </w:p>
    <w:p w:rsidR="0076344E" w:rsidRDefault="0076344E" w:rsidP="00A25A55">
      <w:pPr>
        <w:pStyle w:val="ListParagraph"/>
        <w:numPr>
          <w:ilvl w:val="0"/>
          <w:numId w:val="32"/>
        </w:numPr>
      </w:pPr>
      <w:r>
        <w:t>Hydrogen Sulfide, anhydrous</w:t>
      </w:r>
    </w:p>
    <w:p w:rsidR="0076344E" w:rsidRDefault="0076344E" w:rsidP="00A25A55">
      <w:pPr>
        <w:pStyle w:val="ListParagraph"/>
        <w:numPr>
          <w:ilvl w:val="0"/>
          <w:numId w:val="32"/>
        </w:numPr>
      </w:pPr>
      <w:r>
        <w:t>Hydrogen Cyanide, anhydrous</w:t>
      </w:r>
    </w:p>
    <w:p w:rsidR="0076344E" w:rsidRDefault="0076344E" w:rsidP="00A25A55">
      <w:pPr>
        <w:pStyle w:val="ListParagraph"/>
        <w:numPr>
          <w:ilvl w:val="0"/>
          <w:numId w:val="32"/>
        </w:numPr>
      </w:pPr>
      <w:r>
        <w:t>Hydrogen Chloride, anhydrous</w:t>
      </w:r>
    </w:p>
    <w:p w:rsidR="0076344E" w:rsidRDefault="0076344E" w:rsidP="0076344E">
      <w:r>
        <w:t>The compressed gases listed above have a shelf-life provided by the manufacturer that must be strictly followed. There have been numerous incidents involving these compounds related to storage past the expiration date. For example, hydrogen fluoride (HF) and hydrogen bromide (HBr) cylinders have a shelf-life of one to two years, depending on the vendor. Over time, moisture can slowly enter the cylinder, which initiates corrosion. As the corrosion continues, HF and/or HBr slowly react with the internal metal walls of the cylinder to produce hydrogen. The walls of the cylinder weaken due to the corrosion, while at the same time the internal pressure increases due to the hydrogen generation. Ultimately, these cylinders fail and create extremely dangerous projectiles and a toxic gas release. Figure 5.</w:t>
      </w:r>
      <w:r w:rsidR="001D26A3">
        <w:t>8</w:t>
      </w:r>
      <w:r>
        <w:t xml:space="preserve"> shows a 30-year old HF lecture bottle cylinder that exploded in a Purdue University laboratory in 2011.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7 – Gas Cylinder Cart"/>
        <w:tblDescription w:val="Figure 5.7 – Gas Cylinder Cart"/>
      </w:tblPr>
      <w:tblGrid>
        <w:gridCol w:w="9360"/>
      </w:tblGrid>
      <w:tr w:rsidR="001D26A3" w:rsidTr="001D26A3">
        <w:trPr>
          <w:tblHeader/>
          <w:jc w:val="center"/>
        </w:trPr>
        <w:tc>
          <w:tcPr>
            <w:tcW w:w="9576" w:type="dxa"/>
            <w:vAlign w:val="center"/>
          </w:tcPr>
          <w:p w:rsidR="001D26A3" w:rsidRDefault="001D26A3" w:rsidP="001D26A3">
            <w:pPr>
              <w:jc w:val="center"/>
            </w:pPr>
            <w:r>
              <w:rPr>
                <w:b/>
                <w:noProof/>
                <w:sz w:val="36"/>
                <w:szCs w:val="36"/>
              </w:rPr>
              <w:lastRenderedPageBreak/>
              <w:drawing>
                <wp:inline distT="0" distB="0" distL="0" distR="0" wp14:anchorId="51EBCE12" wp14:editId="5E4D685F">
                  <wp:extent cx="4362450" cy="2918864"/>
                  <wp:effectExtent l="19050" t="19050" r="19050" b="15240"/>
                  <wp:docPr id="4122" name="Picture 4122" descr="Figure 5.8 – HF Cylinder Incident at Purdue University in 2011" title="Figure 5.8 – HF Cylinder Incident at Purdue University i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HF\DSC_0026.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74083" cy="2926647"/>
                          </a:xfrm>
                          <a:prstGeom prst="rect">
                            <a:avLst/>
                          </a:prstGeom>
                          <a:noFill/>
                          <a:ln>
                            <a:solidFill>
                              <a:sysClr val="windowText" lastClr="000000"/>
                            </a:solidFill>
                          </a:ln>
                        </pic:spPr>
                      </pic:pic>
                    </a:graphicData>
                  </a:graphic>
                </wp:inline>
              </w:drawing>
            </w:r>
          </w:p>
        </w:tc>
      </w:tr>
      <w:tr w:rsidR="008C496A" w:rsidRPr="001D26A3" w:rsidTr="005B352C">
        <w:trPr>
          <w:jc w:val="center"/>
        </w:trPr>
        <w:tc>
          <w:tcPr>
            <w:tcW w:w="9576" w:type="dxa"/>
          </w:tcPr>
          <w:p w:rsidR="008C496A" w:rsidRDefault="00446CD1" w:rsidP="00AB49AA">
            <w:pPr>
              <w:jc w:val="center"/>
            </w:pPr>
            <w:r w:rsidRPr="00446CD1">
              <w:rPr>
                <w:b/>
              </w:rPr>
              <w:t>Figure 5.</w:t>
            </w:r>
            <w:r w:rsidR="00AB49AA">
              <w:rPr>
                <w:b/>
              </w:rPr>
              <w:t>8</w:t>
            </w:r>
            <w:r w:rsidRPr="00446CD1">
              <w:rPr>
                <w:b/>
              </w:rPr>
              <w:t xml:space="preserve"> – HF Cylinder Incident at Purdue University in 2011</w:t>
            </w:r>
          </w:p>
        </w:tc>
      </w:tr>
    </w:tbl>
    <w:p w:rsidR="0076344E" w:rsidRDefault="0076344E" w:rsidP="00A663A5">
      <w:pPr>
        <w:pStyle w:val="Heading2"/>
      </w:pPr>
      <w:bookmarkStart w:id="59" w:name="_Toc380696158"/>
      <w:r>
        <w:t>Cryogenic Liquids Safety</w:t>
      </w:r>
      <w:bookmarkEnd w:id="59"/>
    </w:p>
    <w:p w:rsidR="0076344E" w:rsidRDefault="0076344E" w:rsidP="0076344E">
      <w:r>
        <w:t>A cryogenic liquid is defined as a liquid with a normal boiling point below -150</w:t>
      </w:r>
      <w:r w:rsidR="00355124">
        <w:rPr>
          <w:rFonts w:cstheme="minorHAnsi"/>
        </w:rPr>
        <w:t xml:space="preserve"> °C</w:t>
      </w:r>
      <w:r>
        <w:t xml:space="preserve"> (-240</w:t>
      </w:r>
      <w:r w:rsidR="00355124">
        <w:rPr>
          <w:rFonts w:cstheme="minorHAnsi"/>
        </w:rPr>
        <w:t xml:space="preserve"> °F</w:t>
      </w:r>
      <w:r>
        <w:t xml:space="preserve">). The most common cryogenic liquid used in a laboratory setting is liquid nitrogen. By definition, all cryogenic liquids are extremely cold. Cryogenic liquids and their vapors can rapidly freeze human tissue and can also pose an asphyxiation hazard if handled in confined spaces. The following precautions should be taken when handling cryogenic liquids: </w:t>
      </w:r>
    </w:p>
    <w:p w:rsidR="0076344E" w:rsidRDefault="0076344E" w:rsidP="00A25A55">
      <w:pPr>
        <w:pStyle w:val="ListParagraph"/>
        <w:numPr>
          <w:ilvl w:val="0"/>
          <w:numId w:val="35"/>
        </w:numPr>
      </w:pPr>
      <w:r>
        <w:t>Use and store cryogenic liquids in well ventilated areas only.</w:t>
      </w:r>
    </w:p>
    <w:p w:rsidR="0076344E" w:rsidRDefault="0076344E" w:rsidP="00A25A55">
      <w:pPr>
        <w:pStyle w:val="ListParagraph"/>
        <w:numPr>
          <w:ilvl w:val="0"/>
          <w:numId w:val="35"/>
        </w:numPr>
      </w:pPr>
      <w:r>
        <w:t xml:space="preserve">Wear appropriate PPE while handling cryogenic liquids. Proper PPE for handling cryogenic liquids includes chemical splash goggles, a face shield, cryogenic-safe gloves, long sleeves, long pants, and closed-toe shoes. </w:t>
      </w:r>
    </w:p>
    <w:p w:rsidR="0076344E" w:rsidRDefault="0076344E" w:rsidP="00A25A55">
      <w:pPr>
        <w:pStyle w:val="ListParagraph"/>
        <w:numPr>
          <w:ilvl w:val="0"/>
          <w:numId w:val="35"/>
        </w:numPr>
      </w:pPr>
      <w:r>
        <w:t>Cryogenic liquids will vent (boil off) from their storage containers as part of normal operation. Containers are typically of a vacuum jacketed design to minimize heat loss. Excessive venting and/or an isolated ice build-up on the vessel walls may indicate a fault in the vessel’s integrity or a problem in the process line. A leaky container should be removed from service and taken to a safe, well-ventilated area immediately.</w:t>
      </w:r>
    </w:p>
    <w:p w:rsidR="0076344E" w:rsidRDefault="0076344E" w:rsidP="00A25A55">
      <w:pPr>
        <w:pStyle w:val="ListParagraph"/>
        <w:numPr>
          <w:ilvl w:val="0"/>
          <w:numId w:val="35"/>
        </w:numPr>
      </w:pPr>
      <w:r>
        <w:t xml:space="preserve">All systems components piping, valves, etc., must be designed to withstand extreme temperatures. </w:t>
      </w:r>
    </w:p>
    <w:p w:rsidR="0076344E" w:rsidRDefault="0076344E" w:rsidP="00A25A55">
      <w:pPr>
        <w:pStyle w:val="ListParagraph"/>
        <w:numPr>
          <w:ilvl w:val="0"/>
          <w:numId w:val="35"/>
        </w:numPr>
      </w:pPr>
      <w:r>
        <w:t xml:space="preserve">Pressure relief valves must be in place in systems and piping to prevent pressure build up. Any system section that could be valved off while containing cryogenic liquid must </w:t>
      </w:r>
      <w:r>
        <w:lastRenderedPageBreak/>
        <w:t>have a pressure relief valve. The pressure relief valve relief ports must be positioned to face toward a safe location.</w:t>
      </w:r>
    </w:p>
    <w:p w:rsidR="0076344E" w:rsidRDefault="0076344E" w:rsidP="00A25A55">
      <w:pPr>
        <w:pStyle w:val="ListParagraph"/>
        <w:numPr>
          <w:ilvl w:val="0"/>
          <w:numId w:val="35"/>
        </w:numPr>
      </w:pPr>
      <w:r>
        <w:t>Transfer operations involving open cryogenic containers, such as Dewars must be done slowly, while wearing all required PPE. Care must be taken not to contact non-insulated pipes and system components.</w:t>
      </w:r>
    </w:p>
    <w:p w:rsidR="0076344E" w:rsidRDefault="0076344E" w:rsidP="00A25A55">
      <w:pPr>
        <w:pStyle w:val="ListParagraph"/>
        <w:numPr>
          <w:ilvl w:val="0"/>
          <w:numId w:val="35"/>
        </w:numPr>
      </w:pPr>
      <w:r>
        <w:t>Open transfers will be allowed only in well-ventilated areas.</w:t>
      </w:r>
    </w:p>
    <w:p w:rsidR="0076344E" w:rsidRDefault="0076344E" w:rsidP="00A25A55">
      <w:pPr>
        <w:pStyle w:val="ListParagraph"/>
        <w:numPr>
          <w:ilvl w:val="0"/>
          <w:numId w:val="35"/>
        </w:numPr>
      </w:pPr>
      <w:r>
        <w:t>Do not use a funnel while transferring cryogenic liquids.</w:t>
      </w:r>
    </w:p>
    <w:p w:rsidR="0076344E" w:rsidRDefault="0076344E" w:rsidP="00A25A55">
      <w:pPr>
        <w:pStyle w:val="ListParagraph"/>
        <w:numPr>
          <w:ilvl w:val="0"/>
          <w:numId w:val="35"/>
        </w:numPr>
      </w:pPr>
      <w:r>
        <w:t>Use tongs or other similar devices to immerse and remove objects from cryogenic liquids; never immerse any part of your body into a cryogenic liquid.</w:t>
      </w:r>
    </w:p>
    <w:p w:rsidR="0076344E" w:rsidRDefault="0076344E" w:rsidP="00A663A5">
      <w:pPr>
        <w:pStyle w:val="Heading2"/>
      </w:pPr>
      <w:bookmarkStart w:id="60" w:name="_Toc380696159"/>
      <w:r>
        <w:t>Nanoparticle Safety</w:t>
      </w:r>
      <w:bookmarkEnd w:id="60"/>
    </w:p>
    <w:p w:rsidR="0076344E" w:rsidRDefault="0076344E" w:rsidP="0076344E">
      <w:r>
        <w:t>The American Society of Testing and Materials (ASTM) Committee on Nanotechnology has defined a nanoparticle as a particle with lengths in two or three dimensions between 1 and 100 nanometers (nm). Nanoparticles can be composed of many different base materials and may be of different shapes including: nanotubes, nanowires, and crystalline structures such as fullerenes and quantum dots. Nanoparticles present a unique challenge from an occupational health perspective as there is a limited amount of toxicological data currently available for review. However, some studies have shown that existing exposure control technologies have been effective in reducing exposure to nanoparticles. Refer to the REM webpage for detailed procedures and guidance regarding the safe handling of nanoparticle. (</w:t>
      </w:r>
      <w:hyperlink r:id="rId78" w:history="1">
        <w:r w:rsidR="00851729" w:rsidRPr="001720D8">
          <w:rPr>
            <w:rStyle w:val="Hyperlink"/>
          </w:rPr>
          <w:t>http://www.purdue.edu/rem/home/booklets/nanopolicy.pdf</w:t>
        </w:r>
      </w:hyperlink>
      <w:r>
        <w:t>)</w:t>
      </w:r>
    </w:p>
    <w:p w:rsidR="0076344E" w:rsidRDefault="0076344E" w:rsidP="00A663A5">
      <w:pPr>
        <w:pStyle w:val="Heading2"/>
      </w:pPr>
      <w:bookmarkStart w:id="61" w:name="_Toc380696160"/>
      <w:r>
        <w:t>Sharps Handling Safety</w:t>
      </w:r>
      <w:bookmarkEnd w:id="61"/>
    </w:p>
    <w:p w:rsidR="0076344E" w:rsidRDefault="0076344E" w:rsidP="0076344E">
      <w:r>
        <w:t>Sharps are defined as items capable of puncturing, cutting, or abrading the skin such as glass or plastic pipettes, broken glass, test tubes, petri dishes, razor blades, needles, and syringes with needles. Sharps are often contaminated with hazardous chemicals and/or infectious agents, so multiple hazards are often encountered. Employees that routinely work with sharps must be aware of the risk of being punctured or lacerated. It is important for these employees to take precautions and properly handle sharps in order to prevent injury and potential disease transmission. These employees should use appropriate PPE (e.g., puncture-resistant gloves), tools, barrier protection, sharps waste containers, and engineering controls to protect themselves. Refer to the REM webpage for detailed procedures regarding sharps handling and disposal procedures. (</w:t>
      </w:r>
      <w:hyperlink r:id="rId79" w:history="1">
        <w:r w:rsidR="00851729" w:rsidRPr="001720D8">
          <w:rPr>
            <w:rStyle w:val="Hyperlink"/>
          </w:rPr>
          <w:t>https://www.purdue.edu/rem/home/booklets/sharps.pdf</w:t>
        </w:r>
      </w:hyperlink>
      <w:r>
        <w:t>)</w:t>
      </w:r>
    </w:p>
    <w:p w:rsidR="0076344E" w:rsidRDefault="0076344E" w:rsidP="00A663A5">
      <w:pPr>
        <w:pStyle w:val="Heading2"/>
      </w:pPr>
      <w:bookmarkStart w:id="62" w:name="_Toc380696161"/>
      <w:r>
        <w:lastRenderedPageBreak/>
        <w:t>Equipment, Apparatus, and Instrument Safety</w:t>
      </w:r>
      <w:bookmarkEnd w:id="62"/>
    </w:p>
    <w:p w:rsidR="0076344E" w:rsidRDefault="0076344E" w:rsidP="00A25A55">
      <w:pPr>
        <w:pStyle w:val="Heading3"/>
        <w:numPr>
          <w:ilvl w:val="0"/>
          <w:numId w:val="62"/>
        </w:numPr>
        <w:ind w:left="1080" w:hanging="720"/>
      </w:pPr>
      <w:bookmarkStart w:id="63" w:name="_Toc380696162"/>
      <w:r>
        <w:t>Centrifuges</w:t>
      </w:r>
      <w:bookmarkEnd w:id="63"/>
    </w:p>
    <w:p w:rsidR="0076344E" w:rsidRDefault="0076344E" w:rsidP="001B4672">
      <w:pPr>
        <w:ind w:left="360"/>
      </w:pPr>
      <w:r>
        <w:t>The following safety guidelines should be followed when operating centrifuges:</w:t>
      </w:r>
    </w:p>
    <w:p w:rsidR="0076344E" w:rsidRPr="002F08C3" w:rsidRDefault="0076344E" w:rsidP="001B4672">
      <w:pPr>
        <w:ind w:left="360"/>
        <w:rPr>
          <w:u w:val="single"/>
        </w:rPr>
      </w:pPr>
      <w:r w:rsidRPr="002F08C3">
        <w:rPr>
          <w:u w:val="single"/>
        </w:rPr>
        <w:t>Before centrifugation:</w:t>
      </w:r>
      <w:r w:rsidR="00DE0CF7" w:rsidRPr="00DE0CF7">
        <w:rPr>
          <w:noProof/>
        </w:rPr>
        <w:t xml:space="preserve"> </w:t>
      </w:r>
    </w:p>
    <w:p w:rsidR="0076344E" w:rsidRDefault="0076344E" w:rsidP="00A25A55">
      <w:pPr>
        <w:pStyle w:val="ListParagraph"/>
        <w:numPr>
          <w:ilvl w:val="0"/>
          <w:numId w:val="36"/>
        </w:numPr>
        <w:ind w:left="1080"/>
      </w:pPr>
      <w:r>
        <w:t>Centrifuges must be properly installed and operated only by trained personnel. Centrifuges cannot be placed in the hallway of a building; they must remain inside of the laboratory.</w:t>
      </w:r>
    </w:p>
    <w:p w:rsidR="0076344E" w:rsidRDefault="002B79F6" w:rsidP="00A25A55">
      <w:pPr>
        <w:pStyle w:val="ListParagraph"/>
        <w:numPr>
          <w:ilvl w:val="0"/>
          <w:numId w:val="36"/>
        </w:numPr>
        <w:ind w:left="1080"/>
      </w:pPr>
      <w:r>
        <w:rPr>
          <w:noProof/>
        </w:rPr>
        <w:drawing>
          <wp:anchor distT="0" distB="0" distL="114300" distR="114300" simplePos="0" relativeHeight="251662336" behindDoc="0" locked="0" layoutInCell="1" allowOverlap="1" wp14:anchorId="7B03F752" wp14:editId="6233FF72">
            <wp:simplePos x="0" y="0"/>
            <wp:positionH relativeFrom="margin">
              <wp:posOffset>4486275</wp:posOffset>
            </wp:positionH>
            <wp:positionV relativeFrom="paragraph">
              <wp:posOffset>0</wp:posOffset>
            </wp:positionV>
            <wp:extent cx="1563624" cy="2286371"/>
            <wp:effectExtent l="19050" t="19050" r="17780" b="19050"/>
            <wp:wrapSquare wrapText="bothSides"/>
            <wp:docPr id="6" name="Picture 6" descr="Centrif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rajicek\AppData\Local\Microsoft\Windows\Temporary Internet Files\Content.Word\photo (24).jpg"/>
                    <pic:cNvPicPr>
                      <a:picLocks noChangeAspect="1" noChangeArrowheads="1"/>
                    </pic:cNvPicPr>
                  </pic:nvPicPr>
                  <pic:blipFill rotWithShape="1">
                    <a:blip r:embed="rId80">
                      <a:extLst>
                        <a:ext uri="{28A0092B-C50C-407E-A947-70E740481C1C}">
                          <a14:useLocalDpi xmlns:a14="http://schemas.microsoft.com/office/drawing/2010/main" val="0"/>
                        </a:ext>
                      </a:extLst>
                    </a:blip>
                    <a:srcRect l="14406" t="2612" r="35803"/>
                    <a:stretch/>
                  </pic:blipFill>
                  <pic:spPr bwMode="auto">
                    <a:xfrm>
                      <a:off x="0" y="0"/>
                      <a:ext cx="1563624" cy="228637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Train each operator on proper operating procedures, review the user manual. </w:t>
      </w:r>
    </w:p>
    <w:p w:rsidR="0076344E" w:rsidRDefault="0076344E" w:rsidP="00A25A55">
      <w:pPr>
        <w:pStyle w:val="ListParagraph"/>
        <w:numPr>
          <w:ilvl w:val="0"/>
          <w:numId w:val="36"/>
        </w:numPr>
        <w:ind w:left="1080"/>
      </w:pPr>
      <w:r>
        <w:t>Use only rotors compatible with the centrifuge. Check the expiration date for ultracentrifuge rotors.</w:t>
      </w:r>
    </w:p>
    <w:p w:rsidR="0076344E" w:rsidRDefault="0076344E" w:rsidP="00A25A55">
      <w:pPr>
        <w:pStyle w:val="ListParagraph"/>
        <w:numPr>
          <w:ilvl w:val="0"/>
          <w:numId w:val="36"/>
        </w:numPr>
        <w:ind w:left="1080"/>
      </w:pPr>
      <w:r>
        <w:t>Check tubes, bottles, and rotors for cracks and deformities before each use.</w:t>
      </w:r>
    </w:p>
    <w:p w:rsidR="0076344E" w:rsidRDefault="0076344E" w:rsidP="00A25A55">
      <w:pPr>
        <w:pStyle w:val="ListParagraph"/>
        <w:numPr>
          <w:ilvl w:val="0"/>
          <w:numId w:val="36"/>
        </w:numPr>
        <w:ind w:left="1080"/>
      </w:pPr>
      <w:r>
        <w:t xml:space="preserve">Make sure that the rotor, tubes, and spindle are dry and clean. </w:t>
      </w:r>
    </w:p>
    <w:p w:rsidR="0076344E" w:rsidRDefault="0076344E" w:rsidP="00A25A55">
      <w:pPr>
        <w:pStyle w:val="ListParagraph"/>
        <w:numPr>
          <w:ilvl w:val="0"/>
          <w:numId w:val="36"/>
        </w:numPr>
        <w:ind w:left="1080"/>
      </w:pPr>
      <w:r>
        <w:t xml:space="preserve">Examine O-rings and replace if worn, cracked, or missing. </w:t>
      </w:r>
    </w:p>
    <w:p w:rsidR="0076344E" w:rsidRDefault="0076344E" w:rsidP="00A25A55">
      <w:pPr>
        <w:pStyle w:val="ListParagraph"/>
        <w:numPr>
          <w:ilvl w:val="0"/>
          <w:numId w:val="36"/>
        </w:numPr>
        <w:ind w:left="1080"/>
      </w:pPr>
      <w:r>
        <w:t xml:space="preserve">Never overfill centrifuge tubes (don't exceed ¾ full). </w:t>
      </w:r>
    </w:p>
    <w:p w:rsidR="0076344E" w:rsidRDefault="0076344E" w:rsidP="00A25A55">
      <w:pPr>
        <w:pStyle w:val="ListParagraph"/>
        <w:numPr>
          <w:ilvl w:val="0"/>
          <w:numId w:val="36"/>
        </w:numPr>
        <w:ind w:left="1080"/>
      </w:pPr>
      <w:r>
        <w:t xml:space="preserve">Always cap tubes before centrifugation. </w:t>
      </w:r>
    </w:p>
    <w:p w:rsidR="0076344E" w:rsidRDefault="0076344E" w:rsidP="00A25A55">
      <w:pPr>
        <w:pStyle w:val="ListParagraph"/>
        <w:numPr>
          <w:ilvl w:val="0"/>
          <w:numId w:val="36"/>
        </w:numPr>
        <w:ind w:left="1080"/>
      </w:pPr>
      <w:r>
        <w:t>Always balance buckets, tubes, and rotors properly.</w:t>
      </w:r>
    </w:p>
    <w:p w:rsidR="0076344E" w:rsidRDefault="0076344E" w:rsidP="00A25A55">
      <w:pPr>
        <w:pStyle w:val="ListParagraph"/>
        <w:numPr>
          <w:ilvl w:val="0"/>
          <w:numId w:val="36"/>
        </w:numPr>
        <w:ind w:left="1080"/>
      </w:pPr>
      <w:r>
        <w:t>Check that the rotor is seated on the drive correctly, close the lid on the centrifuge, and secure it.</w:t>
      </w:r>
    </w:p>
    <w:p w:rsidR="0076344E" w:rsidRDefault="0076344E" w:rsidP="00A25A55">
      <w:pPr>
        <w:pStyle w:val="ListParagraph"/>
        <w:numPr>
          <w:ilvl w:val="0"/>
          <w:numId w:val="36"/>
        </w:numPr>
        <w:ind w:left="1080"/>
      </w:pPr>
      <w:r>
        <w:t xml:space="preserve">When using swinging bucket rotors, make sure that all buckets are hooked correctly and move freely. </w:t>
      </w:r>
    </w:p>
    <w:p w:rsidR="0076344E" w:rsidRPr="002F08C3" w:rsidRDefault="0076344E" w:rsidP="001B4672">
      <w:pPr>
        <w:ind w:left="360"/>
        <w:rPr>
          <w:u w:val="single"/>
        </w:rPr>
      </w:pPr>
      <w:r w:rsidRPr="002F08C3">
        <w:rPr>
          <w:u w:val="single"/>
        </w:rPr>
        <w:t>During centrifugation:</w:t>
      </w:r>
    </w:p>
    <w:p w:rsidR="0076344E" w:rsidRDefault="0076344E" w:rsidP="00A25A55">
      <w:pPr>
        <w:pStyle w:val="ListParagraph"/>
        <w:numPr>
          <w:ilvl w:val="0"/>
          <w:numId w:val="37"/>
        </w:numPr>
        <w:ind w:left="1080"/>
      </w:pPr>
      <w:r>
        <w:t xml:space="preserve">Close lids at all times during operation. Never open a centrifuge until the rotor has stopped. </w:t>
      </w:r>
    </w:p>
    <w:p w:rsidR="0076344E" w:rsidRDefault="0076344E" w:rsidP="00A25A55">
      <w:pPr>
        <w:pStyle w:val="ListParagraph"/>
        <w:numPr>
          <w:ilvl w:val="0"/>
          <w:numId w:val="37"/>
        </w:numPr>
        <w:ind w:left="1080"/>
      </w:pPr>
      <w:r>
        <w:t xml:space="preserve">Do not exceed safe rotor speed. </w:t>
      </w:r>
    </w:p>
    <w:p w:rsidR="0076344E" w:rsidRDefault="0076344E" w:rsidP="00A25A55">
      <w:pPr>
        <w:pStyle w:val="ListParagraph"/>
        <w:numPr>
          <w:ilvl w:val="0"/>
          <w:numId w:val="37"/>
        </w:numPr>
        <w:ind w:left="1080"/>
      </w:pPr>
      <w:r>
        <w:t xml:space="preserve">The operator should not leave the centrifuge until full operating speed is attained and the machine appears to be running safely without vibration. </w:t>
      </w:r>
    </w:p>
    <w:p w:rsidR="0076344E" w:rsidRDefault="0076344E" w:rsidP="00A25A55">
      <w:pPr>
        <w:pStyle w:val="ListParagraph"/>
        <w:numPr>
          <w:ilvl w:val="0"/>
          <w:numId w:val="37"/>
        </w:numPr>
        <w:ind w:left="1080"/>
      </w:pPr>
      <w:r>
        <w:t xml:space="preserve">Stop the centrifuge immediately if an unusual condition (noise or vibration) begins and check load balances. </w:t>
      </w:r>
    </w:p>
    <w:p w:rsidR="0076344E" w:rsidRPr="002F08C3" w:rsidRDefault="0076344E" w:rsidP="001D0B12">
      <w:pPr>
        <w:keepNext/>
        <w:ind w:left="360"/>
        <w:rPr>
          <w:u w:val="single"/>
        </w:rPr>
      </w:pPr>
      <w:r w:rsidRPr="002F08C3">
        <w:rPr>
          <w:u w:val="single"/>
        </w:rPr>
        <w:lastRenderedPageBreak/>
        <w:t>After centrifugation:</w:t>
      </w:r>
    </w:p>
    <w:p w:rsidR="0076344E" w:rsidRDefault="0076344E" w:rsidP="00A25A55">
      <w:pPr>
        <w:pStyle w:val="ListParagraph"/>
        <w:numPr>
          <w:ilvl w:val="0"/>
          <w:numId w:val="38"/>
        </w:numPr>
        <w:ind w:left="1080"/>
      </w:pPr>
      <w:r>
        <w:t xml:space="preserve">Allow the centrifuge to come to a complete stop before opening. </w:t>
      </w:r>
    </w:p>
    <w:p w:rsidR="0076344E" w:rsidRDefault="0076344E" w:rsidP="00A25A55">
      <w:pPr>
        <w:pStyle w:val="ListParagraph"/>
        <w:numPr>
          <w:ilvl w:val="0"/>
          <w:numId w:val="38"/>
        </w:numPr>
        <w:ind w:left="1080"/>
      </w:pPr>
      <w:r>
        <w:t xml:space="preserve">Wear new pair of outer gloves to remove rotor and samples. </w:t>
      </w:r>
    </w:p>
    <w:p w:rsidR="0076344E" w:rsidRDefault="0076344E" w:rsidP="00A25A55">
      <w:pPr>
        <w:pStyle w:val="ListParagraph"/>
        <w:numPr>
          <w:ilvl w:val="0"/>
          <w:numId w:val="38"/>
        </w:numPr>
        <w:ind w:left="1080"/>
      </w:pPr>
      <w:r>
        <w:t xml:space="preserve">Check inside of centrifuge for possible spills and leaks, clean centrifuge and rotor thoroughly if necessary. </w:t>
      </w:r>
    </w:p>
    <w:p w:rsidR="0076344E" w:rsidRDefault="0076344E" w:rsidP="00A25A55">
      <w:pPr>
        <w:pStyle w:val="ListParagraph"/>
        <w:numPr>
          <w:ilvl w:val="0"/>
          <w:numId w:val="38"/>
        </w:numPr>
        <w:ind w:left="1080"/>
      </w:pPr>
      <w:r>
        <w:t xml:space="preserve">Wash hands after removing gloves. </w:t>
      </w:r>
    </w:p>
    <w:p w:rsidR="0076344E" w:rsidRDefault="0076344E" w:rsidP="00A25A55">
      <w:pPr>
        <w:pStyle w:val="Heading3"/>
        <w:numPr>
          <w:ilvl w:val="0"/>
          <w:numId w:val="62"/>
        </w:numPr>
        <w:ind w:left="1080" w:hanging="720"/>
      </w:pPr>
      <w:bookmarkStart w:id="64" w:name="_Toc380696163"/>
      <w:r>
        <w:t>Stirring and Mixing Equipment</w:t>
      </w:r>
      <w:bookmarkEnd w:id="64"/>
    </w:p>
    <w:p w:rsidR="0076344E" w:rsidRDefault="002B79F6" w:rsidP="001B4672">
      <w:pPr>
        <w:ind w:left="360"/>
      </w:pPr>
      <w:r>
        <w:rPr>
          <w:noProof/>
        </w:rPr>
        <w:drawing>
          <wp:anchor distT="0" distB="0" distL="114300" distR="114300" simplePos="0" relativeHeight="251663360" behindDoc="0" locked="0" layoutInCell="1" allowOverlap="1" wp14:anchorId="7FDB9F96" wp14:editId="27864244">
            <wp:simplePos x="0" y="0"/>
            <wp:positionH relativeFrom="margin">
              <wp:align>right</wp:align>
            </wp:positionH>
            <wp:positionV relativeFrom="paragraph">
              <wp:posOffset>0</wp:posOffset>
            </wp:positionV>
            <wp:extent cx="2112264" cy="1829020"/>
            <wp:effectExtent l="19050" t="19050" r="21590" b="19050"/>
            <wp:wrapSquare wrapText="bothSides"/>
            <wp:docPr id="9" name="Picture 9" descr="Sh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rajicek\AppData\Local\Microsoft\Windows\Temporary Internet Files\Content.Word\photo (25).jpg"/>
                    <pic:cNvPicPr>
                      <a:picLocks noChangeAspect="1" noChangeArrowheads="1"/>
                    </pic:cNvPicPr>
                  </pic:nvPicPr>
                  <pic:blipFill rotWithShape="1">
                    <a:blip r:embed="rId81">
                      <a:extLst>
                        <a:ext uri="{28A0092B-C50C-407E-A947-70E740481C1C}">
                          <a14:useLocalDpi xmlns:a14="http://schemas.microsoft.com/office/drawing/2010/main" val="0"/>
                        </a:ext>
                      </a:extLst>
                    </a:blip>
                    <a:srcRect l="18456" t="20337" r="31625" b="21828"/>
                    <a:stretch/>
                  </pic:blipFill>
                  <pic:spPr bwMode="auto">
                    <a:xfrm>
                      <a:off x="0" y="0"/>
                      <a:ext cx="2112264" cy="18290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Stirring and mixing devices commonly found in laboratories include stirring motors, magnetic stirrers, and shakers. These devices are typically used in lab operations that are performed in a chemical fume hood, and it is important that they be operated in a way that prevents the generation of electrical sparks. Only spark-free induction motors should be used in power stirring and mixing devices or any other rotating equipment used for laboratory operations. Because stirring and mixing devices, especially stirring motors and magnetic stirrers, are often operated for fairly long periods without constant attention, the consequences of stirrer failure, electrical overload or blockage of the motion of the stirring impeller should be considered. </w:t>
      </w:r>
    </w:p>
    <w:p w:rsidR="0076344E" w:rsidRDefault="0076344E" w:rsidP="00A25A55">
      <w:pPr>
        <w:pStyle w:val="Heading3"/>
        <w:numPr>
          <w:ilvl w:val="0"/>
          <w:numId w:val="62"/>
        </w:numPr>
        <w:ind w:left="1080" w:hanging="720"/>
      </w:pPr>
      <w:bookmarkStart w:id="65" w:name="_Toc380696164"/>
      <w:r>
        <w:t>Heating Devices</w:t>
      </w:r>
      <w:bookmarkEnd w:id="65"/>
    </w:p>
    <w:p w:rsidR="0076344E" w:rsidRDefault="0076344E" w:rsidP="007D3C46">
      <w:pPr>
        <w:ind w:left="360"/>
      </w:pPr>
      <w:r>
        <w:t>Laboratories commonly use heating devices such as ovens, hot plates, heating mantles, oil baths, salt baths, sand baths, air baths, hot-tube furnaces, hot-air guns, and microwave ovens. Steam heated devices are generally preferred whenever temperatures of 100</w:t>
      </w:r>
      <w:r w:rsidR="00355124">
        <w:rPr>
          <w:rFonts w:cstheme="minorHAnsi"/>
        </w:rPr>
        <w:t xml:space="preserve"> °C</w:t>
      </w:r>
      <w:r>
        <w:t xml:space="preserve"> or less are required because they do not present shock or spark risks and can be left unattended with assurance that their temperature will never exceed 100</w:t>
      </w:r>
      <w:r w:rsidR="00355124">
        <w:rPr>
          <w:rFonts w:cstheme="minorHAnsi"/>
        </w:rPr>
        <w:t xml:space="preserve"> °C</w:t>
      </w:r>
      <w:r>
        <w:t xml:space="preserve">. Ensure the supply of water for steam generation is sufficient prior to leaving the reaction for any extended period of time. </w:t>
      </w:r>
    </w:p>
    <w:p w:rsidR="0076344E" w:rsidRDefault="0076344E" w:rsidP="007D3C46">
      <w:pPr>
        <w:ind w:left="360"/>
      </w:pPr>
      <w:r>
        <w:t xml:space="preserve">A number of general precautions need to be taken when working with heating devices in the laboratory. When working with heating devices, consider the following:  </w:t>
      </w:r>
    </w:p>
    <w:p w:rsidR="0076344E" w:rsidRDefault="0076344E" w:rsidP="00A25A55">
      <w:pPr>
        <w:pStyle w:val="ListParagraph"/>
        <w:numPr>
          <w:ilvl w:val="0"/>
          <w:numId w:val="39"/>
        </w:numPr>
        <w:ind w:left="1080"/>
      </w:pPr>
      <w:r>
        <w:lastRenderedPageBreak/>
        <w:t xml:space="preserve">The actual heating element in any laboratory heating device should be enclosed in such a fashion as to prevent a laboratory worker or any metallic conductor from accidentally touching the wire carrying the electric current.  </w:t>
      </w:r>
    </w:p>
    <w:p w:rsidR="0076344E" w:rsidRDefault="0076344E" w:rsidP="00A25A55">
      <w:pPr>
        <w:pStyle w:val="ListParagraph"/>
        <w:numPr>
          <w:ilvl w:val="0"/>
          <w:numId w:val="39"/>
        </w:numPr>
        <w:ind w:left="1080"/>
      </w:pPr>
      <w:r>
        <w:t xml:space="preserve">If a heating device becomes so worn or damaged that its heating element is exposed, the device should be either discarded or repaired before it is used again.  </w:t>
      </w:r>
    </w:p>
    <w:p w:rsidR="0076344E" w:rsidRDefault="0076344E" w:rsidP="00A25A55">
      <w:pPr>
        <w:pStyle w:val="ListParagraph"/>
        <w:numPr>
          <w:ilvl w:val="0"/>
          <w:numId w:val="39"/>
        </w:numPr>
        <w:ind w:left="1080"/>
      </w:pPr>
      <w:r>
        <w:t xml:space="preserve">The external cases of all variable autotransformers have perforations for cooling by ventilation and, therefore, should be located where water and other chemicals cannot be spilled onto them and where they will not be exposed to flammable liquids or vapors.  </w:t>
      </w:r>
    </w:p>
    <w:p w:rsidR="0076344E" w:rsidRDefault="0076344E" w:rsidP="00A25A55">
      <w:pPr>
        <w:pStyle w:val="ListParagraph"/>
        <w:numPr>
          <w:ilvl w:val="0"/>
          <w:numId w:val="39"/>
        </w:numPr>
        <w:ind w:left="1080"/>
      </w:pPr>
      <w:r>
        <w:t xml:space="preserve">Fail-safe devices can prevent fires or explosions that may arise if the temperature of a reaction increases significantly because of a change in line voltage, the accidental loss of reaction solvent, or loss of cooling. Some devices will turn off the electric power if the temperature of the heating device exceeds some preset limit or if the flow of cooling water through a condenser is stopped owing to the loss of water pressure or loosening of the water supply hose to a condenser.  </w:t>
      </w:r>
    </w:p>
    <w:p w:rsidR="0076344E" w:rsidRDefault="004F110E" w:rsidP="00A25A55">
      <w:pPr>
        <w:pStyle w:val="Heading3"/>
        <w:numPr>
          <w:ilvl w:val="0"/>
          <w:numId w:val="62"/>
        </w:numPr>
        <w:ind w:left="1080" w:hanging="720"/>
      </w:pPr>
      <w:bookmarkStart w:id="66" w:name="_Toc380696165"/>
      <w:r>
        <w:rPr>
          <w:noProof/>
          <w:lang w:val="en-US"/>
        </w:rPr>
        <w:drawing>
          <wp:anchor distT="0" distB="0" distL="114300" distR="114300" simplePos="0" relativeHeight="251643904" behindDoc="0" locked="0" layoutInCell="1" allowOverlap="1" wp14:anchorId="64A8FF72" wp14:editId="425CA2F6">
            <wp:simplePos x="0" y="0"/>
            <wp:positionH relativeFrom="column">
              <wp:posOffset>4200525</wp:posOffset>
            </wp:positionH>
            <wp:positionV relativeFrom="paragraph">
              <wp:posOffset>419100</wp:posOffset>
            </wp:positionV>
            <wp:extent cx="1718945" cy="1831340"/>
            <wp:effectExtent l="19050" t="19050" r="14605" b="16510"/>
            <wp:wrapSquare wrapText="bothSides"/>
            <wp:docPr id="4126" name="Picture 4126" descr="Solvent Purification System" title="Solvent Purific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rajicek\AppData\Local\Microsoft\Windows\Temporary Internet Files\Content.Word\photo (30).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15105" r="14546"/>
                    <a:stretch/>
                  </pic:blipFill>
                  <pic:spPr bwMode="auto">
                    <a:xfrm>
                      <a:off x="0" y="0"/>
                      <a:ext cx="1718945" cy="18313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Distillation and Solvent Purification Systems</w:t>
      </w:r>
      <w:bookmarkEnd w:id="66"/>
    </w:p>
    <w:p w:rsidR="0076344E" w:rsidRDefault="0076344E" w:rsidP="007D3C46">
      <w:pPr>
        <w:ind w:left="360"/>
      </w:pPr>
      <w:r>
        <w:t xml:space="preserve">The process of thermal solvent distillation is inherently dangerous. If not handled properly, fire, explosion, and/or personnel exposure can result. A few common chemicals distilled in laboratories include tetrahydrofuran, methylene chloride, diethyl ether, toluene, dimethylformamide, benzene, and hexanes. The guidelines below should be followed while thermal distillation of organic solvents is conducted in the lab: </w:t>
      </w:r>
    </w:p>
    <w:p w:rsidR="0076344E" w:rsidRDefault="0076344E" w:rsidP="00A25A55">
      <w:pPr>
        <w:pStyle w:val="ListParagraph"/>
        <w:numPr>
          <w:ilvl w:val="0"/>
          <w:numId w:val="40"/>
        </w:numPr>
        <w:ind w:left="1080"/>
      </w:pPr>
      <w:r>
        <w:t xml:space="preserve">The thermal solvent distillation system should be installed inside of a chemical fume hood if possible. </w:t>
      </w:r>
    </w:p>
    <w:p w:rsidR="0076344E" w:rsidRDefault="0076344E" w:rsidP="00A25A55">
      <w:pPr>
        <w:pStyle w:val="ListParagraph"/>
        <w:numPr>
          <w:ilvl w:val="0"/>
          <w:numId w:val="40"/>
        </w:numPr>
        <w:ind w:left="1080"/>
      </w:pPr>
      <w:r>
        <w:t>Ensure that all heat generating equipment has a shut-off device installed.</w:t>
      </w:r>
    </w:p>
    <w:p w:rsidR="0076344E" w:rsidRDefault="0076344E" w:rsidP="00A25A55">
      <w:pPr>
        <w:pStyle w:val="ListParagraph"/>
        <w:numPr>
          <w:ilvl w:val="0"/>
          <w:numId w:val="40"/>
        </w:numPr>
        <w:ind w:left="1080"/>
      </w:pPr>
      <w:r>
        <w:t>Ensure that all water connections on the condenser are clamped securely.</w:t>
      </w:r>
    </w:p>
    <w:p w:rsidR="0076344E" w:rsidRDefault="0076344E" w:rsidP="00A25A55">
      <w:pPr>
        <w:pStyle w:val="ListParagraph"/>
        <w:numPr>
          <w:ilvl w:val="0"/>
          <w:numId w:val="40"/>
        </w:numPr>
        <w:ind w:left="1080"/>
      </w:pPr>
      <w:r>
        <w:t>Inspect all glassware for defects before setting them up in the experiment.</w:t>
      </w:r>
    </w:p>
    <w:p w:rsidR="0076344E" w:rsidRDefault="0076344E" w:rsidP="00A25A55">
      <w:pPr>
        <w:pStyle w:val="ListParagraph"/>
        <w:numPr>
          <w:ilvl w:val="0"/>
          <w:numId w:val="40"/>
        </w:numPr>
        <w:ind w:left="1080"/>
      </w:pPr>
      <w:r>
        <w:t>Keep all air and water-sensitive drying agents under inert atmosphere. Make consistent efforts to not store or use other flammable or hazardous chemicals inside the fume hood where distillation is taking place.</w:t>
      </w:r>
    </w:p>
    <w:p w:rsidR="0076344E" w:rsidRDefault="0076344E" w:rsidP="00A25A55">
      <w:pPr>
        <w:pStyle w:val="Heading3"/>
        <w:numPr>
          <w:ilvl w:val="0"/>
          <w:numId w:val="62"/>
        </w:numPr>
        <w:ind w:left="1080" w:hanging="720"/>
      </w:pPr>
      <w:bookmarkStart w:id="67" w:name="_Toc380696166"/>
      <w:r>
        <w:lastRenderedPageBreak/>
        <w:t>Laboratory Glassware</w:t>
      </w:r>
      <w:bookmarkEnd w:id="67"/>
    </w:p>
    <w:p w:rsidR="0076344E" w:rsidRDefault="0076344E" w:rsidP="007D3C46">
      <w:pPr>
        <w:ind w:left="360"/>
      </w:pPr>
      <w:r>
        <w:t xml:space="preserve">Broken laboratory glassware is dangerous. Glassware‐related injuries ranging from small cuts to multiple stitches and eye damage are common to lab workers. In order to reduce the risk of accidents, the following guidelines should be followed: </w:t>
      </w:r>
    </w:p>
    <w:p w:rsidR="0076344E" w:rsidRDefault="0076344E" w:rsidP="00A25A55">
      <w:pPr>
        <w:pStyle w:val="ListParagraph"/>
        <w:numPr>
          <w:ilvl w:val="0"/>
          <w:numId w:val="41"/>
        </w:numPr>
        <w:ind w:left="1080"/>
      </w:pPr>
      <w:r>
        <w:t xml:space="preserve">Temperature changes can shatter any laboratory glassware. Never flash‐cool glassware with cold water, especially after autoclaving or exposure to any high temperatures. </w:t>
      </w:r>
    </w:p>
    <w:p w:rsidR="0076344E" w:rsidRDefault="0076344E" w:rsidP="00A25A55">
      <w:pPr>
        <w:pStyle w:val="ListParagraph"/>
        <w:numPr>
          <w:ilvl w:val="0"/>
          <w:numId w:val="41"/>
        </w:numPr>
        <w:ind w:left="1080"/>
      </w:pPr>
      <w:r>
        <w:t xml:space="preserve">Only round-bottomed or thick-walled (e.g., Pyrex) evacuated reaction vessels specifically designed for operations at reduced pressure should be used. </w:t>
      </w:r>
    </w:p>
    <w:p w:rsidR="0076344E" w:rsidRDefault="001609CA" w:rsidP="00A25A55">
      <w:pPr>
        <w:pStyle w:val="ListParagraph"/>
        <w:numPr>
          <w:ilvl w:val="0"/>
          <w:numId w:val="41"/>
        </w:numPr>
        <w:ind w:left="1080"/>
      </w:pPr>
      <w:r>
        <w:rPr>
          <w:noProof/>
        </w:rPr>
        <w:drawing>
          <wp:anchor distT="0" distB="0" distL="114300" distR="114300" simplePos="0" relativeHeight="251644928" behindDoc="0" locked="0" layoutInCell="1" allowOverlap="1" wp14:anchorId="76E49C71" wp14:editId="3B529C87">
            <wp:simplePos x="0" y="0"/>
            <wp:positionH relativeFrom="margin">
              <wp:align>right</wp:align>
            </wp:positionH>
            <wp:positionV relativeFrom="paragraph">
              <wp:posOffset>0</wp:posOffset>
            </wp:positionV>
            <wp:extent cx="1572768" cy="1829391"/>
            <wp:effectExtent l="19050" t="19050" r="27940" b="19050"/>
            <wp:wrapSquare wrapText="bothSides"/>
            <wp:docPr id="4127" name="Picture 4127" descr="Lab Glassware" title="Lab Glass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rajicek\AppData\Local\Microsoft\Windows\Temporary Internet Files\Content.Word\photo (31).jpg"/>
                    <pic:cNvPicPr>
                      <a:picLocks noChangeAspect="1" noChangeArrowheads="1"/>
                    </pic:cNvPicPr>
                  </pic:nvPicPr>
                  <pic:blipFill rotWithShape="1">
                    <a:blip r:embed="rId83">
                      <a:extLst>
                        <a:ext uri="{28A0092B-C50C-407E-A947-70E740481C1C}">
                          <a14:useLocalDpi xmlns:a14="http://schemas.microsoft.com/office/drawing/2010/main" val="0"/>
                        </a:ext>
                      </a:extLst>
                    </a:blip>
                    <a:srcRect l="9091" t="27884" r="11888" b="11736"/>
                    <a:stretch/>
                  </pic:blipFill>
                  <pic:spPr bwMode="auto">
                    <a:xfrm>
                      <a:off x="0" y="0"/>
                      <a:ext cx="1572768" cy="182939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Inspect glassware for any small imperfections before using. Sometimes a hairline crack may be present. Tap the glassware with a pen and listen to the tone to tell if there is a defect. A ringing tone indicates the glassware is fine, while a dull “thud” indicates there is a flaw present.</w:t>
      </w:r>
    </w:p>
    <w:p w:rsidR="0076344E" w:rsidRDefault="0076344E" w:rsidP="00A25A55">
      <w:pPr>
        <w:pStyle w:val="ListParagraph"/>
        <w:numPr>
          <w:ilvl w:val="0"/>
          <w:numId w:val="41"/>
        </w:numPr>
        <w:ind w:left="1080"/>
      </w:pPr>
      <w:r>
        <w:t xml:space="preserve">Don’t keep cracked glassware. If the bottom of a graduated cylinder is chipped or broken, properly dispose of it. </w:t>
      </w:r>
    </w:p>
    <w:p w:rsidR="0076344E" w:rsidRDefault="0076344E" w:rsidP="00A25A55">
      <w:pPr>
        <w:pStyle w:val="ListParagraph"/>
        <w:numPr>
          <w:ilvl w:val="0"/>
          <w:numId w:val="41"/>
        </w:numPr>
        <w:ind w:left="1080"/>
      </w:pPr>
      <w:r>
        <w:t>Always wear appropriate PPE when working with glassware and varying temperatures. Always wear safety glasses.</w:t>
      </w:r>
    </w:p>
    <w:p w:rsidR="0076344E" w:rsidRDefault="0076344E" w:rsidP="00A25A55">
      <w:pPr>
        <w:pStyle w:val="Heading3"/>
        <w:numPr>
          <w:ilvl w:val="0"/>
          <w:numId w:val="62"/>
        </w:numPr>
        <w:ind w:left="1080" w:hanging="720"/>
      </w:pPr>
      <w:bookmarkStart w:id="68" w:name="_Toc380696167"/>
      <w:r>
        <w:t>High Pressure Systems</w:t>
      </w:r>
      <w:bookmarkEnd w:id="68"/>
    </w:p>
    <w:p w:rsidR="0076344E" w:rsidRDefault="0076344E" w:rsidP="007D3C46">
      <w:pPr>
        <w:ind w:left="360"/>
      </w:pPr>
      <w:r>
        <w:t>Working with high pressure systems in a laboratory can result in over-pressurization, explosion, and the possible hazards of flying glass, chemical exposure, and fire. All high pressure systems must be set up and operated with careful consideration of potential risks. The following procedures should be followed when working with high pressure systems in the laboratory:</w:t>
      </w:r>
    </w:p>
    <w:p w:rsidR="0076344E" w:rsidRDefault="0076344E" w:rsidP="00A25A55">
      <w:pPr>
        <w:pStyle w:val="ListParagraph"/>
        <w:numPr>
          <w:ilvl w:val="0"/>
          <w:numId w:val="42"/>
        </w:numPr>
        <w:ind w:left="1080"/>
      </w:pPr>
      <w:r>
        <w:t xml:space="preserve">High-pressure operations should be performed only in pressure vessels appropriately selected for the operation, properly labeled and installed, and protected by pressure-relief control devices. </w:t>
      </w:r>
    </w:p>
    <w:p w:rsidR="0076344E" w:rsidRDefault="0076344E" w:rsidP="00A25A55">
      <w:pPr>
        <w:pStyle w:val="ListParagraph"/>
        <w:numPr>
          <w:ilvl w:val="0"/>
          <w:numId w:val="42"/>
        </w:numPr>
        <w:ind w:left="1080"/>
      </w:pPr>
      <w:r>
        <w:t xml:space="preserve">Vessels, connecting hoses, and any apparatus must be strong enough to withstand the stresses encountered at the intended operating temperatures and pressures and must not corrode or otherwise react when in contact with the materials it contains. </w:t>
      </w:r>
    </w:p>
    <w:p w:rsidR="0076344E" w:rsidRDefault="0076344E" w:rsidP="00A25A55">
      <w:pPr>
        <w:pStyle w:val="ListParagraph"/>
        <w:numPr>
          <w:ilvl w:val="0"/>
          <w:numId w:val="42"/>
        </w:numPr>
        <w:ind w:left="1080"/>
      </w:pPr>
      <w:r>
        <w:t>All pressure equipment should be visually inspected before each use.</w:t>
      </w:r>
    </w:p>
    <w:p w:rsidR="0076344E" w:rsidRDefault="0076344E" w:rsidP="00A25A55">
      <w:pPr>
        <w:pStyle w:val="Heading3"/>
        <w:numPr>
          <w:ilvl w:val="0"/>
          <w:numId w:val="62"/>
        </w:numPr>
        <w:ind w:left="1080" w:hanging="720"/>
      </w:pPr>
      <w:bookmarkStart w:id="69" w:name="_Toc380696168"/>
      <w:r>
        <w:lastRenderedPageBreak/>
        <w:t>Vacuum Systems</w:t>
      </w:r>
      <w:bookmarkEnd w:id="69"/>
    </w:p>
    <w:p w:rsidR="0076344E" w:rsidRDefault="0076344E" w:rsidP="007D3C46">
      <w:pPr>
        <w:ind w:left="360"/>
      </w:pPr>
      <w:r>
        <w:t>Vacuum work can result in an implosion and the possible hazards of flying glass, splattering chemicals, and fire. All vacuum operations must be set up and operated with careful consideration of the potential risks. The following guidelines should be followed when using vacuum apparatus in the laboratory:</w:t>
      </w:r>
      <w:r w:rsidR="004F110E" w:rsidRPr="004F110E">
        <w:rPr>
          <w:noProof/>
        </w:rPr>
        <w:t xml:space="preserve"> </w:t>
      </w:r>
    </w:p>
    <w:p w:rsidR="0076344E" w:rsidRDefault="0076344E" w:rsidP="00A25A55">
      <w:pPr>
        <w:pStyle w:val="ListParagraph"/>
        <w:numPr>
          <w:ilvl w:val="0"/>
          <w:numId w:val="59"/>
        </w:numPr>
      </w:pPr>
      <w:r>
        <w:t xml:space="preserve">Do not allow water, solvents, or corrosive gases to be drawn into vacuum systems. Protect pumps with cold traps and vent their exhaust into an exhaust hood. </w:t>
      </w:r>
    </w:p>
    <w:p w:rsidR="0076344E" w:rsidRDefault="0076344E" w:rsidP="00A25A55">
      <w:pPr>
        <w:pStyle w:val="ListParagraph"/>
        <w:numPr>
          <w:ilvl w:val="0"/>
          <w:numId w:val="59"/>
        </w:numPr>
      </w:pPr>
      <w:r>
        <w:t xml:space="preserve">Assemble vacuum apparatus in a manner that avoids strain, particularly to the neck of the flask. </w:t>
      </w:r>
    </w:p>
    <w:p w:rsidR="0076344E" w:rsidRDefault="0076344E" w:rsidP="00A25A55">
      <w:pPr>
        <w:pStyle w:val="ListParagraph"/>
        <w:numPr>
          <w:ilvl w:val="0"/>
          <w:numId w:val="59"/>
        </w:numPr>
      </w:pPr>
      <w:r>
        <w:t xml:space="preserve">Avoid putting pressure on a vacuum line to prevent stopcocks from popping out or glass apparatus from exploding. </w:t>
      </w:r>
    </w:p>
    <w:p w:rsidR="0076344E" w:rsidRDefault="00DF5299" w:rsidP="00A25A55">
      <w:pPr>
        <w:pStyle w:val="ListParagraph"/>
        <w:numPr>
          <w:ilvl w:val="0"/>
          <w:numId w:val="59"/>
        </w:numPr>
      </w:pPr>
      <w:r>
        <w:rPr>
          <w:noProof/>
        </w:rPr>
        <w:drawing>
          <wp:anchor distT="0" distB="0" distL="114300" distR="114300" simplePos="0" relativeHeight="251646976" behindDoc="0" locked="0" layoutInCell="1" allowOverlap="1" wp14:anchorId="6B4BBC16" wp14:editId="537B780D">
            <wp:simplePos x="0" y="0"/>
            <wp:positionH relativeFrom="margin">
              <wp:align>right</wp:align>
            </wp:positionH>
            <wp:positionV relativeFrom="paragraph">
              <wp:posOffset>48895</wp:posOffset>
            </wp:positionV>
            <wp:extent cx="1984248" cy="1829268"/>
            <wp:effectExtent l="19050" t="19050" r="16510" b="19050"/>
            <wp:wrapSquare wrapText="bothSides"/>
            <wp:docPr id="4128" name="Picture 4128" descr="Rotary Evaporator" title="Rotary Evapo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rajicek\AppData\Local\Microsoft\Windows\Temporary Internet Files\Content.Word\photo (32).jpg"/>
                    <pic:cNvPicPr>
                      <a:picLocks noChangeAspect="1" noChangeArrowheads="1"/>
                    </pic:cNvPicPr>
                  </pic:nvPicPr>
                  <pic:blipFill rotWithShape="1">
                    <a:blip r:embed="rId84">
                      <a:extLst>
                        <a:ext uri="{28A0092B-C50C-407E-A947-70E740481C1C}">
                          <a14:useLocalDpi xmlns:a14="http://schemas.microsoft.com/office/drawing/2010/main" val="0"/>
                        </a:ext>
                      </a:extLst>
                    </a:blip>
                    <a:srcRect t="30714" r="2657" b="1987"/>
                    <a:stretch/>
                  </pic:blipFill>
                  <pic:spPr bwMode="auto">
                    <a:xfrm>
                      <a:off x="0" y="0"/>
                      <a:ext cx="1984248" cy="1829268"/>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Place vacuum apparatus in such a way that the possibility of being accidentally hit is minimized. If necessary, place transparent plastic around it to prevent injury from flying glass in case of an explosion. </w:t>
      </w:r>
    </w:p>
    <w:p w:rsidR="0076344E" w:rsidRDefault="0076344E" w:rsidP="00A25A55">
      <w:pPr>
        <w:pStyle w:val="ListParagraph"/>
        <w:numPr>
          <w:ilvl w:val="0"/>
          <w:numId w:val="59"/>
        </w:numPr>
      </w:pPr>
      <w:r>
        <w:t>When using a rotary evaporator, the glass components of the rotary evaporator should be made of Pyrex or similar glass. Glass vessels should be completely enclosed in a shield to guard against flying glass should the components implode. Increase in rotation speed and application of vacuum to the flask whose solvent is to be evaporated should be gradual.</w:t>
      </w:r>
    </w:p>
    <w:p w:rsidR="0076344E" w:rsidRDefault="0076344E" w:rsidP="00A25A55">
      <w:pPr>
        <w:pStyle w:val="ListParagraph"/>
        <w:numPr>
          <w:ilvl w:val="0"/>
          <w:numId w:val="59"/>
        </w:numPr>
      </w:pPr>
      <w:r>
        <w:t>When using a vacuum source, it is important to place a trap between the experimental apparatus and the vacuum source</w:t>
      </w:r>
      <w:r w:rsidR="00EE7A81">
        <w:t xml:space="preserve">. </w:t>
      </w:r>
      <w:r>
        <w:t>The vacuum trap protects the pump and the piping from the potentially damaging effects of the material, protects people who must work on the vacuum lines or system, and prevents vapors and related odors from being emitted back into the laboratory or system exhaust. The following vacuum trapping guidelines should be followed:</w:t>
      </w:r>
    </w:p>
    <w:p w:rsidR="0076344E" w:rsidRDefault="0076344E" w:rsidP="00A25A55">
      <w:pPr>
        <w:pStyle w:val="ListParagraph"/>
        <w:numPr>
          <w:ilvl w:val="1"/>
          <w:numId w:val="59"/>
        </w:numPr>
      </w:pPr>
      <w:r>
        <w:t>Make sure the flask is properly clamped and secured.</w:t>
      </w:r>
    </w:p>
    <w:p w:rsidR="0076344E" w:rsidRDefault="0076344E" w:rsidP="00A25A55">
      <w:pPr>
        <w:pStyle w:val="ListParagraph"/>
        <w:numPr>
          <w:ilvl w:val="1"/>
          <w:numId w:val="59"/>
        </w:numPr>
      </w:pPr>
      <w:r>
        <w:t>Make sure the vacuum hose is connected to the vacuum line, not the gas line.</w:t>
      </w:r>
    </w:p>
    <w:p w:rsidR="0076344E" w:rsidRDefault="0076344E" w:rsidP="00A25A55">
      <w:pPr>
        <w:pStyle w:val="ListParagraph"/>
        <w:numPr>
          <w:ilvl w:val="1"/>
          <w:numId w:val="59"/>
        </w:numPr>
      </w:pPr>
      <w:r>
        <w:t xml:space="preserve">To prevent contamination, all lines leading from experimental apparatus to the vacuum source should be equipped with filtration or other trapping device as appropriate. </w:t>
      </w:r>
    </w:p>
    <w:p w:rsidR="0076344E" w:rsidRDefault="0076344E" w:rsidP="00A25A55">
      <w:pPr>
        <w:pStyle w:val="ListParagraph"/>
        <w:numPr>
          <w:ilvl w:val="1"/>
          <w:numId w:val="59"/>
        </w:numPr>
      </w:pPr>
      <w:r>
        <w:lastRenderedPageBreak/>
        <w:t>For particulates, use filtration capable of efficiently trapping the particles in the size range being generated.</w:t>
      </w:r>
    </w:p>
    <w:p w:rsidR="0076344E" w:rsidRDefault="0076344E" w:rsidP="00A25A55">
      <w:pPr>
        <w:pStyle w:val="ListParagraph"/>
        <w:numPr>
          <w:ilvl w:val="1"/>
          <w:numId w:val="59"/>
        </w:numPr>
      </w:pPr>
      <w:r>
        <w:t xml:space="preserve">For most aqueous or non-volatile liquids, a filter flask at room temperature is adequate to prevent liquids from getting to the vacuum source. </w:t>
      </w:r>
    </w:p>
    <w:p w:rsidR="0076344E" w:rsidRDefault="0076344E" w:rsidP="00A25A55">
      <w:pPr>
        <w:pStyle w:val="ListParagraph"/>
        <w:numPr>
          <w:ilvl w:val="1"/>
          <w:numId w:val="59"/>
        </w:numPr>
      </w:pPr>
      <w:r>
        <w:t xml:space="preserve">For solvents and other volatile liquids, use a cold trap of sufficient size and cold enough to condense vapors generated, followed by a filter flask capable of collecting fluid that could be aspirated out of the cold trap. </w:t>
      </w:r>
    </w:p>
    <w:p w:rsidR="0076344E" w:rsidRDefault="0076344E" w:rsidP="00A25A55">
      <w:pPr>
        <w:pStyle w:val="ListParagraph"/>
        <w:numPr>
          <w:ilvl w:val="1"/>
          <w:numId w:val="59"/>
        </w:numPr>
      </w:pPr>
      <w:r>
        <w:t xml:space="preserve">For highly reactive, corrosive, or toxic gases, use a sorbent canister or scrubbing device capable of trapping the gas. </w:t>
      </w:r>
    </w:p>
    <w:p w:rsidR="0076344E" w:rsidRDefault="0076344E" w:rsidP="00A663A5">
      <w:pPr>
        <w:pStyle w:val="Heading2"/>
      </w:pPr>
      <w:bookmarkStart w:id="70" w:name="_Toc380696169"/>
      <w:r>
        <w:t>Research Samples and Chemicals Developed in the Lab</w:t>
      </w:r>
      <w:bookmarkEnd w:id="70"/>
    </w:p>
    <w:p w:rsidR="0076344E" w:rsidRDefault="0076344E" w:rsidP="0076344E">
      <w:r>
        <w:t>Research samples and chemicals developed in the lab (samples) must be managed responsibly. Samples often accumulate in labs for years and are difficult to identify and dispose of and can create unsafe and non-compliant conditions if not managed properly. The following requirements apply to samples developed in the laboratory:</w:t>
      </w:r>
      <w:r w:rsidR="0017460D" w:rsidRPr="0017460D">
        <w:rPr>
          <w:noProof/>
        </w:rPr>
        <w:t xml:space="preserve"> </w:t>
      </w:r>
    </w:p>
    <w:p w:rsidR="0076344E" w:rsidRDefault="0017460D" w:rsidP="00A25A55">
      <w:pPr>
        <w:pStyle w:val="ListParagraph"/>
        <w:numPr>
          <w:ilvl w:val="0"/>
          <w:numId w:val="43"/>
        </w:numPr>
      </w:pPr>
      <w:r>
        <w:rPr>
          <w:noProof/>
        </w:rPr>
        <w:drawing>
          <wp:anchor distT="0" distB="0" distL="114300" distR="114300" simplePos="0" relativeHeight="251667456" behindDoc="1" locked="0" layoutInCell="1" allowOverlap="1" wp14:anchorId="42B95F77" wp14:editId="5C9042C7">
            <wp:simplePos x="0" y="0"/>
            <wp:positionH relativeFrom="margin">
              <wp:posOffset>3838575</wp:posOffset>
            </wp:positionH>
            <wp:positionV relativeFrom="line">
              <wp:posOffset>113030</wp:posOffset>
            </wp:positionV>
            <wp:extent cx="2275615" cy="2286000"/>
            <wp:effectExtent l="19050" t="19050" r="10795" b="19050"/>
            <wp:wrapTight wrapText="bothSides">
              <wp:wrapPolygon edited="0">
                <wp:start x="-181" y="-180"/>
                <wp:lineTo x="-181" y="21600"/>
                <wp:lineTo x="21522" y="21600"/>
                <wp:lineTo x="21522" y="-180"/>
                <wp:lineTo x="-181" y="-180"/>
              </wp:wrapPolygon>
            </wp:wrapTight>
            <wp:docPr id="2066" name="Picture 2066" descr="Sample Vials" title="Sample V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75615" cy="2286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6344E">
        <w:t xml:space="preserve">All samples must be kept closed except when in use. Storage in beakers or flasks should be temporary. If temporarily storing samples in beakers or flasks, a cork, </w:t>
      </w:r>
      <w:r>
        <w:t>Parafilm®</w:t>
      </w:r>
      <w:r w:rsidR="0076344E">
        <w:t xml:space="preserve">, or some other closure device must be used. </w:t>
      </w:r>
    </w:p>
    <w:p w:rsidR="0076344E" w:rsidRDefault="0076344E" w:rsidP="00A25A55">
      <w:pPr>
        <w:pStyle w:val="ListParagraph"/>
        <w:numPr>
          <w:ilvl w:val="0"/>
          <w:numId w:val="43"/>
        </w:numPr>
      </w:pPr>
      <w:r>
        <w:t xml:space="preserve">All samples must be labeled with the chemical name, date the sample was developed/received, and the name of generator. Chemical structure or a labeling system that is only known to lab personnel is not acceptable as the only means of labeling samples. Acronyms can be used as a labeling system as long as an up-to-date legend is posted in the lab. </w:t>
      </w:r>
    </w:p>
    <w:p w:rsidR="0076344E" w:rsidRDefault="0076344E" w:rsidP="00A25A55">
      <w:pPr>
        <w:pStyle w:val="ListParagraph"/>
        <w:numPr>
          <w:ilvl w:val="0"/>
          <w:numId w:val="43"/>
        </w:numPr>
      </w:pPr>
      <w:r>
        <w:t>Samples should be disposed of within 6 months unless actively being used for analysis. Stockpiling unusable samples in not an acceptable practice. All samples that are no longer necessary must be properly disposed of in a timely manner using REM’s hazardous waste program.</w:t>
      </w:r>
    </w:p>
    <w:p w:rsidR="0076344E" w:rsidRDefault="0076344E" w:rsidP="00A25A55">
      <w:pPr>
        <w:pStyle w:val="ListParagraph"/>
        <w:numPr>
          <w:ilvl w:val="0"/>
          <w:numId w:val="43"/>
        </w:numPr>
      </w:pPr>
      <w:r>
        <w:t xml:space="preserve">Samples must be stored according to the primary hazard class; this should be done to the best of your ability considering the properties that are known or assumed such as toxicity. </w:t>
      </w:r>
    </w:p>
    <w:p w:rsidR="0076344E" w:rsidRDefault="0076344E" w:rsidP="00A25A55">
      <w:pPr>
        <w:pStyle w:val="ListParagraph"/>
        <w:numPr>
          <w:ilvl w:val="0"/>
          <w:numId w:val="43"/>
        </w:numPr>
      </w:pPr>
      <w:r>
        <w:t xml:space="preserve">If the hazard(s) of a sample are unknown, the Laboratory Supervisor must attempt to determine whether it is hazardous or not. Assume all samples are toxic unless otherwise </w:t>
      </w:r>
      <w:r>
        <w:lastRenderedPageBreak/>
        <w:t xml:space="preserve">demonstrated. This can be accomplished by literature review or reviewing the hazards of other similar compounds. At a minimum, the Laboratory Supervisor should be able to determine if a chemical is flammable, corrosive, oxidant, or reactive. Call REM at </w:t>
      </w:r>
      <w:r w:rsidR="00A625C7">
        <w:t xml:space="preserve">(765) (765) </w:t>
      </w:r>
      <w:r>
        <w:t xml:space="preserve">49-40121 for assistance with identifying the hazards of samples. </w:t>
      </w:r>
    </w:p>
    <w:p w:rsidR="0076344E" w:rsidRDefault="0076344E" w:rsidP="00A25A55">
      <w:pPr>
        <w:pStyle w:val="ListParagraph"/>
        <w:numPr>
          <w:ilvl w:val="0"/>
          <w:numId w:val="43"/>
        </w:numPr>
      </w:pPr>
      <w:r>
        <w:t>If samples are consolidated for storage (e.g., vial boxes), it is not always necessary to label every sample container. For example, a box containing sample vials which are all in the same hazard class (e.g., miscellaneous pharmaceutical compounds considered to be toxic) can have one label on the outside of the box stating “Miscellaneous Toxic Pharmaceutical Compounds” or a similar description. A label such as the one shown in Figure 5.</w:t>
      </w:r>
      <w:r w:rsidR="00DF5299">
        <w:t>9</w:t>
      </w:r>
      <w:r>
        <w:t xml:space="preserve"> can be used to identify consolidated samples, and should only be used on a temporary basis. This type of information communicates the hazards to emergency responders, as well as gives REM the information necessary for proper disposal.</w:t>
      </w:r>
    </w:p>
    <w:p w:rsidR="0076344E" w:rsidRDefault="0076344E" w:rsidP="00A25A55">
      <w:pPr>
        <w:pStyle w:val="ListParagraph"/>
        <w:numPr>
          <w:ilvl w:val="0"/>
          <w:numId w:val="43"/>
        </w:numPr>
      </w:pPr>
      <w:r>
        <w:t>If the chemical substance is produced for another user outside of the lab, the Laboratory Supervisor must comply with the Hazard Communication Standard including the requirements for preparation of SDSs and container labeling.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xample Temporary Sample Container Label"/>
        <w:tblDescription w:val="Example Temporary Sample Container Label"/>
      </w:tblPr>
      <w:tblGrid>
        <w:gridCol w:w="9360"/>
      </w:tblGrid>
      <w:tr w:rsidR="00DF5299" w:rsidTr="00DF5299">
        <w:trPr>
          <w:tblHeader/>
        </w:trPr>
        <w:tc>
          <w:tcPr>
            <w:tcW w:w="9576" w:type="dxa"/>
            <w:vAlign w:val="center"/>
          </w:tcPr>
          <w:p w:rsidR="00DF5299" w:rsidRDefault="00DF5299" w:rsidP="00DF5299">
            <w:pPr>
              <w:jc w:val="center"/>
            </w:pPr>
            <w:r>
              <w:rPr>
                <w:noProof/>
              </w:rPr>
              <w:drawing>
                <wp:inline distT="0" distB="0" distL="0" distR="0" wp14:anchorId="255EB160" wp14:editId="3CC764A0">
                  <wp:extent cx="4198447" cy="3067396"/>
                  <wp:effectExtent l="0" t="0" r="0" b="0"/>
                  <wp:docPr id="4129" name="Picture 4129" descr="Figure 5.9 – Example Temporary Sample Container Label" title="Figure 5.9 – Example Temporary Sampl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1455" t="1387" r="2080" b="4564"/>
                          <a:stretch/>
                        </pic:blipFill>
                        <pic:spPr bwMode="auto">
                          <a:xfrm>
                            <a:off x="0" y="0"/>
                            <a:ext cx="4252741" cy="31070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5299" w:rsidTr="00DF5299">
        <w:tc>
          <w:tcPr>
            <w:tcW w:w="9576" w:type="dxa"/>
            <w:vAlign w:val="center"/>
          </w:tcPr>
          <w:p w:rsidR="00DF5299" w:rsidRPr="00DF5299" w:rsidRDefault="00DF5299" w:rsidP="00DF5299">
            <w:pPr>
              <w:jc w:val="center"/>
              <w:rPr>
                <w:b/>
              </w:rPr>
            </w:pPr>
            <w:r w:rsidRPr="00DF5299">
              <w:rPr>
                <w:b/>
              </w:rPr>
              <w:t>Figure 5.</w:t>
            </w:r>
            <w:r>
              <w:rPr>
                <w:b/>
              </w:rPr>
              <w:t>9</w:t>
            </w:r>
            <w:r w:rsidRPr="00DF5299">
              <w:rPr>
                <w:b/>
              </w:rPr>
              <w:t xml:space="preserve"> – Example Temporary Sample Container Label</w:t>
            </w:r>
          </w:p>
        </w:tc>
      </w:tr>
    </w:tbl>
    <w:p w:rsidR="0076344E" w:rsidRDefault="0076344E" w:rsidP="00A663A5">
      <w:pPr>
        <w:pStyle w:val="Heading2"/>
      </w:pPr>
      <w:bookmarkStart w:id="71" w:name="_Toc380696170"/>
      <w:r>
        <w:t>Transporting Hazardous Chemicals</w:t>
      </w:r>
      <w:bookmarkEnd w:id="71"/>
    </w:p>
    <w:p w:rsidR="0076344E" w:rsidRDefault="0076344E" w:rsidP="0076344E">
      <w:r>
        <w:t xml:space="preserve">Transporting chemicals is a potentially hazardous process that must be done properly to avoid accidents and potential injuries. The following subsections discuss how to properly ship chemical off campus using a shipping company, how to transport chemicals on campus using a Purdue-owned vehicle, and how to safely move chemicals by foot across campus. </w:t>
      </w:r>
    </w:p>
    <w:p w:rsidR="0076344E" w:rsidRDefault="0076344E" w:rsidP="00A25A55">
      <w:pPr>
        <w:pStyle w:val="Heading3"/>
        <w:numPr>
          <w:ilvl w:val="0"/>
          <w:numId w:val="60"/>
        </w:numPr>
        <w:ind w:left="1080" w:hanging="720"/>
      </w:pPr>
      <w:bookmarkStart w:id="72" w:name="_Toc380696171"/>
      <w:r>
        <w:lastRenderedPageBreak/>
        <w:t>Shipping Hazardous Chemicals off Campus</w:t>
      </w:r>
      <w:bookmarkEnd w:id="72"/>
    </w:p>
    <w:p w:rsidR="006861FD" w:rsidRDefault="0076344E" w:rsidP="006861FD">
      <w:pPr>
        <w:ind w:left="360"/>
      </w:pPr>
      <w:r>
        <w:t>Shipping chemicals, research samples, or other similar materials off campus is potentially regulated by the Department of Transportation (DOT) and/or other regulatory agencies. Chemicals regulated for shipping require very specific types of packaging, labeling, and documentation and must be prepared by trained personnel. REM makes the determination on whether a chemical is classified as hazardo</w:t>
      </w:r>
      <w:r w:rsidR="006861FD">
        <w:t xml:space="preserve">us for transportation purposes. </w:t>
      </w:r>
      <w:r>
        <w:t xml:space="preserve">Unless the researcher is DOT trained, they are not authorized to make this determination. Shipments that are not prepared by trained personnel can result in delays, loss of research samples, and potential regulatory fines. REM can </w:t>
      </w:r>
      <w:r w:rsidR="00EE7A81">
        <w:t>provide assistance</w:t>
      </w:r>
      <w:r>
        <w:t xml:space="preserve"> by either providing shipment services, or if necessary, training personnel on the proper shipping procedures. More information about shipping chemicals can be found on the REM webpage. (</w:t>
      </w:r>
      <w:hyperlink r:id="rId87" w:history="1">
        <w:r w:rsidR="00DF5299" w:rsidRPr="001720D8">
          <w:rPr>
            <w:rStyle w:val="Hyperlink"/>
          </w:rPr>
          <w:t>http://www.purdue.edu/rem/hmm/shiphm.htm</w:t>
        </w:r>
      </w:hyperlink>
      <w:r>
        <w:t>)</w:t>
      </w:r>
    </w:p>
    <w:p w:rsidR="006861FD" w:rsidRPr="00FE2C4B" w:rsidRDefault="006861FD" w:rsidP="006861FD">
      <w:pPr>
        <w:ind w:left="360"/>
      </w:pPr>
      <w:r w:rsidRPr="00FE2C4B">
        <w:t xml:space="preserve">As </w:t>
      </w:r>
      <w:r w:rsidR="00122086" w:rsidRPr="00FE2C4B">
        <w:t xml:space="preserve">previously </w:t>
      </w:r>
      <w:r w:rsidRPr="00FE2C4B">
        <w:t>stated, REM prepares all regulated chemicals for shipment according to DOT requir</w:t>
      </w:r>
      <w:r w:rsidR="00346DB4" w:rsidRPr="00FE2C4B">
        <w:t xml:space="preserve">ements. However, laboratory personnel prepare the inner container (e.g., vial, jar) and provide it to REM for shipment. When selecting an inner container to be given to REM for an off-campus </w:t>
      </w:r>
      <w:r w:rsidR="00712491" w:rsidRPr="00FE2C4B">
        <w:t>hazardous materials</w:t>
      </w:r>
      <w:r w:rsidR="00346DB4" w:rsidRPr="00FE2C4B">
        <w:t xml:space="preserve"> shipment, the following guidelines must be followed:</w:t>
      </w:r>
    </w:p>
    <w:p w:rsidR="00346DB4" w:rsidRPr="00FE2C4B" w:rsidRDefault="00346DB4" w:rsidP="00A67352">
      <w:pPr>
        <w:pStyle w:val="ListParagraph"/>
        <w:numPr>
          <w:ilvl w:val="0"/>
          <w:numId w:val="106"/>
        </w:numPr>
      </w:pPr>
      <w:r w:rsidRPr="00FE2C4B">
        <w:t>The chemical must be compatible with the container. For example, corrosive chemical</w:t>
      </w:r>
      <w:r w:rsidR="00C8607E" w:rsidRPr="00FE2C4B">
        <w:t>s</w:t>
      </w:r>
      <w:r w:rsidRPr="00FE2C4B">
        <w:t xml:space="preserve"> must not be placed in metal containers; hydrofluoric acid in any concentration must not be placed in glass containers. </w:t>
      </w:r>
    </w:p>
    <w:p w:rsidR="00346DB4" w:rsidRPr="00FE2C4B" w:rsidRDefault="00346DB4" w:rsidP="00A67352">
      <w:pPr>
        <w:pStyle w:val="ListParagraph"/>
        <w:numPr>
          <w:ilvl w:val="0"/>
          <w:numId w:val="106"/>
        </w:numPr>
      </w:pPr>
      <w:r w:rsidRPr="00FE2C4B">
        <w:t>Chemical permeability should be considered when selecting a plastic container, especially for organic solvents. The container must be able to effectively contain the chemical during transportation under normal conditions.</w:t>
      </w:r>
    </w:p>
    <w:p w:rsidR="00346DB4" w:rsidRPr="00FE2C4B" w:rsidRDefault="00346DB4" w:rsidP="00A67352">
      <w:pPr>
        <w:pStyle w:val="ListParagraph"/>
        <w:numPr>
          <w:ilvl w:val="0"/>
          <w:numId w:val="106"/>
        </w:numPr>
      </w:pPr>
      <w:r w:rsidRPr="00FE2C4B">
        <w:t>The container must have an appropriate lid that is able to close and seal, meaning the container will not leak during transportation under normal conditions. Any containers that do not properly seal (e.g., beaker, flask, test tube) will not be shipped off campus by REM.</w:t>
      </w:r>
    </w:p>
    <w:p w:rsidR="0076344E" w:rsidRDefault="0076344E" w:rsidP="00A25A55">
      <w:pPr>
        <w:pStyle w:val="Heading3"/>
        <w:numPr>
          <w:ilvl w:val="0"/>
          <w:numId w:val="60"/>
        </w:numPr>
        <w:ind w:left="1080" w:hanging="720"/>
      </w:pPr>
      <w:bookmarkStart w:id="73" w:name="_Toc380696172"/>
      <w:r>
        <w:t>Transporting Chemicals on Campus via Purdue Vehicle</w:t>
      </w:r>
      <w:bookmarkEnd w:id="73"/>
    </w:p>
    <w:p w:rsidR="0076344E" w:rsidRDefault="0076344E" w:rsidP="00682309">
      <w:pPr>
        <w:ind w:left="360"/>
      </w:pPr>
      <w:r>
        <w:t xml:space="preserve">Purdue University is a state agency and therefore is exempt from Department of Transportation (DOT) hazardous materials regulations. However, the “intent” of the DOT regulations is still required when transporting chemicals on campus using a motor vehicle. This essentially means that all chemical containers must be properly packaged, labeled, and segregated according to hazard class. Do not attempt to move large volumes (e.g., greater than 5 gallons in total volume) of chemicals across campus. If a large volume of chemicals needs to be moved across campus, such as an entire lab move, contact REM </w:t>
      </w:r>
      <w:r w:rsidR="00A625C7">
        <w:t xml:space="preserve">(765) </w:t>
      </w:r>
      <w:r>
        <w:t xml:space="preserve">49-40121 </w:t>
      </w:r>
      <w:r>
        <w:lastRenderedPageBreak/>
        <w:t>for further assistance. The following procedures must be followed in order to properly and legally transport chemicals across campus:</w:t>
      </w:r>
    </w:p>
    <w:p w:rsidR="0076344E" w:rsidRDefault="0076344E" w:rsidP="00A25A55">
      <w:pPr>
        <w:pStyle w:val="ListParagraph"/>
        <w:numPr>
          <w:ilvl w:val="0"/>
          <w:numId w:val="44"/>
        </w:numPr>
        <w:ind w:left="1080"/>
      </w:pPr>
      <w:r>
        <w:t>Only Purdue-owned vehicles are permitted to be used to transport chemicals. For liability and insurance purposes, no personal vehicles should ever be used to transport hazardous chemicals.</w:t>
      </w:r>
    </w:p>
    <w:p w:rsidR="0076344E" w:rsidRDefault="0076344E" w:rsidP="00A25A55">
      <w:pPr>
        <w:pStyle w:val="ListParagraph"/>
        <w:numPr>
          <w:ilvl w:val="0"/>
          <w:numId w:val="44"/>
        </w:numPr>
        <w:ind w:left="1080"/>
      </w:pPr>
      <w:r>
        <w:t xml:space="preserve">Ensure that each container has an appropriate, tight fitting lid. The lid should have the ability to contain the contents of the container even if it becomes inverted during transport. Examples of inappropriate lids include cracked caps, loosely fitting rubber stoppers, or </w:t>
      </w:r>
      <w:r w:rsidR="0017460D">
        <w:t>Parafilm®</w:t>
      </w:r>
      <w:r>
        <w:t>.</w:t>
      </w:r>
    </w:p>
    <w:p w:rsidR="0076344E" w:rsidRDefault="0076344E" w:rsidP="00A25A55">
      <w:pPr>
        <w:pStyle w:val="ListParagraph"/>
        <w:numPr>
          <w:ilvl w:val="0"/>
          <w:numId w:val="44"/>
        </w:numPr>
        <w:ind w:left="1080"/>
      </w:pPr>
      <w:r>
        <w:t>Chemicals should be segregated according to the primary hazard class. For example, do not place an oxidizer such as ammonium nitrate in the same container as an organic solvent such as acetone.</w:t>
      </w:r>
    </w:p>
    <w:p w:rsidR="0076344E" w:rsidRDefault="0076344E" w:rsidP="00A25A55">
      <w:pPr>
        <w:pStyle w:val="ListParagraph"/>
        <w:numPr>
          <w:ilvl w:val="0"/>
          <w:numId w:val="44"/>
        </w:numPr>
        <w:ind w:left="1080"/>
      </w:pPr>
      <w:r>
        <w:t>All containers should be packaged upright.</w:t>
      </w:r>
    </w:p>
    <w:p w:rsidR="0076344E" w:rsidRDefault="0076344E" w:rsidP="00A25A55">
      <w:pPr>
        <w:pStyle w:val="ListParagraph"/>
        <w:numPr>
          <w:ilvl w:val="0"/>
          <w:numId w:val="44"/>
        </w:numPr>
        <w:ind w:left="1080"/>
      </w:pPr>
      <w:r>
        <w:t>Chemical containers should be placed in some type of outer packing such as a box, bin or bucket. Containers should remain securely packaged during loading, transport, and unloading. Glass to glass contact should be avoided</w:t>
      </w:r>
      <w:r w:rsidR="00EE7A81">
        <w:t xml:space="preserve">. </w:t>
      </w:r>
      <w:r>
        <w:t xml:space="preserve">Bubble wrap, newspaper, and vermiculite are good examples of packaging material that will prevent glass to glass contact. </w:t>
      </w:r>
    </w:p>
    <w:p w:rsidR="0076344E" w:rsidRDefault="0076344E" w:rsidP="00A25A55">
      <w:pPr>
        <w:pStyle w:val="ListParagraph"/>
        <w:numPr>
          <w:ilvl w:val="0"/>
          <w:numId w:val="44"/>
        </w:numPr>
        <w:ind w:left="1080"/>
      </w:pPr>
      <w:r>
        <w:t>The outer containers should remain tightly secured during transport. Measures should be taken to avoid movement of the outer containers. For example, the containers should be secured using a strap or an empty box can be used to fill the gap between the last box and the sidewall of the vehicle.</w:t>
      </w:r>
    </w:p>
    <w:p w:rsidR="0076344E" w:rsidRDefault="0076344E" w:rsidP="00A25A55">
      <w:pPr>
        <w:pStyle w:val="ListParagraph"/>
        <w:numPr>
          <w:ilvl w:val="0"/>
          <w:numId w:val="44"/>
        </w:numPr>
        <w:ind w:left="1080"/>
      </w:pPr>
      <w:r>
        <w:t>The outer container must be labeled in a manner that identifies the contents (e.g. corrosives, flammables).</w:t>
      </w:r>
    </w:p>
    <w:p w:rsidR="0076344E" w:rsidRDefault="0076344E" w:rsidP="00A25A55">
      <w:pPr>
        <w:pStyle w:val="ListParagraph"/>
        <w:numPr>
          <w:ilvl w:val="0"/>
          <w:numId w:val="44"/>
        </w:numPr>
        <w:ind w:left="1080"/>
      </w:pPr>
      <w:r>
        <w:t>Transport with two or more people if possible.</w:t>
      </w:r>
    </w:p>
    <w:p w:rsidR="0076344E" w:rsidRDefault="0076344E" w:rsidP="00A25A55">
      <w:pPr>
        <w:pStyle w:val="ListParagraph"/>
        <w:numPr>
          <w:ilvl w:val="0"/>
          <w:numId w:val="44"/>
        </w:numPr>
        <w:ind w:left="1080"/>
      </w:pPr>
      <w:r>
        <w:t>Be prepared for unseen accidents. At least one person should be knowledgeable of the materials being transported. An inventory with an estimated volume or weight per hazard should be recorded and available during transport (e.g., 5 gallons of flammable liquid and 10 pounds of toxic solids).</w:t>
      </w:r>
    </w:p>
    <w:p w:rsidR="0076344E" w:rsidRDefault="0076344E" w:rsidP="00A25A55">
      <w:pPr>
        <w:pStyle w:val="ListParagraph"/>
        <w:numPr>
          <w:ilvl w:val="0"/>
          <w:numId w:val="44"/>
        </w:numPr>
        <w:ind w:left="1080"/>
      </w:pPr>
      <w:r>
        <w:t>Prepare a spill kit prior to transport. Material such as appropriate PPE, absorbent material, and an empty bucket is sufficient for most small spills.</w:t>
      </w:r>
    </w:p>
    <w:p w:rsidR="0076344E" w:rsidRDefault="0076344E" w:rsidP="00A25A55">
      <w:pPr>
        <w:pStyle w:val="ListParagraph"/>
        <w:numPr>
          <w:ilvl w:val="0"/>
          <w:numId w:val="44"/>
        </w:numPr>
        <w:ind w:left="1080"/>
      </w:pPr>
      <w:r>
        <w:t xml:space="preserve">Carry a cell phone and know who to call in the event of an emergency. The Purdue Fire Department will respond to on-campus emergencies. Dial 911 from a Purdue phone or </w:t>
      </w:r>
      <w:r w:rsidR="00A625C7">
        <w:t xml:space="preserve">(765) </w:t>
      </w:r>
      <w:r>
        <w:t xml:space="preserve">49-48221 from a cell phone to contact Purdue Police dispatch.  </w:t>
      </w:r>
    </w:p>
    <w:p w:rsidR="0076344E" w:rsidRDefault="0076344E" w:rsidP="00A25A55">
      <w:pPr>
        <w:pStyle w:val="Heading3"/>
        <w:numPr>
          <w:ilvl w:val="0"/>
          <w:numId w:val="60"/>
        </w:numPr>
        <w:ind w:left="1080" w:hanging="720"/>
      </w:pPr>
      <w:bookmarkStart w:id="74" w:name="_Toc380696173"/>
      <w:r>
        <w:lastRenderedPageBreak/>
        <w:t>Transporting Chemicals on Campus via Foot</w:t>
      </w:r>
      <w:bookmarkEnd w:id="74"/>
    </w:p>
    <w:p w:rsidR="0076344E" w:rsidRDefault="0076344E" w:rsidP="001D0A9B">
      <w:pPr>
        <w:ind w:left="360"/>
      </w:pPr>
      <w:r>
        <w:t xml:space="preserve">Transporting small volumes of chemicals across campus via foot (e.g., from two neighboring campus buildings) is acceptable as long as it is done properly. Do not attempt to move large volumes (e.g., greater than 5 gallons in total volume) of chemicals across campus via foot. If a large volume of chemicals needs to be moved, such as an entire lab move, contact REM </w:t>
      </w:r>
      <w:r w:rsidR="00A625C7">
        <w:t xml:space="preserve">(765) </w:t>
      </w:r>
      <w:r>
        <w:t xml:space="preserve">49-40121 for further assistance. The following procedures must be followed when moving chemicals on campus by way of foot: </w:t>
      </w:r>
    </w:p>
    <w:p w:rsidR="0076344E" w:rsidRDefault="0076344E" w:rsidP="00A25A55">
      <w:pPr>
        <w:pStyle w:val="ListParagraph"/>
        <w:numPr>
          <w:ilvl w:val="0"/>
          <w:numId w:val="45"/>
        </w:numPr>
        <w:ind w:left="1080"/>
      </w:pPr>
      <w:r>
        <w:t xml:space="preserve">PPE must be worn when handling potentially contaminated surfaces. During the time which the chemicals are moved on campus via foot, PPE may not be necessary or even appropriate (e.g., employees should not wear chemical-resistant gloves in public areas). However, appropriate PPE and spill containment equipment should be brought along in the event of a spill or incident. </w:t>
      </w:r>
    </w:p>
    <w:tbl>
      <w:tblPr>
        <w:tblStyle w:val="TableGrid"/>
        <w:tblpPr w:leftFromText="180" w:rightFromText="180" w:vertAnchor="text" w:horzAnchor="margin" w:tblpXSpec="right" w:tblpY="410"/>
        <w:tblW w:w="38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hemical Bottle Carrier"/>
        <w:tblDescription w:val="Chemical Bottle Carrier"/>
      </w:tblPr>
      <w:tblGrid>
        <w:gridCol w:w="3888"/>
      </w:tblGrid>
      <w:tr w:rsidR="00C60163" w:rsidTr="00C60163">
        <w:trPr>
          <w:tblHeader/>
        </w:trPr>
        <w:tc>
          <w:tcPr>
            <w:tcW w:w="4320" w:type="dxa"/>
            <w:vAlign w:val="center"/>
          </w:tcPr>
          <w:p w:rsidR="00C60163" w:rsidRDefault="00C60163" w:rsidP="00C60163">
            <w:pPr>
              <w:jc w:val="center"/>
            </w:pPr>
            <w:r>
              <w:rPr>
                <w:noProof/>
              </w:rPr>
              <w:drawing>
                <wp:anchor distT="0" distB="0" distL="114300" distR="114300" simplePos="0" relativeHeight="251649024" behindDoc="0" locked="0" layoutInCell="1" allowOverlap="1" wp14:anchorId="62BE15C6" wp14:editId="31563C93">
                  <wp:simplePos x="0" y="0"/>
                  <wp:positionH relativeFrom="column">
                    <wp:posOffset>421005</wp:posOffset>
                  </wp:positionH>
                  <wp:positionV relativeFrom="paragraph">
                    <wp:posOffset>21590</wp:posOffset>
                  </wp:positionV>
                  <wp:extent cx="1544806" cy="2286000"/>
                  <wp:effectExtent l="19050" t="19050" r="17780" b="19050"/>
                  <wp:wrapSquare wrapText="bothSides"/>
                  <wp:docPr id="4130" name="Picture 4130" descr="Figure 5.11 – Chemical Bottle Carrier" title="Figure 5.11 – Chemical Bottle C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rajicek\AppData\Local\Microsoft\Windows\Temporary Internet Files\Content.Word\photo (34).jpg"/>
                          <pic:cNvPicPr>
                            <a:picLocks noChangeAspect="1" noChangeArrowheads="1"/>
                          </pic:cNvPicPr>
                        </pic:nvPicPr>
                        <pic:blipFill rotWithShape="1">
                          <a:blip r:embed="rId88">
                            <a:extLst>
                              <a:ext uri="{28A0092B-C50C-407E-A947-70E740481C1C}">
                                <a14:useLocalDpi xmlns:a14="http://schemas.microsoft.com/office/drawing/2010/main" val="0"/>
                              </a:ext>
                            </a:extLst>
                          </a:blip>
                          <a:srcRect l="16735" t="11930" r="17959" b="14043"/>
                          <a:stretch/>
                        </pic:blipFill>
                        <pic:spPr bwMode="auto">
                          <a:xfrm>
                            <a:off x="0" y="0"/>
                            <a:ext cx="1544806"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60163" w:rsidTr="00C60163">
        <w:tc>
          <w:tcPr>
            <w:tcW w:w="4320" w:type="dxa"/>
            <w:vAlign w:val="center"/>
          </w:tcPr>
          <w:p w:rsidR="00C60163" w:rsidRPr="00DF5299" w:rsidRDefault="00C60163" w:rsidP="00446CD1">
            <w:pPr>
              <w:tabs>
                <w:tab w:val="clear" w:pos="360"/>
              </w:tabs>
              <w:spacing w:before="0" w:beforeAutospacing="0" w:afterAutospacing="0"/>
              <w:jc w:val="center"/>
              <w:rPr>
                <w:b/>
              </w:rPr>
            </w:pPr>
            <w:r w:rsidRPr="00DF5299">
              <w:rPr>
                <w:b/>
              </w:rPr>
              <w:t>Figure 5.1</w:t>
            </w:r>
            <w:r w:rsidR="00446CD1">
              <w:rPr>
                <w:b/>
              </w:rPr>
              <w:t>0</w:t>
            </w:r>
            <w:r w:rsidRPr="00DF5299">
              <w:rPr>
                <w:b/>
              </w:rPr>
              <w:t xml:space="preserve"> – Chemical Bottle Carrier</w:t>
            </w:r>
          </w:p>
        </w:tc>
      </w:tr>
    </w:tbl>
    <w:p w:rsidR="00DF5299" w:rsidRDefault="00C60163" w:rsidP="00A25A55">
      <w:pPr>
        <w:pStyle w:val="ListParagraph"/>
        <w:numPr>
          <w:ilvl w:val="0"/>
          <w:numId w:val="45"/>
        </w:numPr>
        <w:ind w:left="1080"/>
      </w:pPr>
      <w:r>
        <w:t xml:space="preserve"> </w:t>
      </w:r>
      <w:r w:rsidR="0076344E">
        <w:t>Purdue Stores’ stock room personnel shall not dispense or sell chemicals in breakable containers of any size unless the customer has an approved transport container in which to place the chemical for transporting before leaving the Stock Room. Chemical requisitioners may purchase a transport container from Purdue Stores. Approved transport container means a commercially available bottle carrier made of rubber, metal, or plastic with carrying handle(s) which is large enough to hold the contents of the container if broken in transit. Carrier lids or covers are recommended, but not required. Rubber or plastic should be used for acids/alkalis; and metal, rubber, or plastic for organic solvents. An example of a bottle carrier is illustrated in Figure 5.1</w:t>
      </w:r>
      <w:r w:rsidR="00446CD1">
        <w:t>0</w:t>
      </w:r>
      <w:r w:rsidR="0076344E">
        <w:t xml:space="preserve">. </w:t>
      </w:r>
    </w:p>
    <w:p w:rsidR="0076344E" w:rsidRDefault="0076344E" w:rsidP="00A25A55">
      <w:pPr>
        <w:pStyle w:val="ListParagraph"/>
        <w:numPr>
          <w:ilvl w:val="0"/>
          <w:numId w:val="45"/>
        </w:numPr>
        <w:ind w:left="1080"/>
      </w:pPr>
      <w:r>
        <w:t>Laboratory carts used to transport chemicals from one area to another shall be stable and in good condition. Transport only a quantity which can be handled easily</w:t>
      </w:r>
      <w:r w:rsidR="00EE7A81">
        <w:t xml:space="preserve">. </w:t>
      </w:r>
      <w:r>
        <w:t>Plan the route ahead of time so as to avoid all steps or stairs.</w:t>
      </w:r>
    </w:p>
    <w:p w:rsidR="0076344E" w:rsidRDefault="0076344E" w:rsidP="00A25A55">
      <w:pPr>
        <w:pStyle w:val="ListParagraph"/>
        <w:numPr>
          <w:ilvl w:val="0"/>
          <w:numId w:val="45"/>
        </w:numPr>
        <w:ind w:left="1080"/>
      </w:pPr>
      <w:r>
        <w:t xml:space="preserve">Freight elevators, not passenger elevators, should be used to transport hazardous chemicals whenever possible. The individual transporting the hazardous chemicals </w:t>
      </w:r>
      <w:r>
        <w:lastRenderedPageBreak/>
        <w:t>should operate the elevator alone if possible. Avoid getting on an elevator when a person is transporting hazardous chemicals.</w:t>
      </w:r>
    </w:p>
    <w:p w:rsidR="000C3DA4" w:rsidRDefault="000C3DA4" w:rsidP="00A663A5">
      <w:pPr>
        <w:pStyle w:val="Heading2"/>
      </w:pPr>
      <w:bookmarkStart w:id="75" w:name="_Toc380696174"/>
      <w:r>
        <w:t>Laboratory Security</w:t>
      </w:r>
    </w:p>
    <w:p w:rsidR="000C3DA4" w:rsidRPr="00FE2C4B" w:rsidRDefault="000C3DA4" w:rsidP="000C3DA4">
      <w:pPr>
        <w:spacing w:after="0"/>
      </w:pPr>
      <w:r w:rsidRPr="00FE2C4B">
        <w:t xml:space="preserve">All laboratory personnel have a responsibility to protect university property from misuse and theft of hazardous materials, particularly those that could threaten human health. At a minimum, the following security measures should be employed in all campus laboratories: </w:t>
      </w:r>
    </w:p>
    <w:p w:rsidR="000C3DA4" w:rsidRPr="00FE2C4B" w:rsidRDefault="000C3DA4" w:rsidP="00A67352">
      <w:pPr>
        <w:pStyle w:val="ListParagraph"/>
        <w:numPr>
          <w:ilvl w:val="0"/>
          <w:numId w:val="107"/>
        </w:numPr>
        <w:spacing w:after="0"/>
      </w:pPr>
      <w:r w:rsidRPr="00FE2C4B">
        <w:rPr>
          <w:szCs w:val="24"/>
        </w:rPr>
        <w:t>T</w:t>
      </w:r>
      <w:r w:rsidRPr="00FE2C4B">
        <w:t xml:space="preserve">he laboratory </w:t>
      </w:r>
      <w:r w:rsidR="00712491" w:rsidRPr="00FE2C4B">
        <w:t xml:space="preserve">door </w:t>
      </w:r>
      <w:r w:rsidRPr="00FE2C4B">
        <w:t xml:space="preserve">should remain locked when not occupied. </w:t>
      </w:r>
    </w:p>
    <w:p w:rsidR="000C3DA4" w:rsidRPr="00FE2C4B" w:rsidRDefault="000C3DA4" w:rsidP="00A67352">
      <w:pPr>
        <w:pStyle w:val="ListParagraph"/>
        <w:numPr>
          <w:ilvl w:val="0"/>
          <w:numId w:val="107"/>
        </w:numPr>
        <w:spacing w:after="0"/>
      </w:pPr>
      <w:r w:rsidRPr="00FE2C4B">
        <w:t>Always feel free to question anyone that enters the lab that you do not know and ask to see identification if necessary.</w:t>
      </w:r>
    </w:p>
    <w:p w:rsidR="000C3DA4" w:rsidRPr="00FE2C4B" w:rsidRDefault="000C3DA4" w:rsidP="00A67352">
      <w:pPr>
        <w:pStyle w:val="ListParagraph"/>
        <w:numPr>
          <w:ilvl w:val="0"/>
          <w:numId w:val="107"/>
        </w:numPr>
        <w:spacing w:after="0"/>
      </w:pPr>
      <w:r w:rsidRPr="00FE2C4B">
        <w:t>If you see anything suspicious or someone displays suspicious behavior, immediately report it to the Purdue Police Department by dialing 911 (emergency) or (765) 494-8221 (non-emergency).</w:t>
      </w:r>
    </w:p>
    <w:p w:rsidR="000C3DA4" w:rsidRPr="00FE2C4B" w:rsidRDefault="000C3DA4" w:rsidP="00A67352">
      <w:pPr>
        <w:pStyle w:val="ListParagraph"/>
        <w:numPr>
          <w:ilvl w:val="0"/>
          <w:numId w:val="107"/>
        </w:numPr>
        <w:spacing w:after="0"/>
      </w:pPr>
      <w:r w:rsidRPr="00FE2C4B">
        <w:t>Any sensitive information or particularly hazardous chemicals should not be stored out in the open where anyone can readily have access to them. These types of materials should be stored in a secure location and lab personnel should always be present when these materials are in use.</w:t>
      </w:r>
    </w:p>
    <w:p w:rsidR="0076344E" w:rsidRDefault="0076344E" w:rsidP="00A663A5">
      <w:pPr>
        <w:pStyle w:val="Heading2"/>
      </w:pPr>
      <w:r>
        <w:t>Laboratory Self-Inspections</w:t>
      </w:r>
      <w:bookmarkEnd w:id="75"/>
    </w:p>
    <w:p w:rsidR="0076344E" w:rsidRDefault="0076344E" w:rsidP="0076344E">
      <w:r>
        <w:t>REM performs laboratory inspections for various purposes (e.g., routine building safety and compliance inspections). However, the Laboratory Supervisor a qualified designee should also inspect the laboratory for compliance with the requirements of the CHP at a minimum on an annual basis. Lab personnel have a much greater understanding of the unique hazards and issues that are encountered in their individual lab than REM does. The goal of these inspections is to identify and correct unsafe and non-compliant conditions that could potentially result in an injury to lab personnel or a fine from a regulatory agency (e.g., open hazardous waste container). All deficiencies found during the inspection should be reviewed and corrected. The following elements should be performed during these inspections:</w:t>
      </w:r>
    </w:p>
    <w:p w:rsidR="0076344E" w:rsidRDefault="0076344E" w:rsidP="00A25A55">
      <w:pPr>
        <w:pStyle w:val="ListParagraph"/>
        <w:numPr>
          <w:ilvl w:val="0"/>
          <w:numId w:val="46"/>
        </w:numPr>
      </w:pPr>
      <w:r>
        <w:t>Housekeeping practices should be reviewed. Chemicals should be stored appropriately and labeled. Evidence of spills and/or chemical contamination should be cleaned. All glassware and equipment should be stored appropriately, etc.</w:t>
      </w:r>
    </w:p>
    <w:p w:rsidR="0076344E" w:rsidRDefault="0076344E" w:rsidP="00A25A55">
      <w:pPr>
        <w:pStyle w:val="ListParagraph"/>
        <w:numPr>
          <w:ilvl w:val="0"/>
          <w:numId w:val="46"/>
        </w:numPr>
      </w:pPr>
      <w:r>
        <w:t>Hazard assessments should be updated if process changes have occurred. For example, the lab is now performing organic synthesis and working with organometallic compounds.</w:t>
      </w:r>
    </w:p>
    <w:p w:rsidR="0076344E" w:rsidRDefault="0076344E" w:rsidP="00A25A55">
      <w:pPr>
        <w:pStyle w:val="ListParagraph"/>
        <w:numPr>
          <w:ilvl w:val="0"/>
          <w:numId w:val="46"/>
        </w:numPr>
      </w:pPr>
      <w:r>
        <w:lastRenderedPageBreak/>
        <w:t>Training records should be updated and documented if new lab personnel have not yet been trained or if any processes have changed.</w:t>
      </w:r>
    </w:p>
    <w:p w:rsidR="0076344E" w:rsidRDefault="0076344E" w:rsidP="00A25A55">
      <w:pPr>
        <w:pStyle w:val="ListParagraph"/>
        <w:numPr>
          <w:ilvl w:val="0"/>
          <w:numId w:val="46"/>
        </w:numPr>
      </w:pPr>
      <w:r>
        <w:t>Excess or outdated chemicals should be properly disposed of by REM.</w:t>
      </w:r>
    </w:p>
    <w:p w:rsidR="0076344E" w:rsidRDefault="0076344E" w:rsidP="00A25A55">
      <w:pPr>
        <w:pStyle w:val="ListParagraph"/>
        <w:numPr>
          <w:ilvl w:val="0"/>
          <w:numId w:val="46"/>
        </w:numPr>
      </w:pPr>
      <w:r>
        <w:t>Safety supplies such as PPE and spill containment equipment should be replenished if necessary.</w:t>
      </w:r>
    </w:p>
    <w:p w:rsidR="0076344E" w:rsidRDefault="0076344E" w:rsidP="0076344E">
      <w:r>
        <w:t>A recommended template to use during laboratory self-inspections is the ISP Self-Audit Checklist, which can be found on the REM website. (</w:t>
      </w:r>
      <w:hyperlink r:id="rId89" w:history="1">
        <w:r w:rsidR="00DF5299" w:rsidRPr="001720D8">
          <w:rPr>
            <w:rStyle w:val="Hyperlink"/>
          </w:rPr>
          <w:t>https://www.purdue.edu/rem/home/forms/ispcheck.pdf</w:t>
        </w:r>
      </w:hyperlink>
      <w:r>
        <w:t>)</w:t>
      </w:r>
    </w:p>
    <w:p w:rsidR="0076344E" w:rsidRDefault="0076344E" w:rsidP="00A663A5">
      <w:pPr>
        <w:pStyle w:val="Heading2"/>
      </w:pPr>
      <w:bookmarkStart w:id="76" w:name="_Toc380696175"/>
      <w:r>
        <w:t>Laboratory Ergonomics</w:t>
      </w:r>
      <w:bookmarkEnd w:id="76"/>
    </w:p>
    <w:p w:rsidR="0076344E" w:rsidRDefault="0076344E" w:rsidP="0076344E">
      <w:r>
        <w:t>Many tasks in laboratories require repetitive motions which may lead to cumulative trauma injuries of the body, these effects can be long term</w:t>
      </w:r>
      <w:r w:rsidR="00EE7A81">
        <w:t xml:space="preserve">. </w:t>
      </w:r>
      <w:r>
        <w:t>Tasks like pipetting, weighing multiple samples, standing at the bench or hood and using microscopes for long periods of time can cause physical stress</w:t>
      </w:r>
      <w:r w:rsidR="00EE7A81">
        <w:t xml:space="preserve">. </w:t>
      </w:r>
      <w:r>
        <w:t>Even time compiling data at a computer poses potential physical problems</w:t>
      </w:r>
      <w:r w:rsidR="00EE7A81">
        <w:t xml:space="preserve">. </w:t>
      </w:r>
      <w:r>
        <w:t>Ergonomics is the study of interaction of the human body with the work environment</w:t>
      </w:r>
      <w:r w:rsidR="00EE7A81">
        <w:t xml:space="preserve">. </w:t>
      </w:r>
      <w:r>
        <w:t>Ergonomics strives to fit the job to the body through proper body positioning, posture, movement, tools, workplace layout and design</w:t>
      </w:r>
      <w:r w:rsidR="00EE7A81">
        <w:t xml:space="preserve">. </w:t>
      </w:r>
      <w:r>
        <w:t xml:space="preserve">Parts of the body commonly affected by poor ergonomics include: neck, shoulders, back, hands, wrists, elbows, legs, and feet. </w:t>
      </w:r>
    </w:p>
    <w:p w:rsidR="0076344E" w:rsidRPr="00AF54F2" w:rsidRDefault="0076344E" w:rsidP="0076344E">
      <w:r>
        <w:t xml:space="preserve">REM has resources available to improve ergonomic conditions and help reduce cumulative trauma injuries to laboratory workers. Often simple adjustments are all that is required to improve conditions. Refer to the REM webpage for detailed information regarding REM’s </w:t>
      </w:r>
      <w:r w:rsidRPr="00AF54F2">
        <w:t>laboratory ergonomics program. (</w:t>
      </w:r>
      <w:hyperlink r:id="rId90" w:history="1">
        <w:r w:rsidR="00C60163" w:rsidRPr="00AF54F2">
          <w:rPr>
            <w:rStyle w:val="Hyperlink"/>
            <w:color w:val="auto"/>
          </w:rPr>
          <w:t>http://www.purdue.edu/rem/safety/ergo.htm</w:t>
        </w:r>
      </w:hyperlink>
      <w:r w:rsidRPr="00AF54F2">
        <w:t>)</w:t>
      </w:r>
    </w:p>
    <w:p w:rsidR="0076344E" w:rsidRPr="00AF54F2" w:rsidRDefault="0076344E" w:rsidP="00A663A5">
      <w:pPr>
        <w:pStyle w:val="Heading2"/>
      </w:pPr>
      <w:bookmarkStart w:id="77" w:name="_Toc380696176"/>
      <w:r w:rsidRPr="00AF54F2">
        <w:t>Laboratory Electrical Safety</w:t>
      </w:r>
      <w:bookmarkEnd w:id="77"/>
    </w:p>
    <w:p w:rsidR="0076344E" w:rsidRDefault="0086361F" w:rsidP="00D21BD4">
      <w:pPr>
        <w:pStyle w:val="Heading3"/>
        <w:ind w:left="1080" w:hanging="720"/>
      </w:pPr>
      <w:bookmarkStart w:id="78" w:name="_Toc380696177"/>
      <w:r>
        <w:t>Training</w:t>
      </w:r>
      <w:bookmarkEnd w:id="78"/>
    </w:p>
    <w:p w:rsidR="0086361F" w:rsidRPr="0086361F" w:rsidRDefault="0086361F" w:rsidP="00781556">
      <w:pPr>
        <w:ind w:left="360"/>
        <w:rPr>
          <w:lang w:val="en"/>
        </w:rPr>
      </w:pPr>
      <w:r w:rsidRPr="0086361F">
        <w:rPr>
          <w:lang w:val="en"/>
        </w:rPr>
        <w:t>Laboratory employees shall be trained to understand the specific hazards associated with electrical energy. See the written Electrical Safety Program on the REM website for more detailed information.</w:t>
      </w:r>
      <w:r w:rsidR="00E84F15">
        <w:rPr>
          <w:lang w:val="en"/>
        </w:rPr>
        <w:t xml:space="preserve"> (</w:t>
      </w:r>
      <w:hyperlink r:id="rId91" w:history="1">
        <w:r w:rsidR="00E84F15" w:rsidRPr="00CE6179">
          <w:rPr>
            <w:rStyle w:val="Hyperlink"/>
            <w:lang w:val="en"/>
          </w:rPr>
          <w:t>http://www.purdue.edu/rem/home/booklets/elsp.pdf</w:t>
        </w:r>
      </w:hyperlink>
      <w:r w:rsidR="00E84F15">
        <w:rPr>
          <w:lang w:val="en"/>
        </w:rPr>
        <w:t>)</w:t>
      </w:r>
    </w:p>
    <w:p w:rsidR="0086361F" w:rsidRDefault="0086361F" w:rsidP="0086361F">
      <w:pPr>
        <w:ind w:left="450"/>
        <w:rPr>
          <w:lang w:val="en"/>
        </w:rPr>
      </w:pPr>
      <w:r w:rsidRPr="0086361F">
        <w:rPr>
          <w:lang w:val="en"/>
        </w:rPr>
        <w:t>Employees who need access to operate circuit breakers and fused switches in electrical panels may require additional training to be designated by their supervisor as qualified for the task.</w:t>
      </w:r>
    </w:p>
    <w:p w:rsidR="001D0A9B" w:rsidRPr="001865DF" w:rsidRDefault="001D0A9B" w:rsidP="00D21BD4">
      <w:pPr>
        <w:pStyle w:val="Heading3"/>
        <w:ind w:left="1080" w:hanging="720"/>
      </w:pPr>
      <w:bookmarkStart w:id="79" w:name="_Toc380696178"/>
      <w:r w:rsidRPr="001865DF">
        <w:lastRenderedPageBreak/>
        <w:t>Portable Electrical Equipment and Extension Cords</w:t>
      </w:r>
      <w:bookmarkEnd w:id="79"/>
    </w:p>
    <w:p w:rsidR="001D0A9B" w:rsidRDefault="001D0A9B" w:rsidP="001D0A9B">
      <w:pPr>
        <w:ind w:left="360"/>
      </w:pPr>
      <w:r>
        <w:t>The following requirements apply to the use of cord-and-plug-connected equipment and flexible cord sets (extension cords):</w:t>
      </w:r>
    </w:p>
    <w:p w:rsidR="001D0A9B" w:rsidRDefault="001D0A9B" w:rsidP="00A67352">
      <w:pPr>
        <w:pStyle w:val="ListParagraph"/>
        <w:numPr>
          <w:ilvl w:val="0"/>
          <w:numId w:val="86"/>
        </w:numPr>
      </w:pPr>
      <w:r>
        <w:t>Extension cords may only be used to provide temporary power and must be used with Ground Fault Circuit Interrupt</w:t>
      </w:r>
      <w:r w:rsidR="00E4725E">
        <w:t>er</w:t>
      </w:r>
      <w:r>
        <w:t xml:space="preserve"> (GFCI) protection during maintenance and construction activities and in damp or wet locations.</w:t>
      </w:r>
    </w:p>
    <w:p w:rsidR="001D0A9B" w:rsidRDefault="001D0A9B" w:rsidP="00A67352">
      <w:pPr>
        <w:pStyle w:val="ListParagraph"/>
        <w:numPr>
          <w:ilvl w:val="0"/>
          <w:numId w:val="86"/>
        </w:numPr>
      </w:pPr>
      <w:r>
        <w:t>Portable cord and plug connected equipment and extension cords must be visually inspected before use for external defects such as loose parts, deformed and missing pins, or damage to outer jacket or insulation, and for possible internal damage such as pinched or crushed outer jacket</w:t>
      </w:r>
      <w:r w:rsidR="00EB6692">
        <w:t xml:space="preserve">. </w:t>
      </w:r>
      <w:r>
        <w:t>Any defective cord or cord-and-plug-connected equipment must be removed from service and no person may use it until it is repaired and tested to ensure it is safe for use.</w:t>
      </w:r>
    </w:p>
    <w:p w:rsidR="001D0A9B" w:rsidRDefault="001D0A9B" w:rsidP="00A67352">
      <w:pPr>
        <w:pStyle w:val="ListParagraph"/>
        <w:numPr>
          <w:ilvl w:val="0"/>
          <w:numId w:val="86"/>
        </w:numPr>
      </w:pPr>
      <w:r>
        <w:t>Extension cords must be of the three-wire type</w:t>
      </w:r>
      <w:r w:rsidR="00EB6692">
        <w:t xml:space="preserve">. </w:t>
      </w:r>
      <w:r>
        <w:t xml:space="preserve">Extension cords and flexible cords must be designed for hard or extra hard usage. The rating or approval must be visible. </w:t>
      </w:r>
    </w:p>
    <w:p w:rsidR="001D0A9B" w:rsidRDefault="001D0A9B" w:rsidP="00A67352">
      <w:pPr>
        <w:pStyle w:val="ListParagraph"/>
        <w:numPr>
          <w:ilvl w:val="0"/>
          <w:numId w:val="86"/>
        </w:numPr>
      </w:pPr>
      <w:r>
        <w:t>Portable equipment must be handled in a manner that will not cause damage</w:t>
      </w:r>
      <w:r w:rsidR="00E4725E">
        <w:t xml:space="preserve">. </w:t>
      </w:r>
      <w:r>
        <w:t>Flexible electric cords connected to equipment may not be used for raising or lowering the equipment.</w:t>
      </w:r>
    </w:p>
    <w:p w:rsidR="001D0A9B" w:rsidRDefault="001D0A9B" w:rsidP="00A67352">
      <w:pPr>
        <w:pStyle w:val="ListParagraph"/>
        <w:numPr>
          <w:ilvl w:val="0"/>
          <w:numId w:val="86"/>
        </w:numPr>
      </w:pPr>
      <w:r>
        <w:t>Extension cords must be protected from damage</w:t>
      </w:r>
      <w:r w:rsidR="00EB6692">
        <w:t xml:space="preserve">. </w:t>
      </w:r>
      <w:r>
        <w:t>Sharp corners and projections must be avoided</w:t>
      </w:r>
      <w:r w:rsidR="00EB6692">
        <w:t xml:space="preserve">. </w:t>
      </w:r>
      <w:r>
        <w:t>Flexible cords may not be run through windows or doors unless protected from damage, and then only on a temporary basis</w:t>
      </w:r>
      <w:r w:rsidR="00EB6692">
        <w:t xml:space="preserve">. </w:t>
      </w:r>
      <w:r>
        <w:t>Flexible cords may not be run above ceilings or inside or through walls, ceilings or floors, and may not be fastened with staples or otherwise hung in such a fashion as to damage the outer jacket or insulation.</w:t>
      </w:r>
    </w:p>
    <w:p w:rsidR="001D0A9B" w:rsidRDefault="001D0A9B" w:rsidP="00A67352">
      <w:pPr>
        <w:pStyle w:val="ListParagraph"/>
        <w:numPr>
          <w:ilvl w:val="0"/>
          <w:numId w:val="86"/>
        </w:numPr>
      </w:pPr>
      <w:r>
        <w:t>Extension cords used with grounding type equipment must contain an</w:t>
      </w:r>
      <w:r w:rsidR="00EB6692">
        <w:t xml:space="preserve"> equipment-grounding conductor; </w:t>
      </w:r>
      <w:r>
        <w:t>the cord must accept a three-prong, or grounded, plug. Operating equipment with extension cords without a grounding plug is prohibited.</w:t>
      </w:r>
    </w:p>
    <w:p w:rsidR="001D0A9B" w:rsidRDefault="001D0A9B" w:rsidP="00A67352">
      <w:pPr>
        <w:pStyle w:val="ListParagraph"/>
        <w:numPr>
          <w:ilvl w:val="0"/>
          <w:numId w:val="86"/>
        </w:numPr>
      </w:pPr>
      <w:r>
        <w:t>Attachment plugs and receptacles may not be connected or altered in any way that would interrupt the continuity of the equipment grounding conductor. Additionally, these devices may not be altered to allow the grounding pole to be inserted into current connector slots</w:t>
      </w:r>
      <w:r w:rsidR="00EB6692">
        <w:t xml:space="preserve">. </w:t>
      </w:r>
      <w:r>
        <w:t>Clipping the grounding prong from an electrical plug is prohibited.</w:t>
      </w:r>
    </w:p>
    <w:p w:rsidR="001D0A9B" w:rsidRDefault="001D0A9B" w:rsidP="00A67352">
      <w:pPr>
        <w:pStyle w:val="ListParagraph"/>
        <w:numPr>
          <w:ilvl w:val="0"/>
          <w:numId w:val="86"/>
        </w:numPr>
      </w:pPr>
      <w:r>
        <w:t>Flexible cords may only be plugged into grounded receptacles</w:t>
      </w:r>
      <w:r w:rsidR="00EB6692">
        <w:t xml:space="preserve">. </w:t>
      </w:r>
      <w:r>
        <w:t>Adapters that interrupt the continuity of the equipment grounding connection may not be used.</w:t>
      </w:r>
    </w:p>
    <w:p w:rsidR="001D0A9B" w:rsidRDefault="001D0A9B" w:rsidP="00A67352">
      <w:pPr>
        <w:pStyle w:val="ListParagraph"/>
        <w:numPr>
          <w:ilvl w:val="0"/>
          <w:numId w:val="86"/>
        </w:numPr>
      </w:pPr>
      <w:r>
        <w:t xml:space="preserve">All portable electric equipment and flexible cords used in highly conductive work locations, such as those with water or other conductive liquids, or in places where </w:t>
      </w:r>
      <w:r>
        <w:lastRenderedPageBreak/>
        <w:t>employees are likely to contact water or conductive liquids, must be approved for those locations.</w:t>
      </w:r>
    </w:p>
    <w:p w:rsidR="001D0A9B" w:rsidRDefault="001D0A9B" w:rsidP="00A67352">
      <w:pPr>
        <w:pStyle w:val="ListParagraph"/>
        <w:numPr>
          <w:ilvl w:val="0"/>
          <w:numId w:val="86"/>
        </w:numPr>
      </w:pPr>
      <w:r>
        <w:t>Employee's hands must be dry when plugging and unplugging flexible cords and cord and plug connected equipment if energized equipment is involved.</w:t>
      </w:r>
    </w:p>
    <w:p w:rsidR="001D0A9B" w:rsidRDefault="001D0A9B" w:rsidP="00A67352">
      <w:pPr>
        <w:pStyle w:val="ListParagraph"/>
        <w:numPr>
          <w:ilvl w:val="0"/>
          <w:numId w:val="86"/>
        </w:numPr>
      </w:pPr>
      <w:r>
        <w:t xml:space="preserve">If the connection could provide a conducting path to </w:t>
      </w:r>
      <w:r w:rsidR="00EB6692">
        <w:t xml:space="preserve">the </w:t>
      </w:r>
      <w:r>
        <w:t>employee</w:t>
      </w:r>
      <w:r w:rsidR="00EB6692">
        <w:t>’s</w:t>
      </w:r>
      <w:r>
        <w:t xml:space="preserve"> hands (</w:t>
      </w:r>
      <w:r w:rsidR="00E4725E">
        <w:t xml:space="preserve">e.g. </w:t>
      </w:r>
      <w:r>
        <w:t>if a cord connector is wet from being immersed in water), the energized plug and receptacle connections must be handled only with insulating protective equipment.</w:t>
      </w:r>
    </w:p>
    <w:p w:rsidR="001D0A9B" w:rsidRDefault="001D0A9B" w:rsidP="00A67352">
      <w:pPr>
        <w:pStyle w:val="ListParagraph"/>
        <w:numPr>
          <w:ilvl w:val="0"/>
          <w:numId w:val="86"/>
        </w:numPr>
      </w:pPr>
      <w:r>
        <w:t>Lamps for general illumination must be protected from breakage, and metal shell sockets must be grounded.</w:t>
      </w:r>
    </w:p>
    <w:p w:rsidR="001D0A9B" w:rsidRDefault="001D0A9B" w:rsidP="00A67352">
      <w:pPr>
        <w:pStyle w:val="ListParagraph"/>
        <w:numPr>
          <w:ilvl w:val="0"/>
          <w:numId w:val="86"/>
        </w:numPr>
      </w:pPr>
      <w:r>
        <w:t>Temporary lights must not be suspended by their cords unless they have been designed for this purpose.</w:t>
      </w:r>
    </w:p>
    <w:p w:rsidR="0076344E" w:rsidRDefault="001D0A9B" w:rsidP="00A67352">
      <w:pPr>
        <w:pStyle w:val="ListParagraph"/>
        <w:numPr>
          <w:ilvl w:val="0"/>
          <w:numId w:val="86"/>
        </w:numPr>
      </w:pPr>
      <w:r>
        <w:t>Extension cords are considered to be temporary wiring, and must also comply with the section on “Requirements for Temporary Wiring” in this program.</w:t>
      </w:r>
    </w:p>
    <w:p w:rsidR="0076344E" w:rsidRPr="00D21BD4" w:rsidRDefault="001D0A9B" w:rsidP="00D21BD4">
      <w:pPr>
        <w:pStyle w:val="Heading3"/>
      </w:pPr>
      <w:bookmarkStart w:id="80" w:name="_Toc380696179"/>
      <w:r w:rsidRPr="00D21BD4">
        <w:t>Temporary Wiring Requirements</w:t>
      </w:r>
      <w:bookmarkEnd w:id="80"/>
    </w:p>
    <w:p w:rsidR="001D0A9B" w:rsidRDefault="001D0A9B" w:rsidP="001D0A9B">
      <w:pPr>
        <w:ind w:left="360"/>
      </w:pPr>
      <w:r>
        <w:t>Temporary electrical power and lighting installations 600 volts or less, including flexible cords, cables and extension cords, may only be used during and for renovation, maintenance, repair, or experimental work. The following additional requirements apply:</w:t>
      </w:r>
    </w:p>
    <w:p w:rsidR="001D0A9B" w:rsidRDefault="00EB6692" w:rsidP="00A67352">
      <w:pPr>
        <w:pStyle w:val="ListParagraph"/>
        <w:numPr>
          <w:ilvl w:val="0"/>
          <w:numId w:val="87"/>
        </w:numPr>
      </w:pPr>
      <w:r>
        <w:t xml:space="preserve">Ground-fault protection (e.g. </w:t>
      </w:r>
      <w:r w:rsidR="001D0A9B">
        <w:t xml:space="preserve">GFCI) must be provided on all temporary-wiring circuits, including extension cords, used for construction or maintenance activities. </w:t>
      </w:r>
    </w:p>
    <w:p w:rsidR="001D0A9B" w:rsidRDefault="001D0A9B" w:rsidP="00A67352">
      <w:pPr>
        <w:pStyle w:val="ListParagraph"/>
        <w:numPr>
          <w:ilvl w:val="0"/>
          <w:numId w:val="87"/>
        </w:numPr>
      </w:pPr>
      <w:r>
        <w:t>In general, all equipment and tools connected by cord and plug must be grounded</w:t>
      </w:r>
      <w:r w:rsidR="00EB6692">
        <w:t xml:space="preserve">. </w:t>
      </w:r>
      <w:r>
        <w:t>Listed or labeled double insulated tools and appliances need not be grounded.</w:t>
      </w:r>
    </w:p>
    <w:p w:rsidR="001D0A9B" w:rsidRDefault="001D0A9B" w:rsidP="00A67352">
      <w:pPr>
        <w:pStyle w:val="ListParagraph"/>
        <w:numPr>
          <w:ilvl w:val="0"/>
          <w:numId w:val="87"/>
        </w:numPr>
      </w:pPr>
      <w:r>
        <w:t xml:space="preserve">Receptacles must be of the grounding type.  </w:t>
      </w:r>
    </w:p>
    <w:p w:rsidR="001D0A9B" w:rsidRDefault="001D0A9B" w:rsidP="00A67352">
      <w:pPr>
        <w:pStyle w:val="ListParagraph"/>
        <w:numPr>
          <w:ilvl w:val="0"/>
          <w:numId w:val="87"/>
        </w:numPr>
      </w:pPr>
      <w:r>
        <w:t>Flexible cords and cables must be of an approved type and suitable for the location and intended use</w:t>
      </w:r>
      <w:r w:rsidR="00EB6692">
        <w:t xml:space="preserve">. </w:t>
      </w:r>
      <w:r>
        <w:t>They may not be used as a substitute for the fixed wiring, where run through holes in walls, ceilings or floors, where run through doorways, windows or similar openings, where attached to building surfaces, or where concealed behind building walls, ceilings, floors, rugs or carpeting .</w:t>
      </w:r>
    </w:p>
    <w:p w:rsidR="001D0A9B" w:rsidRDefault="001D0A9B" w:rsidP="00A67352">
      <w:pPr>
        <w:pStyle w:val="ListParagraph"/>
        <w:numPr>
          <w:ilvl w:val="0"/>
          <w:numId w:val="87"/>
        </w:numPr>
      </w:pPr>
      <w:r>
        <w:t>Suitable disconnecting switches or plug connects must be installed to permit the disconnection of all ungrounded conductors of each temporary circuit.</w:t>
      </w:r>
    </w:p>
    <w:p w:rsidR="001D0A9B" w:rsidRDefault="001D0A9B" w:rsidP="00A67352">
      <w:pPr>
        <w:pStyle w:val="ListParagraph"/>
        <w:numPr>
          <w:ilvl w:val="0"/>
          <w:numId w:val="87"/>
        </w:numPr>
      </w:pPr>
      <w:r>
        <w:t xml:space="preserve">Lamps for general </w:t>
      </w:r>
      <w:r w:rsidR="00EB6692">
        <w:t>illumination</w:t>
      </w:r>
      <w:r>
        <w:t xml:space="preserve"> must be protected from accidental contact or damage, either by elevating the fixture above 8 feet above the floor or other working surface or by providing a suitable guard</w:t>
      </w:r>
      <w:r w:rsidR="00EB6692">
        <w:t xml:space="preserve">. </w:t>
      </w:r>
      <w:r>
        <w:t>Hand lamps supplied by flexible cord must be equipped with a handle of molded composition or other approved material and must be equipped with a substantial bulb guard.</w:t>
      </w:r>
    </w:p>
    <w:p w:rsidR="0076344E" w:rsidRDefault="001D0A9B" w:rsidP="00A67352">
      <w:pPr>
        <w:pStyle w:val="ListParagraph"/>
        <w:numPr>
          <w:ilvl w:val="0"/>
          <w:numId w:val="87"/>
        </w:numPr>
      </w:pPr>
      <w:r>
        <w:lastRenderedPageBreak/>
        <w:t>Flexible cords and cables must be protected from accidental damage</w:t>
      </w:r>
      <w:r w:rsidR="00EB6692">
        <w:t xml:space="preserve">. </w:t>
      </w:r>
      <w:r>
        <w:t>Sharp corners and projections are to be avoided. Flexible cords and cables must be protected from damage when they pass through doorways or other pinch points.</w:t>
      </w:r>
    </w:p>
    <w:p w:rsidR="001D0A9B" w:rsidRDefault="00BA7B6A" w:rsidP="00D21BD4">
      <w:pPr>
        <w:pStyle w:val="Heading3"/>
        <w:ind w:left="1080" w:hanging="720"/>
      </w:pPr>
      <w:bookmarkStart w:id="81" w:name="_Toc380696180"/>
      <w:r>
        <w:t xml:space="preserve">Wet </w:t>
      </w:r>
      <w:r w:rsidRPr="00C27256">
        <w:t>or</w:t>
      </w:r>
      <w:r>
        <w:t xml:space="preserve"> Damp Locations</w:t>
      </w:r>
      <w:bookmarkEnd w:id="81"/>
    </w:p>
    <w:p w:rsidR="001D0A9B" w:rsidRDefault="001D0A9B" w:rsidP="001D0A9B">
      <w:pPr>
        <w:ind w:left="360"/>
      </w:pPr>
      <w:r>
        <w:t>Work in wet or damp work locations (i.e., areas surrounded or near water or other liquids) should not be performed unless it is absolutely critical</w:t>
      </w:r>
      <w:r w:rsidR="00EB6692">
        <w:t xml:space="preserve">. </w:t>
      </w:r>
      <w:r>
        <w:t>Electrical work should be postponed until the liquid can be cleaned up</w:t>
      </w:r>
      <w:r w:rsidR="00EB6692">
        <w:t xml:space="preserve">. </w:t>
      </w:r>
      <w:r>
        <w:t xml:space="preserve">The following special precautions must be incorporated while performing work in damp locations: </w:t>
      </w:r>
    </w:p>
    <w:p w:rsidR="001D0A9B" w:rsidRDefault="001D0A9B" w:rsidP="00A67352">
      <w:pPr>
        <w:pStyle w:val="ListParagraph"/>
        <w:numPr>
          <w:ilvl w:val="0"/>
          <w:numId w:val="88"/>
        </w:numPr>
      </w:pPr>
      <w:r>
        <w:t xml:space="preserve">Only use electrical cords that have </w:t>
      </w:r>
      <w:r w:rsidR="00EB6692">
        <w:t>GFCIs</w:t>
      </w:r>
      <w:r>
        <w:t xml:space="preserve">; </w:t>
      </w:r>
    </w:p>
    <w:p w:rsidR="001D0A9B" w:rsidRDefault="001D0A9B" w:rsidP="00A67352">
      <w:pPr>
        <w:pStyle w:val="ListParagraph"/>
        <w:numPr>
          <w:ilvl w:val="0"/>
          <w:numId w:val="88"/>
        </w:numPr>
      </w:pPr>
      <w:r>
        <w:t xml:space="preserve">Place a dry barrier over any wet or damp work surface; </w:t>
      </w:r>
    </w:p>
    <w:p w:rsidR="001D0A9B" w:rsidRDefault="001D0A9B" w:rsidP="00A67352">
      <w:pPr>
        <w:pStyle w:val="ListParagraph"/>
        <w:numPr>
          <w:ilvl w:val="0"/>
          <w:numId w:val="88"/>
        </w:numPr>
      </w:pPr>
      <w:r>
        <w:t xml:space="preserve">Remove standing water before beginning work. Work is prohibited in areas where there is standing water; </w:t>
      </w:r>
    </w:p>
    <w:p w:rsidR="001D0A9B" w:rsidRDefault="001D0A9B" w:rsidP="00A67352">
      <w:pPr>
        <w:pStyle w:val="ListParagraph"/>
        <w:numPr>
          <w:ilvl w:val="0"/>
          <w:numId w:val="88"/>
        </w:numPr>
      </w:pPr>
      <w:r>
        <w:t xml:space="preserve">Do not use electrical extension cords in wet or damp locations; and </w:t>
      </w:r>
    </w:p>
    <w:p w:rsidR="0076344E" w:rsidRDefault="001D0A9B" w:rsidP="00A67352">
      <w:pPr>
        <w:pStyle w:val="ListParagraph"/>
        <w:numPr>
          <w:ilvl w:val="0"/>
          <w:numId w:val="88"/>
        </w:numPr>
      </w:pPr>
      <w:r>
        <w:t>Keep electrical cords away from standing water.</w:t>
      </w:r>
    </w:p>
    <w:p w:rsidR="001D0A9B" w:rsidRDefault="001D0A9B" w:rsidP="0076344E"/>
    <w:p w:rsidR="008C2E21" w:rsidRDefault="008C2E21" w:rsidP="0076344E">
      <w:pPr>
        <w:sectPr w:rsidR="008C2E21" w:rsidSect="00EB402F">
          <w:headerReference w:type="default" r:id="rId92"/>
          <w:pgSz w:w="12240" w:h="15840" w:code="1"/>
          <w:pgMar w:top="1440" w:right="1440" w:bottom="1440" w:left="1440" w:header="288" w:footer="288" w:gutter="0"/>
          <w:cols w:space="720"/>
          <w:docGrid w:linePitch="360"/>
        </w:sectPr>
      </w:pPr>
    </w:p>
    <w:p w:rsidR="0076344E" w:rsidRDefault="0076344E" w:rsidP="00D50F19">
      <w:pPr>
        <w:pStyle w:val="Heading1"/>
      </w:pPr>
      <w:bookmarkStart w:id="82" w:name="_Toc380696181"/>
      <w:r>
        <w:lastRenderedPageBreak/>
        <w:t>Laboratory PPE Policy</w:t>
      </w:r>
      <w:bookmarkEnd w:id="82"/>
    </w:p>
    <w:p w:rsidR="0076344E" w:rsidRDefault="0076344E" w:rsidP="00C60163">
      <w:pPr>
        <w:pStyle w:val="Heading2"/>
      </w:pPr>
      <w:bookmarkStart w:id="83" w:name="_Toc380696182"/>
      <w:r>
        <w:t>Purpose</w:t>
      </w:r>
      <w:bookmarkEnd w:id="83"/>
    </w:p>
    <w:p w:rsidR="0076344E" w:rsidRDefault="0076344E" w:rsidP="0076344E">
      <w:r>
        <w:t xml:space="preserve">The purpose of this Laboratory Personal Protective Equipment (PPE) Policy is to ensure that all Purdue lab employees are aware of the PPE requirements and procedures to adequately protect themselves against chemical, radiological, biological, or mechanical hazards. This policy has been prepared in accordance with the requirements of the OSHA PPE regulations (29 CFR 1910.132 - 29 CFR 1910.140, 29 CFR 1910.95). As briefly discussed in Chapter 4 of the CHP, PPE should never be used in place of engineering and administrative controls. </w:t>
      </w:r>
    </w:p>
    <w:p w:rsidR="0076344E" w:rsidRDefault="0076344E" w:rsidP="00C60163">
      <w:pPr>
        <w:pStyle w:val="Heading2"/>
      </w:pPr>
      <w:bookmarkStart w:id="84" w:name="_Toc380696183"/>
      <w:r>
        <w:t>Scope</w:t>
      </w:r>
      <w:bookmarkEnd w:id="84"/>
    </w:p>
    <w:p w:rsidR="0076344E" w:rsidRDefault="0076344E" w:rsidP="0076344E">
      <w:r>
        <w:t xml:space="preserve">This Laboratory PPE Policy applies to all personnel that work with or around hazardous chemicals or other safety and health hazards. This policy is a part of the larger, all-encompassing Purdue PPE Policy that applies to all areas (not just laboratories) of the West Lafayette Campus, regional campuses, research farms and agricultural centers and related facilities and operations. This Laboratory PPE Policy does not cover all potential hazards (e.g., confined space entry, welding operations, </w:t>
      </w:r>
      <w:r w:rsidR="006C7976">
        <w:t>and high</w:t>
      </w:r>
      <w:r>
        <w:t xml:space="preserve"> voltage) in all operations or settings. If a laboratory encounters hazards not covered in this Laboratory PPE Policy, then refer to the Purdue University </w:t>
      </w:r>
      <w:r w:rsidR="006C7976">
        <w:t>personal Protective Equipment (</w:t>
      </w:r>
      <w:r>
        <w:t>PPE</w:t>
      </w:r>
      <w:r w:rsidR="006C7976">
        <w:t>)</w:t>
      </w:r>
      <w:r>
        <w:t xml:space="preserve"> Policy for more information or contact REM at </w:t>
      </w:r>
      <w:r w:rsidR="00A625C7">
        <w:t xml:space="preserve">(765) </w:t>
      </w:r>
      <w:r>
        <w:t>49-46731 for assistance. (</w:t>
      </w:r>
      <w:hyperlink r:id="rId93" w:history="1">
        <w:r w:rsidR="00C60163" w:rsidRPr="001720D8">
          <w:rPr>
            <w:rStyle w:val="Hyperlink"/>
          </w:rPr>
          <w:t>http://www.purdue.edu/rem/home/booklets/PPEPolicy.pdf</w:t>
        </w:r>
      </w:hyperlink>
      <w:r>
        <w:t>)</w:t>
      </w:r>
    </w:p>
    <w:p w:rsidR="0076344E" w:rsidRDefault="0076344E" w:rsidP="00C60163">
      <w:pPr>
        <w:pStyle w:val="Heading2"/>
      </w:pPr>
      <w:bookmarkStart w:id="85" w:name="_Toc380696184"/>
      <w:r>
        <w:t>Hazard Assessment</w:t>
      </w:r>
      <w:bookmarkEnd w:id="85"/>
    </w:p>
    <w:p w:rsidR="0076344E" w:rsidRDefault="0076344E" w:rsidP="0076344E">
      <w:r>
        <w:t xml:space="preserve">The hazard assessment is a process of identifying the hazards associated with a defined task, and prescribing PPE along with other relevant protection measures that must be employed to minimize the risk from the hazards. Hazard assessments are performed by completing a certification of hazard assessment, which is a written document detailing the hazard assessment process for defined tasks. The Laboratory Supervisor is responsible for ensuring that hazard assessments are performed and the certification(s) is written, signed, dated, and readily available or posted in each location. The Laboratory Supervisor is also responsible for ensuring that all lab personnel receive documented training on applicable hazard assessments. The certification of hazard assessment should be reviewed at least annually and updated any time a process is modified or when a new task which presents a hazard is introduced into the lab. </w:t>
      </w:r>
    </w:p>
    <w:p w:rsidR="0076344E" w:rsidRDefault="0076344E" w:rsidP="0076344E">
      <w:r>
        <w:lastRenderedPageBreak/>
        <w:t>Hazard assessments can be organized using three formats: by individual task (e.g., pipetting hazardous liquids), by location (e.g., Chemistry Laboratory Room 1250), or by job title (e.g., Chemistry Lab Technician). Any of these formats is acceptable and often will be used in conjunction with each other to provide the safest laboratory work environment possible for employees. The following subsections describe each hazard assessment format in more detail.</w:t>
      </w:r>
    </w:p>
    <w:p w:rsidR="00D1482F" w:rsidRDefault="00DB2C51" w:rsidP="00A25A55">
      <w:pPr>
        <w:pStyle w:val="Heading3"/>
        <w:numPr>
          <w:ilvl w:val="0"/>
          <w:numId w:val="64"/>
        </w:numPr>
        <w:ind w:left="1080" w:hanging="720"/>
      </w:pPr>
      <w:bookmarkStart w:id="86" w:name="_Toc380696185"/>
      <w:r>
        <w:t>Task Evaluation Hazard Assessment</w:t>
      </w:r>
      <w:bookmarkEnd w:id="86"/>
    </w:p>
    <w:p w:rsidR="0076344E" w:rsidRDefault="0076344E" w:rsidP="00DB2C51">
      <w:pPr>
        <w:ind w:left="360"/>
      </w:pPr>
      <w:r>
        <w:t>Task evaluation hazard assessments should be conducted for specific tasks such as preparing dilute hydrochloric acid solutions or an ozonolysis reaction and workup. These types of hazard assessments should be written in a very detailed manner. The following describes the steps that should be taken to perform a task evaluation hazard assessment:</w:t>
      </w:r>
    </w:p>
    <w:p w:rsidR="0076344E" w:rsidRDefault="0076344E" w:rsidP="00A25A55">
      <w:pPr>
        <w:pStyle w:val="ListParagraph"/>
        <w:numPr>
          <w:ilvl w:val="0"/>
          <w:numId w:val="63"/>
        </w:numPr>
      </w:pPr>
      <w:r>
        <w:t>Describe the task.</w:t>
      </w:r>
    </w:p>
    <w:p w:rsidR="0076344E" w:rsidRDefault="0076344E" w:rsidP="00A25A55">
      <w:pPr>
        <w:pStyle w:val="ListParagraph"/>
        <w:numPr>
          <w:ilvl w:val="0"/>
          <w:numId w:val="63"/>
        </w:numPr>
      </w:pPr>
      <w:r>
        <w:t>List hazards associated with each body part.</w:t>
      </w:r>
    </w:p>
    <w:p w:rsidR="0076344E" w:rsidRDefault="0076344E" w:rsidP="00A25A55">
      <w:pPr>
        <w:pStyle w:val="ListParagraph"/>
        <w:numPr>
          <w:ilvl w:val="0"/>
          <w:numId w:val="63"/>
        </w:numPr>
      </w:pPr>
      <w:r>
        <w:t>Determine PPE requirements for each hazard.</w:t>
      </w:r>
    </w:p>
    <w:p w:rsidR="0076344E" w:rsidRDefault="0076344E" w:rsidP="00A25A55">
      <w:pPr>
        <w:pStyle w:val="ListParagraph"/>
        <w:numPr>
          <w:ilvl w:val="0"/>
          <w:numId w:val="63"/>
        </w:numPr>
      </w:pPr>
      <w:r>
        <w:t xml:space="preserve">List other control measures required such as engineering and administrative controls. </w:t>
      </w:r>
    </w:p>
    <w:p w:rsidR="0076344E" w:rsidRDefault="0076344E" w:rsidP="0076344E">
      <w:r>
        <w:t>See the REM webpage for the task evaluation hazard assessment template.</w:t>
      </w:r>
      <w:r w:rsidR="00DB2C51">
        <w:t xml:space="preserve"> </w:t>
      </w:r>
      <w:r>
        <w:t>(</w:t>
      </w:r>
      <w:hyperlink r:id="rId94" w:anchor="ppe" w:history="1">
        <w:r w:rsidR="00DB2C51" w:rsidRPr="001720D8">
          <w:rPr>
            <w:rStyle w:val="Hyperlink"/>
          </w:rPr>
          <w:t>http://www.purdue.edu/rem/home/files/forms.htm#ppe</w:t>
        </w:r>
      </w:hyperlink>
      <w:r>
        <w:t>)</w:t>
      </w:r>
    </w:p>
    <w:p w:rsidR="0076344E" w:rsidRDefault="0076344E" w:rsidP="00A25A55">
      <w:pPr>
        <w:pStyle w:val="Heading3"/>
        <w:numPr>
          <w:ilvl w:val="0"/>
          <w:numId w:val="64"/>
        </w:numPr>
        <w:ind w:left="1080" w:hanging="720"/>
      </w:pPr>
      <w:bookmarkStart w:id="87" w:name="_Toc380696186"/>
      <w:r>
        <w:t>Location Evaluation Hazard Assessment</w:t>
      </w:r>
      <w:bookmarkEnd w:id="87"/>
    </w:p>
    <w:p w:rsidR="0076344E" w:rsidRDefault="0076344E" w:rsidP="00E51B12">
      <w:pPr>
        <w:ind w:left="360"/>
      </w:pPr>
      <w:r>
        <w:t>Location evaluation hazard assessments should be conducted for specific areas/laboratories. These types of hazard assessments should be written in a comprehensive manner that includes the majority of hazards present in a specific location (e.g., flammable and corrosive liquids). This type of hazard assessment is the most commonly used in laboratories and should be posted in a location within the lab where it is easily accessed by personnel (e.g., posted near the front door of the lab). If employees perform specific tasks not covered by the laboratory hazard assessment, then it will be necessary to perform another type of hazard assessment such as the task evaluation assessment that does address the specific hazards of that task. The following describes the steps that should be taken to perform a task evaluation hazard assessment:</w:t>
      </w:r>
    </w:p>
    <w:p w:rsidR="0076344E" w:rsidRDefault="0076344E" w:rsidP="00A25A55">
      <w:pPr>
        <w:pStyle w:val="ListParagraph"/>
        <w:numPr>
          <w:ilvl w:val="0"/>
          <w:numId w:val="65"/>
        </w:numPr>
      </w:pPr>
      <w:r>
        <w:t>Identify the hazards.</w:t>
      </w:r>
    </w:p>
    <w:p w:rsidR="0076344E" w:rsidRDefault="0076344E" w:rsidP="00A25A55">
      <w:pPr>
        <w:pStyle w:val="ListParagraph"/>
        <w:numPr>
          <w:ilvl w:val="0"/>
          <w:numId w:val="65"/>
        </w:numPr>
      </w:pPr>
      <w:r>
        <w:t>List each task where hazard is present.</w:t>
      </w:r>
    </w:p>
    <w:p w:rsidR="0076344E" w:rsidRDefault="0076344E" w:rsidP="00A25A55">
      <w:pPr>
        <w:pStyle w:val="ListParagraph"/>
        <w:numPr>
          <w:ilvl w:val="0"/>
          <w:numId w:val="65"/>
        </w:numPr>
      </w:pPr>
      <w:r>
        <w:t>Determine PPE requirements for each task.</w:t>
      </w:r>
    </w:p>
    <w:p w:rsidR="0076344E" w:rsidRDefault="0076344E" w:rsidP="00A25A55">
      <w:pPr>
        <w:pStyle w:val="ListParagraph"/>
        <w:numPr>
          <w:ilvl w:val="0"/>
          <w:numId w:val="65"/>
        </w:numPr>
      </w:pPr>
      <w:r>
        <w:t xml:space="preserve">List other control measures required engineering and administrative controls. </w:t>
      </w:r>
    </w:p>
    <w:p w:rsidR="0076344E" w:rsidRDefault="0076344E" w:rsidP="0076344E">
      <w:r>
        <w:lastRenderedPageBreak/>
        <w:t>See REM webpage for the location evaluation hazard assessment template.</w:t>
      </w:r>
      <w:r w:rsidR="00E51B12">
        <w:t xml:space="preserve"> </w:t>
      </w:r>
      <w:r>
        <w:t>(</w:t>
      </w:r>
      <w:hyperlink r:id="rId95" w:anchor="ppe" w:history="1">
        <w:r w:rsidR="00E51B12" w:rsidRPr="001720D8">
          <w:rPr>
            <w:rStyle w:val="Hyperlink"/>
          </w:rPr>
          <w:t>http://www.purdue.edu/rem/home/files/forms.htm#ppe</w:t>
        </w:r>
      </w:hyperlink>
      <w:r>
        <w:t>)</w:t>
      </w:r>
    </w:p>
    <w:p w:rsidR="0076344E" w:rsidRDefault="0076344E" w:rsidP="00A25A55">
      <w:pPr>
        <w:pStyle w:val="Heading3"/>
        <w:numPr>
          <w:ilvl w:val="0"/>
          <w:numId w:val="64"/>
        </w:numPr>
        <w:ind w:left="1080" w:hanging="720"/>
      </w:pPr>
      <w:bookmarkStart w:id="88" w:name="_Toc380696187"/>
      <w:r>
        <w:t>Job Title Evaluation Hazard Assessment</w:t>
      </w:r>
      <w:bookmarkEnd w:id="88"/>
    </w:p>
    <w:p w:rsidR="0076344E" w:rsidRDefault="0076344E" w:rsidP="00E51B12">
      <w:pPr>
        <w:ind w:left="360"/>
      </w:pPr>
      <w:r>
        <w:t>Job title evaluation hazard assessments should be conducted for specific positions. These types of hazard assessments should be written in a comprehensive manner that includes the majority of hazards that a specific job position (e.g., Animal Care Technician) routinely encounters during the normal course of work. This type of hazard assessment is commonly used for positions where the hazards encountered do not frequently change. If the employee encounters a hazard that is not covered by the job title evaluation hazard assessment, then it will be necessary to perform another type of hazard assessment such as the task evaluation hazard assessment that does address the specific hazards of that task. The following describes the steps that should be taken to perform a task evaluation hazard assessment:</w:t>
      </w:r>
    </w:p>
    <w:p w:rsidR="0076344E" w:rsidRDefault="0076344E" w:rsidP="00A25A55">
      <w:pPr>
        <w:pStyle w:val="ListParagraph"/>
        <w:numPr>
          <w:ilvl w:val="0"/>
          <w:numId w:val="66"/>
        </w:numPr>
      </w:pPr>
      <w:r>
        <w:t>Identify hazards that the position title may encounter while performing normal duties.</w:t>
      </w:r>
    </w:p>
    <w:p w:rsidR="0076344E" w:rsidRDefault="0076344E" w:rsidP="00A25A55">
      <w:pPr>
        <w:pStyle w:val="ListParagraph"/>
        <w:numPr>
          <w:ilvl w:val="0"/>
          <w:numId w:val="66"/>
        </w:numPr>
      </w:pPr>
      <w:r>
        <w:t>List each task where hazard is present.</w:t>
      </w:r>
    </w:p>
    <w:p w:rsidR="0076344E" w:rsidRDefault="0076344E" w:rsidP="00A25A55">
      <w:pPr>
        <w:pStyle w:val="ListParagraph"/>
        <w:numPr>
          <w:ilvl w:val="0"/>
          <w:numId w:val="66"/>
        </w:numPr>
      </w:pPr>
      <w:r>
        <w:t>Determine PPE requirements for each task.</w:t>
      </w:r>
    </w:p>
    <w:p w:rsidR="0076344E" w:rsidRDefault="0076344E" w:rsidP="00A25A55">
      <w:pPr>
        <w:pStyle w:val="ListParagraph"/>
        <w:numPr>
          <w:ilvl w:val="0"/>
          <w:numId w:val="66"/>
        </w:numPr>
      </w:pPr>
      <w:r>
        <w:t xml:space="preserve">List other control measures required. </w:t>
      </w:r>
    </w:p>
    <w:p w:rsidR="0076344E" w:rsidRDefault="0076344E" w:rsidP="00E51B12">
      <w:pPr>
        <w:ind w:left="360"/>
      </w:pPr>
      <w:r>
        <w:t>See the REM webpage for the job title evaluation hazard assessment template.</w:t>
      </w:r>
      <w:r w:rsidR="00E51B12">
        <w:t xml:space="preserve"> </w:t>
      </w:r>
      <w:r>
        <w:t>(</w:t>
      </w:r>
      <w:hyperlink r:id="rId96" w:anchor="ppe" w:history="1">
        <w:r w:rsidR="00E51B12" w:rsidRPr="001720D8">
          <w:rPr>
            <w:rStyle w:val="Hyperlink"/>
          </w:rPr>
          <w:t>http://www.purdue.edu/rem/home/files/forms.htm#ppe</w:t>
        </w:r>
      </w:hyperlink>
      <w:r>
        <w:t>)</w:t>
      </w:r>
    </w:p>
    <w:p w:rsidR="0076344E" w:rsidRDefault="0076344E" w:rsidP="00E51B12">
      <w:pPr>
        <w:pStyle w:val="Heading2"/>
      </w:pPr>
      <w:bookmarkStart w:id="89" w:name="_Toc380696188"/>
      <w:r>
        <w:t>Minimum PPE Requirements for Laboratories</w:t>
      </w:r>
      <w:bookmarkEnd w:id="89"/>
    </w:p>
    <w:p w:rsidR="0076344E" w:rsidRDefault="0076344E" w:rsidP="0076344E">
      <w:r>
        <w:t xml:space="preserve">This section details the minimum PPE requirements for all laboratories using hazardous chemicals. These requirements do not apply to labs that involve solely mechanical, computer, laser or other non-ionizing radiation, or electrical operations. The requirements listed do not cover all operations in all laboratories. Some operations and procedures may warrant further PPE, as indicated by the SDS, the SOP for the chemical(s) being used, facility policies, or regulatory requirements. Figure 6.1 illustrates the minimum PPE required when using hazardous chemicals in a laboratory.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ropriate PPE for the Laboratory "/>
        <w:tblDescription w:val="Appropriate PPE for the Laboratory "/>
      </w:tblPr>
      <w:tblGrid>
        <w:gridCol w:w="9360"/>
      </w:tblGrid>
      <w:tr w:rsidR="00E36BD3" w:rsidTr="00887120">
        <w:trPr>
          <w:tblHeader/>
          <w:jc w:val="center"/>
        </w:trPr>
        <w:tc>
          <w:tcPr>
            <w:tcW w:w="9576" w:type="dxa"/>
            <w:vAlign w:val="center"/>
          </w:tcPr>
          <w:p w:rsidR="00E36BD3" w:rsidRDefault="00E36BD3" w:rsidP="00887120">
            <w:pPr>
              <w:jc w:val="center"/>
            </w:pPr>
            <w:r w:rsidRPr="00E36BD3">
              <w:rPr>
                <w:rFonts w:eastAsiaTheme="minorHAnsi" w:cstheme="minorHAnsi"/>
                <w:noProof/>
                <w:sz w:val="22"/>
              </w:rPr>
              <w:lastRenderedPageBreak/>
              <mc:AlternateContent>
                <mc:Choice Requires="wpg">
                  <w:drawing>
                    <wp:inline distT="0" distB="0" distL="0" distR="0" wp14:anchorId="7214CAA7" wp14:editId="22AF6F51">
                      <wp:extent cx="4261104" cy="4389120"/>
                      <wp:effectExtent l="19050" t="19050" r="6350" b="11430"/>
                      <wp:docPr id="2" name="Group 2" descr="Figure 6.1 – Appropriate PPE for the Laboratory " title="Figure 6.1 – Appropriate PPE for the Laboratory "/>
                      <wp:cNvGraphicFramePr/>
                      <a:graphic xmlns:a="http://schemas.openxmlformats.org/drawingml/2006/main">
                        <a:graphicData uri="http://schemas.microsoft.com/office/word/2010/wordprocessingGroup">
                          <wpg:wgp>
                            <wpg:cNvGrpSpPr/>
                            <wpg:grpSpPr>
                              <a:xfrm>
                                <a:off x="0" y="0"/>
                                <a:ext cx="4261104" cy="4389120"/>
                                <a:chOff x="0" y="0"/>
                                <a:chExt cx="4257675" cy="4371975"/>
                              </a:xfrm>
                            </wpg:grpSpPr>
                            <pic:pic xmlns:pic="http://schemas.openxmlformats.org/drawingml/2006/picture">
                              <pic:nvPicPr>
                                <pic:cNvPr id="1" name="Picture 1" descr="Appropriate PPE for the Laboratory " title="Appropriate PPE for the Laboratory "/>
                                <pic:cNvPicPr preferRelativeResize="0">
                                  <a:picLocks noGrp="1" noChangeAspect="1"/>
                                </pic:cNvPicPr>
                              </pic:nvPicPr>
                              <pic:blipFill>
                                <a:blip r:embed="rId97" cstate="print">
                                  <a:extLst>
                                    <a:ext uri="{28A0092B-C50C-407E-A947-70E740481C1C}">
                                      <a14:useLocalDpi xmlns:a14="http://schemas.microsoft.com/office/drawing/2010/main" val="0"/>
                                    </a:ext>
                                  </a:extLst>
                                </a:blip>
                                <a:srcRect l="7031" t="10938" r="3125" b="10677"/>
                                <a:stretch>
                                  <a:fillRect/>
                                </a:stretch>
                              </pic:blipFill>
                              <pic:spPr bwMode="auto">
                                <a:xfrm rot="5400000">
                                  <a:off x="-752475" y="752475"/>
                                  <a:ext cx="4371975" cy="2867025"/>
                                </a:xfrm>
                                <a:prstGeom prst="rect">
                                  <a:avLst/>
                                </a:prstGeom>
                                <a:noFill/>
                                <a:ln>
                                  <a:solidFill>
                                    <a:sysClr val="windowText" lastClr="000000"/>
                                  </a:solidFill>
                                </a:ln>
                              </pic:spPr>
                            </pic:pic>
                            <wps:wsp>
                              <wps:cNvPr id="23574" name="Straight Arrow Connector 23574"/>
                              <wps:cNvCnPr/>
                              <wps:spPr>
                                <a:xfrm flipH="1">
                                  <a:off x="1657350" y="3848100"/>
                                  <a:ext cx="1419225" cy="323850"/>
                                </a:xfrm>
                                <a:prstGeom prst="straightConnector1">
                                  <a:avLst/>
                                </a:prstGeom>
                                <a:noFill/>
                                <a:ln w="25400" cap="flat" cmpd="sng" algn="ctr">
                                  <a:solidFill>
                                    <a:srgbClr val="FF0000"/>
                                  </a:solidFill>
                                  <a:prstDash val="solid"/>
                                  <a:tailEnd type="arrow"/>
                                </a:ln>
                                <a:effectLst/>
                              </wps:spPr>
                              <wps:bodyPr/>
                            </wps:wsp>
                            <wps:wsp>
                              <wps:cNvPr id="23575" name="Text Box 23575"/>
                              <wps:cNvSpPr txBox="1">
                                <a:spLocks noChangeArrowheads="1"/>
                              </wps:cNvSpPr>
                              <wps:spPr bwMode="auto">
                                <a:xfrm>
                                  <a:off x="3114675" y="3752850"/>
                                  <a:ext cx="1143000" cy="228600"/>
                                </a:xfrm>
                                <a:prstGeom prst="rect">
                                  <a:avLst/>
                                </a:prstGeom>
                                <a:solidFill>
                                  <a:srgbClr val="FFFFFF"/>
                                </a:solidFill>
                                <a:ln w="9525">
                                  <a:noFill/>
                                  <a:miter lim="800000"/>
                                  <a:headEnd/>
                                  <a:tailEnd/>
                                </a:ln>
                              </wps:spPr>
                              <wps:txbx>
                                <w:txbxContent>
                                  <w:p w:rsidR="00E029A6" w:rsidRPr="007E0B4A" w:rsidRDefault="00E029A6" w:rsidP="00E36BD3">
                                    <w:pPr>
                                      <w:rPr>
                                        <w:rFonts w:cstheme="minorHAnsi"/>
                                        <w:b/>
                                        <w:sz w:val="22"/>
                                        <w:szCs w:val="22"/>
                                      </w:rPr>
                                    </w:pPr>
                                    <w:r w:rsidRPr="007E0B4A">
                                      <w:rPr>
                                        <w:rFonts w:cstheme="minorHAnsi"/>
                                        <w:b/>
                                        <w:sz w:val="22"/>
                                        <w:szCs w:val="22"/>
                                      </w:rPr>
                                      <w:t>Closed Toe Shoes</w:t>
                                    </w:r>
                                  </w:p>
                                </w:txbxContent>
                              </wps:txbx>
                              <wps:bodyPr rot="0" vert="horz" wrap="square" lIns="9144" tIns="9144" rIns="9144" bIns="9144" anchor="t" anchorCtr="0">
                                <a:noAutofit/>
                              </wps:bodyPr>
                            </wps:wsp>
                            <wps:wsp>
                              <wps:cNvPr id="23576" name="Straight Arrow Connector 23576"/>
                              <wps:cNvCnPr/>
                              <wps:spPr>
                                <a:xfrm flipH="1">
                                  <a:off x="1600200" y="3076575"/>
                                  <a:ext cx="1476375" cy="295275"/>
                                </a:xfrm>
                                <a:prstGeom prst="straightConnector1">
                                  <a:avLst/>
                                </a:prstGeom>
                                <a:noFill/>
                                <a:ln w="25400" cap="flat" cmpd="sng" algn="ctr">
                                  <a:solidFill>
                                    <a:srgbClr val="FF0000"/>
                                  </a:solidFill>
                                  <a:prstDash val="solid"/>
                                  <a:tailEnd type="arrow"/>
                                </a:ln>
                                <a:effectLst/>
                              </wps:spPr>
                              <wps:bodyPr/>
                            </wps:wsp>
                            <wps:wsp>
                              <wps:cNvPr id="23577" name="Text Box 23577"/>
                              <wps:cNvSpPr txBox="1">
                                <a:spLocks noChangeArrowheads="1"/>
                              </wps:cNvSpPr>
                              <wps:spPr bwMode="auto">
                                <a:xfrm>
                                  <a:off x="3114675" y="3000375"/>
                                  <a:ext cx="1143000" cy="228600"/>
                                </a:xfrm>
                                <a:prstGeom prst="rect">
                                  <a:avLst/>
                                </a:prstGeom>
                                <a:solidFill>
                                  <a:srgbClr val="FFFFFF"/>
                                </a:solidFill>
                                <a:ln w="9525">
                                  <a:noFill/>
                                  <a:miter lim="800000"/>
                                  <a:headEnd/>
                                  <a:tailEnd/>
                                </a:ln>
                              </wps:spPr>
                              <wps:txbx>
                                <w:txbxContent>
                                  <w:p w:rsidR="00E029A6" w:rsidRPr="007E0B4A" w:rsidRDefault="00E029A6" w:rsidP="00E36BD3">
                                    <w:pPr>
                                      <w:rPr>
                                        <w:rFonts w:cstheme="minorHAnsi"/>
                                        <w:b/>
                                        <w:sz w:val="22"/>
                                        <w:szCs w:val="22"/>
                                      </w:rPr>
                                    </w:pPr>
                                    <w:r w:rsidRPr="007E0B4A">
                                      <w:rPr>
                                        <w:rFonts w:cstheme="minorHAnsi"/>
                                        <w:b/>
                                        <w:sz w:val="22"/>
                                        <w:szCs w:val="22"/>
                                      </w:rPr>
                                      <w:t>Long Pants</w:t>
                                    </w:r>
                                  </w:p>
                                </w:txbxContent>
                              </wps:txbx>
                              <wps:bodyPr rot="0" vert="horz" wrap="square" lIns="9144" tIns="9144" rIns="9144" bIns="9144" anchor="t" anchorCtr="0">
                                <a:noAutofit/>
                              </wps:bodyPr>
                            </wps:wsp>
                            <wps:wsp>
                              <wps:cNvPr id="23578" name="Straight Arrow Connector 23578"/>
                              <wps:cNvCnPr/>
                              <wps:spPr>
                                <a:xfrm flipH="1">
                                  <a:off x="2076450" y="2200275"/>
                                  <a:ext cx="1000125" cy="200025"/>
                                </a:xfrm>
                                <a:prstGeom prst="straightConnector1">
                                  <a:avLst/>
                                </a:prstGeom>
                                <a:noFill/>
                                <a:ln w="25400" cap="flat" cmpd="sng" algn="ctr">
                                  <a:solidFill>
                                    <a:srgbClr val="FF0000"/>
                                  </a:solidFill>
                                  <a:prstDash val="solid"/>
                                  <a:tailEnd type="arrow"/>
                                </a:ln>
                                <a:effectLst/>
                              </wps:spPr>
                              <wps:bodyPr/>
                            </wps:wsp>
                            <wps:wsp>
                              <wps:cNvPr id="23579" name="Text Box 23579"/>
                              <wps:cNvSpPr txBox="1">
                                <a:spLocks noChangeArrowheads="1"/>
                              </wps:cNvSpPr>
                              <wps:spPr bwMode="auto">
                                <a:xfrm>
                                  <a:off x="3114303" y="2133600"/>
                                  <a:ext cx="1143000" cy="352202"/>
                                </a:xfrm>
                                <a:prstGeom prst="rect">
                                  <a:avLst/>
                                </a:prstGeom>
                                <a:solidFill>
                                  <a:srgbClr val="FFFFFF"/>
                                </a:solidFill>
                                <a:ln w="9525">
                                  <a:noFill/>
                                  <a:miter lim="800000"/>
                                  <a:headEnd/>
                                  <a:tailEnd/>
                                </a:ln>
                              </wps:spPr>
                              <wps:txbx>
                                <w:txbxContent>
                                  <w:p w:rsidR="00E029A6" w:rsidRDefault="00E029A6" w:rsidP="00445BC3">
                                    <w:pPr>
                                      <w:spacing w:before="0" w:beforeAutospacing="0" w:after="0" w:afterAutospacing="0" w:line="240" w:lineRule="auto"/>
                                      <w:rPr>
                                        <w:rFonts w:cstheme="minorHAnsi"/>
                                        <w:b/>
                                        <w:sz w:val="22"/>
                                        <w:szCs w:val="22"/>
                                      </w:rPr>
                                    </w:pPr>
                                    <w:r>
                                      <w:rPr>
                                        <w:rFonts w:cstheme="minorHAnsi"/>
                                        <w:b/>
                                        <w:sz w:val="22"/>
                                        <w:szCs w:val="22"/>
                                      </w:rPr>
                                      <w:t>Chemical Resistant</w:t>
                                    </w:r>
                                  </w:p>
                                  <w:p w:rsidR="00E029A6" w:rsidRPr="007E0B4A" w:rsidRDefault="00E029A6" w:rsidP="00445BC3">
                                    <w:pPr>
                                      <w:spacing w:before="0" w:beforeAutospacing="0" w:after="0" w:afterAutospacing="0" w:line="240" w:lineRule="auto"/>
                                      <w:rPr>
                                        <w:rFonts w:cstheme="minorHAnsi"/>
                                        <w:b/>
                                        <w:sz w:val="22"/>
                                        <w:szCs w:val="22"/>
                                      </w:rPr>
                                    </w:pPr>
                                    <w:r w:rsidRPr="007E0B4A">
                                      <w:rPr>
                                        <w:rFonts w:cstheme="minorHAnsi"/>
                                        <w:b/>
                                        <w:sz w:val="22"/>
                                        <w:szCs w:val="22"/>
                                      </w:rPr>
                                      <w:t xml:space="preserve"> Gloves</w:t>
                                    </w:r>
                                  </w:p>
                                </w:txbxContent>
                              </wps:txbx>
                              <wps:bodyPr rot="0" vert="horz" wrap="square" lIns="9144" tIns="9144" rIns="9144" bIns="9144" anchor="t" anchorCtr="0">
                                <a:noAutofit/>
                              </wps:bodyPr>
                            </wps:wsp>
                            <wps:wsp>
                              <wps:cNvPr id="23580" name="Straight Arrow Connector 23580"/>
                              <wps:cNvCnPr/>
                              <wps:spPr>
                                <a:xfrm flipH="1">
                                  <a:off x="1933575" y="876300"/>
                                  <a:ext cx="1142365" cy="200025"/>
                                </a:xfrm>
                                <a:prstGeom prst="straightConnector1">
                                  <a:avLst/>
                                </a:prstGeom>
                                <a:noFill/>
                                <a:ln w="25400" cap="flat" cmpd="sng" algn="ctr">
                                  <a:solidFill>
                                    <a:srgbClr val="FF0000"/>
                                  </a:solidFill>
                                  <a:prstDash val="solid"/>
                                  <a:tailEnd type="arrow"/>
                                </a:ln>
                                <a:effectLst/>
                              </wps:spPr>
                              <wps:bodyPr/>
                            </wps:wsp>
                            <wps:wsp>
                              <wps:cNvPr id="23581" name="Text Box 23581"/>
                              <wps:cNvSpPr txBox="1">
                                <a:spLocks noChangeArrowheads="1"/>
                              </wps:cNvSpPr>
                              <wps:spPr bwMode="auto">
                                <a:xfrm>
                                  <a:off x="3114675" y="781050"/>
                                  <a:ext cx="1143000" cy="228600"/>
                                </a:xfrm>
                                <a:prstGeom prst="rect">
                                  <a:avLst/>
                                </a:prstGeom>
                                <a:solidFill>
                                  <a:srgbClr val="FFFFFF"/>
                                </a:solidFill>
                                <a:ln w="9525">
                                  <a:noFill/>
                                  <a:miter lim="800000"/>
                                  <a:headEnd/>
                                  <a:tailEnd/>
                                </a:ln>
                              </wps:spPr>
                              <wps:txbx>
                                <w:txbxContent>
                                  <w:p w:rsidR="00E029A6" w:rsidRPr="007E0B4A" w:rsidRDefault="00E029A6" w:rsidP="00E36BD3">
                                    <w:pPr>
                                      <w:rPr>
                                        <w:rFonts w:cstheme="minorHAnsi"/>
                                        <w:b/>
                                        <w:sz w:val="22"/>
                                        <w:szCs w:val="22"/>
                                      </w:rPr>
                                    </w:pPr>
                                    <w:r w:rsidRPr="007E0B4A">
                                      <w:rPr>
                                        <w:rFonts w:cstheme="minorHAnsi"/>
                                        <w:b/>
                                        <w:sz w:val="22"/>
                                        <w:szCs w:val="22"/>
                                      </w:rPr>
                                      <w:t>Lab Coat</w:t>
                                    </w:r>
                                  </w:p>
                                </w:txbxContent>
                              </wps:txbx>
                              <wps:bodyPr rot="0" vert="horz" wrap="square" lIns="9144" tIns="9144" rIns="9144" bIns="9144" anchor="t" anchorCtr="0">
                                <a:noAutofit/>
                              </wps:bodyPr>
                            </wps:wsp>
                            <wps:wsp>
                              <wps:cNvPr id="23582" name="Straight Arrow Connector 23582"/>
                              <wps:cNvCnPr/>
                              <wps:spPr>
                                <a:xfrm flipH="1">
                                  <a:off x="1562100" y="161925"/>
                                  <a:ext cx="1513840" cy="228600"/>
                                </a:xfrm>
                                <a:prstGeom prst="straightConnector1">
                                  <a:avLst/>
                                </a:prstGeom>
                                <a:noFill/>
                                <a:ln w="25400" cap="flat" cmpd="sng" algn="ctr">
                                  <a:solidFill>
                                    <a:srgbClr val="FF0000"/>
                                  </a:solidFill>
                                  <a:prstDash val="solid"/>
                                  <a:tailEnd type="arrow"/>
                                </a:ln>
                                <a:effectLst/>
                              </wps:spPr>
                              <wps:bodyPr/>
                            </wps:wsp>
                            <wps:wsp>
                              <wps:cNvPr id="23583" name="Text Box 23583"/>
                              <wps:cNvSpPr txBox="1">
                                <a:spLocks noChangeArrowheads="1"/>
                              </wps:cNvSpPr>
                              <wps:spPr bwMode="auto">
                                <a:xfrm>
                                  <a:off x="3114675" y="76200"/>
                                  <a:ext cx="1143000" cy="457200"/>
                                </a:xfrm>
                                <a:prstGeom prst="rect">
                                  <a:avLst/>
                                </a:prstGeom>
                                <a:solidFill>
                                  <a:srgbClr val="FFFFFF"/>
                                </a:solidFill>
                                <a:ln w="9525">
                                  <a:noFill/>
                                  <a:miter lim="800000"/>
                                  <a:headEnd/>
                                  <a:tailEnd/>
                                </a:ln>
                              </wps:spPr>
                              <wps:txbx>
                                <w:txbxContent>
                                  <w:p w:rsidR="00E029A6" w:rsidRPr="007E0B4A" w:rsidRDefault="00E029A6" w:rsidP="00E36BD3">
                                    <w:pPr>
                                      <w:rPr>
                                        <w:rFonts w:cstheme="minorHAnsi"/>
                                        <w:b/>
                                        <w:sz w:val="22"/>
                                        <w:szCs w:val="22"/>
                                      </w:rPr>
                                    </w:pPr>
                                    <w:r w:rsidRPr="007E0B4A">
                                      <w:rPr>
                                        <w:rFonts w:cstheme="minorHAnsi"/>
                                        <w:b/>
                                        <w:sz w:val="22"/>
                                        <w:szCs w:val="22"/>
                                      </w:rPr>
                                      <w:t>Safety Glasses</w:t>
                                    </w:r>
                                    <w:r>
                                      <w:rPr>
                                        <w:rFonts w:cstheme="minorHAnsi"/>
                                        <w:b/>
                                        <w:sz w:val="22"/>
                                        <w:szCs w:val="22"/>
                                      </w:rPr>
                                      <w:t xml:space="preserve"> </w:t>
                                    </w:r>
                                    <w:r>
                                      <w:rPr>
                                        <w:rFonts w:cstheme="minorHAnsi"/>
                                        <w:b/>
                                        <w:sz w:val="22"/>
                                        <w:szCs w:val="22"/>
                                      </w:rPr>
                                      <w:br/>
                                      <w:t>or Goggles</w:t>
                                    </w:r>
                                  </w:p>
                                </w:txbxContent>
                              </wps:txbx>
                              <wps:bodyPr rot="0" vert="horz" wrap="square" lIns="9144" tIns="9144" rIns="9144" bIns="9144" anchor="t" anchorCtr="0">
                                <a:noAutofit/>
                              </wps:bodyPr>
                            </wps:wsp>
                          </wpg:wgp>
                        </a:graphicData>
                      </a:graphic>
                    </wp:inline>
                  </w:drawing>
                </mc:Choice>
                <mc:Fallback>
                  <w:pict>
                    <v:group w14:anchorId="7214CAA7" id="Group 2" o:spid="_x0000_s1050" alt="Title: Figure 6.1 – Appropriate PPE for the Laboratory  - Description: Figure 6.1 – Appropriate PPE for the Laboratory " style="width:335.5pt;height:345.6pt;mso-position-horizontal-relative:char;mso-position-vertical-relative:line" coordsize="42576,43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">
                      <v:shape id="Straight Arrow Connector 23574" o:spid="_x0000_s1052" type="#_x0000_t32" style="position:absolute;left:16573;top:38481;width:14192;height:32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cEysgAAADeAAAADwAAAGRycy9kb3ducmV2LnhtbESPQWvCQBSE70L/w/IKvUjdVE3V1FWq&#10;oFh6aW31/Mi+JtHs25BdNfXXu4LgcZj5ZpjxtDGlOFLtCssKXjoRCOLU6oIzBb8/i+chCOeRNZaW&#10;ScE/OZhOHlpjTLQ98Tcd1z4ToYRdggpy76tESpfmZNB1bEUcvD9bG/RB1pnUNZ5CuSllN4pepcGC&#10;w0KOFc1zSvfrg1HQ/dwMipnZfsSyvVzQLq5GX+dYqafH5v0NhKfG38M3eqUD14sHfbjeCVdATi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zcEysgAAADeAAAADwAAAAAA&#10;AAAAAAAAAAChAgAAZHJzL2Rvd25yZXYueG1sUEsFBgAAAAAEAAQA+QAAAJYDAAAAAA==&#10;" strokecolor="red" strokeweight="2pt">
                        <v:stroke endarrow="open"/>
                      </v:shape>
                      <v:shape id="Text Box 23575" o:spid="_x0000_s1053" type="#_x0000_t202" style="position:absolute;left:31146;top:37528;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wLMcA&#10;AADeAAAADwAAAGRycy9kb3ducmV2LnhtbESPQWsCMRSE74L/ITyhN82qqGVrFKkKHqRS20tvr5u3&#10;m9XNy7KJuv57IxR6HGbmG2a+bG0lrtT40rGC4SABQZw5XXKh4Ptr238F4QOyxsoxKbiTh+Wi25lj&#10;qt2NP+l6DIWIEPYpKjAh1KmUPjNk0Q9cTRy93DUWQ5RNIXWDtwi3lRwlyVRaLDkuGKzp3VB2Pl6s&#10;guy+meW8+smnZnP43Zfr0/jjvFbqpdeu3kAEasN/+K+90wpG48lsAs878Qr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QMCzHAAAA3gAAAA8AAAAAAAAAAAAAAAAAmAIAAGRy&#10;cy9kb3ducmV2LnhtbFBLBQYAAAAABAAEAPUAAACMAwAAAAA=&#10;" stroked="f">
                        <v:textbox inset=".72pt,.72pt,.72pt,.72pt">
                          <w:txbxContent>
                            <w:p w:rsidR="00E029A6" w:rsidRPr="007E0B4A" w:rsidRDefault="00E029A6" w:rsidP="00E36BD3">
                              <w:pPr>
                                <w:rPr>
                                  <w:rFonts w:cstheme="minorHAnsi"/>
                                  <w:b/>
                                  <w:sz w:val="22"/>
                                  <w:szCs w:val="22"/>
                                </w:rPr>
                              </w:pPr>
                              <w:r w:rsidRPr="007E0B4A">
                                <w:rPr>
                                  <w:rFonts w:cstheme="minorHAnsi"/>
                                  <w:b/>
                                  <w:sz w:val="22"/>
                                  <w:szCs w:val="22"/>
                                </w:rPr>
                                <w:t>Closed Toe Shoes</w:t>
                              </w:r>
                            </w:p>
                          </w:txbxContent>
                        </v:textbox>
                      </v:shape>
                      <v:shape id="Straight Arrow Connector 23576" o:spid="_x0000_s1054" type="#_x0000_t32" style="position:absolute;left:16002;top:30765;width:14763;height:2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k/JsgAAADeAAAADwAAAGRycy9kb3ducmV2LnhtbESPQWvCQBSE74L/YXlCL1I3tcTU6Cqt&#10;YGnxYq16fmSfSdrs25BdNfXXuwXB4zDzzTDTeWsqcaLGlZYVPA0iEMSZ1SXnCrbfy8cXEM4ja6ws&#10;k4I/cjCfdTtTTLU98xedNj4XoYRdigoK7+tUSpcVZNANbE0cvINtDPogm1zqBs+h3FRyGEUjabDk&#10;sFBgTYuCst/N0SgYrnZJ+Wb2n7Hsvy/pJ67H60us1EOvfZ2A8NT6e/hGf+jAPcfJCP7vhCs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Kk/JsgAAADeAAAADwAAAAAA&#10;AAAAAAAAAAChAgAAZHJzL2Rvd25yZXYueG1sUEsFBgAAAAAEAAQA+QAAAJYDAAAAAA==&#10;" strokecolor="red" strokeweight="2pt">
                        <v:stroke endarrow="open"/>
                      </v:shape>
                      <v:shape id="Text Box 23577" o:spid="_x0000_s1055" type="#_x0000_t202" style="position:absolute;left:31146;top:30003;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LwMgA&#10;AADeAAAADwAAAGRycy9kb3ducmV2LnhtbESPQWvCQBSE70L/w/IKvemmiqZEV5Gq4EEqtb309pp9&#10;yUazb0N2q/Hfu0LB4zAz3zCzRWdrcabWV44VvA4SEMS50xWXCr6/Nv03ED4ga6wdk4IreVjMn3oz&#10;zLS78CedD6EUEcI+QwUmhCaT0ueGLPqBa4ijV7jWYoiyLaVu8RLhtpbDJJlIixXHBYMNvRvKT4c/&#10;qyC/rtOClz/FxKz3v7tqdRx9nFZKvTx3yymIQF14hP/bW61gOBqnKdzvx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DgvAyAAAAN4AAAAPAAAAAAAAAAAAAAAAAJgCAABk&#10;cnMvZG93bnJldi54bWxQSwUGAAAAAAQABAD1AAAAjQMAAAAA&#10;" stroked="f">
                        <v:textbox inset=".72pt,.72pt,.72pt,.72pt">
                          <w:txbxContent>
                            <w:p w:rsidR="00E029A6" w:rsidRPr="007E0B4A" w:rsidRDefault="00E029A6" w:rsidP="00E36BD3">
                              <w:pPr>
                                <w:rPr>
                                  <w:rFonts w:cstheme="minorHAnsi"/>
                                  <w:b/>
                                  <w:sz w:val="22"/>
                                  <w:szCs w:val="22"/>
                                </w:rPr>
                              </w:pPr>
                              <w:r w:rsidRPr="007E0B4A">
                                <w:rPr>
                                  <w:rFonts w:cstheme="minorHAnsi"/>
                                  <w:b/>
                                  <w:sz w:val="22"/>
                                  <w:szCs w:val="22"/>
                                </w:rPr>
                                <w:t>Long Pants</w:t>
                              </w:r>
                            </w:p>
                          </w:txbxContent>
                        </v:textbox>
                      </v:shape>
                      <v:shape id="Straight Arrow Connector 23578" o:spid="_x0000_s1056" type="#_x0000_t32" style="position:absolute;left:20764;top:22002;width:10001;height:20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oOz8UAAADeAAAADwAAAGRycy9kb3ducmV2LnhtbERPTU/CQBC9m/AfNkPixcgWTAULC0ET&#10;CISLgnqedIe22p1tuisUfz1zMPH48r5ni87V6kRtqDwbGA4SUMS5txUXBt4Pq/sJqBCRLdaeycCF&#10;AizmvZsZZtaf+Y1O+1goCeGQoYEyxibTOuQlOQwD3xALd/StwyiwLbRt8SzhrtajJHnUDiuWhhIb&#10;eikp/97/OAOj3ce4enaf21TfrVf0lTZPr7+pMbf9bjkFFamL/+I/98aK7yEdy165I1dAz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oOz8UAAADeAAAADwAAAAAAAAAA&#10;AAAAAAChAgAAZHJzL2Rvd25yZXYueG1sUEsFBgAAAAAEAAQA+QAAAJMDAAAAAA==&#10;" strokecolor="red" strokeweight="2pt">
                        <v:stroke endarrow="open"/>
                      </v:shape>
                      <v:shape id="Text Box 23579" o:spid="_x0000_s1057" type="#_x0000_t202" style="position:absolute;left:31143;top:21336;width:11430;height:3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6KcgA&#10;AADeAAAADwAAAGRycy9kb3ducmV2LnhtbESPQWsCMRSE7wX/Q3gFbzVbpVpXo4ha6EGU2l68PTdv&#10;N6ubl2WT6vrvm4LgcZiZb5jpvLWVuFDjS8cKXnsJCOLM6ZILBT/fHy/vIHxA1lg5JgU38jCfdZ6m&#10;mGp35S+67EMhIoR9igpMCHUqpc8MWfQ9VxNHL3eNxRBlU0jd4DXCbSX7STKUFkuOCwZrWhrKzvtf&#10;qyC7rUc5Lw750Kx3x025Og2255VS3ed2MQERqA2P8L39qRX0B2+jMfzfi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3TopyAAAAN4AAAAPAAAAAAAAAAAAAAAAAJgCAABk&#10;cnMvZG93bnJldi54bWxQSwUGAAAAAAQABAD1AAAAjQMAAAAA&#10;" stroked="f">
                        <v:textbox inset=".72pt,.72pt,.72pt,.72pt">
                          <w:txbxContent>
                            <w:p w:rsidR="00E029A6" w:rsidRDefault="00E029A6" w:rsidP="00445BC3">
                              <w:pPr>
                                <w:spacing w:before="0" w:beforeAutospacing="0" w:after="0" w:afterAutospacing="0" w:line="240" w:lineRule="auto"/>
                                <w:rPr>
                                  <w:rFonts w:cstheme="minorHAnsi"/>
                                  <w:b/>
                                  <w:sz w:val="22"/>
                                  <w:szCs w:val="22"/>
                                </w:rPr>
                              </w:pPr>
                              <w:r>
                                <w:rPr>
                                  <w:rFonts w:cstheme="minorHAnsi"/>
                                  <w:b/>
                                  <w:sz w:val="22"/>
                                  <w:szCs w:val="22"/>
                                </w:rPr>
                                <w:t>Chemical Resistant</w:t>
                              </w:r>
                            </w:p>
                            <w:p w:rsidR="00E029A6" w:rsidRPr="007E0B4A" w:rsidRDefault="00E029A6" w:rsidP="00445BC3">
                              <w:pPr>
                                <w:spacing w:before="0" w:beforeAutospacing="0" w:after="0" w:afterAutospacing="0" w:line="240" w:lineRule="auto"/>
                                <w:rPr>
                                  <w:rFonts w:cstheme="minorHAnsi"/>
                                  <w:b/>
                                  <w:sz w:val="22"/>
                                  <w:szCs w:val="22"/>
                                </w:rPr>
                              </w:pPr>
                              <w:r w:rsidRPr="007E0B4A">
                                <w:rPr>
                                  <w:rFonts w:cstheme="minorHAnsi"/>
                                  <w:b/>
                                  <w:sz w:val="22"/>
                                  <w:szCs w:val="22"/>
                                </w:rPr>
                                <w:t xml:space="preserve"> Gloves</w:t>
                              </w:r>
                            </w:p>
                          </w:txbxContent>
                        </v:textbox>
                      </v:shape>
                      <v:shape id="Straight Arrow Connector 23580" o:spid="_x0000_s1058" type="#_x0000_t32" style="position:absolute;left:19335;top:8763;width:11424;height:20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ly7scAAADeAAAADwAAAGRycy9kb3ducmV2LnhtbESPTU/CQBCG7yb8h82QcDGwBVOFykLA&#10;BIPxoqCcJ92xLXRnm+4KxV/vHEw8vnm/8syXnavVmdpQeTYwHiWgiHNvKy4MfOw3wymoEJEt1p7J&#10;wJUCLBe9mzlm1l/4nc67WCgZ4ZChgTLGJtM65CU5DCPfEIv35VuHUWRbaNviRcZdrSdJcq8dViwP&#10;JTb0VFJ+2n07A5PXz4dq7Q4vqb593tAxbWZvP6kxg363egQVqYv/4b/21krvLp0KgOAICu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2XLuxwAAAN4AAAAPAAAAAAAA&#10;AAAAAAAAAKECAABkcnMvZG93bnJldi54bWxQSwUGAAAAAAQABAD5AAAAlQMAAAAA&#10;" strokecolor="red" strokeweight="2pt">
                        <v:stroke endarrow="open"/>
                      </v:shape>
                      <v:shape id="Text Box 23581" o:spid="_x0000_s1059" type="#_x0000_t202" style="position:absolute;left:31146;top:7810;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GCMcA&#10;AADeAAAADwAAAGRycy9kb3ducmV2LnhtbESPQWsCMRSE74L/ITzBW82qVGU1iqiFHoqi7aW3183b&#10;zermZdmkuv77Rih4HGbmG2axam0lrtT40rGC4SABQZw5XXKh4Ovz7WUGwgdkjZVjUnAnD6tlt7PA&#10;VLsbH+l6CoWIEPYpKjAh1KmUPjNk0Q9cTRy93DUWQ5RNIXWDtwi3lRwlyURaLDkuGKxpYyi7nH6t&#10;guy+m+a8/s4nZnf4+Si35/H+slWq32vXcxCB2vAM/7fftYLR+HU2hMede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RgjHAAAA3gAAAA8AAAAAAAAAAAAAAAAAmAIAAGRy&#10;cy9kb3ducmV2LnhtbFBLBQYAAAAABAAEAPUAAACMAwAAAAA=&#10;" stroked="f">
                        <v:textbox inset=".72pt,.72pt,.72pt,.72pt">
                          <w:txbxContent>
                            <w:p w:rsidR="00E029A6" w:rsidRPr="007E0B4A" w:rsidRDefault="00E029A6" w:rsidP="00E36BD3">
                              <w:pPr>
                                <w:rPr>
                                  <w:rFonts w:cstheme="minorHAnsi"/>
                                  <w:b/>
                                  <w:sz w:val="22"/>
                                  <w:szCs w:val="22"/>
                                </w:rPr>
                              </w:pPr>
                              <w:r w:rsidRPr="007E0B4A">
                                <w:rPr>
                                  <w:rFonts w:cstheme="minorHAnsi"/>
                                  <w:b/>
                                  <w:sz w:val="22"/>
                                  <w:szCs w:val="22"/>
                                </w:rPr>
                                <w:t>Lab Coat</w:t>
                              </w:r>
                            </w:p>
                          </w:txbxContent>
                        </v:textbox>
                      </v:shape>
                      <v:shape id="Straight Arrow Connector 23582" o:spid="_x0000_s1060" type="#_x0000_t32" style="position:absolute;left:15621;top:1619;width:15138;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dJAsgAAADeAAAADwAAAGRycy9kb3ducmV2LnhtbESPW2vCQBSE34X+h+UIfRHdGImX1FXa&#10;gqXiS+ulz4fsMUnNng3Zrab99W5B8HGY+WaY+bI1lThT40rLCoaDCARxZnXJuYL9btWfgnAeWWNl&#10;mRT8koPl4qEzx1TbC3/SeetzEUrYpaig8L5OpXRZQQbdwNbEwTvaxqAPssmlbvASyk0l4ygaS4Ml&#10;h4UCa3otKDttf4yCeHOYlC/ma53I3tuKvpN69vGXKPXYbZ+fQHhq/T18o9914EbJNIb/O+EKyM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kdJAsgAAADeAAAADwAAAAAA&#10;AAAAAAAAAAChAgAAZHJzL2Rvd25yZXYueG1sUEsFBgAAAAAEAAQA+QAAAJYDAAAAAA==&#10;" strokecolor="red" strokeweight="2pt">
                        <v:stroke endarrow="open"/>
                      </v:shape>
                      <v:shape id="Text Box 23583" o:spid="_x0000_s1061" type="#_x0000_t202" style="position:absolute;left:31146;top:762;width:114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95MgA&#10;AADeAAAADwAAAGRycy9kb3ducmV2LnhtbESPQWvCQBSE74L/YXmCt7rRUJXUVUQt9FAs1V56e82+&#10;ZKPZtyG71fjvu0LB4zAz3zCLVWdrcaHWV44VjEcJCOLc6YpLBV/H16c5CB+QNdaOScGNPKyW/d4C&#10;M+2u/EmXQyhFhLDPUIEJocmk9Lkhi37kGuLoFa61GKJsS6lbvEa4reUkSabSYsVxwWBDG0P5+fBr&#10;FeS33azg9XcxNbuPn/dqe0r3561Sw0G3fgERqAuP8H/7TSuYpM/zFO534hW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4H3kyAAAAN4AAAAPAAAAAAAAAAAAAAAAAJgCAABk&#10;cnMvZG93bnJldi54bWxQSwUGAAAAAAQABAD1AAAAjQMAAAAA&#10;" stroked="f">
                        <v:textbox inset=".72pt,.72pt,.72pt,.72pt">
                          <w:txbxContent>
                            <w:p w:rsidR="00E029A6" w:rsidRPr="007E0B4A" w:rsidRDefault="00E029A6" w:rsidP="00E36BD3">
                              <w:pPr>
                                <w:rPr>
                                  <w:rFonts w:cstheme="minorHAnsi"/>
                                  <w:b/>
                                  <w:sz w:val="22"/>
                                  <w:szCs w:val="22"/>
                                </w:rPr>
                              </w:pPr>
                              <w:r w:rsidRPr="007E0B4A">
                                <w:rPr>
                                  <w:rFonts w:cstheme="minorHAnsi"/>
                                  <w:b/>
                                  <w:sz w:val="22"/>
                                  <w:szCs w:val="22"/>
                                </w:rPr>
                                <w:t>Safety Glasses</w:t>
                              </w:r>
                              <w:r>
                                <w:rPr>
                                  <w:rFonts w:cstheme="minorHAnsi"/>
                                  <w:b/>
                                  <w:sz w:val="22"/>
                                  <w:szCs w:val="22"/>
                                </w:rPr>
                                <w:t xml:space="preserve"> </w:t>
                              </w:r>
                              <w:r>
                                <w:rPr>
                                  <w:rFonts w:cstheme="minorHAnsi"/>
                                  <w:b/>
                                  <w:sz w:val="22"/>
                                  <w:szCs w:val="22"/>
                                </w:rPr>
                                <w:br/>
                                <w:t>or Goggles</w:t>
                              </w:r>
                            </w:p>
                          </w:txbxContent>
                        </v:textbox>
                      </v:shape>
                      <w10:anchorlock/>
                    </v:group>
                  </w:pict>
                </mc:Fallback>
              </mc:AlternateContent>
            </w:r>
          </w:p>
        </w:tc>
      </w:tr>
      <w:tr w:rsidR="00E36BD3" w:rsidTr="008C496A">
        <w:trPr>
          <w:jc w:val="center"/>
        </w:trPr>
        <w:tc>
          <w:tcPr>
            <w:tcW w:w="9576" w:type="dxa"/>
            <w:vAlign w:val="center"/>
          </w:tcPr>
          <w:p w:rsidR="00E36BD3" w:rsidRPr="00E36BD3" w:rsidRDefault="00E36BD3" w:rsidP="00887120">
            <w:pPr>
              <w:jc w:val="center"/>
              <w:rPr>
                <w:b/>
              </w:rPr>
            </w:pPr>
            <w:r w:rsidRPr="00E36BD3">
              <w:rPr>
                <w:b/>
              </w:rPr>
              <w:t xml:space="preserve">Figure 6.1 – Appropriate PPE for the Laboratory </w:t>
            </w:r>
          </w:p>
        </w:tc>
      </w:tr>
    </w:tbl>
    <w:p w:rsidR="0076344E" w:rsidRDefault="0076344E" w:rsidP="00A25A55">
      <w:pPr>
        <w:pStyle w:val="Heading3"/>
        <w:numPr>
          <w:ilvl w:val="0"/>
          <w:numId w:val="84"/>
        </w:numPr>
        <w:ind w:left="1080" w:hanging="720"/>
      </w:pPr>
      <w:bookmarkStart w:id="90" w:name="_Toc380696189"/>
      <w:r>
        <w:t>Head Protection</w:t>
      </w:r>
      <w:bookmarkEnd w:id="90"/>
    </w:p>
    <w:p w:rsidR="0076344E" w:rsidRDefault="0076344E" w:rsidP="00E456BB">
      <w:pPr>
        <w:ind w:left="360"/>
      </w:pPr>
      <w:r>
        <w:t>If there is a serious risk of chemical splash to the head, a chemical-resistant hoodie must be worn. Each affected employee must wear protective helmets when working in areas where there is a potential for injury to the head from falling objects or “bump” hazards.</w:t>
      </w:r>
    </w:p>
    <w:p w:rsidR="0076344E" w:rsidRDefault="0076344E" w:rsidP="00A25A55">
      <w:pPr>
        <w:pStyle w:val="Heading3"/>
        <w:numPr>
          <w:ilvl w:val="0"/>
          <w:numId w:val="84"/>
        </w:numPr>
        <w:ind w:left="1080" w:hanging="720"/>
      </w:pPr>
      <w:bookmarkStart w:id="91" w:name="_Toc380696190"/>
      <w:r>
        <w:t>Hearing Protection</w:t>
      </w:r>
      <w:bookmarkEnd w:id="91"/>
    </w:p>
    <w:p w:rsidR="0076344E" w:rsidRDefault="0076344E" w:rsidP="00E456BB">
      <w:pPr>
        <w:ind w:left="360"/>
      </w:pPr>
      <w:r>
        <w:t>Hearing protection is not typically required in laboratory settings. However, if the lab seems excessively noisy (e.g., operating equipment that is loud, air handling unit is loud) and it is difficult to communicate with co-workers while in the lab, contact REM (</w:t>
      </w:r>
      <w:r w:rsidR="00E456BB">
        <w:t xml:space="preserve">765) </w:t>
      </w:r>
      <w:r>
        <w:t>49-46371 for a noise level evaluation.</w:t>
      </w:r>
    </w:p>
    <w:p w:rsidR="0076344E" w:rsidRDefault="0076344E" w:rsidP="00A25A55">
      <w:pPr>
        <w:pStyle w:val="Heading3"/>
        <w:numPr>
          <w:ilvl w:val="0"/>
          <w:numId w:val="84"/>
        </w:numPr>
        <w:ind w:left="1080" w:hanging="720"/>
      </w:pPr>
      <w:bookmarkStart w:id="92" w:name="_Toc380696191"/>
      <w:r>
        <w:lastRenderedPageBreak/>
        <w:t>Respiratory Protection</w:t>
      </w:r>
      <w:bookmarkEnd w:id="92"/>
    </w:p>
    <w:p w:rsidR="0076344E" w:rsidRDefault="0076344E" w:rsidP="00E456BB">
      <w:pPr>
        <w:ind w:left="360"/>
      </w:pPr>
      <w:r>
        <w:t xml:space="preserve">The use of respirators in the laboratory setting is not typically necessary since all work involving hazardous materials must be conducted in a chemical fume hood whenever possible. When ventilation is not adequate to provide protection against an inhalation hazard, respiratory protective equipment may be necessary. There is a variety of respiratory protective equipment available for use, but no one device will provide protection against all possible hazards. Respirator selection is based on the chemical and process hazard, and the protection factors required. Respirators are not to be used except in conjunction REM’s “Respiratory Protection Program”. This program includes a review of the process to ensure that proper equipment is selected for the job, training of all respiratory protective equipment users concerning the methods for proper use and care of such equipment, fitting of respirator users when required, and medical surveillance of respirator users when required. Contact REM at </w:t>
      </w:r>
      <w:r w:rsidR="00E456BB">
        <w:t xml:space="preserve">(765) </w:t>
      </w:r>
      <w:r>
        <w:t>49-46371 with questions about the Respiratory Protection Program or visit the REM webpage.</w:t>
      </w:r>
      <w:r w:rsidR="00E456BB">
        <w:t xml:space="preserve"> </w:t>
      </w:r>
      <w:r>
        <w:t>(</w:t>
      </w:r>
      <w:hyperlink r:id="rId98" w:history="1">
        <w:r w:rsidR="00E456BB" w:rsidRPr="001720D8">
          <w:rPr>
            <w:rStyle w:val="Hyperlink"/>
          </w:rPr>
          <w:t>http://www.purdue.edu/rem/home/booklets/RPP98.pdf</w:t>
        </w:r>
      </w:hyperlink>
      <w:r>
        <w:t>)</w:t>
      </w:r>
    </w:p>
    <w:p w:rsidR="0076344E" w:rsidRDefault="0076344E" w:rsidP="00A25A55">
      <w:pPr>
        <w:pStyle w:val="Heading3"/>
        <w:numPr>
          <w:ilvl w:val="0"/>
          <w:numId w:val="84"/>
        </w:numPr>
        <w:ind w:left="1080" w:hanging="720"/>
      </w:pPr>
      <w:bookmarkStart w:id="93" w:name="_Toc380696192"/>
      <w:r>
        <w:t>Eye and Face Protection</w:t>
      </w:r>
      <w:bookmarkEnd w:id="93"/>
    </w:p>
    <w:p w:rsidR="0076344E" w:rsidRDefault="009D29F2" w:rsidP="00E456BB">
      <w:pPr>
        <w:ind w:left="360"/>
      </w:pPr>
      <w:r>
        <w:rPr>
          <w:noProof/>
        </w:rPr>
        <w:drawing>
          <wp:anchor distT="0" distB="0" distL="114300" distR="114300" simplePos="0" relativeHeight="251650048" behindDoc="0" locked="0" layoutInCell="1" allowOverlap="1" wp14:anchorId="47E57F90" wp14:editId="4A5B7FC5">
            <wp:simplePos x="0" y="0"/>
            <wp:positionH relativeFrom="margin">
              <wp:posOffset>3956685</wp:posOffset>
            </wp:positionH>
            <wp:positionV relativeFrom="paragraph">
              <wp:posOffset>121285</wp:posOffset>
            </wp:positionV>
            <wp:extent cx="1892808" cy="1005840"/>
            <wp:effectExtent l="19050" t="19050" r="12700" b="22860"/>
            <wp:wrapSquare wrapText="bothSides"/>
            <wp:docPr id="4140" name="Picture 4140" descr="Safety Glasses" title="Safety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krajicek\AppData\Local\Microsoft\Windows\Temporary Internet Files\Content.Word\photo (42).jpg"/>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6992" t="28738" r="7273" b="20877"/>
                    <a:stretch/>
                  </pic:blipFill>
                  <pic:spPr bwMode="auto">
                    <a:xfrm>
                      <a:off x="0" y="0"/>
                      <a:ext cx="1892808" cy="10058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Each affected employee must use appropriate eye and face protection equipment when exposed to hazards from chemical splash, flying debris, or other exposures that may occur in the laboratory. Safety glasses must be worn at all times by all individuals that are occupying the laboratory area. Splash-proof safety goggles and/or a face shield may be more appropriate depending on the type of work being performed (e.g., transferring hazardous liquids outside of a chemical fume hood or glove box). All eye protection equipment must be American National Standards Institute (ANSI) approved and appropriate for the work being done. Eye and face protection may not be required in the lab if the employee is sitting at a workstation or desk that is away from chemical processes (e.g., working at a desktop computer, having a lab meeting at a table away from hazardous operations).</w:t>
      </w:r>
    </w:p>
    <w:p w:rsidR="0076344E" w:rsidRDefault="0076344E" w:rsidP="00A25A55">
      <w:pPr>
        <w:pStyle w:val="Heading3"/>
        <w:numPr>
          <w:ilvl w:val="0"/>
          <w:numId w:val="84"/>
        </w:numPr>
        <w:ind w:left="1080" w:hanging="720"/>
      </w:pPr>
      <w:bookmarkStart w:id="94" w:name="_Toc380696193"/>
      <w:r>
        <w:t>Hand Protection</w:t>
      </w:r>
      <w:bookmarkEnd w:id="94"/>
    </w:p>
    <w:p w:rsidR="0076344E" w:rsidRDefault="009D29F2" w:rsidP="00E456BB">
      <w:pPr>
        <w:ind w:left="360"/>
      </w:pPr>
      <w:r>
        <w:rPr>
          <w:noProof/>
        </w:rPr>
        <w:drawing>
          <wp:anchor distT="0" distB="0" distL="114300" distR="114300" simplePos="0" relativeHeight="251651072" behindDoc="0" locked="0" layoutInCell="1" allowOverlap="1" wp14:anchorId="334174D8" wp14:editId="712C58DC">
            <wp:simplePos x="0" y="0"/>
            <wp:positionH relativeFrom="margin">
              <wp:align>right</wp:align>
            </wp:positionH>
            <wp:positionV relativeFrom="page">
              <wp:posOffset>8220075</wp:posOffset>
            </wp:positionV>
            <wp:extent cx="1225296" cy="914400"/>
            <wp:effectExtent l="19050" t="19050" r="13335" b="19050"/>
            <wp:wrapSquare wrapText="bothSides"/>
            <wp:docPr id="4141" name="Picture 4141" descr="Disposable Nitrile Glove" title="Disposable Nitrile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rajicek\AppData\Local\Microsoft\Windows\Temporary Internet Files\Content.Word\photo (43).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25296" cy="9144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 xml:space="preserve">Each affected employee must wear appropriate hand protection when the hands may be exposed to skin contact of hazardous chemicals, cuts, abrasions, punctures, or harmful temperature extremes. Chemical-resistant gloves must be worn while handling any </w:t>
      </w:r>
      <w:r w:rsidR="0076344E">
        <w:lastRenderedPageBreak/>
        <w:t xml:space="preserve">hazardous chemical container; regardless of whether the container is open or closed (it should be assumed that all chemical containers are contaminated). When selecting appropriate gloves, it is important to evaluate the effectiveness of the glove type to the specific hazardous chemical being handled. Some gloves are more suitable for certain hazardous chemicals than others. The SDS for the specific chemical being handled and the glove manufacturer’s glove chart should be consulted to select the most appropriate glove. Do not purchase gloves from a manufacturer that does not provide an adequate glove chart. It is recommended that each lab purchase a general purpose disposable nitrile glove (nitrile gloves are typically more versatile and provide resistance to a wider range of chemicals than latex gloves do) with a minimum of a 4 mil thickness that is suitable for general chemical handling. When handling chemicals with harmful temperature extremes such as liquid nitrogen or autoclaves, appropriate protection such as cryogenic gloves or heat-resistant gloves must be worn. </w:t>
      </w:r>
    </w:p>
    <w:p w:rsidR="0076344E" w:rsidRDefault="009D29F2" w:rsidP="00E456BB">
      <w:pPr>
        <w:ind w:left="360"/>
      </w:pPr>
      <w:r>
        <w:rPr>
          <w:noProof/>
        </w:rPr>
        <w:drawing>
          <wp:anchor distT="0" distB="0" distL="114300" distR="114300" simplePos="0" relativeHeight="251653120" behindDoc="0" locked="0" layoutInCell="1" allowOverlap="1" wp14:anchorId="4D59DA52" wp14:editId="0B1952EF">
            <wp:simplePos x="0" y="0"/>
            <wp:positionH relativeFrom="margin">
              <wp:align>right</wp:align>
            </wp:positionH>
            <wp:positionV relativeFrom="paragraph">
              <wp:posOffset>-274320</wp:posOffset>
            </wp:positionV>
            <wp:extent cx="914400" cy="1647190"/>
            <wp:effectExtent l="19050" t="19050" r="19050" b="10160"/>
            <wp:wrapSquare wrapText="bothSides"/>
            <wp:docPr id="4142" name="Picture 4142" descr="Butyl Rubber Glove" title="Butyl Rubber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rajicek\AppData\Local\Microsoft\Windows\Temporary Internet Files\Content.Word\photo (44).jpg"/>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18724" r="7443"/>
                    <a:stretch/>
                  </pic:blipFill>
                  <pic:spPr bwMode="auto">
                    <a:xfrm>
                      <a:off x="0" y="0"/>
                      <a:ext cx="914400" cy="164719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The volume of hazardous chemical being handled should be considered as well. For example, if working with a small volume of a sodium hydroxide solution, disposable chemical-resistant gloves provide adequate protection. But if working with a large volume of sodium hydroxide as with a base bath for instance, a more durable glove such as a butyl rubber should be selected to provide adequate protection. </w:t>
      </w:r>
    </w:p>
    <w:p w:rsidR="0076344E" w:rsidRDefault="0076344E" w:rsidP="00E456BB">
      <w:pPr>
        <w:ind w:left="360"/>
      </w:pPr>
      <w:r>
        <w:t xml:space="preserve">Chemical-resistant gloves must not be worn outside of the laboratory (e.g., hallways, elevators, offices) to avoid contamination of public areas. Gloves should also be removed prior to handling any equipment that could likely result in cross-contamination (e.g., water fountains, telephones, computer work stations). Disposable gloves must never be reused. </w:t>
      </w:r>
    </w:p>
    <w:p w:rsidR="0076344E" w:rsidRDefault="0076344E" w:rsidP="00A25A55">
      <w:pPr>
        <w:pStyle w:val="Heading3"/>
        <w:numPr>
          <w:ilvl w:val="0"/>
          <w:numId w:val="84"/>
        </w:numPr>
        <w:ind w:left="1080" w:hanging="720"/>
      </w:pPr>
      <w:bookmarkStart w:id="95" w:name="_Toc380696194"/>
      <w:r>
        <w:t>Body Protection</w:t>
      </w:r>
      <w:bookmarkEnd w:id="95"/>
    </w:p>
    <w:p w:rsidR="0076344E" w:rsidRDefault="009D29F2" w:rsidP="00E456BB">
      <w:pPr>
        <w:ind w:left="360"/>
      </w:pPr>
      <w:r>
        <w:rPr>
          <w:noProof/>
        </w:rPr>
        <w:drawing>
          <wp:anchor distT="0" distB="0" distL="114300" distR="114300" simplePos="0" relativeHeight="251654144" behindDoc="0" locked="0" layoutInCell="1" allowOverlap="1" wp14:anchorId="658F57D0" wp14:editId="4728C138">
            <wp:simplePos x="0" y="0"/>
            <wp:positionH relativeFrom="margin">
              <wp:align>right</wp:align>
            </wp:positionH>
            <wp:positionV relativeFrom="paragraph">
              <wp:posOffset>0</wp:posOffset>
            </wp:positionV>
            <wp:extent cx="1243584" cy="2011680"/>
            <wp:effectExtent l="19050" t="19050" r="13970" b="26670"/>
            <wp:wrapSquare wrapText="bothSides"/>
            <wp:docPr id="4143" name="Picture 4143" descr="Lab Coat" title="Lab 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krajicek\AppData\Local\Microsoft\Windows\Temporary Internet Files\Content.Word\photo (49).jp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6626" t="5479" r="15297" b="184"/>
                    <a:stretch/>
                  </pic:blipFill>
                  <pic:spPr bwMode="auto">
                    <a:xfrm>
                      <a:off x="0" y="0"/>
                      <a:ext cx="1243584" cy="201168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Each affected employee must wear protective clothing to protect the body from recognized hazards. All unprotected skin surfaces that are at risk of injury should be covered. Full length pants or full-length skirt must be worn at all times by all individuals that are occupying the laboratory area; shorts are not permitted. Lab coats, coveralls, aprons, or protective suits are required to be worn while working on, or adjacent to, all procedures using hazardous chemicals (e.g., chemical bottle is open and the chemical is being poured, transferred, pipetted, etc.). Laboratory coats must be appropriately sized for the individual and be fastened (snap buttons are recommended) to their full length. Laboratory coat sleeves must be of a sufficient length to </w:t>
      </w:r>
      <w:r w:rsidR="0076344E">
        <w:lastRenderedPageBreak/>
        <w:t xml:space="preserve">prevent skin exposure while wearing gloves. Flame resistant laboratory coats must be worn when working with pyrophoric materials or flammable liquids greater than 1 liter in volume. It is recommended that 100% cotton (or other non-synthetic material) clothing be worn during these procedures to minimize injury in the case of a fire emergency. </w:t>
      </w:r>
    </w:p>
    <w:p w:rsidR="0076344E" w:rsidRDefault="0076344E" w:rsidP="00E456BB">
      <w:pPr>
        <w:ind w:left="360"/>
      </w:pPr>
      <w:r>
        <w:t>Laboratory coats should not be worn outside of a laboratory unless the individual is traveling directly to an adjacent laboratory work area. Laboratory coats should not be worn in common areas such as break rooms, offices, or restrooms. Each department is responsible for providing laundry services as needed to maintain the hygiene of laboratory coats. They may not be cleaned by staff members at private residences or public laundry facilities. Alternatives to laundering lab coats include routinely purchasing new lab coats for employees to replace contaminated lab coats, or using disposable lab coats.</w:t>
      </w:r>
    </w:p>
    <w:p w:rsidR="0076344E" w:rsidRDefault="0076344E" w:rsidP="00A25A55">
      <w:pPr>
        <w:pStyle w:val="Heading3"/>
        <w:numPr>
          <w:ilvl w:val="0"/>
          <w:numId w:val="84"/>
        </w:numPr>
        <w:ind w:left="1080" w:hanging="720"/>
      </w:pPr>
      <w:bookmarkStart w:id="96" w:name="_Toc380696195"/>
      <w:r>
        <w:t>Foot Protection</w:t>
      </w:r>
      <w:bookmarkEnd w:id="96"/>
    </w:p>
    <w:p w:rsidR="0076344E" w:rsidRDefault="00313A7B" w:rsidP="00D1648D">
      <w:pPr>
        <w:ind w:left="360"/>
      </w:pPr>
      <w:r>
        <w:rPr>
          <w:noProof/>
        </w:rPr>
        <w:drawing>
          <wp:anchor distT="0" distB="0" distL="114300" distR="114300" simplePos="0" relativeHeight="251656192" behindDoc="0" locked="0" layoutInCell="1" allowOverlap="1" wp14:anchorId="01896873" wp14:editId="0F78B4DC">
            <wp:simplePos x="0" y="0"/>
            <wp:positionH relativeFrom="margin">
              <wp:align>right</wp:align>
            </wp:positionH>
            <wp:positionV relativeFrom="paragraph">
              <wp:posOffset>0</wp:posOffset>
            </wp:positionV>
            <wp:extent cx="1924050" cy="1121410"/>
            <wp:effectExtent l="19050" t="19050" r="19050" b="21590"/>
            <wp:wrapSquare wrapText="bothSides"/>
            <wp:docPr id="4144" name="Picture 4144" descr="Chemical-Resistant Bootie" title="Chemical-Resistant Boo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krajicek\AppData\Local\Microsoft\Windows\Temporary Internet Files\Content.Word\photo (50).jpg"/>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t="15662" r="5607" b="11053"/>
                    <a:stretch/>
                  </pic:blipFill>
                  <pic:spPr bwMode="auto">
                    <a:xfrm>
                      <a:off x="0" y="0"/>
                      <a:ext cx="1924649" cy="112202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Closed toe shoes must be worn at all times when in the laboratory; open toe shoes and/or sandals are not permitted in any circumstance. Each affected employee must wear protective footwear when working in areas where there is a high-risk of objects falling on or rolling across the foot, piercing the sole, and where the feet are exposed to electrical or chemical hazards. If there is a high risk of chemical contamination to the foot (e.g., cleaning up a chemical spill on the floor), then chemical-resistant booties may need to worn as well. </w:t>
      </w:r>
    </w:p>
    <w:p w:rsidR="0076344E" w:rsidRDefault="0076344E" w:rsidP="00D1648D">
      <w:pPr>
        <w:pStyle w:val="Heading2"/>
      </w:pPr>
      <w:bookmarkStart w:id="97" w:name="_Toc380696196"/>
      <w:r>
        <w:t xml:space="preserve">Minimum PPE Requirements for Support Staff </w:t>
      </w:r>
      <w:r w:rsidR="003F75BC">
        <w:t>and</w:t>
      </w:r>
      <w:r>
        <w:t xml:space="preserve"> Visitors</w:t>
      </w:r>
      <w:bookmarkEnd w:id="97"/>
    </w:p>
    <w:p w:rsidR="0076344E" w:rsidRDefault="0076344E" w:rsidP="0076344E">
      <w:r>
        <w:t>Support staff (e.g., custodians, maintenance workers) and visitors often must enter laboratories to perform routine tasks such as maintenance or take a tour of the lab. These individuals are present in the laboratory, but are not performing work with or directly adjacent to any work with hazardous chemicals. To be present in the laboratory, the minimum PPE requirements include safety glasses, long pants, and closed-toe shoe. If additional PPE is required or if other unique safety requirements must be followed, it is the lab personnel’s responsibility to notify support staff and/or visitors of the additional requirements.</w:t>
      </w:r>
    </w:p>
    <w:p w:rsidR="0076344E" w:rsidRDefault="0076344E" w:rsidP="00D1648D">
      <w:pPr>
        <w:pStyle w:val="Heading2"/>
      </w:pPr>
      <w:bookmarkStart w:id="98" w:name="_Toc380696197"/>
      <w:r>
        <w:t>PPE Training Requirements</w:t>
      </w:r>
      <w:bookmarkEnd w:id="98"/>
    </w:p>
    <w:p w:rsidR="0076344E" w:rsidRDefault="0076344E" w:rsidP="0076344E">
      <w:r>
        <w:t xml:space="preserve">Laboratory Supervisors must ensure that all employees receive PPE training before any work with hazardous materials occurs. This training must be documented. </w:t>
      </w:r>
      <w:r w:rsidR="00EE7A81">
        <w:t>Document</w:t>
      </w:r>
      <w:r w:rsidR="003F75BC">
        <w:t xml:space="preserve"> PPE training</w:t>
      </w:r>
      <w:r w:rsidR="006C7976">
        <w:t xml:space="preserve"> </w:t>
      </w:r>
      <w:r w:rsidR="006C7976">
        <w:lastRenderedPageBreak/>
        <w:t>using</w:t>
      </w:r>
      <w:r w:rsidR="003F75BC">
        <w:t xml:space="preserve"> </w:t>
      </w:r>
      <w:r w:rsidR="003F75BC" w:rsidRPr="007C2000">
        <w:rPr>
          <w:i/>
        </w:rPr>
        <w:t>Certification of Training</w:t>
      </w:r>
      <w:r w:rsidR="003F75BC">
        <w:t xml:space="preserve"> </w:t>
      </w:r>
      <w:r w:rsidR="006C7976">
        <w:t xml:space="preserve">form (Appendix B of the Purdue University Personal Protective Equipment (PPE) Policy: </w:t>
      </w:r>
      <w:hyperlink r:id="rId104" w:history="1">
        <w:r w:rsidR="003F75BC" w:rsidRPr="00805E98">
          <w:rPr>
            <w:rStyle w:val="Hyperlink"/>
          </w:rPr>
          <w:t>http://www.purdue.edu/rem/home/booklets/PPEPolicy.pdf</w:t>
        </w:r>
      </w:hyperlink>
      <w:r w:rsidR="003F75BC">
        <w:t xml:space="preserve">) or access it directly from </w:t>
      </w:r>
      <w:hyperlink r:id="rId105" w:history="1">
        <w:r w:rsidR="003F75BC" w:rsidRPr="00805E98">
          <w:rPr>
            <w:rStyle w:val="Hyperlink"/>
          </w:rPr>
          <w:t>http://www.purdue.edu/rem/home/forms/CertT.pdf</w:t>
        </w:r>
      </w:hyperlink>
      <w:r w:rsidR="003F75BC">
        <w:t>. Each lab employee must be trained to know at least the following:</w:t>
      </w:r>
    </w:p>
    <w:p w:rsidR="0076344E" w:rsidRDefault="0076344E" w:rsidP="00A25A55">
      <w:pPr>
        <w:pStyle w:val="ListParagraph"/>
        <w:numPr>
          <w:ilvl w:val="0"/>
          <w:numId w:val="67"/>
        </w:numPr>
      </w:pPr>
      <w:r>
        <w:t>When PPE is necessary;</w:t>
      </w:r>
    </w:p>
    <w:p w:rsidR="0076344E" w:rsidRDefault="0076344E" w:rsidP="00A25A55">
      <w:pPr>
        <w:pStyle w:val="ListParagraph"/>
        <w:numPr>
          <w:ilvl w:val="0"/>
          <w:numId w:val="67"/>
        </w:numPr>
      </w:pPr>
      <w:r>
        <w:t>What PPE is necessary;</w:t>
      </w:r>
    </w:p>
    <w:p w:rsidR="0076344E" w:rsidRDefault="0076344E" w:rsidP="00A25A55">
      <w:pPr>
        <w:pStyle w:val="ListParagraph"/>
        <w:numPr>
          <w:ilvl w:val="0"/>
          <w:numId w:val="67"/>
        </w:numPr>
      </w:pPr>
      <w:r>
        <w:t>How to properly don, doff, adjust, and wear PPE;</w:t>
      </w:r>
    </w:p>
    <w:p w:rsidR="0076344E" w:rsidRDefault="0076344E" w:rsidP="00A25A55">
      <w:pPr>
        <w:pStyle w:val="ListParagraph"/>
        <w:numPr>
          <w:ilvl w:val="0"/>
          <w:numId w:val="67"/>
        </w:numPr>
      </w:pPr>
      <w:r>
        <w:t>The limitations of the PPE; and</w:t>
      </w:r>
    </w:p>
    <w:p w:rsidR="0076344E" w:rsidRDefault="0076344E" w:rsidP="00A25A55">
      <w:pPr>
        <w:pStyle w:val="ListParagraph"/>
        <w:numPr>
          <w:ilvl w:val="0"/>
          <w:numId w:val="67"/>
        </w:numPr>
      </w:pPr>
      <w:r>
        <w:t>The proper care, maintenance, and useful life of PPE.</w:t>
      </w:r>
    </w:p>
    <w:p w:rsidR="0076344E" w:rsidRDefault="0076344E" w:rsidP="0076344E">
      <w:r>
        <w:t xml:space="preserve">Each affected employee must demonstrate an understanding of the training provided, and the ability to use the PPE properly, before performing any work requiring the use of PPE. When the supervisor has reason to believe that an affected employee who has already been trained does not have the understanding and skill required (e.g., employee is seen handling hazardous materials without wearing proper PPE), then the supervisor must ensure the employee is retrained. </w:t>
      </w:r>
    </w:p>
    <w:p w:rsidR="0076344E" w:rsidRDefault="0076344E" w:rsidP="00D1648D">
      <w:pPr>
        <w:pStyle w:val="Heading2"/>
      </w:pPr>
      <w:bookmarkStart w:id="99" w:name="_Toc380696198"/>
      <w:r>
        <w:t>Injuries, Illnesses, and Medical Examinations</w:t>
      </w:r>
      <w:bookmarkEnd w:id="99"/>
    </w:p>
    <w:p w:rsidR="0076344E" w:rsidRDefault="0076344E" w:rsidP="0076344E">
      <w:r>
        <w:t>Employees must notify their Laboratory Supervisor of all injuries and illnesses regardless of how the magnitude. The laboratory supervisor must ensure that a First Report of Injury form is completed. Employees should report to a Purdue approved occupational medical provider (</w:t>
      </w:r>
      <w:hyperlink r:id="rId106" w:anchor="treatmentFacilities" w:history="1">
        <w:r w:rsidR="00313A7B" w:rsidRPr="001720D8">
          <w:rPr>
            <w:rStyle w:val="Hyperlink"/>
          </w:rPr>
          <w:t>http://www.purdue.edu/hr/Benefits/wcimmediatecare.html#treatmentFacilities</w:t>
        </w:r>
      </w:hyperlink>
      <w:r>
        <w:t>) if medical attention is required (Note: The Purdue University Student Hospital is not an approved occupational medical provider). If the injury is serious and presents an emergency situation, dial 911 and emergency responders (Purdue Fire Department if located on the West Lafayette Campus) will respond and transport the patient to a local hospital emergency room. For more information regarding the First Report of Injury reporting process, visit the REM webpage (</w:t>
      </w:r>
      <w:hyperlink r:id="rId107" w:history="1">
        <w:r w:rsidR="00313A7B" w:rsidRPr="001720D8">
          <w:rPr>
            <w:rStyle w:val="Hyperlink"/>
          </w:rPr>
          <w:t>http://www.purdue.edu/rem/injury/froi.htm</w:t>
        </w:r>
      </w:hyperlink>
      <w:r>
        <w:t>).</w:t>
      </w:r>
    </w:p>
    <w:p w:rsidR="0076344E" w:rsidRDefault="0076344E" w:rsidP="0076344E">
      <w:r>
        <w:t>Departments must provide all employees who work with hazardous chemicals an opportunity to receive medical attention, including any follow-up examinations which the examining physician determines to be necessary, under the following circumstances:</w:t>
      </w:r>
    </w:p>
    <w:p w:rsidR="0076344E" w:rsidRDefault="0076344E" w:rsidP="00A25A55">
      <w:pPr>
        <w:pStyle w:val="ListParagraph"/>
        <w:numPr>
          <w:ilvl w:val="0"/>
          <w:numId w:val="68"/>
        </w:numPr>
      </w:pPr>
      <w:r>
        <w:t>Whenever an employee develops signs or symptoms associated with a hazardous chemical to which the employee may have been exposed in the laboratory;</w:t>
      </w:r>
    </w:p>
    <w:p w:rsidR="0076344E" w:rsidRDefault="0076344E" w:rsidP="00A25A55">
      <w:pPr>
        <w:pStyle w:val="ListParagraph"/>
        <w:numPr>
          <w:ilvl w:val="0"/>
          <w:numId w:val="68"/>
        </w:numPr>
      </w:pPr>
      <w:r>
        <w:t xml:space="preserve">Where exposure monitoring reveals an exposure level routinely above the action level (or in the absence of an action level, the permissible exposure limit) for an OSHA </w:t>
      </w:r>
      <w:r>
        <w:lastRenderedPageBreak/>
        <w:t>regulated substance for which there are exposure monitoring and medical surveillance requirements, medical surveillance shall be established for the affected employee as prescribed by the particular standard; and</w:t>
      </w:r>
    </w:p>
    <w:p w:rsidR="0076344E" w:rsidRDefault="0076344E" w:rsidP="00A25A55">
      <w:pPr>
        <w:pStyle w:val="ListParagraph"/>
        <w:numPr>
          <w:ilvl w:val="0"/>
          <w:numId w:val="68"/>
        </w:numPr>
      </w:pPr>
      <w:r>
        <w:t>Whenever an event takes place in the work area such as a spill, leak, explosion, or other occurrence resulting in the likelihood of a hazardous exposure, the affected employee shall be provided an opportunity for a medical examination</w:t>
      </w:r>
      <w:r w:rsidR="00EE7A81">
        <w:t xml:space="preserve">. </w:t>
      </w:r>
      <w:r>
        <w:t>All medical examinations must be performed by or under the direct supervision of a licensed medical care provider and must be provided without cost to the employee.</w:t>
      </w:r>
    </w:p>
    <w:p w:rsidR="0076344E" w:rsidRDefault="0076344E" w:rsidP="0076344E"/>
    <w:p w:rsidR="008C2E21" w:rsidRDefault="008C2E21" w:rsidP="0076344E">
      <w:pPr>
        <w:sectPr w:rsidR="008C2E21" w:rsidSect="00EB402F">
          <w:headerReference w:type="default" r:id="rId108"/>
          <w:pgSz w:w="12240" w:h="15840" w:code="1"/>
          <w:pgMar w:top="1440" w:right="1440" w:bottom="1440" w:left="1440" w:header="288" w:footer="288" w:gutter="0"/>
          <w:cols w:space="720"/>
          <w:docGrid w:linePitch="360"/>
        </w:sectPr>
      </w:pPr>
    </w:p>
    <w:p w:rsidR="0076344E" w:rsidRDefault="0076344E" w:rsidP="00D50F19">
      <w:pPr>
        <w:pStyle w:val="Heading1"/>
      </w:pPr>
      <w:bookmarkStart w:id="100" w:name="_Toc380696199"/>
      <w:r>
        <w:lastRenderedPageBreak/>
        <w:t>Hazardous Waste Management</w:t>
      </w:r>
      <w:bookmarkEnd w:id="100"/>
    </w:p>
    <w:p w:rsidR="0076344E" w:rsidRDefault="0076344E" w:rsidP="00313A7B">
      <w:pPr>
        <w:pStyle w:val="Heading2"/>
      </w:pPr>
      <w:bookmarkStart w:id="101" w:name="_Toc380696200"/>
      <w:r>
        <w:t>Introduction</w:t>
      </w:r>
      <w:bookmarkEnd w:id="101"/>
    </w:p>
    <w:p w:rsidR="0076344E" w:rsidRDefault="0076344E" w:rsidP="0076344E">
      <w:r>
        <w:t xml:space="preserve">Hazardous waste is generally defined as waste that is dangerous or potentially harmful to human health or the environment. Hazardous waste regulations are strictly enforced by both the Environmental Protection Agency (EPA) and the Indiana Department of Environmental Management. The laboratory supervisor is responsible for managing the hazardous waste program in a safe and compliant manner. No chemical waste should be poured down the drain or discarded in the trash unless it is certain that doing so does not violate hazardous waste regulations or the West Lafayette wastewater treatment plant’s requirements (see </w:t>
      </w:r>
      <w:r w:rsidR="001C5B2A">
        <w:t xml:space="preserve">section 7.7 of this </w:t>
      </w:r>
      <w:r w:rsidR="001865DF">
        <w:t>chapter for</w:t>
      </w:r>
      <w:r w:rsidR="001C5B2A">
        <w:t xml:space="preserve"> information and guidance </w:t>
      </w:r>
      <w:r>
        <w:t>for acceptable sink disposal practices).</w:t>
      </w:r>
    </w:p>
    <w:p w:rsidR="0076344E" w:rsidRDefault="0076344E" w:rsidP="0076344E">
      <w:r>
        <w:t>Hazardous wastes can be liquid, solid, gas, or sludge. They can be discarded chemicals or mixtures generated from research and teaching operations, commercial products (e.g., cleaning fluids or pesticides), or by-products of manufacturing processes. All hazardous waste falls into one of the following categories:</w:t>
      </w:r>
    </w:p>
    <w:p w:rsidR="0076344E" w:rsidRDefault="0076344E" w:rsidP="00A25A55">
      <w:pPr>
        <w:pStyle w:val="ListParagraph"/>
        <w:numPr>
          <w:ilvl w:val="0"/>
          <w:numId w:val="69"/>
        </w:numPr>
      </w:pPr>
      <w:r>
        <w:t xml:space="preserve">Characteristic Wastes: includes wastes that are ignitable, corrosive, reactive, or toxic (D-listed). </w:t>
      </w:r>
    </w:p>
    <w:p w:rsidR="0076344E" w:rsidRDefault="0076344E" w:rsidP="00A25A55">
      <w:pPr>
        <w:pStyle w:val="ListParagraph"/>
        <w:numPr>
          <w:ilvl w:val="0"/>
          <w:numId w:val="69"/>
        </w:numPr>
      </w:pPr>
      <w:r>
        <w:t>Listed Wastes: includes wastes from common manufacturing and industrial processes (F-listed), wastes from specific industries (K-listed), and wastes from commercial chemical products (U- and P-listed).</w:t>
      </w:r>
    </w:p>
    <w:p w:rsidR="0076344E" w:rsidRDefault="0076344E" w:rsidP="00A25A55">
      <w:pPr>
        <w:pStyle w:val="ListParagraph"/>
        <w:numPr>
          <w:ilvl w:val="0"/>
          <w:numId w:val="69"/>
        </w:numPr>
      </w:pPr>
      <w:r>
        <w:t xml:space="preserve">Universal Waste: includes certain batteries (primarily rechargeable batteries such lithium, nickel-cadmium, nickel metal hydride, and mercury oxide), mercury-containing equipment (e.g., thermometers, thermostats), and certain lamps (e.g., fluorescent bulbs). Note: alkaline batteries and incandescent bulbs are not considered Universal Wastes and can be legally disposed of as trash. </w:t>
      </w:r>
    </w:p>
    <w:p w:rsidR="0076344E" w:rsidRDefault="0076344E" w:rsidP="00A25A55">
      <w:pPr>
        <w:pStyle w:val="ListParagraph"/>
        <w:numPr>
          <w:ilvl w:val="0"/>
          <w:numId w:val="69"/>
        </w:numPr>
      </w:pPr>
      <w:r>
        <w:t>Mixed Waste: hazardous waste mixed with radioactive waste.</w:t>
      </w:r>
    </w:p>
    <w:p w:rsidR="0076344E" w:rsidRDefault="0076344E" w:rsidP="0076344E">
      <w:r>
        <w:t>EPA-regulated hazardous waste should not be mistaken for biological or radiological wastes. A more detailed definition of hazardous waste, including the D, F, P, and U lists, is provided in Appendices 1 and 2 of the Hazardous Waste Disposal Guidelines.</w:t>
      </w:r>
      <w:r w:rsidR="00313A7B">
        <w:t xml:space="preserve"> </w:t>
      </w:r>
      <w:r>
        <w:t>(</w:t>
      </w:r>
      <w:hyperlink r:id="rId109" w:history="1">
        <w:r w:rsidR="00313A7B" w:rsidRPr="001720D8">
          <w:rPr>
            <w:rStyle w:val="Hyperlink"/>
          </w:rPr>
          <w:t>http://www.purdue.edu/rem/home/booklets/hwdg.pdf</w:t>
        </w:r>
      </w:hyperlink>
      <w:r w:rsidR="00313A7B">
        <w:t>)</w:t>
      </w:r>
    </w:p>
    <w:p w:rsidR="0076344E" w:rsidRDefault="0076344E" w:rsidP="00313A7B">
      <w:pPr>
        <w:pStyle w:val="Heading2"/>
      </w:pPr>
      <w:bookmarkStart w:id="102" w:name="_Toc380696201"/>
      <w:r>
        <w:lastRenderedPageBreak/>
        <w:t>Waste Identification and Labeling</w:t>
      </w:r>
      <w:bookmarkEnd w:id="102"/>
    </w:p>
    <w:p w:rsidR="0076344E" w:rsidRDefault="0076344E" w:rsidP="0076344E">
      <w:r>
        <w:t xml:space="preserve">All chemical constituents in a hazardous waste container must be identified by knowledgeable laboratory personnel. Not only is this required by the EPA, it also ensures that waste can be properly characterized and disposed of by REM. If there is uncertainty about the composition of a waste stream resulting from an experimental process, laboratory employees must consult the laboratory supervisor for assistance. In most cases, careful documentation and review of all chemical products used in the experimental protocol will result in accurate waste stream characterization. Additionally, review SDSs (specifically Section 2, “Hazard Identification” and Section 13, “Disposal Considerations”) to obtain information about hazardous constituents and characteristics. </w:t>
      </w:r>
    </w:p>
    <w:p w:rsidR="0076344E" w:rsidRDefault="0076344E" w:rsidP="0076344E">
      <w:r>
        <w:t xml:space="preserve">All waste should be properly labeled as soon the first drop of waste enters a waste container. Containers must be labeled and clearly marked with words that describe the contents of the waste and the words "Hazardous Waste". Hazardous waste should be listed completely on the label provided by REM in a percentage format as shown in Figure 7.1. Listing accurate percentages is not as important (+ 5% is acceptable and constituents less than 1% can be listed as “trace”) as listing all of the chemicals that makeup the waste. If a chemical is found in the laboratory and the composition is unknown, it should be assumed to be hazardous and labeled as “Hazardous Waste – awaiting proper characterization”. </w:t>
      </w:r>
    </w:p>
    <w:tbl>
      <w:tblPr>
        <w:tblStyle w:val="TableGrid"/>
        <w:tblW w:w="58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1 – Purdue University Hazardous Waste Labe"/>
        <w:tblDescription w:val="Figure 7.1 – Purdue University Hazardous Waste Labe"/>
      </w:tblPr>
      <w:tblGrid>
        <w:gridCol w:w="5886"/>
      </w:tblGrid>
      <w:tr w:rsidR="00313A7B" w:rsidTr="0081435A">
        <w:trPr>
          <w:tblHeader/>
          <w:jc w:val="center"/>
        </w:trPr>
        <w:tc>
          <w:tcPr>
            <w:tcW w:w="5886" w:type="dxa"/>
            <w:vAlign w:val="center"/>
          </w:tcPr>
          <w:p w:rsidR="00313A7B" w:rsidRDefault="00313A7B" w:rsidP="00313A7B">
            <w:pPr>
              <w:jc w:val="center"/>
            </w:pPr>
            <w:r>
              <w:rPr>
                <w:noProof/>
              </w:rPr>
              <w:drawing>
                <wp:inline distT="0" distB="0" distL="0" distR="0" wp14:anchorId="24BF0E6D" wp14:editId="50993AE9">
                  <wp:extent cx="3555263" cy="2743200"/>
                  <wp:effectExtent l="19050" t="19050" r="26670" b="19050"/>
                  <wp:docPr id="4146" name="Picture 4146" descr="Figure 7.1 – Purdue University Hazardous Waste Labe" title="Figure 7.1 – Purdue University Hazardous Waste L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rajicek\AppData\Local\Microsoft\Windows\Temporary Internet Files\Content.Word\photo (79).jpg"/>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r="3173"/>
                          <a:stretch/>
                        </pic:blipFill>
                        <pic:spPr bwMode="auto">
                          <a:xfrm>
                            <a:off x="0" y="0"/>
                            <a:ext cx="3555263" cy="27432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313A7B" w:rsidTr="00313A7B">
        <w:trPr>
          <w:jc w:val="center"/>
        </w:trPr>
        <w:tc>
          <w:tcPr>
            <w:tcW w:w="5886" w:type="dxa"/>
            <w:vAlign w:val="center"/>
          </w:tcPr>
          <w:p w:rsidR="00313A7B" w:rsidRDefault="00313A7B" w:rsidP="00313A7B">
            <w:pPr>
              <w:jc w:val="center"/>
            </w:pPr>
            <w:r>
              <w:rPr>
                <w:rFonts w:cstheme="minorHAnsi"/>
                <w:b/>
              </w:rPr>
              <w:t xml:space="preserve">Figure 7.1 – </w:t>
            </w:r>
            <w:r w:rsidRPr="002B2D75">
              <w:rPr>
                <w:rFonts w:cstheme="minorHAnsi"/>
                <w:b/>
              </w:rPr>
              <w:t>Purdue University</w:t>
            </w:r>
            <w:r>
              <w:rPr>
                <w:rFonts w:cstheme="minorHAnsi"/>
                <w:b/>
              </w:rPr>
              <w:t xml:space="preserve"> Hazardous Waste Labe</w:t>
            </w:r>
            <w:r w:rsidR="00DE0CF7">
              <w:rPr>
                <w:rFonts w:cstheme="minorHAnsi"/>
                <w:b/>
              </w:rPr>
              <w:t>l</w:t>
            </w:r>
          </w:p>
        </w:tc>
      </w:tr>
    </w:tbl>
    <w:p w:rsidR="0076344E" w:rsidRDefault="0076344E" w:rsidP="00313A7B">
      <w:pPr>
        <w:pStyle w:val="Heading2"/>
      </w:pPr>
      <w:bookmarkStart w:id="103" w:name="_Toc380696202"/>
      <w:r>
        <w:lastRenderedPageBreak/>
        <w:t>Waste Storage Requirements</w:t>
      </w:r>
      <w:bookmarkEnd w:id="103"/>
    </w:p>
    <w:p w:rsidR="0076344E" w:rsidRDefault="0076344E" w:rsidP="0076344E">
      <w:r>
        <w:t>Hazardous waste containers in Purdue laboratories are stored in satellit</w:t>
      </w:r>
      <w:r w:rsidR="00EE7A81">
        <w:t>e accumulation area (SAA). SAAs</w:t>
      </w:r>
      <w:r>
        <w:t xml:space="preserve"> are used to manage hazardous waste in laboratories and shops because doing so provides safe and effective means to accumulate hazardous waste before re</w:t>
      </w:r>
      <w:r w:rsidR="00EE7A81">
        <w:t>moval by REM. Additionally, SAAs</w:t>
      </w:r>
      <w:r>
        <w:t xml:space="preserve"> provide the least restrictive regulatory option for the accumulation and storage of hazardous waste containers. The following SAA rules must be followed at all times when managing hazardous waste in a laboratory: </w:t>
      </w:r>
    </w:p>
    <w:p w:rsidR="0076344E" w:rsidRDefault="00AC0801" w:rsidP="00A25A55">
      <w:pPr>
        <w:pStyle w:val="ListParagraph"/>
        <w:numPr>
          <w:ilvl w:val="0"/>
          <w:numId w:val="70"/>
        </w:numPr>
      </w:pPr>
      <w:r>
        <w:rPr>
          <w:noProof/>
        </w:rPr>
        <mc:AlternateContent>
          <mc:Choice Requires="wpg">
            <w:drawing>
              <wp:anchor distT="0" distB="0" distL="114300" distR="114300" simplePos="0" relativeHeight="251666432" behindDoc="0" locked="0" layoutInCell="1" allowOverlap="1" wp14:anchorId="3C8A1130" wp14:editId="17C22180">
                <wp:simplePos x="0" y="0"/>
                <wp:positionH relativeFrom="margin">
                  <wp:align>right</wp:align>
                </wp:positionH>
                <wp:positionV relativeFrom="line">
                  <wp:align>top</wp:align>
                </wp:positionV>
                <wp:extent cx="2039112" cy="1371600"/>
                <wp:effectExtent l="0" t="0" r="18415" b="19050"/>
                <wp:wrapSquare wrapText="bothSides"/>
                <wp:docPr id="2059" name="Group 2059" descr="Satellite Accumulation Area Sign" title="Satellite Accumulation Area Sign"/>
                <wp:cNvGraphicFramePr/>
                <a:graphic xmlns:a="http://schemas.openxmlformats.org/drawingml/2006/main">
                  <a:graphicData uri="http://schemas.microsoft.com/office/word/2010/wordprocessingGroup">
                    <wpg:wgp>
                      <wpg:cNvGrpSpPr/>
                      <wpg:grpSpPr>
                        <a:xfrm>
                          <a:off x="0" y="0"/>
                          <a:ext cx="2039112" cy="1371600"/>
                          <a:chOff x="0" y="0"/>
                          <a:chExt cx="2038350" cy="1314450"/>
                        </a:xfrm>
                      </wpg:grpSpPr>
                      <wps:wsp>
                        <wps:cNvPr id="307" name="Text Box 2" descr="Satellite Accumulation Area Sign" title="Satellite Accumulation Area Sign"/>
                        <wps:cNvSpPr txBox="1">
                          <a:spLocks noChangeArrowheads="1"/>
                        </wps:cNvSpPr>
                        <wps:spPr bwMode="auto">
                          <a:xfrm>
                            <a:off x="0" y="390525"/>
                            <a:ext cx="2038350" cy="923925"/>
                          </a:xfrm>
                          <a:prstGeom prst="rect">
                            <a:avLst/>
                          </a:prstGeom>
                          <a:solidFill>
                            <a:srgbClr val="FFFF00"/>
                          </a:solidFill>
                          <a:ln w="9525">
                            <a:solidFill>
                              <a:srgbClr val="000000"/>
                            </a:solidFill>
                            <a:miter lim="800000"/>
                            <a:headEnd/>
                            <a:tailEnd/>
                          </a:ln>
                        </wps:spPr>
                        <wps:txbx>
                          <w:txbxContent>
                            <w:p w:rsidR="00E029A6" w:rsidRPr="00C70F93" w:rsidRDefault="00E029A6" w:rsidP="00AC0801">
                              <w:pPr>
                                <w:jc w:val="center"/>
                                <w:rPr>
                                  <w:b/>
                                  <w:sz w:val="34"/>
                                  <w:szCs w:val="34"/>
                                </w:rPr>
                              </w:pPr>
                              <w:r w:rsidRPr="00C70F93">
                                <w:rPr>
                                  <w:b/>
                                  <w:sz w:val="34"/>
                                  <w:szCs w:val="34"/>
                                </w:rPr>
                                <w:t>Hazardous Waste Satellite Accumulation Area</w:t>
                              </w:r>
                            </w:p>
                          </w:txbxContent>
                        </wps:txbx>
                        <wps:bodyPr rot="0" vert="horz" wrap="square" lIns="91440" tIns="45720" rIns="91440" bIns="45720" anchor="t" anchorCtr="0">
                          <a:noAutofit/>
                        </wps:bodyPr>
                      </wps:wsp>
                      <wps:wsp>
                        <wps:cNvPr id="2053" name="Text Box 2" descr="Satellite Accumulation Area Sign" title="Satellite Accumulation Area Sign"/>
                        <wps:cNvSpPr txBox="1">
                          <a:spLocks noChangeArrowheads="1"/>
                        </wps:cNvSpPr>
                        <wps:spPr bwMode="auto">
                          <a:xfrm>
                            <a:off x="0" y="0"/>
                            <a:ext cx="2038350" cy="409575"/>
                          </a:xfrm>
                          <a:prstGeom prst="rect">
                            <a:avLst/>
                          </a:prstGeom>
                          <a:solidFill>
                            <a:schemeClr val="tx1"/>
                          </a:solidFill>
                          <a:ln w="9525">
                            <a:solidFill>
                              <a:srgbClr val="000000"/>
                            </a:solidFill>
                            <a:miter lim="800000"/>
                            <a:headEnd/>
                            <a:tailEnd/>
                          </a:ln>
                        </wps:spPr>
                        <wps:txbx>
                          <w:txbxContent>
                            <w:p w:rsidR="00E029A6" w:rsidRPr="00C70F93" w:rsidRDefault="00E029A6" w:rsidP="00AC0801">
                              <w:pPr>
                                <w:jc w:val="center"/>
                                <w:rPr>
                                  <w:b/>
                                  <w:color w:val="FFFF00"/>
                                  <w:sz w:val="50"/>
                                  <w:szCs w:val="50"/>
                                </w:rPr>
                              </w:pPr>
                              <w:r w:rsidRPr="00C70F93">
                                <w:rPr>
                                  <w:b/>
                                  <w:color w:val="FFFF00"/>
                                  <w:sz w:val="50"/>
                                  <w:szCs w:val="50"/>
                                </w:rPr>
                                <w:t>CAUTION</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C8A1130" id="Group 2059" o:spid="_x0000_s1062" alt="Title: Satellite Accumulation Area Sign - Description: Satellite Accumulation Area Sign" style="position:absolute;left:0;text-align:left;margin-left:109.35pt;margin-top:0;width:160.55pt;height:108pt;z-index:251666432;mso-position-horizontal:right;mso-position-horizontal-relative:margin;mso-position-vertical:top;mso-position-vertical-relative:line;mso-width-relative:margin;mso-height-relative:margin" coordsize="20383,1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">
                <v:shape id="_x0000_s1063" type="#_x0000_t202" alt="Satellite Accumulation Area Sign" style="position:absolute;top:3905;width:20383;height:9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8izscA&#10;AADcAAAADwAAAGRycy9kb3ducmV2LnhtbESPS2sCQRCE74H8h6EDucVZDUSzOooIhnjwtRFCbs1O&#10;70N3etadUTf/3hEEj0VVfUWNJq2pxJkaV1pW0O1EIIhTq0vOFex+5m8DEM4ja6wsk4J/cjAZPz+N&#10;MNb2wls6Jz4XAcIuRgWF93UspUsLMug6tiYOXmYbgz7IJpe6wUuAm0r2ouhDGiw5LBRY06yg9JCc&#10;jIK/4ylb/+53/NXb0Oq4mH8us2Sp1OtLOx2C8NT6R/je/tYK3qM+3M6EIyD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vIs7HAAAA3AAAAA8AAAAAAAAAAAAAAAAAmAIAAGRy&#10;cy9kb3ducmV2LnhtbFBLBQYAAAAABAAEAPUAAACMAwAAAAA=&#10;" fillcolor="yellow">
                  <v:textbox>
                    <w:txbxContent>
                      <w:p w:rsidR="00E029A6" w:rsidRPr="00C70F93" w:rsidRDefault="00E029A6" w:rsidP="00AC0801">
                        <w:pPr>
                          <w:jc w:val="center"/>
                          <w:rPr>
                            <w:b/>
                            <w:sz w:val="34"/>
                            <w:szCs w:val="34"/>
                          </w:rPr>
                        </w:pPr>
                        <w:r w:rsidRPr="00C70F93">
                          <w:rPr>
                            <w:b/>
                            <w:sz w:val="34"/>
                            <w:szCs w:val="34"/>
                          </w:rPr>
                          <w:t>Hazardous Waste Satellite Accumulation Area</w:t>
                        </w:r>
                      </w:p>
                    </w:txbxContent>
                  </v:textbox>
                </v:shape>
                <v:shape id="_x0000_s1064" type="#_x0000_t202" alt="Satellite Accumulation Area Sign" style="position:absolute;width:20383;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WhsgA&#10;AADdAAAADwAAAGRycy9kb3ducmV2LnhtbESPzWsCMRTE70L/h/AKXoomflRka5RSFLwo1o+Dt9fN&#10;6+7Szcuyibr61xuh4HGYmd8wk1ljS3Gm2heONfS6CgRx6kzBmYb9btEZg/AB2WDpmDRcycNs+tKa&#10;YGLchb/pvA2ZiBD2CWrIQ6gSKX2ak0XfdRVx9H5dbTFEWWfS1HiJcFvKvlIjabHguJBjRV85pX/b&#10;k9WQ/qyHxfHaG9yagxrb1ZuZm81K6/Zr8/kBIlATnuH/9tJo6Kv3ATzexCcgp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paGyAAAAN0AAAAPAAAAAAAAAAAAAAAAAJgCAABk&#10;cnMvZG93bnJldi54bWxQSwUGAAAAAAQABAD1AAAAjQMAAAAA&#10;" fillcolor="black [3213]">
                  <v:textbox>
                    <w:txbxContent>
                      <w:p w:rsidR="00E029A6" w:rsidRPr="00C70F93" w:rsidRDefault="00E029A6" w:rsidP="00AC0801">
                        <w:pPr>
                          <w:jc w:val="center"/>
                          <w:rPr>
                            <w:b/>
                            <w:color w:val="FFFF00"/>
                            <w:sz w:val="50"/>
                            <w:szCs w:val="50"/>
                          </w:rPr>
                        </w:pPr>
                        <w:r w:rsidRPr="00C70F93">
                          <w:rPr>
                            <w:b/>
                            <w:color w:val="FFFF00"/>
                            <w:sz w:val="50"/>
                            <w:szCs w:val="50"/>
                          </w:rPr>
                          <w:t>CAUTION</w:t>
                        </w:r>
                      </w:p>
                    </w:txbxContent>
                  </v:textbox>
                </v:shape>
                <w10:wrap type="square" anchorx="margin" anchory="line"/>
              </v:group>
            </w:pict>
          </mc:Fallback>
        </mc:AlternateContent>
      </w:r>
      <w:r w:rsidR="0076344E">
        <w:t xml:space="preserve">All waste must be stored in containers. </w:t>
      </w:r>
    </w:p>
    <w:p w:rsidR="0076344E" w:rsidRDefault="0076344E" w:rsidP="00A25A55">
      <w:pPr>
        <w:pStyle w:val="ListParagraph"/>
        <w:numPr>
          <w:ilvl w:val="0"/>
          <w:numId w:val="70"/>
        </w:numPr>
      </w:pPr>
      <w:r>
        <w:t xml:space="preserve">Containers must be in good condition and compatible with the waste they contain (no corrosive waste in metal containers). </w:t>
      </w:r>
    </w:p>
    <w:p w:rsidR="0076344E" w:rsidRDefault="0076344E" w:rsidP="00A25A55">
      <w:pPr>
        <w:pStyle w:val="ListParagraph"/>
        <w:numPr>
          <w:ilvl w:val="0"/>
          <w:numId w:val="70"/>
        </w:numPr>
      </w:pPr>
      <w:r>
        <w:t xml:space="preserve">Containers must be kept closed at all times except when adding or removing waste. </w:t>
      </w:r>
    </w:p>
    <w:p w:rsidR="0076344E" w:rsidRDefault="0076344E" w:rsidP="00A25A55">
      <w:pPr>
        <w:pStyle w:val="ListParagraph"/>
        <w:numPr>
          <w:ilvl w:val="0"/>
          <w:numId w:val="70"/>
        </w:numPr>
      </w:pPr>
      <w:r>
        <w:t xml:space="preserve">Containers must be labeled or clearly marked with words that describe the contents of the waste (e.g., liquid chromatography waste) and the words "Hazardous Waste". </w:t>
      </w:r>
    </w:p>
    <w:p w:rsidR="0076344E" w:rsidRDefault="0076344E" w:rsidP="00A25A55">
      <w:pPr>
        <w:pStyle w:val="ListParagraph"/>
        <w:numPr>
          <w:ilvl w:val="0"/>
          <w:numId w:val="70"/>
        </w:numPr>
      </w:pPr>
      <w:r>
        <w:t>Containers must be stored at or near the point of generation and under the control of the generator of the waste (wastes should remain in the same room they were generated in). A central waste collection room should not be established.</w:t>
      </w:r>
    </w:p>
    <w:p w:rsidR="0076344E" w:rsidRDefault="0076344E" w:rsidP="00A25A55">
      <w:pPr>
        <w:pStyle w:val="ListParagraph"/>
        <w:numPr>
          <w:ilvl w:val="0"/>
          <w:numId w:val="70"/>
        </w:numPr>
      </w:pPr>
      <w:r>
        <w:t>The waste storage volume should never exceed 55 gallons per SAA.</w:t>
      </w:r>
    </w:p>
    <w:p w:rsidR="0076344E" w:rsidRDefault="0076344E" w:rsidP="00A25A55">
      <w:pPr>
        <w:pStyle w:val="ListParagraph"/>
        <w:numPr>
          <w:ilvl w:val="0"/>
          <w:numId w:val="70"/>
        </w:numPr>
      </w:pPr>
      <w:r>
        <w:t>Containers should be segregated by chemical compatibility during storage (e.g., acids away from bases, secondary containment can be used as a means of segregation).</w:t>
      </w:r>
    </w:p>
    <w:p w:rsidR="0076344E" w:rsidRDefault="0076344E" w:rsidP="00A25A55">
      <w:pPr>
        <w:pStyle w:val="ListParagraph"/>
        <w:numPr>
          <w:ilvl w:val="0"/>
          <w:numId w:val="70"/>
        </w:numPr>
      </w:pPr>
      <w:r>
        <w:t xml:space="preserve">Avoid halogenated and non-halogenated wastes in the same waste container. </w:t>
      </w:r>
    </w:p>
    <w:p w:rsidR="0076344E" w:rsidRDefault="0076344E" w:rsidP="00A25A55">
      <w:pPr>
        <w:pStyle w:val="ListParagraph"/>
        <w:numPr>
          <w:ilvl w:val="0"/>
          <w:numId w:val="70"/>
        </w:numPr>
      </w:pPr>
      <w:r>
        <w:t>Avoid mixing incompatible waste streams in the same container (e.g., acids with bases, oxidizers with organic solvents) that will potentially create an exothermic reaction in the waste container. If mixing waste streams does create heat, allow the container to vent and cool in a chemical fume hood before sealing to avoid over pressurization of the container as illustrated in Figure 7.2.</w:t>
      </w:r>
    </w:p>
    <w:p w:rsidR="0076344E" w:rsidRDefault="0076344E" w:rsidP="00A25A55">
      <w:pPr>
        <w:pStyle w:val="ListParagraph"/>
        <w:numPr>
          <w:ilvl w:val="0"/>
          <w:numId w:val="70"/>
        </w:numPr>
      </w:pPr>
      <w:r>
        <w:t xml:space="preserve">Collect all highly toxic, reactive, mercury and any exotic wastes (e.g., dioxin compounds, PCBs, controlled substances) separately even if they are chemically compatible with other waste streams. Failing to do so can result in costly disposal fees (e.g., mixing mercury with an organic solvent waste means that the entire waste stream must be treated as mercury waste). </w:t>
      </w:r>
    </w:p>
    <w:p w:rsidR="0076344E" w:rsidRDefault="0076344E" w:rsidP="00A25A55">
      <w:pPr>
        <w:pStyle w:val="ListParagraph"/>
        <w:numPr>
          <w:ilvl w:val="0"/>
          <w:numId w:val="70"/>
        </w:numPr>
      </w:pPr>
      <w:r>
        <w:t>All spills and leaks should be cleaned up immediately.</w:t>
      </w:r>
    </w:p>
    <w:p w:rsidR="0076344E" w:rsidRDefault="0076344E" w:rsidP="00A25A55">
      <w:pPr>
        <w:pStyle w:val="ListParagraph"/>
        <w:numPr>
          <w:ilvl w:val="0"/>
          <w:numId w:val="70"/>
        </w:numPr>
      </w:pPr>
      <w:r>
        <w:t>Identification of SAAs is not required by the EPA, but it is recommended as a good practice.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2 – Container Failure Due to Mixing Incompatible Waste Streams"/>
        <w:tblDescription w:val="Figure 7.2 – Container Failure Due to Mixing Incompatible Waste Streams"/>
      </w:tblPr>
      <w:tblGrid>
        <w:gridCol w:w="7523"/>
      </w:tblGrid>
      <w:tr w:rsidR="00C77360" w:rsidTr="005F1987">
        <w:trPr>
          <w:tblHeader/>
          <w:jc w:val="center"/>
        </w:trPr>
        <w:tc>
          <w:tcPr>
            <w:tcW w:w="0" w:type="auto"/>
            <w:vAlign w:val="center"/>
          </w:tcPr>
          <w:p w:rsidR="00C77360" w:rsidRDefault="0076344E" w:rsidP="00C77360">
            <w:pPr>
              <w:jc w:val="center"/>
            </w:pPr>
            <w:r>
              <w:lastRenderedPageBreak/>
              <w:t xml:space="preserve"> </w:t>
            </w:r>
            <w:r w:rsidR="00C77360">
              <w:rPr>
                <w:noProof/>
              </w:rPr>
              <w:drawing>
                <wp:inline distT="0" distB="0" distL="0" distR="0" wp14:anchorId="0D8BF4C9" wp14:editId="4D3A68DC">
                  <wp:extent cx="3072384" cy="4113900"/>
                  <wp:effectExtent l="19050" t="19050" r="13970" b="20320"/>
                  <wp:docPr id="4148" name="Picture 4148" descr="Figure 7.2 – Container Failure Due to Mixing Incompatible Waste Streams" title="Figure 7.2 – Container Failure Due to Mixing Incompatible Waste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jicek\AppData\Local\Microsoft\Windows\Temporary Internet Files\Content.Word\photo (2).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072384" cy="4113900"/>
                          </a:xfrm>
                          <a:prstGeom prst="rect">
                            <a:avLst/>
                          </a:prstGeom>
                          <a:noFill/>
                          <a:ln>
                            <a:solidFill>
                              <a:sysClr val="windowText" lastClr="000000"/>
                            </a:solidFill>
                          </a:ln>
                        </pic:spPr>
                      </pic:pic>
                    </a:graphicData>
                  </a:graphic>
                </wp:inline>
              </w:drawing>
            </w:r>
          </w:p>
        </w:tc>
      </w:tr>
      <w:tr w:rsidR="00C77360" w:rsidTr="005F1987">
        <w:trPr>
          <w:jc w:val="center"/>
        </w:trPr>
        <w:tc>
          <w:tcPr>
            <w:tcW w:w="0" w:type="auto"/>
            <w:vAlign w:val="center"/>
          </w:tcPr>
          <w:p w:rsidR="00C77360" w:rsidRPr="00C77360" w:rsidRDefault="00C77360" w:rsidP="00C77360">
            <w:pPr>
              <w:tabs>
                <w:tab w:val="clear" w:pos="360"/>
              </w:tabs>
              <w:spacing w:before="120" w:beforeAutospacing="0" w:afterAutospacing="0" w:line="288" w:lineRule="auto"/>
              <w:jc w:val="center"/>
              <w:rPr>
                <w:rFonts w:cstheme="minorHAnsi"/>
                <w:b/>
                <w:color w:val="000000"/>
              </w:rPr>
            </w:pPr>
            <w:r w:rsidRPr="00C77360">
              <w:rPr>
                <w:rFonts w:cstheme="minorHAnsi"/>
                <w:b/>
                <w:color w:val="000000"/>
              </w:rPr>
              <w:t>Figure 7.2 – Container Failure Due to Mixing Incompatible Waste Streams</w:t>
            </w:r>
          </w:p>
        </w:tc>
      </w:tr>
    </w:tbl>
    <w:p w:rsidR="0076344E" w:rsidRDefault="0076344E" w:rsidP="00C77360">
      <w:pPr>
        <w:pStyle w:val="Heading2"/>
      </w:pPr>
      <w:bookmarkStart w:id="104" w:name="_Toc380696203"/>
      <w:r>
        <w:t>Waste Containers</w:t>
      </w:r>
      <w:bookmarkEnd w:id="104"/>
    </w:p>
    <w:p w:rsidR="0076344E" w:rsidRDefault="0076344E" w:rsidP="0076344E">
      <w:r>
        <w:t xml:space="preserve">REM does not provide containers to campus. It is the responsibility of the generator of the waste to provide containers. Usually the original container of the main component of the waste can be used (e.g., 4-liter glass jar, 5-gallon green metal solvent can). Purdue Stores also offers waste containers such as 20-liter carboys as shown in Figure 7.3 for sale. </w:t>
      </w:r>
    </w:p>
    <w:p w:rsidR="0076344E" w:rsidRDefault="0076344E" w:rsidP="0076344E">
      <w:r>
        <w:t>If requested, reusable hazardous waste storage containers of 5 gallons or larger may be returned to the generator's area. Mark the container clearly with "Return to", the building, and room number as illustrated in Figure 7.4. Containers unsuitable for reuse will be properly disposed of and not returned.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3 – 20 Liter Carboy and Figure 7.4 – Reusable Waste Container"/>
        <w:tblDescription w:val="Figure 7.3 – 20 Liter Carboy and Figure 7.4 – Reusable Waste Container"/>
      </w:tblPr>
      <w:tblGrid>
        <w:gridCol w:w="4320"/>
        <w:gridCol w:w="4320"/>
      </w:tblGrid>
      <w:tr w:rsidR="00C77360" w:rsidTr="005F1987">
        <w:trPr>
          <w:tblHeader/>
          <w:jc w:val="center"/>
        </w:trPr>
        <w:tc>
          <w:tcPr>
            <w:tcW w:w="4320" w:type="dxa"/>
            <w:vAlign w:val="center"/>
          </w:tcPr>
          <w:p w:rsidR="00C77360" w:rsidRDefault="00C77360" w:rsidP="00C77360">
            <w:pPr>
              <w:jc w:val="center"/>
            </w:pPr>
            <w:r>
              <w:rPr>
                <w:noProof/>
              </w:rPr>
              <w:lastRenderedPageBreak/>
              <w:drawing>
                <wp:anchor distT="0" distB="0" distL="114300" distR="114300" simplePos="0" relativeHeight="251657216" behindDoc="0" locked="0" layoutInCell="1" allowOverlap="1" wp14:anchorId="2A8EDE76" wp14:editId="45F92B42">
                  <wp:simplePos x="0" y="0"/>
                  <wp:positionH relativeFrom="column">
                    <wp:posOffset>556895</wp:posOffset>
                  </wp:positionH>
                  <wp:positionV relativeFrom="paragraph">
                    <wp:posOffset>19050</wp:posOffset>
                  </wp:positionV>
                  <wp:extent cx="1664208" cy="2286000"/>
                  <wp:effectExtent l="19050" t="19050" r="12700" b="19050"/>
                  <wp:wrapSquare wrapText="bothSides"/>
                  <wp:docPr id="4149" name="Picture 4149" descr="Figure 7.3 – 20 Liter Carboy" title="Figure 7.3 – 20 Liter Car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rajicek\AppData\Local\Microsoft\Windows\Temporary Internet Files\Content.Word\photo (36).jpg"/>
                          <pic:cNvPicPr>
                            <a:picLocks noChangeAspect="1" noChangeArrowheads="1"/>
                          </pic:cNvPicPr>
                        </pic:nvPicPr>
                        <pic:blipFill rotWithShape="1">
                          <a:blip r:embed="rId112">
                            <a:extLst>
                              <a:ext uri="{28A0092B-C50C-407E-A947-70E740481C1C}">
                                <a14:useLocalDpi xmlns:a14="http://schemas.microsoft.com/office/drawing/2010/main" val="0"/>
                              </a:ext>
                            </a:extLst>
                          </a:blip>
                          <a:srcRect l="9616" t="8153" r="12821" b="5036"/>
                          <a:stretch/>
                        </pic:blipFill>
                        <pic:spPr bwMode="auto">
                          <a:xfrm>
                            <a:off x="0" y="0"/>
                            <a:ext cx="1664208"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20" w:type="dxa"/>
            <w:vAlign w:val="center"/>
          </w:tcPr>
          <w:p w:rsidR="00C77360" w:rsidRDefault="002765DA" w:rsidP="00C77360">
            <w:pPr>
              <w:jc w:val="center"/>
            </w:pPr>
            <w:r w:rsidRPr="0045326E">
              <w:rPr>
                <w:rFonts w:ascii="Arial" w:hAnsi="Arial"/>
                <w:noProof/>
              </w:rPr>
              <w:drawing>
                <wp:inline distT="0" distB="0" distL="0" distR="0" wp14:anchorId="02FD6D61" wp14:editId="4F59D304">
                  <wp:extent cx="1945790" cy="2286000"/>
                  <wp:effectExtent l="19050" t="19050" r="16510" b="19050"/>
                  <wp:docPr id="11" name="Picture 11" descr="Figure 7.4 – Reusable Waste Container" title="Figure 7.4 – Reusable Wast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krajicek\AppData\Local\Microsoft\Windows\Temporary Internet Files\Content.Word\photo (94).jpg"/>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22500" r="17813"/>
                          <a:stretch/>
                        </pic:blipFill>
                        <pic:spPr bwMode="auto">
                          <a:xfrm>
                            <a:off x="0" y="0"/>
                            <a:ext cx="1945790" cy="2286000"/>
                          </a:xfrm>
                          <a:prstGeom prst="rect">
                            <a:avLst/>
                          </a:prstGeom>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C77360" w:rsidTr="005F1987">
        <w:trPr>
          <w:jc w:val="center"/>
        </w:trPr>
        <w:tc>
          <w:tcPr>
            <w:tcW w:w="4320" w:type="dxa"/>
            <w:vAlign w:val="center"/>
          </w:tcPr>
          <w:p w:rsidR="00C77360" w:rsidRDefault="00C77360" w:rsidP="00C77360">
            <w:pPr>
              <w:tabs>
                <w:tab w:val="clear" w:pos="360"/>
              </w:tabs>
              <w:spacing w:before="0" w:beforeAutospacing="0" w:afterAutospacing="0"/>
              <w:jc w:val="center"/>
            </w:pPr>
            <w:r w:rsidRPr="00C77360">
              <w:rPr>
                <w:rFonts w:eastAsiaTheme="minorHAnsi" w:cstheme="minorBidi"/>
                <w:b/>
              </w:rPr>
              <w:t>Figure 7.3 – 20 Liter Carboy</w:t>
            </w:r>
          </w:p>
        </w:tc>
        <w:tc>
          <w:tcPr>
            <w:tcW w:w="4320" w:type="dxa"/>
            <w:vAlign w:val="center"/>
          </w:tcPr>
          <w:p w:rsidR="00C77360" w:rsidRDefault="00C77360" w:rsidP="00C77360">
            <w:pPr>
              <w:tabs>
                <w:tab w:val="clear" w:pos="360"/>
              </w:tabs>
              <w:spacing w:before="0" w:beforeAutospacing="0" w:afterAutospacing="0"/>
              <w:jc w:val="center"/>
            </w:pPr>
            <w:r w:rsidRPr="00C77360">
              <w:rPr>
                <w:rFonts w:eastAsiaTheme="minorHAnsi" w:cstheme="minorBidi"/>
                <w:b/>
              </w:rPr>
              <w:t>Figure 7.4 – Reusable Waste Container</w:t>
            </w:r>
          </w:p>
        </w:tc>
      </w:tr>
    </w:tbl>
    <w:tbl>
      <w:tblPr>
        <w:tblStyle w:val="TableGrid"/>
        <w:tblpPr w:leftFromText="180" w:rightFromText="180" w:vertAnchor="text" w:horzAnchor="margin" w:tblpXSpec="right" w:tblpY="3423"/>
        <w:tblOverlap w:val="never"/>
        <w:tblW w:w="3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Figure 7.3 – 20 Liter Carboy and Figure 7.4 – Reusable Waste Container"/>
        <w:tblDescription w:val="Figure 7.3 – 20 Liter Carboy and Figure 7.4 – Reusable Waste Container"/>
      </w:tblPr>
      <w:tblGrid>
        <w:gridCol w:w="3720"/>
      </w:tblGrid>
      <w:tr w:rsidR="00736D30" w:rsidTr="007333BC">
        <w:trPr>
          <w:tblHeader/>
        </w:trPr>
        <w:tc>
          <w:tcPr>
            <w:tcW w:w="3720" w:type="dxa"/>
            <w:vAlign w:val="center"/>
          </w:tcPr>
          <w:p w:rsidR="00736D30" w:rsidRDefault="00736D30" w:rsidP="007333BC">
            <w:pPr>
              <w:jc w:val="center"/>
            </w:pPr>
            <w:r w:rsidRPr="0045326E">
              <w:rPr>
                <w:noProof/>
              </w:rPr>
              <w:drawing>
                <wp:inline distT="0" distB="0" distL="0" distR="0" wp14:anchorId="5871912C" wp14:editId="17DB1D54">
                  <wp:extent cx="2316481" cy="2286000"/>
                  <wp:effectExtent l="19050" t="19050" r="26670" b="19050"/>
                  <wp:docPr id="4155" name="Picture 4155" descr="Figure 7.5 – Safe for Disposal Label" title="Figure 7.5 – Safe for Disposal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2857" t="2477" r="2448" b="2946"/>
                          <a:stretch/>
                        </pic:blipFill>
                        <pic:spPr bwMode="auto">
                          <a:xfrm>
                            <a:off x="0" y="0"/>
                            <a:ext cx="2316481"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736D30" w:rsidTr="007333BC">
        <w:tc>
          <w:tcPr>
            <w:tcW w:w="3720" w:type="dxa"/>
            <w:vAlign w:val="center"/>
          </w:tcPr>
          <w:p w:rsidR="00736D30" w:rsidRPr="00C11AC0" w:rsidRDefault="00736D30" w:rsidP="007333BC">
            <w:pPr>
              <w:tabs>
                <w:tab w:val="clear" w:pos="360"/>
              </w:tabs>
              <w:spacing w:before="0" w:beforeAutospacing="0" w:afterAutospacing="0"/>
              <w:jc w:val="center"/>
              <w:rPr>
                <w:rFonts w:eastAsiaTheme="minorHAnsi" w:cstheme="minorBidi"/>
                <w:b/>
              </w:rPr>
            </w:pPr>
            <w:r w:rsidRPr="00C11AC0">
              <w:rPr>
                <w:rFonts w:eastAsiaTheme="minorHAnsi" w:cstheme="minorBidi"/>
                <w:b/>
              </w:rPr>
              <w:t>Figure 7.5 – Safe for Disposal Label</w:t>
            </w:r>
          </w:p>
        </w:tc>
      </w:tr>
    </w:tbl>
    <w:p w:rsidR="00DE0CF7" w:rsidRDefault="00DE0CF7" w:rsidP="0076344E"/>
    <w:p w:rsidR="0076344E" w:rsidRDefault="0076344E" w:rsidP="0076344E">
      <w:r>
        <w:t>Purdue’s policy for the disposal of empty containers is implemented to protect Purdue facilities and the Physical Facilities Buildings and Grounds staff when removing trash. Please remember that some chemical residues have the potential to mix with other incompatible residues in the dumpster or compactor causing a reaction or fire. In addition, sealed containers may become pressurized during compaction, which may result in residues spraying onto workers</w:t>
      </w:r>
      <w:r w:rsidR="00EE7A81">
        <w:t xml:space="preserve">. </w:t>
      </w:r>
      <w:r>
        <w:t>Please keep the following procedures and information in mind when disposing of empty containers:</w:t>
      </w:r>
    </w:p>
    <w:p w:rsidR="00C11AC0" w:rsidRDefault="0076344E" w:rsidP="00A25A55">
      <w:pPr>
        <w:pStyle w:val="ListParagraph"/>
        <w:numPr>
          <w:ilvl w:val="0"/>
          <w:numId w:val="71"/>
        </w:numPr>
      </w:pPr>
      <w:r>
        <w:t>Triple rinse empty containers with a solvent capable of removing the original material.</w:t>
      </w:r>
    </w:p>
    <w:p w:rsidR="0076344E" w:rsidRDefault="0076344E" w:rsidP="00A25A55">
      <w:pPr>
        <w:pStyle w:val="ListParagraph"/>
        <w:numPr>
          <w:ilvl w:val="0"/>
          <w:numId w:val="71"/>
        </w:numPr>
      </w:pPr>
      <w:r>
        <w:t>Collect the rinsate for disposal through REM.</w:t>
      </w:r>
    </w:p>
    <w:p w:rsidR="0076344E" w:rsidRDefault="0076344E" w:rsidP="00A25A55">
      <w:pPr>
        <w:pStyle w:val="ListParagraph"/>
        <w:numPr>
          <w:ilvl w:val="0"/>
          <w:numId w:val="71"/>
        </w:numPr>
      </w:pPr>
      <w:r>
        <w:t xml:space="preserve">Identify triple-rinsed, dry, odorless, and empty containers by placing a “Safe for Disposal” label on the container (Figure 7.5). Contact REM at </w:t>
      </w:r>
      <w:r w:rsidR="00A625C7">
        <w:t xml:space="preserve">(765) </w:t>
      </w:r>
      <w:r>
        <w:t>49-40121 to request a supply of these labels.</w:t>
      </w:r>
    </w:p>
    <w:p w:rsidR="0076344E" w:rsidRDefault="0076344E" w:rsidP="00A25A55">
      <w:pPr>
        <w:pStyle w:val="ListParagraph"/>
        <w:numPr>
          <w:ilvl w:val="0"/>
          <w:numId w:val="71"/>
        </w:numPr>
      </w:pPr>
      <w:r>
        <w:t>Remove any cap that may cause the container to become pressurized when compacting.</w:t>
      </w:r>
    </w:p>
    <w:p w:rsidR="0076344E" w:rsidRDefault="0076344E" w:rsidP="00A25A55">
      <w:pPr>
        <w:pStyle w:val="ListParagraph"/>
        <w:numPr>
          <w:ilvl w:val="0"/>
          <w:numId w:val="71"/>
        </w:numPr>
      </w:pPr>
      <w:r>
        <w:t>Arrange removal of these containers with the Building Services staff in your area or take these containers to the designated area beside the dumpster outside your building.</w:t>
      </w:r>
    </w:p>
    <w:p w:rsidR="0076344E" w:rsidRDefault="0076344E" w:rsidP="00A25A55">
      <w:pPr>
        <w:pStyle w:val="ListParagraph"/>
        <w:numPr>
          <w:ilvl w:val="0"/>
          <w:numId w:val="71"/>
        </w:numPr>
      </w:pPr>
      <w:r>
        <w:t>If unable to remove residual hazardous materials from containers, submit these to REM for pickup using the Hazardous Materials Pickup Request Form.</w:t>
      </w:r>
    </w:p>
    <w:p w:rsidR="0076344E" w:rsidRDefault="0076344E" w:rsidP="00C77360">
      <w:pPr>
        <w:pStyle w:val="Heading2"/>
      </w:pPr>
      <w:bookmarkStart w:id="105" w:name="_Toc380696204"/>
      <w:r>
        <w:lastRenderedPageBreak/>
        <w:t>Waste Disposal Procedures</w:t>
      </w:r>
      <w:bookmarkEnd w:id="105"/>
      <w:r>
        <w:t xml:space="preserve"> </w:t>
      </w:r>
    </w:p>
    <w:p w:rsidR="0076344E" w:rsidRDefault="0076344E" w:rsidP="0076344E">
      <w:r>
        <w:t xml:space="preserve">REM provides pickup services for all chemical waste generated on the West Lafayette campus. A Hazardous Materials Pickup Request Form must be completed and submitted by the generator of the waste to initiate pickup services. Once the pickup request has been processed, REM staff will come to your lab to pick up the waste. Average turnaround time is 3-5 days. </w:t>
      </w:r>
    </w:p>
    <w:p w:rsidR="0076344E" w:rsidRDefault="0076344E" w:rsidP="0076344E">
      <w:r>
        <w:t>The following procedures must be followed in order to have hazardous waste removed from campus locations:</w:t>
      </w:r>
    </w:p>
    <w:p w:rsidR="0076344E" w:rsidRDefault="0076344E" w:rsidP="00A25A55">
      <w:pPr>
        <w:pStyle w:val="ListParagraph"/>
        <w:numPr>
          <w:ilvl w:val="0"/>
          <w:numId w:val="72"/>
        </w:numPr>
      </w:pPr>
      <w:r>
        <w:t xml:space="preserve">Prior to pick up, all waste must be placed in a designated area within the room where the waste was generated. </w:t>
      </w:r>
    </w:p>
    <w:p w:rsidR="0076344E" w:rsidRDefault="0076344E" w:rsidP="00A25A55">
      <w:pPr>
        <w:pStyle w:val="ListParagraph"/>
        <w:numPr>
          <w:ilvl w:val="0"/>
          <w:numId w:val="72"/>
        </w:numPr>
      </w:pPr>
      <w:r>
        <w:t xml:space="preserve">All waste must be placed in an appropriate container(s). </w:t>
      </w:r>
    </w:p>
    <w:p w:rsidR="0076344E" w:rsidRDefault="0076344E" w:rsidP="00A25A55">
      <w:pPr>
        <w:pStyle w:val="ListParagraph"/>
        <w:numPr>
          <w:ilvl w:val="0"/>
          <w:numId w:val="72"/>
        </w:numPr>
      </w:pPr>
      <w:r>
        <w:t xml:space="preserve">All containers must be capped and labeled. </w:t>
      </w:r>
    </w:p>
    <w:p w:rsidR="0076344E" w:rsidRDefault="0076344E" w:rsidP="00A25A55">
      <w:pPr>
        <w:pStyle w:val="ListParagraph"/>
        <w:numPr>
          <w:ilvl w:val="0"/>
          <w:numId w:val="72"/>
        </w:numPr>
      </w:pPr>
      <w:r>
        <w:t xml:space="preserve">Complete and submit a Hazardous Materials Pickup Request Form (Figure 7.6). Visit the REM webpage to find the online Hazardous Material Pickup Request submission form. </w:t>
      </w:r>
    </w:p>
    <w:p w:rsidR="0076344E" w:rsidRDefault="0076344E" w:rsidP="0076344E">
      <w:r>
        <w:t xml:space="preserve">For further information regarding hazardous waste disposal, call REM at </w:t>
      </w:r>
      <w:r w:rsidR="00A625C7">
        <w:t xml:space="preserve">(765) </w:t>
      </w:r>
      <w:r>
        <w:t>49-40121 or visit the REM webpage (</w:t>
      </w:r>
      <w:hyperlink r:id="rId115" w:history="1">
        <w:r w:rsidR="00C11AC0" w:rsidRPr="001720D8">
          <w:rPr>
            <w:rStyle w:val="Hyperlink"/>
          </w:rPr>
          <w:t>http://www.purdue.edu/rem/hmm/hmm.htm</w:t>
        </w:r>
      </w:hyperlink>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6 – Hazardous Materials Pickup Request"/>
        <w:tblDescription w:val="Figure 7.6 – Hazardous Materials Pickup Request"/>
      </w:tblPr>
      <w:tblGrid>
        <w:gridCol w:w="9360"/>
      </w:tblGrid>
      <w:tr w:rsidR="00C11AC0" w:rsidTr="0081435A">
        <w:trPr>
          <w:tblHeader/>
          <w:jc w:val="center"/>
        </w:trPr>
        <w:tc>
          <w:tcPr>
            <w:tcW w:w="9576" w:type="dxa"/>
            <w:vAlign w:val="center"/>
          </w:tcPr>
          <w:p w:rsidR="00C11AC0" w:rsidRDefault="0081435A" w:rsidP="00C11AC0">
            <w:pPr>
              <w:jc w:val="center"/>
            </w:pPr>
            <w:r>
              <w:rPr>
                <w:rFonts w:cstheme="minorHAnsi"/>
                <w:noProof/>
              </w:rPr>
              <mc:AlternateContent>
                <mc:Choice Requires="wpg">
                  <w:drawing>
                    <wp:inline distT="0" distB="0" distL="0" distR="0" wp14:anchorId="5DCF9B0D" wp14:editId="007C350B">
                      <wp:extent cx="5943600" cy="3657600"/>
                      <wp:effectExtent l="19050" t="19050" r="19050" b="19050"/>
                      <wp:docPr id="8" name="Group 8" descr="Figure 7.6 – Hazardous Materials Pickup Request" title="Figure 7.6 – Hazardous Materials Pickup Request"/>
                      <wp:cNvGraphicFramePr/>
                      <a:graphic xmlns:a="http://schemas.openxmlformats.org/drawingml/2006/main">
                        <a:graphicData uri="http://schemas.microsoft.com/office/word/2010/wordprocessingGroup">
                          <wpg:wgp>
                            <wpg:cNvGrpSpPr/>
                            <wpg:grpSpPr>
                              <a:xfrm>
                                <a:off x="0" y="0"/>
                                <a:ext cx="5943600" cy="3657600"/>
                                <a:chOff x="0" y="0"/>
                                <a:chExt cx="5953125" cy="4857750"/>
                              </a:xfrm>
                            </wpg:grpSpPr>
                            <wps:wsp>
                              <wps:cNvPr id="7" name="Straight Arrow Connector 7"/>
                              <wps:cNvCnPr/>
                              <wps:spPr>
                                <a:xfrm>
                                  <a:off x="2981325" y="3762375"/>
                                  <a:ext cx="0" cy="371475"/>
                                </a:xfrm>
                                <a:prstGeom prst="straightConnector1">
                                  <a:avLst/>
                                </a:prstGeom>
                                <a:noFill/>
                                <a:ln w="28575" cap="flat" cmpd="sng" algn="ctr">
                                  <a:solidFill>
                                    <a:sysClr val="windowText" lastClr="000000"/>
                                  </a:solidFill>
                                  <a:prstDash val="solid"/>
                                  <a:headEnd type="arrow"/>
                                  <a:tailEnd type="arrow"/>
                                </a:ln>
                                <a:effectLst/>
                              </wps:spPr>
                              <wps:bodyPr/>
                            </wps:wsp>
                            <pic:pic xmlns:pic="http://schemas.openxmlformats.org/drawingml/2006/picture">
                              <pic:nvPicPr>
                                <pic:cNvPr id="4" name="Picture 4" descr="HMM001_Page_1"/>
                                <pic:cNvPicPr>
                                  <a:picLocks noChangeAspect="1"/>
                                </pic:cNvPicPr>
                              </pic:nvPicPr>
                              <pic:blipFill>
                                <a:blip r:embed="rId116" cstate="print">
                                  <a:extLst>
                                    <a:ext uri="{28A0092B-C50C-407E-A947-70E740481C1C}">
                                      <a14:useLocalDpi xmlns:a14="http://schemas.microsoft.com/office/drawing/2010/main" val="0"/>
                                    </a:ext>
                                  </a:extLst>
                                </a:blip>
                                <a:srcRect b="52751"/>
                                <a:stretch>
                                  <a:fillRect/>
                                </a:stretch>
                              </pic:blipFill>
                              <pic:spPr bwMode="auto">
                                <a:xfrm>
                                  <a:off x="0" y="0"/>
                                  <a:ext cx="5943600" cy="3762375"/>
                                </a:xfrm>
                                <a:prstGeom prst="rect">
                                  <a:avLst/>
                                </a:prstGeom>
                                <a:noFill/>
                                <a:ln>
                                  <a:solidFill>
                                    <a:sysClr val="windowText" lastClr="000000"/>
                                  </a:solidFill>
                                </a:ln>
                              </pic:spPr>
                            </pic:pic>
                            <pic:pic xmlns:pic="http://schemas.openxmlformats.org/drawingml/2006/picture">
                              <pic:nvPicPr>
                                <pic:cNvPr id="5" name="Picture 3" descr="HMM001_Page_1"/>
                                <pic:cNvPicPr>
                                  <a:picLocks noChangeAspect="1"/>
                                </pic:cNvPicPr>
                              </pic:nvPicPr>
                              <pic:blipFill>
                                <a:blip r:embed="rId117" cstate="print">
                                  <a:extLst>
                                    <a:ext uri="{28A0092B-C50C-407E-A947-70E740481C1C}">
                                      <a14:useLocalDpi xmlns:a14="http://schemas.microsoft.com/office/drawing/2010/main" val="0"/>
                                    </a:ext>
                                  </a:extLst>
                                </a:blip>
                                <a:srcRect t="86403"/>
                                <a:stretch>
                                  <a:fillRect/>
                                </a:stretch>
                              </pic:blipFill>
                              <pic:spPr bwMode="auto">
                                <a:xfrm>
                                  <a:off x="0" y="4162425"/>
                                  <a:ext cx="5953125" cy="695325"/>
                                </a:xfrm>
                                <a:prstGeom prst="rect">
                                  <a:avLst/>
                                </a:prstGeom>
                                <a:noFill/>
                                <a:ln>
                                  <a:solidFill>
                                    <a:sysClr val="windowText" lastClr="000000"/>
                                  </a:solidFill>
                                </a:ln>
                              </pic:spPr>
                            </pic:pic>
                          </wpg:wgp>
                        </a:graphicData>
                      </a:graphic>
                    </wp:inline>
                  </w:drawing>
                </mc:Choice>
                <mc:Fallback>
                  <w:pict>
                    <v:group w14:anchorId="49E9ABBC" id="Group 8" o:spid="_x0000_s1026" alt="Title: Figure 7.6 – Hazardous Materials Pickup Request - Description: Figure 7.6 – Hazardous Materials Pickup Request" style="width:468pt;height:4in;mso-position-horizontal-relative:char;mso-position-vertical-relative:line" coordsize="59531,48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IAAAAAB/9sAQwAMCAgbChskFxckKiQeJConIB4e&#10;ICcpJSUlJSUpLiorKysrKi4vNDU1NTQvOzs7Ozs7Ozs7Ozs7Ozs7Ozs7Ozs7/9sAQwENCwsQDhAi&#10;GBgiMighKDI7MjIyMjs7Ozs7Ozs7Ozs7Ozs7Ozs7QEBAQEA7QEBAQEBAQEBAQEBAQEBAQEBAQEBA&#10;/8AAEQgIlwa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V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isn7Nef89of/Ad&#10;/wD5Io+zXn/PaH/wHf8A+SKANaisn7Nef89of/Ad/wD5Io+zXn/PaH/wHf8A+SKANaisn7Nef89o&#10;f/Ad/wD5Io+zXn/PaH/wHf8A+SKANaisn7Nef89of/Ad/wD5Io+zXn/PaH/wHf8A+SKANaisn7Ne&#10;f89of/Ad/wD5Io+zXn/PaH/wHf8A+SKANaisn7Nef89of/Ad/wD5Io+zXn/PaH/wHf8A+SKANa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isn7Nef89of/Ad&#10;/wD5Io+zXn/PaH/wHf8A+SKANaisn7Nef89of/Ad/wD5Io+zXn/PaH/wHf8A+SKANaisn7Nef89o&#10;f/Ad/wD5Io+zXn/PaH/wHf8A+SKANaisn7Nef89of/Ad/wD5Io+zXn/PaH/wHf8A+SKANaisn7Ne&#10;f89of/Ad/wD5Io+zXn/PaH/wHf8A+SKANaisn7Nef89of/Ad/wD5Io+zXn/PaH/wHf8A+SKANa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&#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VX1DUI9OjaaZgqKMsx/wA/kOpPAoAs&#10;UVzPhXxadenuFVcRR+V5RKlXZZFJ3HJ6HGV4HykZrpq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mSw&#10;rKMMARkHBGeVOQfwIyPen0UAcp4d/wCQjf8A/bt/6KNdXWfZaIlpPNcqW3zeXvBxtHlrtG3j8+TW&#10;h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AAACEANIFxue7pAwDu6QMAFQAAAGRycy9tZWRp&#10;YS9pbWFnZTIuanBlZ//Y/+AAEEpGSUYAAQEBANwA3AAA/9sAQwACAQECAQECAgICAgICAgMFAwMD&#10;AwMGBAQDBQcGBwcHBgcHCAkLCQgICggHBwoNCgoLDAwMDAcJDg8NDA4LDAwM/9sAQwECAgIDAwMG&#10;AwMGDAgHCAwMDAwMDAwMDAwMDAwMDAwMDAwMDAwMDAwMDAwMDAwMDAwMDAwMDAwMDAwMDAwMDAwM&#10;/8AAEQgDnwW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gT/AOqav56f+DOn/k+b9pn/ALB0H/pdNX2sf+CKP7YrAg/8FJfiKQf+pFT/AOWNdT/w&#10;Re/4IF3X/BIn4s+P/Fc/xfPxKn8e6fDZzI3hn+yGtnjmaUyFvtc+/cWxjC49T0oA/RmikTIQBjkg&#10;c0t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YHj34n6F8LfDl7rXiTVdN0HRN&#10;NjMt3qGoXSW1tbKDjc8jkKoyQMk9xXD/ALMX7avw9/bD/wCEtf4fay2vWvgvW28P6jcpbyRwm6WG&#10;OYiNmUCRPLmjYOuVYNwTXpd9okGo585FkXesgVlBAZSGU8jqGAYHqDXhn7GP7JWq/sz/ABL+OeuX&#10;+p2epQfFnx7L4utYoYmjfT4nsrW38lychmBtycjAw3tQB7/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">
                      <v:shape id="Straight Arrow Connector 7" o:spid="_x0000_s1027" type="#_x0000_t32" style="position:absolute;left:29813;top:37623;width:0;height:3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ZbPsEAAADaAAAADwAAAGRycy9kb3ducmV2LnhtbERPTWvCQBC9F/wPywi9SN1YipXoJsRA&#10;wUMvxkKvY3aapGZnQ3aNsb/eFYQeH+97k46mFQP1rrGsYDGPQBCXVjdcKfg6fLysQDiPrLG1TAqu&#10;5CBNJk8bjLW98J6GwlcihLCLUUHtfRdL6cqaDLq57YgD92N7gz7AvpK6x0sIN618jaKlNNhwaKix&#10;o7ym8lScTZhRrIox4+1nLndD9T07/l7fhj+lnqdjtgbhafT/4od7pxW8w/1K8INM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ls+wQAAANoAAAAPAAAAAAAAAAAAAAAA&#10;AKECAABkcnMvZG93bnJldi54bWxQSwUGAAAAAAQABAD5AAAAjwMAAAAA&#10;" strokecolor="windowText" strokeweight="2.25pt">
                        <v:stroke startarrow="open" endarrow="open"/>
                      </v:shape>
                      <v:shape id="Picture 4" o:spid="_x0000_s1028" type="#_x0000_t75" alt="HMM001_Page_1" style="position:absolute;width:59436;height:37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RQv3BAAAA2gAAAA8AAABkcnMvZG93bnJldi54bWxET8tqwzAQvAfyD2IDvcWyS3GDG9mEQKD0&#10;UKjtkOtibW0Ta2UkNXH/vioUepjDMC9mXy1mEjdyfrSsIEtSEMSd1SP3CtrmtN2B8AFZ42SZFHyT&#10;h6pcr/ZYaHvnD7rVoRexhH2BCoYQ5kJK3w1k0Cd2Jo7ap3UGQ6Sul9rhPZabST6maS4NjhwXBpzp&#10;OFB3rb+Mgjx/u8zn59C/X5ouky7zbYRSD5vl8AIi0BL+zX/pV63gCX6vxBsgy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RQv3BAAAA2gAAAA8AAAAAAAAAAAAAAAAAnwIA&#10;AGRycy9kb3ducmV2LnhtbFBLBQYAAAAABAAEAPcAAACNAwAAAAA=&#10;" stroked="t" strokecolor="windowText">
                        <v:imagedata r:id="rId118" o:title="HMM001_Page_1" cropbottom="34571f"/>
                        <v:path arrowok="t"/>
                      </v:shape>
                      <v:shape id="Picture 3" o:spid="_x0000_s1029" type="#_x0000_t75" alt="HMM001_Page_1" style="position:absolute;top:41624;width:59531;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wYrDAAAA2gAAAA8AAABkcnMvZG93bnJldi54bWxEj1trwkAQhd8F/8Mygi/FbBQaSpqNqCCU&#10;lELr5X3ITpOQ7GzIbjX667uFgo+Hc/k42Xo0nbjQ4BrLCpZRDIK4tLrhSsHpuF+8gHAeWWNnmRTc&#10;yME6n04yTLW98hddDr4SYYRdigpq7/tUSlfWZNBFticO3rcdDPogh0rqAa9h3HRyFceJNNhwINTY&#10;066msj38GAVyt5fxUyB+nN+3975oiy1/JkrNZ+PmFYSn0T/C/+03reAZ/q6EGy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BisMAAADaAAAADwAAAAAAAAAAAAAAAACf&#10;AgAAZHJzL2Rvd25yZXYueG1sUEsFBgAAAAAEAAQA9wAAAI8DAAAAAA==&#10;" stroked="t" strokecolor="windowText">
                        <v:imagedata r:id="rId119" o:title="HMM001_Page_1" croptop="56625f"/>
                        <v:path arrowok="t"/>
                      </v:shape>
                      <w10:anchorlock/>
                    </v:group>
                  </w:pict>
                </mc:Fallback>
              </mc:AlternateContent>
            </w:r>
          </w:p>
        </w:tc>
      </w:tr>
      <w:tr w:rsidR="00C11AC0" w:rsidTr="00C11AC0">
        <w:trPr>
          <w:jc w:val="center"/>
        </w:trPr>
        <w:tc>
          <w:tcPr>
            <w:tcW w:w="9576" w:type="dxa"/>
            <w:vAlign w:val="center"/>
          </w:tcPr>
          <w:p w:rsidR="00C11AC0" w:rsidRPr="00C11AC0" w:rsidRDefault="00C11AC0" w:rsidP="00C11AC0">
            <w:pPr>
              <w:jc w:val="center"/>
              <w:rPr>
                <w:b/>
              </w:rPr>
            </w:pPr>
            <w:r w:rsidRPr="00C11AC0">
              <w:rPr>
                <w:b/>
              </w:rPr>
              <w:t>Figure 7.6 – Hazardous Materials Pickup Request</w:t>
            </w:r>
          </w:p>
        </w:tc>
      </w:tr>
    </w:tbl>
    <w:p w:rsidR="0076344E" w:rsidRDefault="0076344E" w:rsidP="00C11AC0">
      <w:pPr>
        <w:pStyle w:val="Heading2"/>
      </w:pPr>
      <w:bookmarkStart w:id="106" w:name="_Toc380696205"/>
      <w:r>
        <w:lastRenderedPageBreak/>
        <w:t>Unknown Chemical Waste</w:t>
      </w:r>
      <w:bookmarkEnd w:id="106"/>
    </w:p>
    <w:p w:rsidR="0076344E" w:rsidRDefault="0076344E" w:rsidP="0076344E">
      <w:r>
        <w:t>Unknown chemicals are a serious problem in laboratories. Mysterious chemicals are often stored in labs for years before lab personnel notice the unidentified items. However, steps can be taken to assist with proper management of unknowns. Unknown chemicals must be properly identified according to hazard class before proper disposal. The hazards that should be noted include: corrosive, flammable, oxidizer, reactive, toxic, and radioactive. The following subsections describe in detail how to properly manage unknown chemicals.</w:t>
      </w:r>
    </w:p>
    <w:p w:rsidR="0076344E" w:rsidRDefault="0076344E" w:rsidP="00A25A55">
      <w:pPr>
        <w:pStyle w:val="Heading3"/>
        <w:numPr>
          <w:ilvl w:val="0"/>
          <w:numId w:val="74"/>
        </w:numPr>
        <w:ind w:left="1080" w:hanging="720"/>
      </w:pPr>
      <w:bookmarkStart w:id="107" w:name="_Toc380696206"/>
      <w:r>
        <w:t>Labeling Unknown Chemicals</w:t>
      </w:r>
      <w:bookmarkEnd w:id="107"/>
    </w:p>
    <w:p w:rsidR="0076344E" w:rsidRDefault="0076344E" w:rsidP="00886CB0">
      <w:pPr>
        <w:ind w:left="360"/>
      </w:pPr>
      <w:r>
        <w:t>Until the unknown chemical can be properly identified by either lab staff or REM, the container should be labeled with a Hazardous Waste Disposal Tag. The following information should be written on the label: “Unknown hazardous chemical, awaiting proper characterization by REM” as illustrated in Figure 7.7.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7 – Properly Labeled Unknown Waste "/>
        <w:tblDescription w:val="Figure 7.7 – Properly Labeled Unknown Waste "/>
      </w:tblPr>
      <w:tblGrid>
        <w:gridCol w:w="4816"/>
      </w:tblGrid>
      <w:tr w:rsidR="002D6CE8" w:rsidTr="005F1987">
        <w:trPr>
          <w:tblHeader/>
          <w:jc w:val="center"/>
        </w:trPr>
        <w:tc>
          <w:tcPr>
            <w:tcW w:w="0" w:type="auto"/>
            <w:vAlign w:val="center"/>
          </w:tcPr>
          <w:p w:rsidR="002D6CE8" w:rsidRDefault="007D7E72" w:rsidP="002D6CE8">
            <w:pPr>
              <w:jc w:val="center"/>
            </w:pPr>
            <w:r>
              <w:rPr>
                <w:noProof/>
              </w:rPr>
              <w:drawing>
                <wp:inline distT="0" distB="0" distL="0" distR="0" wp14:anchorId="1E65AF98" wp14:editId="3E0E1902">
                  <wp:extent cx="2402205" cy="3200400"/>
                  <wp:effectExtent l="19050" t="19050" r="17145" b="19050"/>
                  <wp:docPr id="2069" name="Picture 2069" descr="Figure 7.7 – Properly Labeled Unknown Waste " title="Figure 7.7 – Properly Labeled Unknown Wa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402205" cy="3200400"/>
                          </a:xfrm>
                          <a:prstGeom prst="rect">
                            <a:avLst/>
                          </a:prstGeom>
                          <a:noFill/>
                          <a:ln>
                            <a:solidFill>
                              <a:schemeClr val="tx1"/>
                            </a:solidFill>
                          </a:ln>
                        </pic:spPr>
                      </pic:pic>
                    </a:graphicData>
                  </a:graphic>
                </wp:inline>
              </w:drawing>
            </w:r>
          </w:p>
        </w:tc>
      </w:tr>
      <w:tr w:rsidR="002D6CE8" w:rsidTr="005F1987">
        <w:trPr>
          <w:jc w:val="center"/>
        </w:trPr>
        <w:tc>
          <w:tcPr>
            <w:tcW w:w="0" w:type="auto"/>
            <w:vAlign w:val="center"/>
          </w:tcPr>
          <w:p w:rsidR="002D6CE8" w:rsidRPr="002D6CE8" w:rsidRDefault="002D6CE8" w:rsidP="007D7E72">
            <w:pPr>
              <w:jc w:val="center"/>
              <w:rPr>
                <w:b/>
              </w:rPr>
            </w:pPr>
            <w:r w:rsidRPr="002D6CE8">
              <w:rPr>
                <w:b/>
              </w:rPr>
              <w:t xml:space="preserve">Figure 7.7 – </w:t>
            </w:r>
            <w:r w:rsidR="007D7E72" w:rsidRPr="002D6CE8">
              <w:rPr>
                <w:b/>
              </w:rPr>
              <w:t xml:space="preserve">Properly Labeled </w:t>
            </w:r>
            <w:r w:rsidRPr="002D6CE8">
              <w:rPr>
                <w:b/>
              </w:rPr>
              <w:t xml:space="preserve">Unknown Waste </w:t>
            </w:r>
          </w:p>
        </w:tc>
      </w:tr>
    </w:tbl>
    <w:p w:rsidR="0076344E" w:rsidRDefault="0076344E" w:rsidP="00A25A55">
      <w:pPr>
        <w:pStyle w:val="Heading3"/>
        <w:numPr>
          <w:ilvl w:val="0"/>
          <w:numId w:val="74"/>
        </w:numPr>
        <w:ind w:left="1080" w:hanging="720"/>
      </w:pPr>
      <w:bookmarkStart w:id="108" w:name="_Toc380696207"/>
      <w:r>
        <w:t>Identifying Unknown Chemicals</w:t>
      </w:r>
      <w:bookmarkEnd w:id="108"/>
    </w:p>
    <w:p w:rsidR="0076344E" w:rsidRDefault="0076344E" w:rsidP="00886CB0">
      <w:pPr>
        <w:ind w:left="360"/>
      </w:pPr>
      <w:r>
        <w:t>Every effort should be made by laboratory personnel to identify unknown chemicals. Here are a few steps that can be taken to help this effort:</w:t>
      </w:r>
    </w:p>
    <w:p w:rsidR="0076344E" w:rsidRDefault="0076344E" w:rsidP="00A25A55">
      <w:pPr>
        <w:pStyle w:val="ListParagraph"/>
        <w:numPr>
          <w:ilvl w:val="0"/>
          <w:numId w:val="75"/>
        </w:numPr>
      </w:pPr>
      <w:r>
        <w:lastRenderedPageBreak/>
        <w:t xml:space="preserve">Ask other laboratory personnel if they are responsible for, or can help identify the unknown chemical. </w:t>
      </w:r>
    </w:p>
    <w:p w:rsidR="0076344E" w:rsidRDefault="0076344E" w:rsidP="00A25A55">
      <w:pPr>
        <w:pStyle w:val="ListParagraph"/>
        <w:numPr>
          <w:ilvl w:val="0"/>
          <w:numId w:val="75"/>
        </w:numPr>
      </w:pPr>
      <w:r>
        <w:t xml:space="preserve">The type of research conducted in the laboratory can be useful information for making this determination. Eliminating certain chemicals as a possibility helps narrow the problem as well. This is especially important for mercury, PCB, or dioxin compounds because they must be managed separately from other hazardous waste. </w:t>
      </w:r>
    </w:p>
    <w:p w:rsidR="00886CB0" w:rsidRDefault="0076344E" w:rsidP="00A25A55">
      <w:pPr>
        <w:pStyle w:val="ListParagraph"/>
        <w:numPr>
          <w:ilvl w:val="0"/>
          <w:numId w:val="75"/>
        </w:numPr>
      </w:pPr>
      <w:r>
        <w:t xml:space="preserve">For trade products, contact the manufacturer or search online to obtain an SDS. REM staff can assist you in finding an SDS. </w:t>
      </w:r>
    </w:p>
    <w:p w:rsidR="0076344E" w:rsidRDefault="0076344E" w:rsidP="00A25A55">
      <w:pPr>
        <w:pStyle w:val="Heading3"/>
        <w:numPr>
          <w:ilvl w:val="0"/>
          <w:numId w:val="74"/>
        </w:numPr>
        <w:ind w:left="1080" w:hanging="720"/>
      </w:pPr>
      <w:bookmarkStart w:id="109" w:name="_Toc380696208"/>
      <w:r>
        <w:t>Removing Unknown Chemicals from the Work Area</w:t>
      </w:r>
      <w:bookmarkEnd w:id="109"/>
    </w:p>
    <w:p w:rsidR="0076344E" w:rsidRDefault="0076344E" w:rsidP="00886CB0">
      <w:pPr>
        <w:ind w:left="360"/>
      </w:pPr>
      <w:r>
        <w:t xml:space="preserve">If it is not possible to identify the material, a "Hazardous Waste" label should be placed on the container as described above in Section 7.6.1 and a Hazardous Materials Pickup Request Form should be submitted which describes all of the available information (e.g., 4-liter container of clear liquid). Call REM at </w:t>
      </w:r>
      <w:r w:rsidR="00A625C7">
        <w:t xml:space="preserve">(765) </w:t>
      </w:r>
      <w:r>
        <w:t>49-40121 if you have a question about an unknown.</w:t>
      </w:r>
    </w:p>
    <w:p w:rsidR="0076344E" w:rsidRDefault="0076344E" w:rsidP="00A25A55">
      <w:pPr>
        <w:pStyle w:val="Heading3"/>
        <w:numPr>
          <w:ilvl w:val="0"/>
          <w:numId w:val="74"/>
        </w:numPr>
        <w:ind w:left="1080" w:hanging="720"/>
      </w:pPr>
      <w:bookmarkStart w:id="110" w:name="_Toc380696209"/>
      <w:r>
        <w:t>Preventing Unknown Chemicals</w:t>
      </w:r>
      <w:bookmarkEnd w:id="110"/>
    </w:p>
    <w:p w:rsidR="0076344E" w:rsidRDefault="0076344E" w:rsidP="002D6CE8">
      <w:pPr>
        <w:ind w:left="360"/>
      </w:pPr>
      <w:r>
        <w:t xml:space="preserve">Here are a few tips that will help prevent the generation of unknown chemicals: </w:t>
      </w:r>
    </w:p>
    <w:p w:rsidR="0076344E" w:rsidRDefault="0076344E" w:rsidP="00A25A55">
      <w:pPr>
        <w:pStyle w:val="ListParagraph"/>
        <w:numPr>
          <w:ilvl w:val="0"/>
          <w:numId w:val="73"/>
        </w:numPr>
        <w:ind w:left="1080"/>
      </w:pPr>
      <w:r>
        <w:t xml:space="preserve">Label all chemical containers, including beakers, flasks, vials, and test tubes. The label should be placed on the container, not the cap to avoid accidental mislabeling. </w:t>
      </w:r>
    </w:p>
    <w:p w:rsidR="0076344E" w:rsidRDefault="0076344E" w:rsidP="00A25A55">
      <w:pPr>
        <w:pStyle w:val="ListParagraph"/>
        <w:numPr>
          <w:ilvl w:val="0"/>
          <w:numId w:val="73"/>
        </w:numPr>
        <w:ind w:left="1080"/>
      </w:pPr>
      <w:r>
        <w:t xml:space="preserve">Immediately replace labels that have fallen off or that are deteriorated. </w:t>
      </w:r>
    </w:p>
    <w:p w:rsidR="0076344E" w:rsidRDefault="0076344E" w:rsidP="00A25A55">
      <w:pPr>
        <w:pStyle w:val="ListParagraph"/>
        <w:numPr>
          <w:ilvl w:val="0"/>
          <w:numId w:val="73"/>
        </w:numPr>
        <w:ind w:left="1080"/>
      </w:pPr>
      <w:r>
        <w:t xml:space="preserve">Label containers using chemical names. Do not use abbreviations, structure, or formulae. </w:t>
      </w:r>
    </w:p>
    <w:p w:rsidR="0076344E" w:rsidRDefault="0076344E" w:rsidP="00A25A55">
      <w:pPr>
        <w:pStyle w:val="ListParagraph"/>
        <w:numPr>
          <w:ilvl w:val="0"/>
          <w:numId w:val="73"/>
        </w:numPr>
        <w:ind w:left="1080"/>
      </w:pPr>
      <w:r>
        <w:t xml:space="preserve">Archived research samples are often stored in boxes containing hundreds of small vials. Label the outside of the box with the chemical constituents paying special attention to regulated materials such as radioactive material, organic solvents, heavy metals and other toxics. If the samples are nonhazardous, label them as such. </w:t>
      </w:r>
    </w:p>
    <w:p w:rsidR="0076344E" w:rsidRDefault="0076344E" w:rsidP="00A25A55">
      <w:pPr>
        <w:pStyle w:val="ListParagraph"/>
        <w:numPr>
          <w:ilvl w:val="0"/>
          <w:numId w:val="73"/>
        </w:numPr>
        <w:ind w:left="1080"/>
      </w:pPr>
      <w:r>
        <w:t xml:space="preserve">Submit frequent Hazardous Materials Pickup Request Forms to reduce the amount of chemicals in your laboratory. </w:t>
      </w:r>
    </w:p>
    <w:p w:rsidR="0076344E" w:rsidRDefault="0076344E" w:rsidP="00A25A55">
      <w:pPr>
        <w:pStyle w:val="ListParagraph"/>
        <w:numPr>
          <w:ilvl w:val="0"/>
          <w:numId w:val="73"/>
        </w:numPr>
        <w:ind w:left="1080"/>
      </w:pPr>
      <w:r>
        <w:t>Employees should dispose of all of their waste before leaving/graduating from Purdue. The lab and/or department should come up with a system to ensure that all faculty, staff, and students properly dispose of hazardous waste, including unwanted research samples, before employees leave.</w:t>
      </w:r>
    </w:p>
    <w:p w:rsidR="0076344E" w:rsidRDefault="0076344E" w:rsidP="004F181E">
      <w:pPr>
        <w:pStyle w:val="Heading2"/>
      </w:pPr>
      <w:bookmarkStart w:id="111" w:name="_Toc380696210"/>
      <w:r>
        <w:lastRenderedPageBreak/>
        <w:t>Sink and Trash Disposal</w:t>
      </w:r>
      <w:bookmarkEnd w:id="111"/>
      <w:r>
        <w:t xml:space="preserve"> </w:t>
      </w:r>
    </w:p>
    <w:p w:rsidR="0076344E" w:rsidRDefault="0076344E" w:rsidP="0076344E">
      <w:r>
        <w:t xml:space="preserve">No chemical waste should be poured down the drain or discarded in the trash unless it is certain that doing so does not violate hazardous waste regulations or the West Lafayette wastewater treatment plant’s discharge requirements. In order to ensure improper disposal does not occur, the detailed </w:t>
      </w:r>
      <w:r w:rsidR="00272EC1">
        <w:t>instruction</w:t>
      </w:r>
      <w:r>
        <w:t xml:space="preserve"> </w:t>
      </w:r>
      <w:r w:rsidR="00272EC1">
        <w:t>and guidelines for</w:t>
      </w:r>
      <w:r>
        <w:t xml:space="preserve"> acceptable sink disposal </w:t>
      </w:r>
      <w:r w:rsidR="00272EC1">
        <w:t xml:space="preserve">is provided in </w:t>
      </w:r>
      <w:r w:rsidR="005F1987">
        <w:t xml:space="preserve">the Purdue University Hazardous Waste Disposal Guidelines </w:t>
      </w:r>
      <w:r w:rsidR="00272EC1">
        <w:t xml:space="preserve">(Chapter 5.6, Appendix </w:t>
      </w:r>
      <w:r w:rsidR="00A95945">
        <w:t>E</w:t>
      </w:r>
      <w:r w:rsidR="00272EC1">
        <w:t xml:space="preserve">, and Appendix </w:t>
      </w:r>
      <w:r w:rsidR="00A95945">
        <w:t>F</w:t>
      </w:r>
      <w:r w:rsidR="00E77FF9">
        <w:t>:</w:t>
      </w:r>
      <w:r w:rsidR="00272EC1">
        <w:t xml:space="preserve"> </w:t>
      </w:r>
      <w:hyperlink r:id="rId121" w:history="1">
        <w:r w:rsidR="00272EC1" w:rsidRPr="00805E98">
          <w:rPr>
            <w:rStyle w:val="Hyperlink"/>
          </w:rPr>
          <w:t>http://www.purdue.edu/rem/home/booklets/hwdg.pdf</w:t>
        </w:r>
      </w:hyperlink>
      <w:r w:rsidR="00272EC1">
        <w:t>).</w:t>
      </w:r>
      <w:r>
        <w:t xml:space="preserve"> Please contact REM at </w:t>
      </w:r>
      <w:r w:rsidR="001C49BD">
        <w:t xml:space="preserve">(765) </w:t>
      </w:r>
      <w:r>
        <w:t>49-40121 for further information regarding non-hazardous chemical waste disposal.</w:t>
      </w:r>
    </w:p>
    <w:p w:rsidR="0076344E" w:rsidRDefault="0076344E" w:rsidP="004F181E">
      <w:pPr>
        <w:pStyle w:val="Heading2"/>
      </w:pPr>
      <w:bookmarkStart w:id="112" w:name="_Toc380696211"/>
      <w:r>
        <w:t>Sharps Waste</w:t>
      </w:r>
      <w:bookmarkEnd w:id="112"/>
      <w:r>
        <w:t xml:space="preserve"> </w:t>
      </w:r>
    </w:p>
    <w:p w:rsidR="0076344E" w:rsidRDefault="0076344E" w:rsidP="0076344E">
      <w:r>
        <w:t>Sharps are items capable of puncturing, cutting, or abrading the skin such as glass or plastic pipettes, broken glass, test tubes, petri dishes, razor blades, needles, and syringes with needles. Sharps waste contaminated with hazardous chemicals must be placed into puncture resistant containers (e.g., sharps container, plastic or metal container with lid) and properly labeled as detailed in Chapter 4 of the Purdue University Hazardous Waste Guidelines. All chemically contaminated waste should be inventoried on a Hazardous Materials Pickup Request Form and sent to REM for proper disposal.</w:t>
      </w:r>
    </w:p>
    <w:p w:rsidR="0076344E" w:rsidRDefault="0076344E" w:rsidP="0076344E">
      <w:r>
        <w:t>Clean uncontaminated broken glassware and plastic sharps should be placed in a corrugated cardboard box or other strong disposable container. Do not exceed 20 pounds. When ready for disposal, the box should be taped shut and prominently labeled as “Sharp Objects/Glass – Discard” or similar wording. The “Safe for Disposal” label (Figure 7.5) should also be affixed to the outside of the container. Contact your Physical Facilities Building Services department for specific non-hazardous waste disposal instructions. More detail regarding sharps, including biologically contaminated sharps, can be found at the found in the REM Sharps and Infectious Waste Handling and Disposal Guidelines. (</w:t>
      </w:r>
      <w:hyperlink r:id="rId122" w:history="1">
        <w:r w:rsidR="001C49BD" w:rsidRPr="001720D8">
          <w:rPr>
            <w:rStyle w:val="Hyperlink"/>
          </w:rPr>
          <w:t>http://www.purdue.edu/rem/home/booklets/sharps.pdf</w:t>
        </w:r>
      </w:hyperlink>
      <w:r>
        <w:t>)</w:t>
      </w:r>
    </w:p>
    <w:p w:rsidR="0076344E" w:rsidRDefault="0076344E" w:rsidP="004F181E">
      <w:pPr>
        <w:pStyle w:val="Heading2"/>
      </w:pPr>
      <w:bookmarkStart w:id="113" w:name="_Toc380696212"/>
      <w:r>
        <w:t>Liquid Chromatography Waste</w:t>
      </w:r>
      <w:bookmarkEnd w:id="113"/>
    </w:p>
    <w:p w:rsidR="0076344E" w:rsidRDefault="0076344E" w:rsidP="0076344E">
      <w:r>
        <w:t xml:space="preserve">Liquid chromatography (LC) is an analytical technique used to separate, identify, quantify, and purify individual components of a mixture. This technique is very common in biological and chemical research. The most common type of LC at Purdue is High Performance Liquid Chromatography (HPLC). Purdue has numerous LC instruments located in laboratories all over campus. Because organic solvents (e.g., methanol, acetonitrile) are commonly used in the process, most LC waste is regulated by the EPA as hazardous waste. Consequently, all containers collecting LC waste must remain closed while the LC unit is in operation. It is neither </w:t>
      </w:r>
      <w:r>
        <w:lastRenderedPageBreak/>
        <w:t>acceptable to place a waste line running from the LC unit into an open waste container nor is it acceptable to use foil or Parafilm® as a means of closure as shown in Figure 7.8.</w:t>
      </w:r>
    </w:p>
    <w:tbl>
      <w:tblPr>
        <w:tblStyle w:val="TableGrid10"/>
        <w:tblW w:w="8640" w:type="dxa"/>
        <w:jc w:val="center"/>
        <w:tblLook w:val="04A0" w:firstRow="1" w:lastRow="0" w:firstColumn="1" w:lastColumn="0" w:noHBand="0" w:noVBand="1"/>
        <w:tblCaption w:val="Figure 7.8 – Improper LC Waste Collection Practices"/>
        <w:tblDescription w:val="Figure 7.8 – Improper LC Waste Collection PracticesFour photographs of improper WPLC waste collection practices."/>
      </w:tblPr>
      <w:tblGrid>
        <w:gridCol w:w="2337"/>
        <w:gridCol w:w="2337"/>
        <w:gridCol w:w="2338"/>
        <w:gridCol w:w="2338"/>
      </w:tblGrid>
      <w:tr w:rsidR="00346FFF" w:rsidRPr="00362FB4" w:rsidTr="00346FFF">
        <w:trPr>
          <w:tblHeader/>
          <w:jc w:val="center"/>
        </w:trPr>
        <w:tc>
          <w:tcPr>
            <w:tcW w:w="2463" w:type="pct"/>
            <w:gridSpan w:val="2"/>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Open Waste</w:t>
            </w:r>
          </w:p>
        </w:tc>
        <w:tc>
          <w:tcPr>
            <w:tcW w:w="1268" w:type="pct"/>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Foil</w:t>
            </w:r>
          </w:p>
        </w:tc>
        <w:tc>
          <w:tcPr>
            <w:tcW w:w="1268" w:type="pct"/>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Parafilm®</w:t>
            </w:r>
          </w:p>
        </w:tc>
      </w:tr>
      <w:tr w:rsidR="00346FFF" w:rsidRPr="00CD2AA2" w:rsidTr="00346FFF">
        <w:trPr>
          <w:jc w:val="center"/>
        </w:trPr>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ascii="Arial" w:hAnsi="Arial"/>
                <w:color w:val="000000"/>
              </w:rPr>
            </w:pPr>
            <w:r w:rsidRPr="00CD2AA2">
              <w:rPr>
                <w:rFonts w:ascii="Arial" w:hAnsi="Arial"/>
                <w:noProof/>
                <w:color w:val="000000"/>
              </w:rPr>
              <w:drawing>
                <wp:inline distT="0" distB="0" distL="0" distR="0" wp14:anchorId="3F3DC936" wp14:editId="405CFAE1">
                  <wp:extent cx="1371600" cy="1692234"/>
                  <wp:effectExtent l="0" t="0" r="0" b="3810"/>
                  <wp:docPr id="23554" name="Picture 23554" descr="Four liter brown glass HPLC waste container with hoses going inside." title="Four liter brown glass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ur liter brown glass HPLC waste container with hoses going insid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71600" cy="169223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4A11508C" wp14:editId="154BD74A">
                  <wp:extent cx="1371600" cy="1628774"/>
                  <wp:effectExtent l="0" t="0" r="0" b="0"/>
                  <wp:docPr id="23555" name="Picture 23555" descr="Twenty liter carboy HPLC waste container with hoses going inside." title="Twenty liter carboy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wenty liter carboy HPLC waste container with hoses going insid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198EEFDA" wp14:editId="1B9439FE">
                  <wp:extent cx="1371600" cy="1628774"/>
                  <wp:effectExtent l="0" t="0" r="0" b="0"/>
                  <wp:docPr id="23556" name="Picture 23556" descr="HPLC waste collection container opening with hoses going into it covered by foil." title="HPLC waste collection container opening with hoses going into it covered by f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PLC waste collection container opening with hoses going into it covered by foil."/>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208176CE" wp14:editId="21B772C9">
                  <wp:extent cx="1371600" cy="1628774"/>
                  <wp:effectExtent l="0" t="0" r="0" b="0"/>
                  <wp:docPr id="23557" name="Picture 23557" descr="HPLC waste collection container opening with hoses going into it covered by Parafilm." title="HPLC waste collection container opening with hoses going into it covered by Para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PLC waste collection container opening with hoses going into it covered by Parafilm."/>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r>
      <w:tr w:rsidR="00CD2AA2" w:rsidRPr="00CD2AA2" w:rsidTr="00346FFF">
        <w:trPr>
          <w:jc w:val="center"/>
        </w:trPr>
        <w:tc>
          <w:tcPr>
            <w:tcW w:w="0" w:type="auto"/>
            <w:gridSpan w:val="4"/>
            <w:tcBorders>
              <w:left w:val="nil"/>
              <w:bottom w:val="nil"/>
              <w:right w:val="nil"/>
            </w:tcBorders>
            <w:vAlign w:val="center"/>
          </w:tcPr>
          <w:p w:rsidR="00CD2AA2" w:rsidRDefault="00CD2AA2" w:rsidP="00CD2AA2">
            <w:pPr>
              <w:jc w:val="center"/>
            </w:pPr>
            <w:r w:rsidRPr="00EB7D8A">
              <w:rPr>
                <w:rFonts w:cstheme="minorHAnsi"/>
                <w:b/>
                <w:color w:val="000000"/>
              </w:rPr>
              <w:t>Figure 7.8 – Improper LC Waste Collection Practices</w:t>
            </w:r>
          </w:p>
        </w:tc>
      </w:tr>
    </w:tbl>
    <w:p w:rsidR="0076344E" w:rsidRDefault="0076344E" w:rsidP="0076344E">
      <w:r>
        <w:t>One of the following practices must be employed in order to comply with hazardous waste regulations for LC waste collection systems:</w:t>
      </w:r>
    </w:p>
    <w:p w:rsidR="00CD2AA2" w:rsidRDefault="0076344E" w:rsidP="00A25A55">
      <w:pPr>
        <w:pStyle w:val="ListParagraph"/>
        <w:numPr>
          <w:ilvl w:val="0"/>
          <w:numId w:val="76"/>
        </w:numPr>
      </w:pPr>
      <w:r>
        <w:t>Purchase an engineered container and/or cap designed for LC waste collection.</w:t>
      </w:r>
      <w:r w:rsidR="00CD2AA2">
        <w:t xml:space="preserve"> </w:t>
      </w:r>
      <w:r>
        <w:t xml:space="preserve">Figure 7.9 shows several examples of acceptable solutions for proper LC waste collection that can be </w:t>
      </w:r>
      <w:r w:rsidR="00CD2AA2" w:rsidRPr="00245E95">
        <w:rPr>
          <w:rFonts w:cstheme="minorHAnsi"/>
          <w:color w:val="000000"/>
          <w:szCs w:val="24"/>
        </w:rPr>
        <w:t>purchased.</w:t>
      </w:r>
    </w:p>
    <w:tbl>
      <w:tblPr>
        <w:tblStyle w:val="TableGrid11"/>
        <w:tblW w:w="8640" w:type="dxa"/>
        <w:jc w:val="right"/>
        <w:tblCellMar>
          <w:left w:w="14" w:type="dxa"/>
          <w:right w:w="14" w:type="dxa"/>
        </w:tblCellMar>
        <w:tblLook w:val="04A0" w:firstRow="1" w:lastRow="0" w:firstColumn="1" w:lastColumn="0" w:noHBand="0" w:noVBand="1"/>
        <w:tblCaption w:val="Figure 7.9 – Proper LC Waste Collection Options for Purchase"/>
        <w:tblDescription w:val="Figure 7.9 – Proper LC Waste Collection Options for PurchaseExamples of caps and containers that are designed for HPLC waste collection operations."/>
      </w:tblPr>
      <w:tblGrid>
        <w:gridCol w:w="2160"/>
        <w:gridCol w:w="2158"/>
        <w:gridCol w:w="2161"/>
        <w:gridCol w:w="2161"/>
      </w:tblGrid>
      <w:tr w:rsidR="00CD2AA2" w:rsidRPr="00CD2AA2" w:rsidTr="00077741">
        <w:trPr>
          <w:tblHeader/>
          <w:jc w:val="right"/>
        </w:trPr>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Safety Cans</w:t>
            </w:r>
          </w:p>
        </w:tc>
        <w:tc>
          <w:tcPr>
            <w:tcW w:w="2304" w:type="dxa"/>
            <w:vAlign w:val="center"/>
            <w:hideMark/>
          </w:tcPr>
          <w:p w:rsidR="00CD2AA2" w:rsidRPr="00CD2AA2" w:rsidRDefault="00CD2AA2" w:rsidP="00362FB4">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 xml:space="preserve">Ported </w:t>
            </w:r>
            <w:r w:rsidR="00362FB4" w:rsidRPr="00CD2AA2">
              <w:rPr>
                <w:rFonts w:cstheme="minorHAnsi"/>
                <w:b/>
                <w:bCs/>
                <w:color w:val="000000"/>
                <w:sz w:val="22"/>
              </w:rPr>
              <w:t xml:space="preserve">Cap </w:t>
            </w:r>
            <w:r w:rsidRPr="00CD2AA2">
              <w:rPr>
                <w:rFonts w:cstheme="minorHAnsi"/>
                <w:bCs/>
                <w:color w:val="000000"/>
                <w:sz w:val="20"/>
              </w:rPr>
              <w:t>(</w:t>
            </w:r>
            <w:r w:rsidR="00362FB4" w:rsidRPr="00362FB4">
              <w:rPr>
                <w:rFonts w:cstheme="minorHAnsi"/>
                <w:bCs/>
                <w:color w:val="000000"/>
                <w:sz w:val="20"/>
              </w:rPr>
              <w:t>N</w:t>
            </w:r>
            <w:r w:rsidRPr="00CD2AA2">
              <w:rPr>
                <w:rFonts w:cstheme="minorHAnsi"/>
                <w:bCs/>
                <w:color w:val="000000"/>
                <w:sz w:val="20"/>
              </w:rPr>
              <w:t xml:space="preserve">o </w:t>
            </w:r>
            <w:r w:rsidR="00362FB4" w:rsidRPr="00362FB4">
              <w:rPr>
                <w:rFonts w:cstheme="minorHAnsi"/>
                <w:bCs/>
                <w:color w:val="000000"/>
                <w:sz w:val="20"/>
              </w:rPr>
              <w:t>T</w:t>
            </w:r>
            <w:r w:rsidRPr="00CD2AA2">
              <w:rPr>
                <w:rFonts w:cstheme="minorHAnsi"/>
                <w:bCs/>
                <w:color w:val="000000"/>
                <w:sz w:val="20"/>
              </w:rPr>
              <w:t>hreads)</w:t>
            </w:r>
            <w:r w:rsidRPr="00CD2AA2">
              <w:rPr>
                <w:rFonts w:cstheme="minorHAnsi"/>
                <w:b/>
                <w:bCs/>
                <w:color w:val="000000"/>
                <w:sz w:val="20"/>
              </w:rPr>
              <w:t xml:space="preserve"> </w:t>
            </w:r>
          </w:p>
        </w:tc>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4 Port (threaded) Cap</w:t>
            </w:r>
          </w:p>
        </w:tc>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Solvent Bottle Cap</w:t>
            </w:r>
          </w:p>
        </w:tc>
      </w:tr>
      <w:tr w:rsidR="00CD2AA2" w:rsidRPr="00CD2AA2" w:rsidTr="00D91DBE">
        <w:trPr>
          <w:trHeight w:val="2160"/>
          <w:jc w:val="right"/>
        </w:trPr>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3598765D" wp14:editId="35019C63">
                  <wp:extent cx="1280160" cy="1280160"/>
                  <wp:effectExtent l="0" t="0" r="0" b="0"/>
                  <wp:docPr id="23558" name="Picture 23558" descr="Justrite Mfg. Co., L.L.C. examples of HPLC safety cans that can be used for waste collection." title="Justrite Mfg. Co., L.L.C. examples of HPLC safety cans that can be used for wast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ustrite Mfg. Co., L.L.C. examples of HPLC safety cans that can be used for waste collection."/>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19D94A33" wp14:editId="40003DE6">
                  <wp:extent cx="1272208" cy="1280160"/>
                  <wp:effectExtent l="0" t="0" r="4445" b="0"/>
                  <wp:docPr id="23559" name="Picture 23559" descr="VICI Jour HPLC Eco Cap" title="VICI Jour HPLC Eco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ICI Jour HPLC Eco Cap"/>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72208"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6453834F" wp14:editId="72E156F8">
                  <wp:extent cx="1280160" cy="1280160"/>
                  <wp:effectExtent l="0" t="0" r="0" b="0"/>
                  <wp:docPr id="23560" name="Picture 23560" descr="VICI Jour 4 Port HPLCWaste Cap  " title="VICI Jour 4 Port HPLCWaste C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ICI Jour 4 Port HPLCWaste Cap  "/>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49D2702A" wp14:editId="2925CFB4">
                  <wp:extent cx="1280160" cy="1280160"/>
                  <wp:effectExtent l="0" t="0" r="0" b="0"/>
                  <wp:docPr id="23561" name="Picture 23561" descr="KX VaporrSafe Solvent Safety Bottle Cap" title="KX VaporrSafe Solvent Safety Bottle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X VaporrSafe Solvent Safety Bottle Cap"/>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r>
      <w:tr w:rsidR="00CD2AA2" w:rsidRPr="00CD2AA2" w:rsidTr="00D91DBE">
        <w:trPr>
          <w:trHeight w:val="70"/>
          <w:jc w:val="right"/>
        </w:trPr>
        <w:tc>
          <w:tcPr>
            <w:tcW w:w="9216" w:type="dxa"/>
            <w:gridSpan w:val="4"/>
            <w:tcBorders>
              <w:left w:val="nil"/>
              <w:bottom w:val="nil"/>
              <w:right w:val="nil"/>
            </w:tcBorders>
            <w:vAlign w:val="center"/>
          </w:tcPr>
          <w:p w:rsidR="00CD2AA2" w:rsidRPr="00CD2AA2" w:rsidRDefault="00CD2AA2" w:rsidP="00CD2AA2">
            <w:pPr>
              <w:tabs>
                <w:tab w:val="clear" w:pos="360"/>
              </w:tabs>
              <w:spacing w:before="0" w:beforeAutospacing="0" w:line="240" w:lineRule="auto"/>
              <w:jc w:val="center"/>
              <w:rPr>
                <w:rFonts w:cstheme="minorHAnsi"/>
                <w:b/>
                <w:noProof/>
                <w:color w:val="000000"/>
              </w:rPr>
            </w:pPr>
            <w:r w:rsidRPr="00CD2AA2">
              <w:rPr>
                <w:rFonts w:cstheme="minorHAnsi"/>
                <w:b/>
                <w:noProof/>
                <w:color w:val="000000"/>
              </w:rPr>
              <w:t>Figure 7.9 – Proper LC Waste Collection Options for Purchase</w:t>
            </w:r>
          </w:p>
        </w:tc>
      </w:tr>
    </w:tbl>
    <w:p w:rsidR="0076344E" w:rsidRDefault="0076344E" w:rsidP="00A25A55">
      <w:pPr>
        <w:pStyle w:val="ListParagraph"/>
        <w:numPr>
          <w:ilvl w:val="0"/>
          <w:numId w:val="76"/>
        </w:numPr>
      </w:pPr>
      <w:r>
        <w:t xml:space="preserve">An existing cap can be modified by the research lab for LC waste collection. To modify an existing cap, a hole can be drilled into a cap. The diameter of the hole should be similar to the diameter of the waste line; there should be a tight fit between the container opening and waste line. In addition, a hole should be drilled to accommodate any exhaust filter or air valve tube that may be required. It is recommended that either a 4-liter container or 5-gallon carboy be used for waste collection. The modified cap should be replaced with a regular, unmodified cap once the container is full and ready for REM pickup. See Figure 7.10 for examples of acceptable modified caps. </w:t>
      </w:r>
      <w:r>
        <w:t> </w:t>
      </w:r>
    </w:p>
    <w:p w:rsidR="008C2E21" w:rsidRDefault="008C2E21" w:rsidP="0076344E">
      <w:pPr>
        <w:sectPr w:rsidR="008C2E21" w:rsidSect="00EB402F">
          <w:headerReference w:type="default" r:id="rId131"/>
          <w:pgSz w:w="12240" w:h="15840" w:code="1"/>
          <w:pgMar w:top="1440" w:right="1440" w:bottom="1440" w:left="1440" w:header="288" w:footer="288" w:gutter="0"/>
          <w:cols w:space="720"/>
          <w:docGrid w:linePitch="360"/>
        </w:sectPr>
      </w:pPr>
    </w:p>
    <w:p w:rsidR="0076344E" w:rsidRDefault="0076344E" w:rsidP="00D50F19">
      <w:pPr>
        <w:pStyle w:val="Heading1"/>
      </w:pPr>
      <w:bookmarkStart w:id="114" w:name="_Toc380696213"/>
      <w:r>
        <w:lastRenderedPageBreak/>
        <w:t>Chemical Spills</w:t>
      </w:r>
      <w:bookmarkEnd w:id="114"/>
    </w:p>
    <w:p w:rsidR="0076344E" w:rsidRDefault="0076344E" w:rsidP="0076344E">
      <w:r>
        <w:t>Chemical spills in the laboratory can pose a significant risk to human health and the environment. All lab personnel must be trained on how to properly respond to chemical spills in order to minimize risk. In general, chemical spills can be placed into one of two categories: non-emergency chemical spills, or emergency chemical spills.</w:t>
      </w:r>
    </w:p>
    <w:p w:rsidR="0076344E" w:rsidRDefault="0076344E" w:rsidP="001C49BD">
      <w:pPr>
        <w:pStyle w:val="Heading2"/>
      </w:pPr>
      <w:bookmarkStart w:id="115" w:name="_Toc380696214"/>
      <w:r>
        <w:t>Non-Emergency Chemical Spill Procedures</w:t>
      </w:r>
      <w:bookmarkEnd w:id="115"/>
    </w:p>
    <w:p w:rsidR="0076344E" w:rsidRDefault="0076344E" w:rsidP="0076344E">
      <w:r>
        <w:t xml:space="preserve">Non-emergency chemical spills are generally defined as less than 1 liter, do not involve a highly toxic or reactive material, do not present a significant fire or environmental hazard, and are not in a public area such as a hallway. These spills can be cleaned up by properly trained lab personnel using conventional lab PPE (e.g., safety glasses/goggles, lab coat, gloves) and the lab spill kit. In general, when a non-emergency spill occurs in the lab the area around the spill should be isolated, everyone in the lab should be made aware of the spill, and the spilled material should be absorbed and collected using either pads or some other absorbent material such as oil dry or kitty litter. Decontamination of the spill area should be conducted using an appropriate solvent (soap and water is often the most effective). Proper PPE should be worn at all times and only trained personnel should conduct the cleanup. Additionally, review the SDS(s) (specifically Section 6, “Accidental Release Measures”) to obtain chemical-specific cleanup information. </w:t>
      </w:r>
    </w:p>
    <w:p w:rsidR="0076344E" w:rsidRDefault="0076344E" w:rsidP="001C49BD">
      <w:pPr>
        <w:pStyle w:val="Heading2"/>
      </w:pPr>
      <w:bookmarkStart w:id="116" w:name="_Toc380696215"/>
      <w:r>
        <w:t>Emergency Chemical Spill Procedures</w:t>
      </w:r>
      <w:bookmarkEnd w:id="116"/>
    </w:p>
    <w:p w:rsidR="0076344E" w:rsidRDefault="001C49BD" w:rsidP="0076344E">
      <w:r>
        <w:rPr>
          <w:noProof/>
        </w:rPr>
        <w:drawing>
          <wp:anchor distT="0" distB="0" distL="114300" distR="114300" simplePos="0" relativeHeight="251659264" behindDoc="0" locked="0" layoutInCell="1" allowOverlap="1" wp14:anchorId="3C858876" wp14:editId="69D0E098">
            <wp:simplePos x="0" y="0"/>
            <wp:positionH relativeFrom="margin">
              <wp:align>right</wp:align>
            </wp:positionH>
            <wp:positionV relativeFrom="paragraph">
              <wp:posOffset>182880</wp:posOffset>
            </wp:positionV>
            <wp:extent cx="2542032" cy="1645920"/>
            <wp:effectExtent l="19050" t="19050" r="10795" b="11430"/>
            <wp:wrapSquare wrapText="bothSides"/>
            <wp:docPr id="23562" name="Picture 4" descr="Purdue Fire Truck Photo" title="Purdue Fire Truck Photo"/>
            <wp:cNvGraphicFramePr/>
            <a:graphic xmlns:a="http://schemas.openxmlformats.org/drawingml/2006/main">
              <a:graphicData uri="http://schemas.openxmlformats.org/drawingml/2006/picture">
                <pic:pic xmlns:pic="http://schemas.openxmlformats.org/drawingml/2006/picture">
                  <pic:nvPicPr>
                    <pic:cNvPr id="5" name="Picture 4" descr="H:\medic-18%20-6.jpg"/>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542032" cy="1645920"/>
                    </a:xfrm>
                    <a:prstGeom prst="rect">
                      <a:avLst/>
                    </a:prstGeom>
                    <a:ln>
                      <a:solidFill>
                        <a:sysClr val="windowText" lastClr="000000"/>
                      </a:solidFill>
                    </a:ln>
                    <a:effectLst/>
                  </pic:spPr>
                </pic:pic>
              </a:graphicData>
            </a:graphic>
            <wp14:sizeRelH relativeFrom="page">
              <wp14:pctWidth>0</wp14:pctWidth>
            </wp14:sizeRelH>
            <wp14:sizeRelV relativeFrom="page">
              <wp14:pctHeight>0</wp14:pctHeight>
            </wp14:sizeRelV>
          </wp:anchor>
        </w:drawing>
      </w:r>
      <w:r w:rsidR="0076344E">
        <w:t xml:space="preserve">Emergency chemical spills are generally defined as greater than 1 liter, involve a highly toxic or reactive compound, present an immediate fire or environmental hazard, or require additional PPE (e.g., respirator) and specialized training to properly cleanup. The following procedures should be followed in the event of an emergency chemical spill: </w:t>
      </w:r>
    </w:p>
    <w:p w:rsidR="0076344E" w:rsidRDefault="0076344E" w:rsidP="00A25A55">
      <w:pPr>
        <w:pStyle w:val="ListParagraph"/>
        <w:numPr>
          <w:ilvl w:val="0"/>
          <w:numId w:val="77"/>
        </w:numPr>
      </w:pPr>
      <w:r>
        <w:t>Cease all activities and immediately evacuate the affected area (make sure that all personnel in the area are aware of the spill and also evacuate).</w:t>
      </w:r>
    </w:p>
    <w:p w:rsidR="0076344E" w:rsidRDefault="0076344E" w:rsidP="00A25A55">
      <w:pPr>
        <w:pStyle w:val="ListParagraph"/>
        <w:numPr>
          <w:ilvl w:val="0"/>
          <w:numId w:val="77"/>
        </w:numPr>
      </w:pPr>
      <w:r>
        <w:t>If chemical exposure has occurred to the skin or eyes, the affected personnel should be taken to the nearest safety shower and eyewash station.</w:t>
      </w:r>
    </w:p>
    <w:p w:rsidR="0076344E" w:rsidRDefault="0076344E" w:rsidP="00A25A55">
      <w:pPr>
        <w:pStyle w:val="ListParagraph"/>
        <w:numPr>
          <w:ilvl w:val="0"/>
          <w:numId w:val="77"/>
        </w:numPr>
      </w:pPr>
      <w:r>
        <w:lastRenderedPageBreak/>
        <w:t>Dial 911, which will initiate both the Purdue Police and Purdue Fire Department response, if the situation is, or could become an emergency (e.g., chemical exposure has occurred, a fire or explosion has occurred).</w:t>
      </w:r>
    </w:p>
    <w:p w:rsidR="0076344E" w:rsidRDefault="0076344E" w:rsidP="00A25A55">
      <w:pPr>
        <w:pStyle w:val="ListParagraph"/>
        <w:numPr>
          <w:ilvl w:val="0"/>
          <w:numId w:val="77"/>
        </w:numPr>
      </w:pPr>
      <w:r>
        <w:t>The fire alarm should be pulled, which will initiate building evacuation, if any of the following occurs:</w:t>
      </w:r>
    </w:p>
    <w:p w:rsidR="0076344E" w:rsidRDefault="0076344E" w:rsidP="00A25A55">
      <w:pPr>
        <w:pStyle w:val="ListParagraph"/>
        <w:numPr>
          <w:ilvl w:val="1"/>
          <w:numId w:val="77"/>
        </w:numPr>
      </w:pPr>
      <w:r>
        <w:t>A fire and/or explosion has occurred (or there is a threat of fire and/or explosion);</w:t>
      </w:r>
    </w:p>
    <w:p w:rsidR="0076344E" w:rsidRDefault="0076344E" w:rsidP="00A25A55">
      <w:pPr>
        <w:pStyle w:val="ListParagraph"/>
        <w:numPr>
          <w:ilvl w:val="1"/>
          <w:numId w:val="77"/>
        </w:numPr>
      </w:pPr>
      <w:r>
        <w:t>The large spill (which is either highly toxic or presents an immediate fire or environmental hazard) is in a public area such as a hallway;</w:t>
      </w:r>
    </w:p>
    <w:p w:rsidR="0076344E" w:rsidRDefault="0076344E" w:rsidP="00A25A55">
      <w:pPr>
        <w:pStyle w:val="ListParagraph"/>
        <w:numPr>
          <w:ilvl w:val="1"/>
          <w:numId w:val="77"/>
        </w:numPr>
      </w:pPr>
      <w:r>
        <w:t>Toxic vapors are leaving the area where the spill has occurred, such as seeping from the laboratory into the hallway or neighboring rooms;</w:t>
      </w:r>
    </w:p>
    <w:p w:rsidR="0076344E" w:rsidRDefault="0076344E" w:rsidP="00A25A55">
      <w:pPr>
        <w:pStyle w:val="ListParagraph"/>
        <w:numPr>
          <w:ilvl w:val="1"/>
          <w:numId w:val="77"/>
        </w:numPr>
      </w:pPr>
      <w:r>
        <w:t>You are unsure of the hazards and feel that the spill could be harmful to building occupants.</w:t>
      </w:r>
    </w:p>
    <w:p w:rsidR="0076344E" w:rsidRDefault="0076344E" w:rsidP="00A25A55">
      <w:pPr>
        <w:pStyle w:val="ListParagraph"/>
        <w:numPr>
          <w:ilvl w:val="1"/>
          <w:numId w:val="77"/>
        </w:numPr>
      </w:pPr>
      <w:r>
        <w:t>Ensure that no one else is allowed to enter the area until the spill has been properly cleaned up by the Purdue Fire Department.</w:t>
      </w:r>
    </w:p>
    <w:p w:rsidR="0076344E" w:rsidRDefault="0076344E" w:rsidP="001C49BD">
      <w:pPr>
        <w:pStyle w:val="Heading2"/>
      </w:pPr>
      <w:bookmarkStart w:id="117" w:name="_Toc380696216"/>
      <w:r>
        <w:t>Chemical Spill Kits</w:t>
      </w:r>
      <w:bookmarkEnd w:id="117"/>
    </w:p>
    <w:p w:rsidR="0076344E" w:rsidRDefault="0076344E" w:rsidP="0076344E">
      <w:r>
        <w:t xml:space="preserve">Each laboratory should have a spill response kit available for use. Lab spill kits can either be purchased from a vendor or created by lab personnel, but each spill kit should be equipped to handle small spills of the most common hazards in the laboratory. The kit should be equipped with response and cleanup materials such as: </w:t>
      </w:r>
    </w:p>
    <w:p w:rsidR="0076344E" w:rsidRDefault="001C49BD" w:rsidP="00A25A55">
      <w:pPr>
        <w:pStyle w:val="ListParagraph"/>
        <w:numPr>
          <w:ilvl w:val="0"/>
          <w:numId w:val="78"/>
        </w:numPr>
      </w:pPr>
      <w:r>
        <w:rPr>
          <w:rFonts w:ascii="Arial" w:hAnsi="Arial"/>
          <w:noProof/>
          <w:color w:val="0044CC"/>
        </w:rPr>
        <w:drawing>
          <wp:anchor distT="0" distB="0" distL="114300" distR="114300" simplePos="0" relativeHeight="251660288" behindDoc="0" locked="0" layoutInCell="1" allowOverlap="1" wp14:anchorId="0D451D3C" wp14:editId="2F7F3D7F">
            <wp:simplePos x="0" y="0"/>
            <wp:positionH relativeFrom="margin">
              <wp:align>right</wp:align>
            </wp:positionH>
            <wp:positionV relativeFrom="paragraph">
              <wp:posOffset>59055</wp:posOffset>
            </wp:positionV>
            <wp:extent cx="1938528" cy="2291103"/>
            <wp:effectExtent l="19050" t="19050" r="24130" b="13970"/>
            <wp:wrapSquare wrapText="bothSides"/>
            <wp:docPr id="23563" name="Picture 23563" descr="Example Spill Kit Photo" title="Example Spill Kit Photo">
              <a:hlinkClick xmlns:a="http://schemas.openxmlformats.org/drawingml/2006/main" r:id="rId1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sorbentsonline.com/spill_kit/red5gallonbucketspillkit.JPG">
                      <a:hlinkClick r:id="rId133" tgtFrame="_blank"/>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38528" cy="2291103"/>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Absorbent materials such as pads, booms, oil dry or kitty litter, booms, or pillows</w:t>
      </w:r>
    </w:p>
    <w:p w:rsidR="0076344E" w:rsidRDefault="0076344E" w:rsidP="00A25A55">
      <w:pPr>
        <w:pStyle w:val="ListParagraph"/>
        <w:numPr>
          <w:ilvl w:val="0"/>
          <w:numId w:val="78"/>
        </w:numPr>
      </w:pPr>
      <w:r>
        <w:t>Neutralizing agents (e.g., Neutrasorb</w:t>
      </w:r>
      <w:r w:rsidR="00EE7A81">
        <w:rPr>
          <w:rFonts w:cstheme="minorHAnsi"/>
        </w:rPr>
        <w:t>®</w:t>
      </w:r>
      <w:r>
        <w:t>) for acids and/or bases if high volume of acids and/or bases are stored in the laboratory</w:t>
      </w:r>
    </w:p>
    <w:p w:rsidR="0076344E" w:rsidRDefault="0076344E" w:rsidP="00A25A55">
      <w:pPr>
        <w:pStyle w:val="ListParagraph"/>
        <w:numPr>
          <w:ilvl w:val="0"/>
          <w:numId w:val="78"/>
        </w:numPr>
      </w:pPr>
      <w:r>
        <w:t>Containers such as drums, buckets, and/or bags to containerize spilled material and contaminate debris generated during the cleanup process</w:t>
      </w:r>
    </w:p>
    <w:p w:rsidR="0076344E" w:rsidRDefault="0076344E" w:rsidP="00A25A55">
      <w:pPr>
        <w:pStyle w:val="ListParagraph"/>
        <w:numPr>
          <w:ilvl w:val="0"/>
          <w:numId w:val="78"/>
        </w:numPr>
      </w:pPr>
      <w:r>
        <w:t>PPE such as gloves, safety glasses and/or goggles, lab coat or apron, chemical-resistant booties</w:t>
      </w:r>
    </w:p>
    <w:p w:rsidR="0076344E" w:rsidRDefault="0076344E" w:rsidP="00A25A55">
      <w:pPr>
        <w:pStyle w:val="ListParagraph"/>
        <w:numPr>
          <w:ilvl w:val="0"/>
          <w:numId w:val="78"/>
        </w:numPr>
      </w:pPr>
      <w:r>
        <w:t>Caution tape or some other means to warn people of the spill</w:t>
      </w:r>
    </w:p>
    <w:p w:rsidR="001C49BD" w:rsidRDefault="001C49BD" w:rsidP="001C49BD"/>
    <w:p w:rsidR="008C2E21" w:rsidRDefault="008C2E21" w:rsidP="0076344E">
      <w:pPr>
        <w:sectPr w:rsidR="008C2E21" w:rsidSect="00EB402F">
          <w:headerReference w:type="default" r:id="rId135"/>
          <w:pgSz w:w="12240" w:h="15840" w:code="1"/>
          <w:pgMar w:top="1440" w:right="1440" w:bottom="1440" w:left="1440" w:header="288" w:footer="288" w:gutter="0"/>
          <w:cols w:space="720"/>
          <w:docGrid w:linePitch="360"/>
        </w:sectPr>
      </w:pPr>
    </w:p>
    <w:p w:rsidR="0076344E" w:rsidRDefault="0076344E" w:rsidP="00D50F19">
      <w:pPr>
        <w:pStyle w:val="Heading1"/>
      </w:pPr>
      <w:bookmarkStart w:id="118" w:name="_Toc380696217"/>
      <w:r>
        <w:lastRenderedPageBreak/>
        <w:t>Training</w:t>
      </w:r>
      <w:bookmarkEnd w:id="118"/>
    </w:p>
    <w:p w:rsidR="0076344E" w:rsidRDefault="0076344E" w:rsidP="0076344E">
      <w:r>
        <w:t xml:space="preserve">Effective training is crucial to a successful laboratory safety program. Laboratory Supervisors must actively participate in the training process to ensure that all lab employees are effectively trained before any work with hazardous materials occurs. This chapter details the minimum training requirements for all Purdue laboratories. It should be noted that depending on the type of research being conducted and associated hazards, there may be additional training requirements that are not detailed in this chapter. For more information, contact REM at </w:t>
      </w:r>
      <w:r w:rsidR="00851729">
        <w:t xml:space="preserve">(765) </w:t>
      </w:r>
      <w:r>
        <w:t>49-6371 or visit the REM Training webpage. (</w:t>
      </w:r>
      <w:hyperlink r:id="rId136" w:history="1">
        <w:r w:rsidR="00851729" w:rsidRPr="001720D8">
          <w:rPr>
            <w:rStyle w:val="Hyperlink"/>
          </w:rPr>
          <w:t>http://www.purdue.edu/rem/home/files/training.htm</w:t>
        </w:r>
      </w:hyperlink>
      <w:r>
        <w:t>)</w:t>
      </w:r>
    </w:p>
    <w:p w:rsidR="0076344E" w:rsidRDefault="0076344E" w:rsidP="001C49BD">
      <w:pPr>
        <w:pStyle w:val="Heading2"/>
      </w:pPr>
      <w:bookmarkStart w:id="119" w:name="_Toc380696218"/>
      <w:r>
        <w:t>CHP Training</w:t>
      </w:r>
      <w:bookmarkEnd w:id="119"/>
      <w:r>
        <w:t xml:space="preserve"> </w:t>
      </w:r>
    </w:p>
    <w:p w:rsidR="0076344E" w:rsidRDefault="0076344E" w:rsidP="0076344E">
      <w:r>
        <w:t>As discussed in Chapter 1 of the CHP, all laboratory employees (PIs, graduate students, lab technicians/managers, post-docs, visiting scientists, etc.) must receive documented CHP training before any work with hazardous materials occurs. The Laboratory Supervisor is responsible for providing CHP training. Initial CHP training should include the following:</w:t>
      </w:r>
    </w:p>
    <w:p w:rsidR="0076344E" w:rsidRDefault="0076344E" w:rsidP="00A25A55">
      <w:pPr>
        <w:pStyle w:val="ListParagraph"/>
        <w:numPr>
          <w:ilvl w:val="0"/>
          <w:numId w:val="79"/>
        </w:numPr>
      </w:pPr>
      <w:r>
        <w:t>Review the lab-specific CHP in its entirety</w:t>
      </w:r>
    </w:p>
    <w:p w:rsidR="0076344E" w:rsidRDefault="0076344E" w:rsidP="00A25A55">
      <w:pPr>
        <w:pStyle w:val="ListParagraph"/>
        <w:numPr>
          <w:ilvl w:val="0"/>
          <w:numId w:val="79"/>
        </w:numPr>
      </w:pPr>
      <w:r>
        <w:t>Review lab-specific hazard assessments</w:t>
      </w:r>
    </w:p>
    <w:p w:rsidR="0076344E" w:rsidRDefault="0076344E" w:rsidP="00A25A55">
      <w:pPr>
        <w:pStyle w:val="ListParagraph"/>
        <w:numPr>
          <w:ilvl w:val="0"/>
          <w:numId w:val="79"/>
        </w:numPr>
      </w:pPr>
      <w:r>
        <w:t>Review lab-specific SOPs</w:t>
      </w:r>
    </w:p>
    <w:p w:rsidR="0076344E" w:rsidRDefault="0076344E" w:rsidP="00A25A55">
      <w:pPr>
        <w:pStyle w:val="ListParagraph"/>
        <w:numPr>
          <w:ilvl w:val="0"/>
          <w:numId w:val="79"/>
        </w:numPr>
      </w:pPr>
      <w:r>
        <w:t>Review any other lab-specific protocol or requirements</w:t>
      </w:r>
    </w:p>
    <w:p w:rsidR="0076344E" w:rsidRDefault="0076344E" w:rsidP="0076344E">
      <w:r>
        <w:t xml:space="preserve">Refer to </w:t>
      </w:r>
      <w:r w:rsidR="00A95945">
        <w:t>Appendix A</w:t>
      </w:r>
      <w:r>
        <w:t xml:space="preserve"> for the CHP </w:t>
      </w:r>
      <w:r w:rsidR="00BB00AC">
        <w:t>Awareness</w:t>
      </w:r>
      <w:r>
        <w:t xml:space="preserve"> Certification Form, which can be used to document CHP training.</w:t>
      </w:r>
    </w:p>
    <w:p w:rsidR="0076344E" w:rsidRDefault="0076344E" w:rsidP="00A25A55">
      <w:pPr>
        <w:pStyle w:val="Heading3"/>
        <w:numPr>
          <w:ilvl w:val="0"/>
          <w:numId w:val="80"/>
        </w:numPr>
        <w:ind w:left="1080" w:hanging="720"/>
      </w:pPr>
      <w:bookmarkStart w:id="120" w:name="_Toc380696219"/>
      <w:r>
        <w:t>Annual CHP Refresher Requirements</w:t>
      </w:r>
      <w:bookmarkEnd w:id="120"/>
    </w:p>
    <w:p w:rsidR="0076344E" w:rsidRDefault="0076344E" w:rsidP="00F058D3">
      <w:pPr>
        <w:ind w:left="360"/>
      </w:pPr>
      <w:r>
        <w:t>After receiving the initial documented CHP training, all lab employees must receive annual CHP refresher training as well. This annual refresher training can be a condensed version of the initial CHP training, but should include at least the following elements:</w:t>
      </w:r>
    </w:p>
    <w:p w:rsidR="0076344E" w:rsidRDefault="0076344E" w:rsidP="00A25A55">
      <w:pPr>
        <w:pStyle w:val="ListParagraph"/>
        <w:numPr>
          <w:ilvl w:val="0"/>
          <w:numId w:val="81"/>
        </w:numPr>
      </w:pPr>
      <w:r>
        <w:t>Review of the lab-specific hazard assessments (review of PPE requirements)</w:t>
      </w:r>
    </w:p>
    <w:p w:rsidR="0076344E" w:rsidRDefault="0076344E" w:rsidP="00A25A55">
      <w:pPr>
        <w:pStyle w:val="ListParagraph"/>
        <w:numPr>
          <w:ilvl w:val="0"/>
          <w:numId w:val="81"/>
        </w:numPr>
      </w:pPr>
      <w:r>
        <w:t>Review of the lab-specific SOPs</w:t>
      </w:r>
    </w:p>
    <w:p w:rsidR="0076344E" w:rsidRDefault="0076344E" w:rsidP="00A25A55">
      <w:pPr>
        <w:pStyle w:val="ListParagraph"/>
        <w:numPr>
          <w:ilvl w:val="0"/>
          <w:numId w:val="81"/>
        </w:numPr>
      </w:pPr>
      <w:r>
        <w:t>Review of any additional lab-specific rules and requirements</w:t>
      </w:r>
    </w:p>
    <w:p w:rsidR="0076344E" w:rsidRDefault="0076344E" w:rsidP="00A25A55">
      <w:pPr>
        <w:pStyle w:val="ListParagraph"/>
        <w:numPr>
          <w:ilvl w:val="0"/>
          <w:numId w:val="81"/>
        </w:numPr>
      </w:pPr>
      <w:r>
        <w:t>Review of chemical spill and lab emergency procedures</w:t>
      </w:r>
    </w:p>
    <w:p w:rsidR="0076344E" w:rsidRDefault="0076344E" w:rsidP="00F058D3">
      <w:pPr>
        <w:pStyle w:val="Heading2"/>
      </w:pPr>
      <w:bookmarkStart w:id="121" w:name="_Toc380696220"/>
      <w:r>
        <w:lastRenderedPageBreak/>
        <w:t>PPE Training</w:t>
      </w:r>
      <w:bookmarkEnd w:id="121"/>
      <w:r>
        <w:t xml:space="preserve"> </w:t>
      </w:r>
    </w:p>
    <w:p w:rsidR="0076344E" w:rsidRDefault="0076344E" w:rsidP="0076344E">
      <w:r>
        <w:t xml:space="preserve">As discussed in Chapter 6 of the CHP, Laboratory Supervisors must ensure that all lab employees receive documented PPE training before any work with hazardous materials occurs. </w:t>
      </w:r>
      <w:r w:rsidR="006C7976">
        <w:t>D</w:t>
      </w:r>
      <w:r w:rsidR="007C2000">
        <w:t xml:space="preserve">ocument </w:t>
      </w:r>
      <w:r>
        <w:t xml:space="preserve">PPE </w:t>
      </w:r>
      <w:r w:rsidR="007C2000">
        <w:t>training us</w:t>
      </w:r>
      <w:r w:rsidR="006C7976">
        <w:t>ing</w:t>
      </w:r>
      <w:r w:rsidR="007C2000">
        <w:t xml:space="preserve"> the </w:t>
      </w:r>
      <w:r w:rsidR="007C2000" w:rsidRPr="007C2000">
        <w:rPr>
          <w:i/>
        </w:rPr>
        <w:t>Certification of Training</w:t>
      </w:r>
      <w:r w:rsidR="006C7976">
        <w:t xml:space="preserve"> for</w:t>
      </w:r>
      <w:r w:rsidR="007C2000">
        <w:t xml:space="preserve">m </w:t>
      </w:r>
      <w:r w:rsidR="003F75BC">
        <w:t>(</w:t>
      </w:r>
      <w:r w:rsidR="006C7976">
        <w:t>Appendix B of the Purdue University Personal Protective Equipment (PPE)</w:t>
      </w:r>
      <w:r w:rsidR="00534404">
        <w:t xml:space="preserve"> Policy</w:t>
      </w:r>
      <w:r w:rsidR="006C7976">
        <w:t>:</w:t>
      </w:r>
      <w:r w:rsidR="003F75BC">
        <w:t xml:space="preserve"> </w:t>
      </w:r>
      <w:hyperlink r:id="rId137" w:history="1">
        <w:r w:rsidR="007C2000" w:rsidRPr="00805E98">
          <w:rPr>
            <w:rStyle w:val="Hyperlink"/>
          </w:rPr>
          <w:t>http://www.purdue.edu/rem/home/booklets/PPEPolicy.pdf</w:t>
        </w:r>
      </w:hyperlink>
      <w:r w:rsidR="007C2000">
        <w:t xml:space="preserve">) or </w:t>
      </w:r>
      <w:r w:rsidR="006C7976">
        <w:t>get</w:t>
      </w:r>
      <w:r w:rsidR="007C2000">
        <w:t xml:space="preserve"> it directly from </w:t>
      </w:r>
      <w:hyperlink r:id="rId138" w:history="1">
        <w:r w:rsidR="003F75BC" w:rsidRPr="00805E98">
          <w:rPr>
            <w:rStyle w:val="Hyperlink"/>
          </w:rPr>
          <w:t>http://www.purdue.edu/rem/home/forms/CertT.pdf</w:t>
        </w:r>
      </w:hyperlink>
      <w:r w:rsidR="007C2000">
        <w:t xml:space="preserve">. </w:t>
      </w:r>
      <w:r>
        <w:t>Each lab employee must be trained to know at least the following:</w:t>
      </w:r>
    </w:p>
    <w:p w:rsidR="0076344E" w:rsidRDefault="0076344E" w:rsidP="00A25A55">
      <w:pPr>
        <w:pStyle w:val="ListParagraph"/>
        <w:numPr>
          <w:ilvl w:val="0"/>
          <w:numId w:val="82"/>
        </w:numPr>
      </w:pPr>
      <w:r>
        <w:t>When PPE is necessary</w:t>
      </w:r>
    </w:p>
    <w:p w:rsidR="0076344E" w:rsidRDefault="0076344E" w:rsidP="00A25A55">
      <w:pPr>
        <w:pStyle w:val="ListParagraph"/>
        <w:numPr>
          <w:ilvl w:val="0"/>
          <w:numId w:val="82"/>
        </w:numPr>
      </w:pPr>
      <w:r>
        <w:t>What PPE is necessary</w:t>
      </w:r>
    </w:p>
    <w:p w:rsidR="0076344E" w:rsidRDefault="0076344E" w:rsidP="00A25A55">
      <w:pPr>
        <w:pStyle w:val="ListParagraph"/>
        <w:numPr>
          <w:ilvl w:val="0"/>
          <w:numId w:val="82"/>
        </w:numPr>
      </w:pPr>
      <w:r>
        <w:t>How to properly don, doff, adjust, and wear PPE</w:t>
      </w:r>
    </w:p>
    <w:p w:rsidR="0076344E" w:rsidRDefault="0076344E" w:rsidP="00A25A55">
      <w:pPr>
        <w:pStyle w:val="ListParagraph"/>
        <w:numPr>
          <w:ilvl w:val="0"/>
          <w:numId w:val="82"/>
        </w:numPr>
      </w:pPr>
      <w:r>
        <w:t>The limitations of the PPE</w:t>
      </w:r>
    </w:p>
    <w:p w:rsidR="0076344E" w:rsidRDefault="0076344E" w:rsidP="00A25A55">
      <w:pPr>
        <w:pStyle w:val="ListParagraph"/>
        <w:numPr>
          <w:ilvl w:val="0"/>
          <w:numId w:val="82"/>
        </w:numPr>
      </w:pPr>
      <w:r>
        <w:t>The proper care, maintenance, and useful life of PPE</w:t>
      </w:r>
    </w:p>
    <w:p w:rsidR="0076344E" w:rsidRDefault="0076344E" w:rsidP="0076344E">
      <w:r>
        <w:t xml:space="preserve">Each affected employee must demonstrate an understanding of the training provided, and the ability to use the PPE properly, before performing any work requiring the use of PPE. </w:t>
      </w:r>
    </w:p>
    <w:p w:rsidR="0076344E" w:rsidRDefault="0076344E" w:rsidP="00CB15DD">
      <w:pPr>
        <w:pStyle w:val="Heading2"/>
      </w:pPr>
      <w:bookmarkStart w:id="122" w:name="_Toc380696221"/>
      <w:r>
        <w:t>SOP Training</w:t>
      </w:r>
      <w:bookmarkEnd w:id="122"/>
    </w:p>
    <w:p w:rsidR="0076344E" w:rsidRDefault="0076344E" w:rsidP="0076344E">
      <w:r>
        <w:t>As discussed in Chapter 4 of the CHP, SOPs are written instructions that detail the steps that will be performed during a given procedure and include information about potential hazards and how these hazards will be mitigated. SOPs must be developed for all high-hazard tasks that are performed in the lab, which is defined as work with:</w:t>
      </w:r>
    </w:p>
    <w:p w:rsidR="0076344E" w:rsidRDefault="0076344E" w:rsidP="00A25A55">
      <w:pPr>
        <w:pStyle w:val="ListParagraph"/>
        <w:numPr>
          <w:ilvl w:val="0"/>
          <w:numId w:val="83"/>
        </w:numPr>
      </w:pPr>
      <w:r>
        <w:t>Explosives</w:t>
      </w:r>
    </w:p>
    <w:p w:rsidR="0076344E" w:rsidRDefault="0076344E" w:rsidP="00A25A55">
      <w:pPr>
        <w:pStyle w:val="ListParagraph"/>
        <w:numPr>
          <w:ilvl w:val="0"/>
          <w:numId w:val="83"/>
        </w:numPr>
      </w:pPr>
      <w:r>
        <w:t>Water-reactive, pyrophoric, self-heating, or self-reactive chemicals</w:t>
      </w:r>
    </w:p>
    <w:p w:rsidR="0076344E" w:rsidRDefault="0076344E" w:rsidP="00A25A55">
      <w:pPr>
        <w:pStyle w:val="ListParagraph"/>
        <w:numPr>
          <w:ilvl w:val="0"/>
          <w:numId w:val="83"/>
        </w:numPr>
      </w:pPr>
      <w:r>
        <w:t>Particularly hazardous substances, which includes carcinogens, reproductive toxins, and acutely toxic substances</w:t>
      </w:r>
    </w:p>
    <w:p w:rsidR="0076344E" w:rsidRDefault="0076344E" w:rsidP="00A25A55">
      <w:pPr>
        <w:pStyle w:val="ListParagraph"/>
        <w:numPr>
          <w:ilvl w:val="0"/>
          <w:numId w:val="83"/>
        </w:numPr>
      </w:pPr>
      <w:r>
        <w:t>Compressed gases</w:t>
      </w:r>
    </w:p>
    <w:p w:rsidR="0076344E" w:rsidRDefault="0076344E" w:rsidP="00A25A55">
      <w:pPr>
        <w:pStyle w:val="ListParagraph"/>
        <w:numPr>
          <w:ilvl w:val="0"/>
          <w:numId w:val="83"/>
        </w:numPr>
      </w:pPr>
      <w:r>
        <w:t>Work involving more than 1 liter of flammable liquids, flammable solids, corrosives, oxidizers, or organic peroxides at one time</w:t>
      </w:r>
    </w:p>
    <w:p w:rsidR="0076344E" w:rsidRDefault="0076344E" w:rsidP="00A25A55">
      <w:pPr>
        <w:pStyle w:val="ListParagraph"/>
        <w:numPr>
          <w:ilvl w:val="0"/>
          <w:numId w:val="83"/>
        </w:numPr>
      </w:pPr>
      <w:r>
        <w:t xml:space="preserve">High-hazard tasks can also include work with equipment that creates particularly hazardous conditions. Examples include solvent distillation, work with high-pressure systems, hydrogenation, work with cryogenic chemicals such as liquid nitrogen, etc. </w:t>
      </w:r>
    </w:p>
    <w:p w:rsidR="0076344E" w:rsidRDefault="0076344E" w:rsidP="0076344E">
      <w:r>
        <w:lastRenderedPageBreak/>
        <w:t>Laboratory Supervisors must ensure that all applicable personnel receive documented training on lab-specific SOPs. More information regarding SOPs can be found on the REM website. (</w:t>
      </w:r>
      <w:hyperlink r:id="rId139" w:history="1">
        <w:r w:rsidR="00851729" w:rsidRPr="001720D8">
          <w:rPr>
            <w:rStyle w:val="Hyperlink"/>
          </w:rPr>
          <w:t>http://www.purdue.edu/rem/home/files/sop.htm</w:t>
        </w:r>
      </w:hyperlink>
      <w:r>
        <w:t>)</w:t>
      </w:r>
    </w:p>
    <w:p w:rsidR="0076344E" w:rsidRDefault="0076344E" w:rsidP="00F058D3">
      <w:pPr>
        <w:pStyle w:val="Heading2"/>
      </w:pPr>
      <w:bookmarkStart w:id="123" w:name="_Toc380696222"/>
      <w:r>
        <w:t>Laboratory Chemical Safety Course (CHM 605)</w:t>
      </w:r>
      <w:bookmarkEnd w:id="123"/>
    </w:p>
    <w:p w:rsidR="0076344E" w:rsidRDefault="0076344E" w:rsidP="0076344E">
      <w:r>
        <w:t>The Purdue Department of Chemistry offers a graduate level, zero credit fall-semester course (CHM 605) that covers the fundamentals of laboratory chemical safety practices. CHM 605 includes a strong focus on learning how to find, read, interpret and use the information in safety data sheets, chemical labels, and other printed chemical safety information. Other topics covered include fire protection/prevention, electrical safety, laser and ionizing radiation safety, machine safety (pumps, autoclaves, centrifuges), and non-PPE safety equipment (hoods, extinguishers, fire protection systems and building elements, general ventilation, showers, eyewashes), and an understanding of administrative controls, engineering controls, and how to select, use, maintain and decide to retire/replace PPE necessary for laboratory work with chemicals. Regulatory agency familiarity and compliance topics including OSHA, EPA, DOT, and NRC are also included. CHM 605 is open to all departments and is a required course for some departments. All graduate students working in a laboratory environment are strongly encouraged to take CHM 605.</w:t>
      </w:r>
    </w:p>
    <w:p w:rsidR="0076344E" w:rsidRDefault="0076344E" w:rsidP="00F058D3">
      <w:pPr>
        <w:pStyle w:val="Heading2"/>
      </w:pPr>
      <w:bookmarkStart w:id="124" w:name="_Toc380696223"/>
      <w:r>
        <w:t>REM Researcher’s Guide</w:t>
      </w:r>
      <w:bookmarkEnd w:id="124"/>
    </w:p>
    <w:p w:rsidR="0076344E" w:rsidRDefault="0076344E" w:rsidP="0076344E">
      <w:r>
        <w:t>The CHP focuses on work with hazardous chemicals in the laboratory. However, other common types of hazards are present in many research labs as well (e.g., biological hazards, lasers, etc.). REM has developed the Researcher’s Guide as a tool to assist researchers with compliance and training requirements for a broad range of common hazards and regulatory programs found in the laboratory. Visit the REM Researcher’s Guide for more detailed information. (</w:t>
      </w:r>
      <w:hyperlink r:id="rId140" w:history="1">
        <w:r w:rsidR="00F058D3" w:rsidRPr="001720D8">
          <w:rPr>
            <w:rStyle w:val="Hyperlink"/>
          </w:rPr>
          <w:t>http://www.purdue.edu/rem/home/files/researchers.htm</w:t>
        </w:r>
      </w:hyperlink>
      <w:r>
        <w:t>)</w:t>
      </w:r>
    </w:p>
    <w:p w:rsidR="002E7D44" w:rsidRDefault="002E7D44" w:rsidP="0076344E"/>
    <w:p w:rsidR="002E7D44" w:rsidRDefault="002E7D44" w:rsidP="0076344E">
      <w:pPr>
        <w:sectPr w:rsidR="002E7D44" w:rsidSect="00EB402F">
          <w:headerReference w:type="default" r:id="rId141"/>
          <w:pgSz w:w="12240" w:h="15840" w:code="1"/>
          <w:pgMar w:top="1440" w:right="1440" w:bottom="1440" w:left="1440" w:header="288" w:footer="288" w:gutter="0"/>
          <w:cols w:space="720"/>
          <w:docGrid w:linePitch="360"/>
        </w:sectPr>
      </w:pPr>
    </w:p>
    <w:p w:rsidR="00BA75EF" w:rsidRPr="00BA75EF" w:rsidRDefault="00BA75EF" w:rsidP="00D50F19">
      <w:pPr>
        <w:pStyle w:val="Heading1"/>
        <w:numPr>
          <w:ilvl w:val="0"/>
          <w:numId w:val="0"/>
        </w:numPr>
        <w:jc w:val="center"/>
      </w:pPr>
      <w:bookmarkStart w:id="125" w:name="_Toc380696224"/>
      <w:r w:rsidRPr="001D0B12">
        <w:rPr>
          <w:sz w:val="48"/>
        </w:rPr>
        <w:lastRenderedPageBreak/>
        <w:t xml:space="preserve">Appendix A: </w:t>
      </w:r>
      <w:r w:rsidRPr="001D0B12">
        <w:rPr>
          <w:sz w:val="48"/>
        </w:rPr>
        <w:br/>
      </w:r>
      <w:r w:rsidRPr="001D0B12">
        <w:rPr>
          <w:sz w:val="48"/>
        </w:rPr>
        <w:br/>
        <w:t xml:space="preserve">CHP </w:t>
      </w:r>
      <w:r w:rsidR="00BB00AC">
        <w:rPr>
          <w:sz w:val="48"/>
        </w:rPr>
        <w:t>Awareness</w:t>
      </w:r>
      <w:r w:rsidRPr="001D0B12">
        <w:rPr>
          <w:sz w:val="48"/>
        </w:rPr>
        <w:t xml:space="preserve"> Certification Form</w:t>
      </w:r>
      <w:bookmarkEnd w:id="125"/>
    </w:p>
    <w:p w:rsidR="00BA75EF" w:rsidRDefault="00BA75EF" w:rsidP="00BA75EF"/>
    <w:p w:rsidR="00BA75EF" w:rsidRDefault="00BA75EF" w:rsidP="00084590">
      <w:pPr>
        <w:tabs>
          <w:tab w:val="left" w:pos="2880"/>
        </w:tabs>
        <w:spacing w:before="0" w:beforeAutospacing="0" w:after="0" w:afterAutospacing="0"/>
        <w:jc w:val="center"/>
        <w:rPr>
          <w:b/>
          <w:sz w:val="32"/>
        </w:rPr>
      </w:pPr>
      <w:r>
        <w:rPr>
          <w:b/>
          <w:sz w:val="32"/>
        </w:rPr>
        <w:br w:type="page"/>
      </w:r>
    </w:p>
    <w:p w:rsidR="00084590" w:rsidRPr="00C036B4" w:rsidRDefault="00084590" w:rsidP="00084590">
      <w:pPr>
        <w:tabs>
          <w:tab w:val="left" w:pos="2880"/>
        </w:tabs>
        <w:spacing w:before="0" w:beforeAutospacing="0" w:after="0" w:afterAutospacing="0"/>
        <w:jc w:val="center"/>
        <w:rPr>
          <w:b/>
          <w:sz w:val="32"/>
        </w:rPr>
      </w:pPr>
      <w:r w:rsidRPr="00C036B4">
        <w:rPr>
          <w:b/>
          <w:sz w:val="32"/>
        </w:rPr>
        <w:lastRenderedPageBreak/>
        <w:t>PURDUE UNIVERSITY</w:t>
      </w:r>
    </w:p>
    <w:p w:rsidR="00084590" w:rsidRDefault="00084590" w:rsidP="00084590">
      <w:pPr>
        <w:spacing w:before="0" w:beforeAutospacing="0" w:after="0" w:afterAutospacing="0"/>
        <w:jc w:val="center"/>
        <w:rPr>
          <w:b/>
          <w:sz w:val="32"/>
        </w:rPr>
      </w:pPr>
      <w:r w:rsidRPr="00C036B4">
        <w:rPr>
          <w:b/>
          <w:sz w:val="32"/>
        </w:rPr>
        <w:t xml:space="preserve">Chemical Hygiene </w:t>
      </w:r>
      <w:r>
        <w:rPr>
          <w:b/>
          <w:sz w:val="32"/>
        </w:rPr>
        <w:t>P</w:t>
      </w:r>
      <w:r w:rsidRPr="00C036B4">
        <w:rPr>
          <w:b/>
          <w:sz w:val="32"/>
        </w:rPr>
        <w:t>lan and</w:t>
      </w:r>
      <w:r>
        <w:rPr>
          <w:b/>
          <w:sz w:val="32"/>
        </w:rPr>
        <w:t xml:space="preserve"> </w:t>
      </w:r>
      <w:r w:rsidRPr="00C036B4">
        <w:rPr>
          <w:b/>
          <w:sz w:val="32"/>
        </w:rPr>
        <w:t xml:space="preserve">Hazardous Materials Safety </w:t>
      </w:r>
      <w:r>
        <w:rPr>
          <w:b/>
          <w:sz w:val="32"/>
        </w:rPr>
        <w:t>M</w:t>
      </w:r>
      <w:r w:rsidRPr="00C036B4">
        <w:rPr>
          <w:b/>
          <w:sz w:val="32"/>
        </w:rPr>
        <w:t>anual</w:t>
      </w:r>
    </w:p>
    <w:p w:rsidR="00084590" w:rsidRPr="008C33F5" w:rsidRDefault="00FE575C" w:rsidP="00084590">
      <w:pPr>
        <w:jc w:val="center"/>
        <w:rPr>
          <w:b/>
          <w:sz w:val="40"/>
          <w:szCs w:val="40"/>
        </w:rPr>
      </w:pPr>
      <w:r>
        <w:rPr>
          <w:b/>
          <w:sz w:val="40"/>
          <w:szCs w:val="40"/>
        </w:rPr>
        <w:t>Awareness</w:t>
      </w:r>
      <w:r w:rsidR="008C33F5" w:rsidRPr="008C33F5">
        <w:rPr>
          <w:b/>
          <w:sz w:val="40"/>
          <w:szCs w:val="40"/>
        </w:rPr>
        <w:t xml:space="preserve"> </w:t>
      </w:r>
      <w:r w:rsidR="0034684E">
        <w:rPr>
          <w:b/>
          <w:sz w:val="40"/>
          <w:szCs w:val="40"/>
        </w:rPr>
        <w:t xml:space="preserve">Certification </w:t>
      </w:r>
      <w:r w:rsidR="00A6352F" w:rsidRPr="008C33F5">
        <w:rPr>
          <w:rFonts w:eastAsiaTheme="minorHAnsi" w:cstheme="minorHAnsi"/>
          <w:b/>
          <w:sz w:val="40"/>
          <w:szCs w:val="40"/>
        </w:rPr>
        <w:br/>
      </w:r>
      <w:r w:rsidR="008C33F5" w:rsidRPr="008C33F5">
        <w:rPr>
          <w:rFonts w:eastAsiaTheme="minorHAnsi" w:cstheme="minorHAnsi"/>
          <w:b/>
          <w:i/>
          <w:szCs w:val="40"/>
        </w:rPr>
        <w:t>(</w:t>
      </w:r>
      <w:r w:rsidR="00A6352F" w:rsidRPr="00084590">
        <w:rPr>
          <w:rFonts w:eastAsiaTheme="minorHAnsi" w:cstheme="minorHAnsi"/>
          <w:b/>
          <w:i/>
          <w:szCs w:val="40"/>
        </w:rPr>
        <w:t xml:space="preserve">Please </w:t>
      </w:r>
      <w:r w:rsidR="008C33F5" w:rsidRPr="008C33F5">
        <w:rPr>
          <w:rFonts w:eastAsiaTheme="minorHAnsi" w:cstheme="minorHAnsi"/>
          <w:b/>
          <w:i/>
          <w:szCs w:val="40"/>
        </w:rPr>
        <w:t>T</w:t>
      </w:r>
      <w:r w:rsidR="008C33F5" w:rsidRPr="00084590">
        <w:rPr>
          <w:rFonts w:eastAsiaTheme="minorHAnsi" w:cstheme="minorHAnsi"/>
          <w:b/>
          <w:i/>
          <w:szCs w:val="40"/>
        </w:rPr>
        <w:t>ype</w:t>
      </w:r>
      <w:r w:rsidR="008C33F5" w:rsidRPr="008C33F5">
        <w:rPr>
          <w:rFonts w:eastAsiaTheme="minorHAnsi" w:cstheme="minorHAnsi"/>
          <w:b/>
          <w:i/>
          <w:szCs w:val="40"/>
        </w:rPr>
        <w:t xml:space="preserve"> </w:t>
      </w:r>
      <w:r w:rsidR="008C33F5" w:rsidRPr="00084590">
        <w:rPr>
          <w:rFonts w:eastAsiaTheme="minorHAnsi" w:cstheme="minorHAnsi"/>
          <w:b/>
          <w:i/>
          <w:szCs w:val="40"/>
        </w:rPr>
        <w:t>or</w:t>
      </w:r>
      <w:r w:rsidR="008C33F5" w:rsidRPr="008C33F5">
        <w:rPr>
          <w:rFonts w:eastAsiaTheme="minorHAnsi" w:cstheme="minorHAnsi"/>
          <w:b/>
          <w:i/>
          <w:szCs w:val="40"/>
        </w:rPr>
        <w:t xml:space="preserve"> </w:t>
      </w:r>
      <w:r w:rsidR="00A6352F" w:rsidRPr="008C33F5">
        <w:rPr>
          <w:rFonts w:eastAsiaTheme="minorHAnsi" w:cstheme="minorHAnsi"/>
          <w:b/>
          <w:i/>
          <w:szCs w:val="40"/>
        </w:rPr>
        <w:t>Print L</w:t>
      </w:r>
      <w:r w:rsidR="00A6352F" w:rsidRPr="00084590">
        <w:rPr>
          <w:rFonts w:eastAsiaTheme="minorHAnsi" w:cstheme="minorHAnsi"/>
          <w:b/>
          <w:i/>
          <w:szCs w:val="40"/>
        </w:rPr>
        <w:t>egibly</w:t>
      </w:r>
      <w:r w:rsidR="008C33F5" w:rsidRPr="008C33F5">
        <w:rPr>
          <w:rFonts w:eastAsiaTheme="minorHAnsi" w:cstheme="minorHAnsi"/>
          <w:b/>
          <w:i/>
          <w:szCs w:val="40"/>
        </w:rPr>
        <w:t>)</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Training Certification "/>
        <w:tblDescription w:val="Training Certification "/>
      </w:tblPr>
      <w:tblGrid>
        <w:gridCol w:w="646"/>
        <w:gridCol w:w="103"/>
        <w:gridCol w:w="347"/>
        <w:gridCol w:w="292"/>
        <w:gridCol w:w="510"/>
        <w:gridCol w:w="201"/>
        <w:gridCol w:w="244"/>
        <w:gridCol w:w="3176"/>
        <w:gridCol w:w="990"/>
        <w:gridCol w:w="630"/>
        <w:gridCol w:w="180"/>
        <w:gridCol w:w="2041"/>
      </w:tblGrid>
      <w:tr w:rsidR="00084590" w:rsidTr="0034684E">
        <w:trPr>
          <w:trHeight w:val="307"/>
          <w:tblHeader/>
        </w:trPr>
        <w:tc>
          <w:tcPr>
            <w:tcW w:w="646" w:type="dxa"/>
            <w:vAlign w:val="center"/>
          </w:tcPr>
          <w:p w:rsidR="00084590" w:rsidRPr="0004673A" w:rsidRDefault="00084590" w:rsidP="007810BC">
            <w:pPr>
              <w:tabs>
                <w:tab w:val="left" w:pos="3312"/>
              </w:tabs>
              <w:spacing w:before="0" w:beforeAutospacing="0" w:afterAutospacing="0"/>
              <w:rPr>
                <w:b/>
              </w:rPr>
            </w:pPr>
            <w:r w:rsidRPr="008C33F5">
              <w:rPr>
                <w:rFonts w:eastAsiaTheme="minorHAnsi" w:cstheme="minorHAnsi"/>
                <w:b/>
                <w:sz w:val="32"/>
              </w:rPr>
              <w:t>For:</w:t>
            </w:r>
          </w:p>
        </w:tc>
        <w:tc>
          <w:tcPr>
            <w:tcW w:w="8714" w:type="dxa"/>
            <w:gridSpan w:val="11"/>
            <w:tcBorders>
              <w:bottom w:val="single" w:sz="4" w:space="0" w:color="auto"/>
            </w:tcBorders>
            <w:vAlign w:val="center"/>
          </w:tcPr>
          <w:p w:rsidR="00084590" w:rsidRPr="0004673A" w:rsidRDefault="0048776F" w:rsidP="007810BC">
            <w:pPr>
              <w:tabs>
                <w:tab w:val="left" w:pos="3312"/>
              </w:tabs>
              <w:spacing w:before="0" w:beforeAutospacing="0" w:afterAutospacing="0"/>
              <w:rPr>
                <w:b/>
              </w:rPr>
            </w:pPr>
            <w:r>
              <w:rPr>
                <w:b/>
              </w:rPr>
              <w:t>Mark A. Lipton</w:t>
            </w:r>
          </w:p>
        </w:tc>
      </w:tr>
      <w:tr w:rsidR="00084590" w:rsidTr="0034684E">
        <w:trPr>
          <w:trHeight w:val="307"/>
          <w:tblHeader/>
        </w:trPr>
        <w:tc>
          <w:tcPr>
            <w:tcW w:w="646" w:type="dxa"/>
            <w:vAlign w:val="center"/>
          </w:tcPr>
          <w:p w:rsidR="00084590" w:rsidRDefault="00084590" w:rsidP="007810BC">
            <w:pPr>
              <w:tabs>
                <w:tab w:val="left" w:pos="3312"/>
              </w:tabs>
              <w:spacing w:before="0" w:beforeAutospacing="0" w:afterAutospacing="0"/>
              <w:rPr>
                <w:rFonts w:eastAsiaTheme="minorHAnsi" w:cstheme="minorHAnsi"/>
                <w:b/>
                <w:sz w:val="28"/>
              </w:rPr>
            </w:pPr>
          </w:p>
        </w:tc>
        <w:tc>
          <w:tcPr>
            <w:tcW w:w="8714" w:type="dxa"/>
            <w:gridSpan w:val="11"/>
            <w:tcBorders>
              <w:top w:val="single" w:sz="4" w:space="0" w:color="auto"/>
            </w:tcBorders>
          </w:tcPr>
          <w:p w:rsidR="00084590" w:rsidRPr="00084590" w:rsidRDefault="00084590" w:rsidP="00084590">
            <w:pPr>
              <w:tabs>
                <w:tab w:val="left" w:pos="3312"/>
              </w:tabs>
              <w:spacing w:before="0" w:beforeAutospacing="0" w:afterAutospacing="0"/>
              <w:jc w:val="center"/>
              <w:rPr>
                <w:rFonts w:eastAsiaTheme="minorHAnsi" w:cstheme="minorHAnsi"/>
                <w:b/>
                <w:i/>
                <w:sz w:val="28"/>
              </w:rPr>
            </w:pPr>
            <w:r w:rsidRPr="008C33F5">
              <w:rPr>
                <w:rFonts w:eastAsiaTheme="minorHAnsi" w:cstheme="minorHAnsi"/>
                <w:b/>
                <w:i/>
                <w:sz w:val="20"/>
              </w:rPr>
              <w:t>Principal Investigator, Building, and Room(s)</w:t>
            </w:r>
          </w:p>
        </w:tc>
      </w:tr>
      <w:tr w:rsidR="00084590" w:rsidTr="0034684E">
        <w:trPr>
          <w:tblHeader/>
        </w:trPr>
        <w:tc>
          <w:tcPr>
            <w:tcW w:w="9360" w:type="dxa"/>
            <w:gridSpan w:val="12"/>
            <w:vAlign w:val="center"/>
          </w:tcPr>
          <w:p w:rsidR="00084590" w:rsidRDefault="00084590" w:rsidP="007810BC"/>
        </w:tc>
      </w:tr>
      <w:tr w:rsidR="00084590" w:rsidTr="0034684E">
        <w:trPr>
          <w:tblHeader/>
        </w:trPr>
        <w:tc>
          <w:tcPr>
            <w:tcW w:w="9360" w:type="dxa"/>
            <w:gridSpan w:val="12"/>
            <w:vAlign w:val="center"/>
          </w:tcPr>
          <w:p w:rsidR="00084590" w:rsidRPr="008B76CF" w:rsidRDefault="00084590" w:rsidP="00FE575C">
            <w:pPr>
              <w:tabs>
                <w:tab w:val="right" w:leader="underscore" w:pos="8730"/>
              </w:tabs>
              <w:spacing w:before="0" w:beforeAutospacing="0" w:afterAutospacing="0"/>
              <w:rPr>
                <w:rFonts w:eastAsiaTheme="minorHAnsi" w:cstheme="minorHAnsi"/>
              </w:rPr>
            </w:pPr>
            <w:r w:rsidRPr="00084590">
              <w:rPr>
                <w:rFonts w:eastAsiaTheme="minorHAnsi" w:cstheme="minorHAnsi"/>
              </w:rPr>
              <w:t xml:space="preserve">After reading the "Purdue Chemical Hygiene Plan”, complete and return a copy of this form to </w:t>
            </w:r>
            <w:r w:rsidR="00FE575C">
              <w:rPr>
                <w:rFonts w:eastAsiaTheme="minorHAnsi" w:cstheme="minorHAnsi"/>
              </w:rPr>
              <w:t>WTHR 173 Chemistry raining Records</w:t>
            </w:r>
            <w:r w:rsidRPr="00084590">
              <w:rPr>
                <w:rFonts w:eastAsiaTheme="minorHAnsi" w:cstheme="minorHAnsi"/>
              </w:rPr>
              <w:t xml:space="preserve">. </w:t>
            </w:r>
            <w:r w:rsidR="00FE575C">
              <w:rPr>
                <w:rFonts w:eastAsiaTheme="minorHAnsi" w:cstheme="minorHAnsi"/>
              </w:rPr>
              <w:t xml:space="preserve">  Your supervisor may want copies kept in the group as well.  </w:t>
            </w:r>
            <w:r w:rsidRPr="00084590">
              <w:rPr>
                <w:rFonts w:eastAsiaTheme="minorHAnsi" w:cstheme="minorHAnsi"/>
              </w:rPr>
              <w:t>By signing below you acknowledge that you are aware of the Chemical Hygiene Plan and the policies and procedures applicable to the OSHA Occupational Exposure to Hazardous Chemicals in Laboratories Standard (29 CFR 1910.1450). Your supervisor will provide additional information and training as appropriate.</w:t>
            </w:r>
          </w:p>
        </w:tc>
      </w:tr>
      <w:tr w:rsidR="00084590" w:rsidTr="0034684E">
        <w:trPr>
          <w:tblHeader/>
        </w:trPr>
        <w:tc>
          <w:tcPr>
            <w:tcW w:w="9360" w:type="dxa"/>
            <w:gridSpan w:val="12"/>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9360" w:type="dxa"/>
            <w:gridSpan w:val="12"/>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749" w:type="dxa"/>
            <w:gridSpan w:val="2"/>
            <w:vAlign w:val="center"/>
          </w:tcPr>
          <w:p w:rsidR="00084590" w:rsidRPr="008B76CF" w:rsidRDefault="00A6352F" w:rsidP="007810BC">
            <w:pPr>
              <w:tabs>
                <w:tab w:val="right" w:leader="underscore" w:pos="8730"/>
              </w:tabs>
              <w:spacing w:before="0" w:beforeAutospacing="0" w:afterAutospacing="0"/>
              <w:rPr>
                <w:rFonts w:eastAsiaTheme="minorHAnsi" w:cstheme="minorHAnsi"/>
              </w:rPr>
            </w:pPr>
            <w:r>
              <w:rPr>
                <w:rFonts w:eastAsiaTheme="minorHAnsi" w:cstheme="minorHAnsi"/>
              </w:rPr>
              <w:t>Name:</w:t>
            </w:r>
          </w:p>
        </w:tc>
        <w:tc>
          <w:tcPr>
            <w:tcW w:w="4770" w:type="dxa"/>
            <w:gridSpan w:val="6"/>
            <w:tcBorders>
              <w:bottom w:val="single" w:sz="4" w:space="0" w:color="auto"/>
            </w:tcBorders>
            <w:vAlign w:val="center"/>
          </w:tcPr>
          <w:p w:rsidR="00084590" w:rsidRPr="008B76CF" w:rsidRDefault="0048776F" w:rsidP="007810BC">
            <w:pPr>
              <w:tabs>
                <w:tab w:val="right" w:leader="underscore" w:pos="8730"/>
              </w:tabs>
              <w:spacing w:before="0" w:beforeAutospacing="0" w:afterAutospacing="0"/>
              <w:rPr>
                <w:rFonts w:eastAsiaTheme="minorHAnsi" w:cstheme="minorHAnsi"/>
              </w:rPr>
            </w:pPr>
            <w:r>
              <w:rPr>
                <w:rFonts w:eastAsiaTheme="minorHAnsi" w:cstheme="minorHAnsi"/>
              </w:rPr>
              <w:t>Yonghyeon Kim</w:t>
            </w:r>
          </w:p>
        </w:tc>
        <w:tc>
          <w:tcPr>
            <w:tcW w:w="1800" w:type="dxa"/>
            <w:gridSpan w:val="3"/>
            <w:vAlign w:val="center"/>
          </w:tcPr>
          <w:p w:rsidR="00084590" w:rsidRPr="008B76CF" w:rsidRDefault="00084590" w:rsidP="00084590">
            <w:pPr>
              <w:tabs>
                <w:tab w:val="right" w:leader="underscore" w:pos="8730"/>
              </w:tabs>
              <w:spacing w:before="0" w:beforeAutospacing="0" w:afterAutospacing="0"/>
              <w:jc w:val="right"/>
              <w:rPr>
                <w:rFonts w:eastAsiaTheme="minorHAnsi" w:cstheme="minorHAnsi"/>
              </w:rPr>
            </w:pPr>
            <w:r>
              <w:rPr>
                <w:rFonts w:eastAsiaTheme="minorHAnsi" w:cstheme="minorHAnsi"/>
              </w:rPr>
              <w:t>Work Telephone:</w:t>
            </w:r>
          </w:p>
        </w:tc>
        <w:tc>
          <w:tcPr>
            <w:tcW w:w="2041" w:type="dxa"/>
            <w:tcBorders>
              <w:bottom w:val="single" w:sz="4" w:space="0" w:color="auto"/>
            </w:tcBorders>
            <w:vAlign w:val="center"/>
          </w:tcPr>
          <w:p w:rsidR="00084590" w:rsidRPr="008B76CF" w:rsidRDefault="0048776F" w:rsidP="007810BC">
            <w:pPr>
              <w:tabs>
                <w:tab w:val="right" w:leader="underscore" w:pos="8730"/>
              </w:tabs>
              <w:spacing w:before="0" w:beforeAutospacing="0" w:afterAutospacing="0"/>
              <w:rPr>
                <w:rFonts w:eastAsiaTheme="minorHAnsi" w:cstheme="minorHAnsi"/>
              </w:rPr>
            </w:pPr>
            <w:r>
              <w:rPr>
                <w:rFonts w:eastAsiaTheme="minorHAnsi" w:cstheme="minorHAnsi"/>
              </w:rPr>
              <w:t>765)337-9470</w:t>
            </w:r>
          </w:p>
        </w:tc>
      </w:tr>
      <w:tr w:rsidR="00084590" w:rsidTr="0034684E">
        <w:trPr>
          <w:tblHeader/>
        </w:trPr>
        <w:tc>
          <w:tcPr>
            <w:tcW w:w="9360" w:type="dxa"/>
            <w:gridSpan w:val="12"/>
            <w:vAlign w:val="center"/>
          </w:tcPr>
          <w:p w:rsidR="00084590" w:rsidRDefault="00084590" w:rsidP="007810BC"/>
        </w:tc>
      </w:tr>
      <w:tr w:rsidR="00084590" w:rsidTr="0034684E">
        <w:trPr>
          <w:tblHeader/>
        </w:trPr>
        <w:tc>
          <w:tcPr>
            <w:tcW w:w="1898" w:type="dxa"/>
            <w:gridSpan w:val="5"/>
            <w:vAlign w:val="center"/>
          </w:tcPr>
          <w:p w:rsidR="00084590" w:rsidRDefault="00084590" w:rsidP="007810BC">
            <w:r>
              <w:t>Email Address:</w:t>
            </w:r>
          </w:p>
        </w:tc>
        <w:tc>
          <w:tcPr>
            <w:tcW w:w="7462" w:type="dxa"/>
            <w:gridSpan w:val="7"/>
            <w:tcBorders>
              <w:bottom w:val="single" w:sz="4" w:space="0" w:color="auto"/>
            </w:tcBorders>
            <w:vAlign w:val="center"/>
          </w:tcPr>
          <w:p w:rsidR="00084590" w:rsidRDefault="00787CE3" w:rsidP="007810BC">
            <w:hyperlink r:id="rId142" w:history="1">
              <w:r w:rsidR="0048776F" w:rsidRPr="00E530FF">
                <w:rPr>
                  <w:rStyle w:val="Hyperlink"/>
                </w:rPr>
                <w:t>Kim1598@purdue.edu</w:t>
              </w:r>
            </w:hyperlink>
          </w:p>
        </w:tc>
      </w:tr>
      <w:tr w:rsidR="00084590" w:rsidTr="0034684E">
        <w:trPr>
          <w:tblHeader/>
        </w:trPr>
        <w:tc>
          <w:tcPr>
            <w:tcW w:w="9360" w:type="dxa"/>
            <w:gridSpan w:val="12"/>
            <w:vAlign w:val="center"/>
          </w:tcPr>
          <w:p w:rsidR="00084590" w:rsidRDefault="00084590" w:rsidP="007810BC"/>
        </w:tc>
      </w:tr>
      <w:tr w:rsidR="00084590" w:rsidTr="0034684E">
        <w:trPr>
          <w:tblHeader/>
        </w:trPr>
        <w:tc>
          <w:tcPr>
            <w:tcW w:w="1388" w:type="dxa"/>
            <w:gridSpan w:val="4"/>
            <w:vAlign w:val="center"/>
          </w:tcPr>
          <w:p w:rsidR="00084590" w:rsidRPr="008B76CF" w:rsidRDefault="00084590" w:rsidP="007810BC">
            <w:r w:rsidRPr="0004673A">
              <w:t>Department:</w:t>
            </w:r>
          </w:p>
        </w:tc>
        <w:tc>
          <w:tcPr>
            <w:tcW w:w="7972" w:type="dxa"/>
            <w:gridSpan w:val="8"/>
            <w:tcBorders>
              <w:bottom w:val="single" w:sz="4" w:space="0" w:color="auto"/>
            </w:tcBorders>
            <w:vAlign w:val="center"/>
          </w:tcPr>
          <w:p w:rsidR="00084590" w:rsidRPr="008B76CF" w:rsidRDefault="0048776F" w:rsidP="007810BC">
            <w:r>
              <w:t>Chemistry</w:t>
            </w:r>
          </w:p>
        </w:tc>
      </w:tr>
      <w:tr w:rsidR="00084590" w:rsidTr="0034684E">
        <w:trPr>
          <w:trHeight w:val="386"/>
          <w:tblHeader/>
        </w:trPr>
        <w:tc>
          <w:tcPr>
            <w:tcW w:w="9360" w:type="dxa"/>
            <w:gridSpan w:val="12"/>
            <w:vAlign w:val="center"/>
          </w:tcPr>
          <w:p w:rsidR="00084590" w:rsidRPr="008B76CF" w:rsidRDefault="00084590" w:rsidP="007810BC"/>
        </w:tc>
      </w:tr>
      <w:tr w:rsidR="00084590" w:rsidTr="0034684E">
        <w:trPr>
          <w:tblHeader/>
        </w:trPr>
        <w:tc>
          <w:tcPr>
            <w:tcW w:w="1096" w:type="dxa"/>
            <w:gridSpan w:val="3"/>
            <w:vAlign w:val="center"/>
          </w:tcPr>
          <w:p w:rsidR="00084590" w:rsidRPr="008B76CF" w:rsidRDefault="00084590" w:rsidP="007810BC">
            <w:r>
              <w:t>Job Title:</w:t>
            </w:r>
            <w:r w:rsidRPr="0004673A">
              <w:t xml:space="preserve"> </w:t>
            </w:r>
          </w:p>
        </w:tc>
        <w:tc>
          <w:tcPr>
            <w:tcW w:w="8264" w:type="dxa"/>
            <w:gridSpan w:val="9"/>
            <w:tcBorders>
              <w:bottom w:val="single" w:sz="4" w:space="0" w:color="auto"/>
            </w:tcBorders>
            <w:vAlign w:val="center"/>
          </w:tcPr>
          <w:p w:rsidR="00084590" w:rsidRPr="008B76CF" w:rsidRDefault="0048776F" w:rsidP="007810BC">
            <w:r>
              <w:t>Graduate Student</w:t>
            </w:r>
          </w:p>
        </w:tc>
      </w:tr>
      <w:tr w:rsidR="00084590" w:rsidRPr="00A612ED" w:rsidTr="0034684E">
        <w:trPr>
          <w:trHeight w:val="377"/>
          <w:tblHeader/>
        </w:trPr>
        <w:tc>
          <w:tcPr>
            <w:tcW w:w="2343" w:type="dxa"/>
            <w:gridSpan w:val="7"/>
            <w:vAlign w:val="center"/>
          </w:tcPr>
          <w:p w:rsidR="00084590" w:rsidRPr="00A612ED" w:rsidRDefault="00084590" w:rsidP="007810BC"/>
        </w:tc>
        <w:tc>
          <w:tcPr>
            <w:tcW w:w="7017" w:type="dxa"/>
            <w:gridSpan w:val="5"/>
          </w:tcPr>
          <w:p w:rsidR="00084590" w:rsidRPr="00084590" w:rsidRDefault="00084590" w:rsidP="007810BC"/>
        </w:tc>
      </w:tr>
      <w:tr w:rsidR="00A6352F" w:rsidRPr="00A612ED" w:rsidTr="0034684E">
        <w:trPr>
          <w:tblHeader/>
        </w:trPr>
        <w:tc>
          <w:tcPr>
            <w:tcW w:w="9360" w:type="dxa"/>
            <w:gridSpan w:val="12"/>
            <w:vAlign w:val="center"/>
          </w:tcPr>
          <w:p w:rsidR="00A6352F" w:rsidRPr="00084590" w:rsidRDefault="00A6352F" w:rsidP="007810BC"/>
        </w:tc>
      </w:tr>
      <w:tr w:rsidR="00A6352F" w:rsidRPr="00A612ED" w:rsidTr="0034684E">
        <w:trPr>
          <w:tblHeader/>
        </w:trPr>
        <w:tc>
          <w:tcPr>
            <w:tcW w:w="2099" w:type="dxa"/>
            <w:gridSpan w:val="6"/>
            <w:vAlign w:val="center"/>
          </w:tcPr>
          <w:p w:rsidR="00A6352F" w:rsidRPr="00084590" w:rsidRDefault="00A6352F" w:rsidP="007810BC">
            <w:r>
              <w:t>Employee Signature:</w:t>
            </w:r>
          </w:p>
        </w:tc>
        <w:tc>
          <w:tcPr>
            <w:tcW w:w="4410" w:type="dxa"/>
            <w:gridSpan w:val="3"/>
            <w:tcBorders>
              <w:bottom w:val="single" w:sz="4" w:space="0" w:color="auto"/>
            </w:tcBorders>
            <w:vAlign w:val="center"/>
          </w:tcPr>
          <w:p w:rsidR="00A6352F" w:rsidRPr="00084590" w:rsidRDefault="00A6352F" w:rsidP="007810BC"/>
        </w:tc>
        <w:tc>
          <w:tcPr>
            <w:tcW w:w="630" w:type="dxa"/>
            <w:vAlign w:val="center"/>
          </w:tcPr>
          <w:p w:rsidR="00A6352F" w:rsidRPr="00084590" w:rsidRDefault="00A6352F" w:rsidP="00A6352F">
            <w:pPr>
              <w:jc w:val="right"/>
            </w:pPr>
            <w:r>
              <w:t>Date:</w:t>
            </w:r>
          </w:p>
        </w:tc>
        <w:tc>
          <w:tcPr>
            <w:tcW w:w="2221" w:type="dxa"/>
            <w:gridSpan w:val="2"/>
            <w:tcBorders>
              <w:bottom w:val="single" w:sz="4" w:space="0" w:color="auto"/>
            </w:tcBorders>
            <w:vAlign w:val="center"/>
          </w:tcPr>
          <w:p w:rsidR="00A6352F" w:rsidRPr="00084590" w:rsidRDefault="0048776F" w:rsidP="007810BC">
            <w:r>
              <w:t>10/15/2014</w:t>
            </w:r>
          </w:p>
        </w:tc>
      </w:tr>
      <w:tr w:rsidR="00A6352F" w:rsidRPr="00A612ED" w:rsidTr="0034684E">
        <w:trPr>
          <w:tblHeader/>
        </w:trPr>
        <w:tc>
          <w:tcPr>
            <w:tcW w:w="9360" w:type="dxa"/>
            <w:gridSpan w:val="12"/>
            <w:vAlign w:val="center"/>
          </w:tcPr>
          <w:p w:rsidR="00A6352F" w:rsidRPr="00084590" w:rsidRDefault="00A6352F" w:rsidP="007810BC"/>
        </w:tc>
      </w:tr>
      <w:tr w:rsidR="00A6352F" w:rsidTr="0034684E">
        <w:trPr>
          <w:tblHeader/>
        </w:trPr>
        <w:tc>
          <w:tcPr>
            <w:tcW w:w="9360" w:type="dxa"/>
            <w:gridSpan w:val="12"/>
            <w:vAlign w:val="center"/>
          </w:tcPr>
          <w:p w:rsidR="00A6352F" w:rsidRPr="008C33F5" w:rsidRDefault="00A6352F" w:rsidP="007810BC">
            <w:pPr>
              <w:rPr>
                <w:sz w:val="28"/>
              </w:rPr>
            </w:pPr>
          </w:p>
        </w:tc>
      </w:tr>
      <w:tr w:rsidR="00084590" w:rsidTr="0034684E">
        <w:trPr>
          <w:tblHeader/>
        </w:trPr>
        <w:tc>
          <w:tcPr>
            <w:tcW w:w="9360" w:type="dxa"/>
            <w:gridSpan w:val="12"/>
            <w:vAlign w:val="center"/>
          </w:tcPr>
          <w:p w:rsidR="00084590" w:rsidRPr="008B76CF" w:rsidRDefault="00A6352F" w:rsidP="007810BC">
            <w:r>
              <w:rPr>
                <w:b/>
                <w:sz w:val="28"/>
              </w:rPr>
              <w:t>Filing</w:t>
            </w:r>
            <w:r w:rsidRPr="0004673A">
              <w:rPr>
                <w:b/>
                <w:sz w:val="28"/>
              </w:rPr>
              <w:t>:</w:t>
            </w:r>
          </w:p>
        </w:tc>
      </w:tr>
      <w:tr w:rsidR="00084590" w:rsidTr="0034684E">
        <w:trPr>
          <w:tblHeader/>
        </w:trPr>
        <w:tc>
          <w:tcPr>
            <w:tcW w:w="9360" w:type="dxa"/>
            <w:gridSpan w:val="12"/>
            <w:vAlign w:val="center"/>
          </w:tcPr>
          <w:p w:rsidR="00084590" w:rsidRPr="0004673A" w:rsidRDefault="00A6352F" w:rsidP="007810BC">
            <w:pPr>
              <w:rPr>
                <w:i/>
              </w:rPr>
            </w:pPr>
            <w:r w:rsidRPr="006A586E">
              <w:rPr>
                <w:rFonts w:cstheme="minorHAnsi"/>
              </w:rPr>
              <w:t xml:space="preserve">Completed </w:t>
            </w:r>
            <w:r>
              <w:rPr>
                <w:rFonts w:cstheme="minorHAnsi"/>
              </w:rPr>
              <w:t>Chemical Hygiene Plan</w:t>
            </w:r>
            <w:r w:rsidRPr="006A586E">
              <w:rPr>
                <w:rFonts w:cstheme="minorHAnsi"/>
              </w:rPr>
              <w:t xml:space="preserve"> Awareness Certifications are to be filed in a central administrative location within </w:t>
            </w:r>
            <w:r>
              <w:rPr>
                <w:rFonts w:cstheme="minorHAnsi"/>
              </w:rPr>
              <w:t xml:space="preserve">each staff member’s department. </w:t>
            </w:r>
            <w:r w:rsidRPr="006A586E">
              <w:rPr>
                <w:rFonts w:cstheme="minorHAnsi"/>
              </w:rPr>
              <w:t xml:space="preserve">These and all </w:t>
            </w:r>
            <w:r>
              <w:rPr>
                <w:rFonts w:cstheme="minorHAnsi"/>
              </w:rPr>
              <w:t xml:space="preserve">other </w:t>
            </w:r>
            <w:r w:rsidRPr="006A586E">
              <w:rPr>
                <w:rFonts w:cstheme="minorHAnsi"/>
              </w:rPr>
              <w:t xml:space="preserve">safety training records should be organized in a way that allows original records to be retrieved quickly and efficiently on request by an OSHA inspector or a REM staff member, and to be retrieved for a single staff member or for an entire work group (identified by </w:t>
            </w:r>
            <w:r>
              <w:rPr>
                <w:rFonts w:cstheme="minorHAnsi"/>
              </w:rPr>
              <w:t>PI/</w:t>
            </w:r>
            <w:r w:rsidRPr="006A586E">
              <w:rPr>
                <w:rFonts w:cstheme="minorHAnsi"/>
              </w:rPr>
              <w:t>supervisor).</w:t>
            </w:r>
          </w:p>
        </w:tc>
      </w:tr>
    </w:tbl>
    <w:p w:rsidR="00BA75EF" w:rsidRDefault="00BA75EF" w:rsidP="00BA75EF">
      <w:pPr>
        <w:tabs>
          <w:tab w:val="left" w:pos="6780"/>
        </w:tabs>
        <w:sectPr w:rsidR="00BA75EF" w:rsidSect="00846CFF">
          <w:headerReference w:type="default" r:id="rId143"/>
          <w:pgSz w:w="12240" w:h="15840" w:code="1"/>
          <w:pgMar w:top="1440" w:right="1440" w:bottom="1440" w:left="1440" w:header="288" w:footer="288" w:gutter="0"/>
          <w:cols w:space="720"/>
          <w:docGrid w:linePitch="360"/>
        </w:sectPr>
      </w:pPr>
    </w:p>
    <w:p w:rsidR="00BA75EF" w:rsidRPr="001D0B12" w:rsidRDefault="007A1A04" w:rsidP="00D50F19">
      <w:pPr>
        <w:pStyle w:val="Heading1"/>
        <w:numPr>
          <w:ilvl w:val="0"/>
          <w:numId w:val="0"/>
        </w:numPr>
        <w:jc w:val="center"/>
        <w:rPr>
          <w:sz w:val="48"/>
        </w:rPr>
      </w:pPr>
      <w:bookmarkStart w:id="126" w:name="_Toc380696225"/>
      <w:r w:rsidRPr="001D0B12">
        <w:rPr>
          <w:sz w:val="48"/>
        </w:rPr>
        <w:lastRenderedPageBreak/>
        <w:t xml:space="preserve">Appendix B: </w:t>
      </w:r>
      <w:r w:rsidRPr="001D0B12">
        <w:rPr>
          <w:sz w:val="48"/>
        </w:rPr>
        <w:br/>
      </w:r>
      <w:r w:rsidRPr="001D0B12">
        <w:rPr>
          <w:sz w:val="48"/>
        </w:rPr>
        <w:br/>
        <w:t>OSHA Hazard Class Definitions</w:t>
      </w:r>
      <w:bookmarkEnd w:id="126"/>
    </w:p>
    <w:p w:rsidR="007A1A04" w:rsidRDefault="007A1A04" w:rsidP="007A1A04">
      <w:pPr>
        <w:tabs>
          <w:tab w:val="left" w:pos="6780"/>
        </w:tabs>
      </w:pPr>
    </w:p>
    <w:p w:rsidR="0001374A" w:rsidRDefault="0001374A" w:rsidP="0001374A">
      <w:pPr>
        <w:tabs>
          <w:tab w:val="left" w:pos="6780"/>
        </w:tabs>
      </w:pPr>
      <w:r>
        <w:br w:type="page"/>
      </w:r>
    </w:p>
    <w:p w:rsidR="007A1A04" w:rsidRPr="00A25A55" w:rsidRDefault="007A1A04" w:rsidP="002A004E">
      <w:pPr>
        <w:pStyle w:val="Appendix1"/>
        <w:rPr>
          <w:u w:val="single"/>
        </w:rPr>
      </w:pPr>
      <w:bookmarkStart w:id="127" w:name="_Toc380696226"/>
      <w:r w:rsidRPr="00A25A55">
        <w:rPr>
          <w:u w:val="single"/>
        </w:rPr>
        <w:lastRenderedPageBreak/>
        <w:t>Physical Hazards</w:t>
      </w:r>
      <w:bookmarkEnd w:id="127"/>
    </w:p>
    <w:p w:rsidR="007A1A04" w:rsidRPr="003F35A8" w:rsidRDefault="007A1A04" w:rsidP="00A67352">
      <w:pPr>
        <w:pStyle w:val="Appendix2"/>
        <w:numPr>
          <w:ilvl w:val="0"/>
          <w:numId w:val="102"/>
        </w:numPr>
      </w:pPr>
      <w:bookmarkStart w:id="128" w:name="_Toc380696227"/>
      <w:r w:rsidRPr="003F35A8">
        <w:t>Flammable Liquids</w:t>
      </w:r>
      <w:bookmarkEnd w:id="128"/>
    </w:p>
    <w:p w:rsidR="007A1A04" w:rsidRPr="007A1A04" w:rsidRDefault="007A1A04" w:rsidP="00EB03E9">
      <w:pPr>
        <w:rPr>
          <w:rFonts w:eastAsiaTheme="minorHAnsi"/>
        </w:rPr>
      </w:pPr>
      <w:r w:rsidRPr="007A1A04">
        <w:rPr>
          <w:rFonts w:eastAsiaTheme="minorHAnsi"/>
        </w:rPr>
        <w:t>Flammable hazards are materials which under standard conditions can generate sufficient vapor to cause a fire in the presence of an ignition source. Flammable liquids (e.g., hexane, ethyl acetate, xylene) are more hazardous at elevated temperatures due to more rapid vaporization. The following definitions are important to understand when evaluating the hazards of flammable liquids:</w:t>
      </w:r>
    </w:p>
    <w:p w:rsidR="007A1A04" w:rsidRPr="00EB03E9" w:rsidRDefault="007A1A04" w:rsidP="00A67352">
      <w:pPr>
        <w:pStyle w:val="ListParagraph"/>
        <w:numPr>
          <w:ilvl w:val="0"/>
          <w:numId w:val="92"/>
        </w:numPr>
        <w:rPr>
          <w:rFonts w:eastAsiaTheme="minorEastAsia"/>
          <w:lang w:eastAsia="ja-JP"/>
        </w:rPr>
      </w:pPr>
      <w:r w:rsidRPr="00EB03E9">
        <w:rPr>
          <w:rFonts w:eastAsiaTheme="minorEastAsia"/>
          <w:b/>
          <w:lang w:eastAsia="ja-JP"/>
        </w:rPr>
        <w:t xml:space="preserve">Flammable liquid </w:t>
      </w:r>
      <w:r w:rsidRPr="00EB03E9">
        <w:rPr>
          <w:rFonts w:eastAsiaTheme="minorEastAsia"/>
          <w:lang w:eastAsia="ja-JP"/>
        </w:rPr>
        <w:t>is a liquid having a flash point no greater than 93</w:t>
      </w:r>
      <w:r w:rsidR="00355124">
        <w:rPr>
          <w:rFonts w:cstheme="minorHAnsi"/>
          <w:color w:val="000000"/>
          <w:shd w:val="clear" w:color="auto" w:fill="FFFFFF"/>
          <w:lang w:eastAsia="ja-JP"/>
        </w:rPr>
        <w:t xml:space="preserve"> °C</w:t>
      </w:r>
      <w:r w:rsidRPr="00EB03E9">
        <w:rPr>
          <w:color w:val="000000"/>
          <w:shd w:val="clear" w:color="auto" w:fill="FFFFFF"/>
          <w:lang w:eastAsia="ja-JP"/>
        </w:rPr>
        <w:t xml:space="preserve"> (200</w:t>
      </w:r>
      <w:r w:rsidR="00355124">
        <w:rPr>
          <w:rFonts w:cstheme="minorHAnsi"/>
          <w:color w:val="000000"/>
          <w:shd w:val="clear" w:color="auto" w:fill="FFFFFF"/>
          <w:lang w:eastAsia="ja-JP"/>
        </w:rPr>
        <w:t xml:space="preserve"> °F</w:t>
      </w:r>
      <w:r w:rsidRPr="00EB03E9">
        <w:rPr>
          <w:color w:val="000000"/>
          <w:shd w:val="clear" w:color="auto" w:fill="FFFFFF"/>
          <w:lang w:eastAsia="ja-JP"/>
        </w:rPr>
        <w:t>).</w:t>
      </w:r>
    </w:p>
    <w:p w:rsidR="007A1A04" w:rsidRPr="00EB03E9" w:rsidRDefault="007A1A04" w:rsidP="00A67352">
      <w:pPr>
        <w:pStyle w:val="ListParagraph"/>
        <w:numPr>
          <w:ilvl w:val="0"/>
          <w:numId w:val="92"/>
        </w:numPr>
        <w:rPr>
          <w:rFonts w:eastAsiaTheme="minorEastAsia"/>
          <w:lang w:eastAsia="ja-JP"/>
        </w:rPr>
      </w:pPr>
      <w:r w:rsidRPr="00EB03E9">
        <w:rPr>
          <w:b/>
          <w:color w:val="000000"/>
          <w:shd w:val="clear" w:color="auto" w:fill="FFFFFF"/>
          <w:lang w:eastAsia="ja-JP"/>
        </w:rPr>
        <w:t xml:space="preserve">Flash point </w:t>
      </w:r>
      <w:r w:rsidRPr="00EB03E9">
        <w:rPr>
          <w:color w:val="000000"/>
          <w:shd w:val="clear" w:color="auto" w:fill="FFFFFF"/>
          <w:lang w:eastAsia="ja-JP"/>
        </w:rPr>
        <w:t>is the</w:t>
      </w:r>
      <w:r w:rsidRPr="00EB03E9">
        <w:rPr>
          <w:shd w:val="clear" w:color="auto" w:fill="FFFFFF"/>
          <w:lang w:eastAsia="ja-JP"/>
        </w:rPr>
        <w:t xml:space="preserve"> minimum temperature at which the </w:t>
      </w:r>
      <w:r w:rsidR="00703B59" w:rsidRPr="007A1A04">
        <w:rPr>
          <w:rFonts w:eastAsiaTheme="minorEastAsia" w:cstheme="minorBidi"/>
          <w:noProof/>
          <w:sz w:val="22"/>
          <w:szCs w:val="22"/>
        </w:rPr>
        <w:drawing>
          <wp:anchor distT="0" distB="0" distL="114300" distR="114300" simplePos="0" relativeHeight="251675648" behindDoc="0" locked="0" layoutInCell="1" allowOverlap="1" wp14:anchorId="24353B3D" wp14:editId="292E5D1E">
            <wp:simplePos x="0" y="0"/>
            <wp:positionH relativeFrom="margin">
              <wp:align>right</wp:align>
            </wp:positionH>
            <wp:positionV relativeFrom="line">
              <wp:posOffset>0</wp:posOffset>
            </wp:positionV>
            <wp:extent cx="1755648" cy="3108960"/>
            <wp:effectExtent l="19050" t="19050" r="16510" b="15240"/>
            <wp:wrapSquare wrapText="bothSides"/>
            <wp:docPr id="2077" name="Picture 2077" descr="Flammable Range Figure" title="Flammable Ran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l="962" t="9956" r="70833" b="5829"/>
                    <a:stretch/>
                  </pic:blipFill>
                  <pic:spPr bwMode="auto">
                    <a:xfrm>
                      <a:off x="0" y="0"/>
                      <a:ext cx="1755648" cy="310896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03E9">
        <w:rPr>
          <w:shd w:val="clear" w:color="auto" w:fill="FFFFFF"/>
          <w:lang w:eastAsia="ja-JP"/>
        </w:rPr>
        <w:t xml:space="preserve">application of an ignition source causes the vapors of a liquid to ignite under specified test conditions. </w:t>
      </w:r>
    </w:p>
    <w:p w:rsidR="007A1A04" w:rsidRPr="00EB03E9" w:rsidRDefault="007A1A04" w:rsidP="00A67352">
      <w:pPr>
        <w:pStyle w:val="ListParagraph"/>
        <w:numPr>
          <w:ilvl w:val="0"/>
          <w:numId w:val="92"/>
        </w:numPr>
        <w:rPr>
          <w:rFonts w:eastAsiaTheme="minorEastAsia"/>
          <w:lang w:eastAsia="ja-JP"/>
        </w:rPr>
      </w:pPr>
      <w:r w:rsidRPr="00EB03E9">
        <w:rPr>
          <w:rFonts w:eastAsiaTheme="minorEastAsia"/>
          <w:b/>
          <w:bCs/>
          <w:lang w:eastAsia="ja-JP"/>
        </w:rPr>
        <w:t xml:space="preserve">Boiling point </w:t>
      </w:r>
      <w:r w:rsidRPr="00EB03E9">
        <w:rPr>
          <w:rFonts w:eastAsiaTheme="minorEastAsia"/>
          <w:bCs/>
          <w:lang w:eastAsia="ja-JP"/>
        </w:rPr>
        <w:t>is</w:t>
      </w:r>
      <w:r w:rsidRPr="00EB03E9">
        <w:rPr>
          <w:rFonts w:eastAsiaTheme="minorEastAsia"/>
          <w:b/>
          <w:bCs/>
          <w:lang w:eastAsia="ja-JP"/>
        </w:rPr>
        <w:t xml:space="preserve"> </w:t>
      </w:r>
      <w:r w:rsidRPr="00EB03E9">
        <w:rPr>
          <w:rFonts w:eastAsiaTheme="minorEastAsia"/>
          <w:lang w:eastAsia="ja-JP"/>
        </w:rPr>
        <w:t>the temperature at which the vapor pressure of a liquid equals the atmospheric pressure and the liquid changes into a vapor.</w:t>
      </w:r>
    </w:p>
    <w:p w:rsidR="007A1A04" w:rsidRPr="00EB03E9" w:rsidRDefault="007A1A04" w:rsidP="00A67352">
      <w:pPr>
        <w:pStyle w:val="ListParagraph"/>
        <w:numPr>
          <w:ilvl w:val="0"/>
          <w:numId w:val="92"/>
        </w:numPr>
        <w:rPr>
          <w:rFonts w:eastAsiaTheme="minorEastAsia"/>
          <w:lang w:eastAsia="ja-JP"/>
        </w:rPr>
      </w:pPr>
      <w:r w:rsidRPr="00EB03E9">
        <w:rPr>
          <w:rFonts w:eastAsiaTheme="minorEastAsia"/>
          <w:b/>
          <w:bCs/>
          <w:lang w:eastAsia="ja-JP"/>
        </w:rPr>
        <w:t xml:space="preserve">Auto ignition temperature </w:t>
      </w:r>
      <w:r w:rsidRPr="00EB03E9">
        <w:rPr>
          <w:rFonts w:eastAsiaTheme="minorEastAsia"/>
          <w:bCs/>
          <w:lang w:eastAsia="ja-JP"/>
        </w:rPr>
        <w:t xml:space="preserve">is </w:t>
      </w:r>
      <w:r w:rsidRPr="00EB03E9">
        <w:rPr>
          <w:rFonts w:eastAsiaTheme="minorEastAsia"/>
          <w:lang w:eastAsia="ja-JP"/>
        </w:rPr>
        <w:t>the minimum temperature at which self-sustained combustion will occur in the absence of an ignition source.</w:t>
      </w:r>
    </w:p>
    <w:p w:rsidR="007A1A04" w:rsidRPr="00EB03E9" w:rsidRDefault="007A1A04" w:rsidP="00A67352">
      <w:pPr>
        <w:pStyle w:val="ListParagraph"/>
        <w:numPr>
          <w:ilvl w:val="0"/>
          <w:numId w:val="92"/>
        </w:numPr>
        <w:rPr>
          <w:rFonts w:eastAsiaTheme="minorEastAsia"/>
          <w:lang w:eastAsia="ja-JP"/>
        </w:rPr>
      </w:pPr>
      <w:r w:rsidRPr="00EB03E9">
        <w:rPr>
          <w:rFonts w:eastAsiaTheme="minorEastAsia"/>
          <w:b/>
          <w:bCs/>
          <w:lang w:eastAsia="ja-JP"/>
        </w:rPr>
        <w:t>Lower explosive limit</w:t>
      </w:r>
      <w:r w:rsidRPr="00EB03E9">
        <w:rPr>
          <w:rFonts w:eastAsiaTheme="minorEastAsia"/>
          <w:b/>
          <w:lang w:eastAsia="ja-JP"/>
        </w:rPr>
        <w:t xml:space="preserve"> (LEL) </w:t>
      </w:r>
      <w:r w:rsidRPr="00EB03E9">
        <w:rPr>
          <w:rFonts w:eastAsiaTheme="minorEastAsia"/>
          <w:lang w:eastAsia="ja-JP"/>
        </w:rPr>
        <w:t>is the lowest concentration (percentage) of a gas or a vapor in air capable of producing a flash of fire in presence of an ignition source (arc, flame, heat).</w:t>
      </w:r>
    </w:p>
    <w:p w:rsidR="007A1A04" w:rsidRPr="00EB03E9" w:rsidRDefault="007A1A04" w:rsidP="00A67352">
      <w:pPr>
        <w:pStyle w:val="ListParagraph"/>
        <w:numPr>
          <w:ilvl w:val="0"/>
          <w:numId w:val="92"/>
        </w:numPr>
        <w:rPr>
          <w:rFonts w:eastAsiaTheme="minorEastAsia"/>
          <w:lang w:eastAsia="ja-JP"/>
        </w:rPr>
      </w:pPr>
      <w:r w:rsidRPr="00EB03E9">
        <w:rPr>
          <w:rFonts w:eastAsiaTheme="minorEastAsia"/>
          <w:b/>
          <w:bCs/>
          <w:lang w:eastAsia="ja-JP"/>
        </w:rPr>
        <w:t>Upper explosive limit</w:t>
      </w:r>
      <w:r w:rsidRPr="00EB03E9">
        <w:rPr>
          <w:rFonts w:eastAsiaTheme="minorEastAsia"/>
          <w:b/>
          <w:lang w:eastAsia="ja-JP"/>
        </w:rPr>
        <w:t xml:space="preserve"> (UEL) </w:t>
      </w:r>
      <w:r w:rsidRPr="00EB03E9">
        <w:rPr>
          <w:rFonts w:eastAsiaTheme="minorEastAsia"/>
          <w:lang w:eastAsia="ja-JP"/>
        </w:rPr>
        <w:t xml:space="preserve">is the highest concentration (percentage) of a gas or a vapor in air capable of producing a flash of fire in presence of an ignition source (arc, flame, heat). </w:t>
      </w:r>
    </w:p>
    <w:p w:rsidR="007A1A04" w:rsidRPr="007A1A04" w:rsidRDefault="007A1A04" w:rsidP="00EB03E9">
      <w:pPr>
        <w:rPr>
          <w:rFonts w:eastAsiaTheme="minorHAnsi"/>
        </w:rPr>
      </w:pPr>
      <w:r w:rsidRPr="007A1A04">
        <w:rPr>
          <w:rFonts w:eastAsiaTheme="minorHAnsi"/>
        </w:rPr>
        <w:t>Some organic solvents (e.g., diethyl ether) have the potential to form potentially shock-sensitive organic peroxides. See Appendix 3 for additional information regarding peroxide forming chemicals.</w:t>
      </w:r>
    </w:p>
    <w:p w:rsidR="007A1A04" w:rsidRPr="007A1A04" w:rsidRDefault="007A1A04" w:rsidP="00EB03E9">
      <w:pPr>
        <w:rPr>
          <w:rFonts w:eastAsiaTheme="minorHAnsi"/>
        </w:rPr>
      </w:pPr>
      <w:r w:rsidRPr="007A1A04">
        <w:rPr>
          <w:rFonts w:eastAsiaTheme="minorHAnsi"/>
        </w:rPr>
        <w:t xml:space="preserve">Chapter 5.7.2 of the CHP details flammable liquids storage requirements. </w:t>
      </w:r>
    </w:p>
    <w:p w:rsidR="007A1A04" w:rsidRPr="00182C52" w:rsidRDefault="007A1A04" w:rsidP="00A67352">
      <w:pPr>
        <w:pStyle w:val="Appendix2"/>
        <w:numPr>
          <w:ilvl w:val="0"/>
          <w:numId w:val="102"/>
        </w:numPr>
      </w:pPr>
      <w:bookmarkStart w:id="129" w:name="_Toc380696228"/>
      <w:r w:rsidRPr="00182C52">
        <w:t>Flammable Solids</w:t>
      </w:r>
      <w:bookmarkEnd w:id="129"/>
    </w:p>
    <w:p w:rsidR="007A1A04" w:rsidRPr="007A1A04" w:rsidRDefault="007A1A04" w:rsidP="00CB15DD">
      <w:pPr>
        <w:rPr>
          <w:rFonts w:eastAsiaTheme="minorHAnsi"/>
        </w:rPr>
      </w:pPr>
      <w:r w:rsidRPr="007A1A04">
        <w:rPr>
          <w:rFonts w:eastAsiaTheme="minorHAnsi"/>
        </w:rPr>
        <w:t xml:space="preserve">A flammable solid is a solid which is readily combustible, or may cause or contribute to a fire through friction. Readily combustible solids are powdered, granular, or pasty substances which </w:t>
      </w:r>
      <w:r w:rsidRPr="007A1A04">
        <w:rPr>
          <w:rFonts w:eastAsiaTheme="minorHAnsi"/>
        </w:rPr>
        <w:lastRenderedPageBreak/>
        <w:t>are dangerous if they can be easily ignited by brief contact with an ignition source. Flammable solids are more hazardous when widely dispersed in a confined space (e.g., finely divided metal powders).</w:t>
      </w:r>
    </w:p>
    <w:p w:rsidR="007A1A04" w:rsidRPr="007A1A04" w:rsidRDefault="007A1A04" w:rsidP="00A67352">
      <w:pPr>
        <w:pStyle w:val="Appendix2"/>
        <w:numPr>
          <w:ilvl w:val="0"/>
          <w:numId w:val="102"/>
        </w:numPr>
      </w:pPr>
      <w:bookmarkStart w:id="130" w:name="_Toc380696229"/>
      <w:r w:rsidRPr="007A1A04">
        <w:t>Gases under Pressure</w:t>
      </w:r>
      <w:bookmarkEnd w:id="130"/>
    </w:p>
    <w:p w:rsidR="007A1A04" w:rsidRPr="007A1A04" w:rsidRDefault="006F6FF7" w:rsidP="00CB15DD">
      <w:pPr>
        <w:rPr>
          <w:rFonts w:eastAsiaTheme="minorHAnsi"/>
        </w:rPr>
      </w:pPr>
      <w:r>
        <w:rPr>
          <w:rFonts w:eastAsiaTheme="minorHAnsi"/>
          <w:noProof/>
        </w:rPr>
        <w:drawing>
          <wp:anchor distT="0" distB="0" distL="114300" distR="114300" simplePos="0" relativeHeight="251682816" behindDoc="0" locked="0" layoutInCell="1" allowOverlap="1" wp14:anchorId="72B70616" wp14:editId="7271710D">
            <wp:simplePos x="0" y="0"/>
            <wp:positionH relativeFrom="margin">
              <wp:align>right</wp:align>
            </wp:positionH>
            <wp:positionV relativeFrom="line">
              <wp:align>top</wp:align>
            </wp:positionV>
            <wp:extent cx="1097280" cy="1097280"/>
            <wp:effectExtent l="0" t="0" r="7620" b="762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r w:rsidR="007A1A04" w:rsidRPr="007A1A04">
        <w:rPr>
          <w:rFonts w:eastAsiaTheme="minorHAnsi"/>
        </w:rPr>
        <w:t>Gases under pressure are gases which are contained in a receptacle at a pressure not less than 280 kPA at 20</w:t>
      </w:r>
      <w:r w:rsidR="00355124">
        <w:rPr>
          <w:rFonts w:eastAsiaTheme="minorHAnsi" w:cstheme="minorHAnsi"/>
        </w:rPr>
        <w:t xml:space="preserve"> °C</w:t>
      </w:r>
      <w:r w:rsidR="007A1A04" w:rsidRPr="007A1A04">
        <w:rPr>
          <w:rFonts w:eastAsiaTheme="minorHAnsi"/>
        </w:rPr>
        <w:t xml:space="preserve"> or as a refrigerated liquid. Gases under pressure include the following:</w:t>
      </w:r>
    </w:p>
    <w:p w:rsidR="007A1A04" w:rsidRPr="00CB15DD" w:rsidRDefault="007A1A04" w:rsidP="00A67352">
      <w:pPr>
        <w:pStyle w:val="ListParagraph"/>
        <w:numPr>
          <w:ilvl w:val="0"/>
          <w:numId w:val="93"/>
        </w:numPr>
        <w:rPr>
          <w:rFonts w:eastAsiaTheme="minorHAnsi"/>
          <w:bCs/>
        </w:rPr>
      </w:pPr>
      <w:r w:rsidRPr="00CB15DD">
        <w:rPr>
          <w:rFonts w:eastAsiaTheme="minorHAnsi"/>
          <w:b/>
          <w:bCs/>
        </w:rPr>
        <w:t>Compressed gas</w:t>
      </w:r>
      <w:r w:rsidRPr="00CB15DD">
        <w:rPr>
          <w:rFonts w:eastAsiaTheme="minorHAnsi"/>
          <w:bCs/>
        </w:rPr>
        <w:t xml:space="preserve"> is a </w:t>
      </w:r>
      <w:r w:rsidRPr="00CB15DD">
        <w:rPr>
          <w:rFonts w:eastAsiaTheme="minorHAnsi"/>
        </w:rPr>
        <w:t>gas which when packaged under press</w:t>
      </w:r>
      <w:r w:rsidR="00355124">
        <w:rPr>
          <w:rFonts w:eastAsiaTheme="minorHAnsi"/>
        </w:rPr>
        <w:t>ure is entirely gaseous at -50</w:t>
      </w:r>
      <w:r w:rsidR="00355124">
        <w:rPr>
          <w:rFonts w:eastAsiaTheme="minorHAnsi" w:cstheme="minorHAnsi"/>
        </w:rPr>
        <w:t xml:space="preserve"> °C</w:t>
      </w:r>
      <w:r w:rsidRPr="00CB15DD">
        <w:rPr>
          <w:rFonts w:eastAsiaTheme="minorHAnsi"/>
        </w:rPr>
        <w:t xml:space="preserve">; including all gases with a critical temperature </w:t>
      </w:r>
      <w:r w:rsidRPr="00CB15DD">
        <w:rPr>
          <w:rFonts w:eastAsia="SymbolMT"/>
        </w:rPr>
        <w:t xml:space="preserve">≤ </w:t>
      </w:r>
      <w:r w:rsidR="00355124">
        <w:rPr>
          <w:rFonts w:eastAsiaTheme="minorHAnsi"/>
        </w:rPr>
        <w:t>-50</w:t>
      </w:r>
      <w:r w:rsidR="00355124">
        <w:rPr>
          <w:rFonts w:eastAsiaTheme="minorHAnsi" w:cstheme="minorHAnsi"/>
        </w:rPr>
        <w:t xml:space="preserve"> °C</w:t>
      </w:r>
      <w:r w:rsidRPr="00CB15DD">
        <w:rPr>
          <w:rFonts w:eastAsiaTheme="minorHAnsi"/>
        </w:rPr>
        <w:t>.</w:t>
      </w:r>
    </w:p>
    <w:p w:rsidR="007A1A04" w:rsidRPr="00CB15DD" w:rsidRDefault="007A1A04" w:rsidP="00A67352">
      <w:pPr>
        <w:pStyle w:val="ListParagraph"/>
        <w:numPr>
          <w:ilvl w:val="0"/>
          <w:numId w:val="93"/>
        </w:numPr>
        <w:rPr>
          <w:rFonts w:eastAsiaTheme="minorHAnsi"/>
          <w:bCs/>
        </w:rPr>
      </w:pPr>
      <w:r w:rsidRPr="00CB15DD">
        <w:rPr>
          <w:rFonts w:eastAsiaTheme="minorHAnsi"/>
          <w:b/>
          <w:bCs/>
        </w:rPr>
        <w:t>Liquefied gas</w:t>
      </w:r>
      <w:r w:rsidRPr="00CB15DD">
        <w:rPr>
          <w:rFonts w:eastAsiaTheme="minorHAnsi"/>
          <w:bCs/>
        </w:rPr>
        <w:t xml:space="preserve"> is a </w:t>
      </w:r>
      <w:r w:rsidRPr="00CB15DD">
        <w:rPr>
          <w:rFonts w:eastAsiaTheme="minorHAnsi"/>
        </w:rPr>
        <w:t>gas which when packaged under pressure is partially li</w:t>
      </w:r>
      <w:r w:rsidR="00355124">
        <w:rPr>
          <w:rFonts w:eastAsiaTheme="minorHAnsi"/>
        </w:rPr>
        <w:t xml:space="preserve">quid at temperatures above -50 </w:t>
      </w:r>
      <w:r w:rsidR="00355124">
        <w:rPr>
          <w:rFonts w:eastAsiaTheme="minorHAnsi" w:cstheme="minorHAnsi"/>
        </w:rPr>
        <w:t>°</w:t>
      </w:r>
      <w:r w:rsidRPr="00CB15DD">
        <w:rPr>
          <w:rFonts w:eastAsiaTheme="minorHAnsi"/>
        </w:rPr>
        <w:t>C.</w:t>
      </w:r>
    </w:p>
    <w:p w:rsidR="007A1A04" w:rsidRPr="00CB15DD" w:rsidRDefault="007A1A04" w:rsidP="00A67352">
      <w:pPr>
        <w:pStyle w:val="ListParagraph"/>
        <w:numPr>
          <w:ilvl w:val="0"/>
          <w:numId w:val="93"/>
        </w:numPr>
        <w:rPr>
          <w:rFonts w:eastAsiaTheme="minorHAnsi"/>
          <w:bCs/>
        </w:rPr>
      </w:pPr>
      <w:r w:rsidRPr="00CB15DD">
        <w:rPr>
          <w:rFonts w:eastAsiaTheme="minorHAnsi"/>
          <w:b/>
          <w:bCs/>
        </w:rPr>
        <w:t>Refrigerated liquefied gas</w:t>
      </w:r>
      <w:r w:rsidRPr="00CB15DD">
        <w:rPr>
          <w:rFonts w:eastAsiaTheme="minorHAnsi"/>
          <w:bCs/>
        </w:rPr>
        <w:t xml:space="preserve"> is a </w:t>
      </w:r>
      <w:r w:rsidRPr="00CB15DD">
        <w:rPr>
          <w:rFonts w:eastAsiaTheme="minorHAnsi"/>
        </w:rPr>
        <w:t>gas which when packaged is made partially liquid because of its low temperature.</w:t>
      </w:r>
    </w:p>
    <w:p w:rsidR="007A1A04" w:rsidRPr="00CB15DD" w:rsidRDefault="007A1A04" w:rsidP="00A67352">
      <w:pPr>
        <w:pStyle w:val="ListParagraph"/>
        <w:numPr>
          <w:ilvl w:val="0"/>
          <w:numId w:val="93"/>
        </w:numPr>
        <w:rPr>
          <w:rFonts w:eastAsiaTheme="minorHAnsi"/>
          <w:bCs/>
        </w:rPr>
      </w:pPr>
      <w:r w:rsidRPr="00CB15DD">
        <w:rPr>
          <w:rFonts w:eastAsiaTheme="minorHAnsi"/>
          <w:b/>
          <w:bCs/>
        </w:rPr>
        <w:t>Dissolved gas</w:t>
      </w:r>
      <w:r w:rsidRPr="00CB15DD">
        <w:rPr>
          <w:rFonts w:eastAsiaTheme="minorHAnsi"/>
          <w:bCs/>
        </w:rPr>
        <w:t xml:space="preserve"> is a</w:t>
      </w:r>
      <w:r w:rsidRPr="00CB15DD">
        <w:rPr>
          <w:rFonts w:eastAsiaTheme="minorHAnsi"/>
        </w:rPr>
        <w:t xml:space="preserve"> gas which when packaged under pressure is dissolved in a liquid phase solvent.</w:t>
      </w:r>
    </w:p>
    <w:p w:rsidR="007A1A04" w:rsidRPr="007A1A04" w:rsidRDefault="007A1A04" w:rsidP="00CB15DD">
      <w:pPr>
        <w:rPr>
          <w:rFonts w:eastAsiaTheme="minorHAnsi"/>
        </w:rPr>
      </w:pPr>
      <w:r w:rsidRPr="007A1A04">
        <w:rPr>
          <w:rFonts w:eastAsiaTheme="minorHAnsi"/>
        </w:rPr>
        <w:t>All compressed gases are hazardous due to the fact they are stored in compressed cylinders, which can explode and act as a projectile if ruptured. Compressed gases also carry the hazards of the chemicals they contain such as asphyxiation (carbon dioxide), toxicity (nitric oxide), flammable (propane), and corrosive (hydrogen chloride).</w:t>
      </w:r>
    </w:p>
    <w:p w:rsidR="007A1A04" w:rsidRPr="007A1A04" w:rsidRDefault="007A1A04" w:rsidP="00CB15DD">
      <w:pPr>
        <w:rPr>
          <w:rFonts w:eastAsiaTheme="minorHAnsi" w:cstheme="minorBidi"/>
        </w:rPr>
      </w:pPr>
      <w:r w:rsidRPr="007A1A04">
        <w:rPr>
          <w:rFonts w:eastAsiaTheme="minorHAnsi" w:cstheme="minorBidi"/>
        </w:rPr>
        <w:t xml:space="preserve">Chapter 5.7.3 of the CHP details compressed gases storage requirements. </w:t>
      </w:r>
    </w:p>
    <w:p w:rsidR="007A1A04" w:rsidRPr="007A1A04" w:rsidRDefault="007A1A04" w:rsidP="00A67352">
      <w:pPr>
        <w:pStyle w:val="Appendix2"/>
        <w:numPr>
          <w:ilvl w:val="0"/>
          <w:numId w:val="102"/>
        </w:numPr>
      </w:pPr>
      <w:bookmarkStart w:id="131" w:name="_Toc380696230"/>
      <w:r w:rsidRPr="007A1A04">
        <w:t>Pyrophoric, Self-Heating, and Self-Reactive Materials</w:t>
      </w:r>
      <w:bookmarkEnd w:id="131"/>
    </w:p>
    <w:p w:rsidR="007A1A04" w:rsidRPr="007A1A04" w:rsidRDefault="007A1A04" w:rsidP="00CB15DD">
      <w:pPr>
        <w:rPr>
          <w:rFonts w:eastAsiaTheme="minorHAnsi"/>
        </w:rPr>
      </w:pPr>
      <w:r w:rsidRPr="007A1A04">
        <w:rPr>
          <w:rFonts w:ascii="Arial" w:eastAsiaTheme="minorHAnsi" w:hAnsi="Arial"/>
          <w:noProof/>
          <w:sz w:val="20"/>
          <w:szCs w:val="20"/>
        </w:rPr>
        <w:drawing>
          <wp:anchor distT="0" distB="0" distL="114300" distR="114300" simplePos="0" relativeHeight="251673600" behindDoc="0" locked="0" layoutInCell="1" allowOverlap="1" wp14:anchorId="050AF1B1" wp14:editId="0FE6D16B">
            <wp:simplePos x="0" y="0"/>
            <wp:positionH relativeFrom="margin">
              <wp:align>right</wp:align>
            </wp:positionH>
            <wp:positionV relativeFrom="line">
              <wp:align>top</wp:align>
            </wp:positionV>
            <wp:extent cx="1472184" cy="1463040"/>
            <wp:effectExtent l="0" t="0" r="0" b="3810"/>
            <wp:wrapSquare wrapText="bothSides"/>
            <wp:docPr id="2079" name="Picture 2079" descr="Label: Spontaneously Combustible" title="Label: Spontaneously Combust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catlog/product/large/K5628.pn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472184"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rPr>
          <w:rFonts w:eastAsiaTheme="minorHAnsi"/>
          <w:b/>
        </w:rPr>
        <w:t>Pyrophoric material</w:t>
      </w:r>
      <w:r w:rsidRPr="007A1A04">
        <w:rPr>
          <w:rFonts w:eastAsiaTheme="minorHAnsi"/>
        </w:rPr>
        <w:t xml:space="preserve"> (also called “spontaneously combustible”) is a liquid or solid that even in small quantities and without an external ignition source can ignite after coming in contact with the air. </w:t>
      </w:r>
    </w:p>
    <w:p w:rsidR="007A1A04" w:rsidRPr="007A1A04" w:rsidRDefault="007A1A04" w:rsidP="00CB15DD">
      <w:pPr>
        <w:rPr>
          <w:rFonts w:eastAsiaTheme="minorHAnsi"/>
          <w:color w:val="000000"/>
        </w:rPr>
      </w:pPr>
      <w:r w:rsidRPr="007A1A04">
        <w:rPr>
          <w:rFonts w:eastAsiaTheme="minorHAnsi"/>
          <w:b/>
          <w:color w:val="000000"/>
        </w:rPr>
        <w:t>Self-heating material</w:t>
      </w:r>
      <w:r w:rsidRPr="007A1A04">
        <w:rPr>
          <w:rFonts w:eastAsiaTheme="minorHAnsi"/>
          <w:color w:val="000000"/>
        </w:rPr>
        <w:t xml:space="preserve"> is a solid or liquid, other than a pyrophoric substance, which, by reaction with air and without energy supply, is liable to self-heat. This endpoint differs from a pyrophoric substance in that it will ignite only when in large amounts (kilograms) and after long periods of time (hours or days). </w:t>
      </w:r>
    </w:p>
    <w:p w:rsidR="007A1A04" w:rsidRPr="007A1A04" w:rsidRDefault="007A1A04" w:rsidP="00CB15DD">
      <w:pPr>
        <w:rPr>
          <w:rFonts w:eastAsiaTheme="minorHAnsi"/>
        </w:rPr>
      </w:pPr>
      <w:r w:rsidRPr="007A1A04">
        <w:rPr>
          <w:rFonts w:eastAsiaTheme="minorHAnsi"/>
          <w:b/>
        </w:rPr>
        <w:lastRenderedPageBreak/>
        <w:t>Self-reactive material</w:t>
      </w:r>
      <w:r w:rsidRPr="007A1A04">
        <w:rPr>
          <w:rFonts w:eastAsiaTheme="minorHAnsi"/>
        </w:rPr>
        <w:t xml:space="preserve"> is a thermally unstable liquid or solid liable to undergo a strongly exothermic thermal decomposition even without participation of oxygen (air).</w:t>
      </w:r>
    </w:p>
    <w:p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rsidR="007A1A04" w:rsidRPr="007A1A04" w:rsidRDefault="007A1A04" w:rsidP="00A67352">
      <w:pPr>
        <w:pStyle w:val="Appendix2"/>
        <w:numPr>
          <w:ilvl w:val="0"/>
          <w:numId w:val="102"/>
        </w:numPr>
      </w:pPr>
      <w:bookmarkStart w:id="132" w:name="_Toc380696231"/>
      <w:r w:rsidRPr="007A1A04">
        <w:t>Water-Reactive Materials</w:t>
      </w:r>
      <w:bookmarkEnd w:id="132"/>
    </w:p>
    <w:p w:rsidR="007A1A04" w:rsidRPr="007A1A04" w:rsidRDefault="007A1A04" w:rsidP="00CB15DD">
      <w:pPr>
        <w:rPr>
          <w:rFonts w:eastAsiaTheme="minorHAnsi"/>
        </w:rPr>
      </w:pPr>
      <w:r w:rsidRPr="007A1A04">
        <w:rPr>
          <w:rFonts w:ascii="Arial" w:eastAsiaTheme="minorHAnsi" w:hAnsi="Arial"/>
          <w:noProof/>
          <w:sz w:val="20"/>
          <w:szCs w:val="20"/>
        </w:rPr>
        <w:drawing>
          <wp:anchor distT="0" distB="0" distL="114300" distR="114300" simplePos="0" relativeHeight="251672576" behindDoc="0" locked="0" layoutInCell="1" allowOverlap="1" wp14:anchorId="24FCBF9A" wp14:editId="0F4F4699">
            <wp:simplePos x="0" y="0"/>
            <wp:positionH relativeFrom="margin">
              <wp:align>right</wp:align>
            </wp:positionH>
            <wp:positionV relativeFrom="line">
              <wp:align>top</wp:align>
            </wp:positionV>
            <wp:extent cx="1106424" cy="685800"/>
            <wp:effectExtent l="0" t="0" r="0" b="0"/>
            <wp:wrapSquare wrapText="bothSides"/>
            <wp:docPr id="23552" name="il_fi" descr="Label: Dangerous When Wet" title="Label: Dangerous When W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Symbol-No-Water.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106424"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rPr>
          <w:rFonts w:eastAsiaTheme="minorHAnsi"/>
        </w:rPr>
        <w:t>A water-reactive material is a liquid or solid that reacts violently with water to produce a flammable or toxic gas, or other hazardous conditions. Alkali metals (e.g., sodium, potassium) and metal hydrides (e.g., calcium hydride) are common water-reactive materials found in laboratories.</w:t>
      </w:r>
    </w:p>
    <w:p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rsidR="007A1A04" w:rsidRPr="007A1A04" w:rsidRDefault="007A1A04" w:rsidP="00A67352">
      <w:pPr>
        <w:pStyle w:val="Appendix2"/>
        <w:numPr>
          <w:ilvl w:val="0"/>
          <w:numId w:val="102"/>
        </w:numPr>
      </w:pPr>
      <w:bookmarkStart w:id="133" w:name="_Toc380696232"/>
      <w:r w:rsidRPr="007A1A04">
        <w:t>Oxidizers</w:t>
      </w:r>
      <w:bookmarkEnd w:id="133"/>
    </w:p>
    <w:p w:rsidR="007A1A04" w:rsidRPr="007A1A04" w:rsidRDefault="007A1A04" w:rsidP="00CB15DD">
      <w:pPr>
        <w:rPr>
          <w:rFonts w:eastAsiaTheme="minorHAnsi"/>
        </w:rPr>
      </w:pPr>
      <w:r w:rsidRPr="007A1A04">
        <w:rPr>
          <w:rFonts w:eastAsiaTheme="minorHAnsi"/>
        </w:rPr>
        <w:t>An oxidizing solid/liquid is a solid/liquid which, while in itself is not necessarily combustible, may generally by yielding oxygen, cause or contribute to the combustion of other material. Hydrogen peroxide, nitric acid, and nitrate solutions are examples of oxidizing liquids commonly found in a laboratory. Sodium nitrate, Sodium perchlorate, and Potassium permanganate are examples of oxidizing solids commonly found in a laboratory.</w:t>
      </w:r>
    </w:p>
    <w:p w:rsidR="007A1A04" w:rsidRPr="007A1A04" w:rsidRDefault="007A1A04" w:rsidP="00CB15DD">
      <w:pPr>
        <w:rPr>
          <w:rFonts w:eastAsiaTheme="minorHAnsi" w:cstheme="minorBidi"/>
        </w:rPr>
      </w:pPr>
      <w:r w:rsidRPr="007A1A04">
        <w:rPr>
          <w:rFonts w:eastAsiaTheme="minorHAnsi" w:cstheme="minorBidi"/>
        </w:rPr>
        <w:t xml:space="preserve">Chapter 5.7.7 of the CHP details oxidizer storage requirements. </w:t>
      </w:r>
    </w:p>
    <w:p w:rsidR="007A1A04" w:rsidRPr="007A1A04" w:rsidRDefault="007A1A04" w:rsidP="00A67352">
      <w:pPr>
        <w:pStyle w:val="Appendix2"/>
        <w:numPr>
          <w:ilvl w:val="0"/>
          <w:numId w:val="102"/>
        </w:numPr>
      </w:pPr>
      <w:bookmarkStart w:id="134" w:name="_Toc380696233"/>
      <w:r w:rsidRPr="007A1A04">
        <w:t>Organic Peroxides</w:t>
      </w:r>
      <w:bookmarkEnd w:id="134"/>
    </w:p>
    <w:p w:rsidR="007A1A04" w:rsidRPr="007A1A04" w:rsidRDefault="007A1A04" w:rsidP="00CB15DD">
      <w:r w:rsidRPr="007A1A04">
        <w:t xml:space="preserve">An organic peroxide is an organic liquid or solid which contains the bivalent -0-0- structure and may be considered a derivative of hydrogen peroxide, where one or both of the hydrogen atoms have been replaced by organic radicals. The term also includes organic peroxide </w:t>
      </w:r>
      <w:r w:rsidR="00703B59" w:rsidRPr="007A1A04">
        <w:rPr>
          <w:rFonts w:ascii="Arial" w:eastAsiaTheme="minorHAnsi" w:hAnsi="Arial"/>
          <w:noProof/>
          <w:sz w:val="22"/>
          <w:szCs w:val="22"/>
        </w:rPr>
        <w:drawing>
          <wp:anchor distT="0" distB="0" distL="114300" distR="114300" simplePos="0" relativeHeight="251670528" behindDoc="0" locked="0" layoutInCell="1" allowOverlap="1" wp14:anchorId="6F541247" wp14:editId="074E1E90">
            <wp:simplePos x="0" y="0"/>
            <wp:positionH relativeFrom="margin">
              <wp:align>right</wp:align>
            </wp:positionH>
            <wp:positionV relativeFrom="line">
              <wp:align>top</wp:align>
            </wp:positionV>
            <wp:extent cx="1380744" cy="1371600"/>
            <wp:effectExtent l="0" t="0" r="0" b="0"/>
            <wp:wrapSquare wrapText="bothSides"/>
            <wp:docPr id="23564" name="Picture 23564" descr="Label: Organic Peroxide" title="Label: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2.mm.bing.net/th?id=H.4905124082614805&amp;pid=1.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380744"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t xml:space="preserve">formulations (mixtures). Such substances and mixtures may: </w:t>
      </w:r>
    </w:p>
    <w:p w:rsidR="007A1A04" w:rsidRPr="00CB15DD" w:rsidRDefault="007A1A04" w:rsidP="00A67352">
      <w:pPr>
        <w:pStyle w:val="ListParagraph"/>
        <w:numPr>
          <w:ilvl w:val="0"/>
          <w:numId w:val="94"/>
        </w:numPr>
        <w:rPr>
          <w:color w:val="000000"/>
        </w:rPr>
      </w:pPr>
      <w:r w:rsidRPr="00CB15DD">
        <w:rPr>
          <w:color w:val="000000"/>
        </w:rPr>
        <w:t>Be liable to explosive decomposition;</w:t>
      </w:r>
    </w:p>
    <w:p w:rsidR="007A1A04" w:rsidRPr="00CB15DD" w:rsidRDefault="007A1A04" w:rsidP="00A67352">
      <w:pPr>
        <w:pStyle w:val="ListParagraph"/>
        <w:numPr>
          <w:ilvl w:val="0"/>
          <w:numId w:val="94"/>
        </w:numPr>
        <w:rPr>
          <w:color w:val="000000"/>
        </w:rPr>
      </w:pPr>
      <w:r w:rsidRPr="00CB15DD">
        <w:rPr>
          <w:color w:val="000000"/>
        </w:rPr>
        <w:t>Burn rapidly;</w:t>
      </w:r>
    </w:p>
    <w:p w:rsidR="007A1A04" w:rsidRPr="00CB15DD" w:rsidRDefault="007A1A04" w:rsidP="00A67352">
      <w:pPr>
        <w:pStyle w:val="ListParagraph"/>
        <w:numPr>
          <w:ilvl w:val="0"/>
          <w:numId w:val="94"/>
        </w:numPr>
        <w:rPr>
          <w:color w:val="000000"/>
        </w:rPr>
      </w:pPr>
      <w:r w:rsidRPr="00CB15DD">
        <w:rPr>
          <w:color w:val="000000"/>
        </w:rPr>
        <w:t>Be sensitive to impact or friction; or</w:t>
      </w:r>
    </w:p>
    <w:p w:rsidR="007A1A04" w:rsidRPr="00CB15DD" w:rsidRDefault="007A1A04" w:rsidP="00A67352">
      <w:pPr>
        <w:pStyle w:val="ListParagraph"/>
        <w:numPr>
          <w:ilvl w:val="0"/>
          <w:numId w:val="94"/>
        </w:numPr>
        <w:rPr>
          <w:color w:val="000000"/>
        </w:rPr>
      </w:pPr>
      <w:r w:rsidRPr="00CB15DD">
        <w:rPr>
          <w:color w:val="000000"/>
        </w:rPr>
        <w:t>React dangerously with other substances</w:t>
      </w:r>
    </w:p>
    <w:p w:rsidR="007A1A04" w:rsidRPr="007A1A04" w:rsidRDefault="007A1A04" w:rsidP="00CB15DD">
      <w:pPr>
        <w:rPr>
          <w:rFonts w:eastAsiaTheme="minorHAnsi" w:cstheme="minorBidi"/>
        </w:rPr>
      </w:pPr>
      <w:r w:rsidRPr="007A1A04">
        <w:rPr>
          <w:rFonts w:eastAsiaTheme="minorHAnsi" w:cstheme="minorBidi"/>
        </w:rPr>
        <w:t xml:space="preserve">Chapter 5.7.7 of the CHP details organic peroxide storage requirements. </w:t>
      </w:r>
    </w:p>
    <w:p w:rsidR="007A1A04" w:rsidRPr="00B417A4" w:rsidRDefault="007A1A04" w:rsidP="00A67352">
      <w:pPr>
        <w:pStyle w:val="Appendix2"/>
        <w:numPr>
          <w:ilvl w:val="0"/>
          <w:numId w:val="102"/>
        </w:numPr>
      </w:pPr>
      <w:bookmarkStart w:id="135" w:name="_Toc380696234"/>
      <w:r w:rsidRPr="00C91716">
        <w:lastRenderedPageBreak/>
        <w:t>Explosives</w:t>
      </w:r>
      <w:bookmarkEnd w:id="135"/>
    </w:p>
    <w:p w:rsidR="007A1A04" w:rsidRPr="007A1A04" w:rsidRDefault="004A7682" w:rsidP="00CB15DD">
      <w:pPr>
        <w:rPr>
          <w:rFonts w:eastAsiaTheme="minorHAnsi" w:cstheme="minorHAnsi"/>
          <w:color w:val="000000"/>
        </w:rPr>
      </w:pPr>
      <w:r w:rsidRPr="00383D6D">
        <w:rPr>
          <w:rFonts w:cstheme="minorHAnsi"/>
          <w:b/>
          <w:noProof/>
          <w:color w:val="000000"/>
          <w:szCs w:val="22"/>
        </w:rPr>
        <w:drawing>
          <wp:anchor distT="0" distB="0" distL="114300" distR="114300" simplePos="0" relativeHeight="251676672" behindDoc="0" locked="0" layoutInCell="1" allowOverlap="1" wp14:anchorId="5AF73C06" wp14:editId="59C6977B">
            <wp:simplePos x="0" y="0"/>
            <wp:positionH relativeFrom="margin">
              <wp:align>right</wp:align>
            </wp:positionH>
            <wp:positionV relativeFrom="line">
              <wp:align>top</wp:align>
            </wp:positionV>
            <wp:extent cx="1097280" cy="1097280"/>
            <wp:effectExtent l="0" t="0" r="7620" b="7620"/>
            <wp:wrapSquare wrapText="bothSides"/>
            <wp:docPr id="41" name="Picture 41" descr="Bomb Pictogram: Explosive, Organic Peroxide, Self-Reactive" title="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7A1A04">
        <w:rPr>
          <w:rFonts w:eastAsiaTheme="minorHAnsi" w:cstheme="minorHAnsi"/>
        </w:rPr>
        <w:t xml:space="preserve">An explosive substance (or mixture) is a solid or liquid substance (or mixture of substances) which is in itself capable by chemical reaction of producing gas at such a temperature and pressure and at such a speed that can cause damage to the surroundings. </w:t>
      </w:r>
      <w:r w:rsidR="007A1A04" w:rsidRPr="007A1A04">
        <w:rPr>
          <w:rFonts w:eastAsiaTheme="minorHAnsi" w:cstheme="minorHAnsi"/>
          <w:color w:val="000000"/>
        </w:rPr>
        <w:t>Pyrotechnic substances are included even when they do not evolve gases. A pyrotechnic substance (or mixture) is designed to produce an effect by heat, light, sound, gas or smoke or a combination of these as the result of non-detonative, self-sustaining, exothermic chemical reactions. An explosive compound that is sometimes found in a laboratory setting is picric acid (2,4,6-trinitrophenol).</w:t>
      </w:r>
    </w:p>
    <w:p w:rsidR="007A1A04" w:rsidRPr="007A1A04" w:rsidRDefault="007A1A04" w:rsidP="00CB15DD">
      <w:pPr>
        <w:rPr>
          <w:rFonts w:eastAsiaTheme="minorHAnsi" w:cstheme="minorHAnsi"/>
        </w:rPr>
      </w:pPr>
      <w:r w:rsidRPr="007A1A04">
        <w:rPr>
          <w:rFonts w:eastAsiaTheme="minorHAnsi" w:cstheme="minorHAnsi"/>
          <w:color w:val="000000"/>
        </w:rPr>
        <w:t xml:space="preserve">If a laboratory plans to work with explosive compounds, contact REM for further instructions before any work occurs. </w:t>
      </w:r>
    </w:p>
    <w:p w:rsidR="007A1A04" w:rsidRPr="00A25A55" w:rsidRDefault="007A1A04" w:rsidP="00CB15DD">
      <w:pPr>
        <w:pStyle w:val="Appendix1"/>
        <w:rPr>
          <w:rFonts w:eastAsiaTheme="minorHAnsi"/>
          <w:u w:val="single"/>
        </w:rPr>
      </w:pPr>
      <w:bookmarkStart w:id="136" w:name="_Toc380696235"/>
      <w:r w:rsidRPr="00A25A55">
        <w:rPr>
          <w:rFonts w:eastAsiaTheme="minorHAnsi"/>
          <w:u w:val="single"/>
        </w:rPr>
        <w:t>Health Hazards</w:t>
      </w:r>
      <w:bookmarkEnd w:id="136"/>
    </w:p>
    <w:p w:rsidR="007A1A04" w:rsidRPr="007A1A04" w:rsidRDefault="007A1A04" w:rsidP="00CB15DD">
      <w:pPr>
        <w:rPr>
          <w:rFonts w:eastAsiaTheme="minorHAnsi"/>
        </w:rPr>
      </w:pPr>
      <w:r w:rsidRPr="007A1A04">
        <w:rPr>
          <w:rFonts w:eastAsiaTheme="minorHAnsi"/>
        </w:rPr>
        <w:t xml:space="preserve">A chemical is a health hazard if there is statistically significant evidence based on at least one study conducted in accordance with established scientific principles that acute or chronic health effects may occur in exposed employees. Each health hazard is defined and briefly discussed below. </w:t>
      </w:r>
    </w:p>
    <w:p w:rsidR="007A1A04" w:rsidRPr="00B417A4" w:rsidRDefault="004A7682" w:rsidP="006521BB">
      <w:pPr>
        <w:pStyle w:val="Appendix2"/>
      </w:pPr>
      <w:bookmarkStart w:id="137" w:name="_Toc380696236"/>
      <w:r w:rsidRPr="00383D6D">
        <w:rPr>
          <w:rFonts w:eastAsia="Times New Roman" w:cstheme="minorHAnsi"/>
          <w:noProof/>
          <w:color w:val="000000"/>
          <w:szCs w:val="22"/>
        </w:rPr>
        <w:drawing>
          <wp:anchor distT="0" distB="0" distL="114300" distR="114300" simplePos="0" relativeHeight="251677696" behindDoc="0" locked="0" layoutInCell="1" allowOverlap="1" wp14:anchorId="32AE39B4" wp14:editId="60E87712">
            <wp:simplePos x="0" y="0"/>
            <wp:positionH relativeFrom="margin">
              <wp:align>right</wp:align>
            </wp:positionH>
            <wp:positionV relativeFrom="line">
              <wp:posOffset>409575</wp:posOffset>
            </wp:positionV>
            <wp:extent cx="1097280" cy="1097280"/>
            <wp:effectExtent l="0" t="0" r="7620" b="7620"/>
            <wp:wrapSquare wrapText="bothSides"/>
            <wp:docPr id="42" name="Picture 42"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B417A4">
        <w:t>Irritants</w:t>
      </w:r>
      <w:bookmarkEnd w:id="137"/>
    </w:p>
    <w:p w:rsidR="007A1A04" w:rsidRPr="007A1A04" w:rsidRDefault="007A1A04" w:rsidP="00CB15DD">
      <w:pPr>
        <w:rPr>
          <w:rFonts w:eastAsiaTheme="minorHAnsi"/>
        </w:rPr>
      </w:pPr>
      <w:r w:rsidRPr="007A1A04">
        <w:rPr>
          <w:rFonts w:eastAsiaTheme="minorHAnsi"/>
        </w:rPr>
        <w:t>Irritants are defined as chemicals that cause reversible inflammatory effects on living tissue by chemical action at the site of contact. A wide variety of organic and inorganic compounds, including many chemicals that are in a powder or crystalline form, are irritants. Symptoms of exposure can include reddening or discomfort of the skin and irritation to respiratory systems.</w:t>
      </w:r>
    </w:p>
    <w:p w:rsidR="007A1A04" w:rsidRPr="00100BC7" w:rsidRDefault="007A1A04" w:rsidP="006521BB">
      <w:pPr>
        <w:pStyle w:val="Appendix2"/>
      </w:pPr>
      <w:bookmarkStart w:id="138" w:name="_Toc380696237"/>
      <w:r w:rsidRPr="00CE1C2E">
        <w:t>Sensitizers</w:t>
      </w:r>
      <w:bookmarkEnd w:id="138"/>
    </w:p>
    <w:p w:rsidR="003F35A8" w:rsidRDefault="007A1A04" w:rsidP="003F35A8">
      <w:pPr>
        <w:rPr>
          <w:rFonts w:eastAsiaTheme="minorHAnsi"/>
        </w:rPr>
      </w:pPr>
      <w:r w:rsidRPr="007A1A04">
        <w:rPr>
          <w:rFonts w:eastAsiaTheme="minorHAnsi"/>
        </w:rPr>
        <w:t>A sensitizer (allergen) is a substance that causes exposed individuals to develop an allergic reaction in normal tissue after repeated exposure to the substance. Examples of sensitizers include diazomethane, chromium, nickel, formaldehyde, isocyanates, arylhydrazines, benzylic and allylic halides, and many phenol derivatives. Sensitizer exposure can lead to all of the symptoms associated with allergic reactions, or can increase an individual’s existing allergies.</w:t>
      </w:r>
    </w:p>
    <w:p w:rsidR="007A1A04" w:rsidRPr="003F35A8" w:rsidRDefault="007A1A04" w:rsidP="006521BB">
      <w:pPr>
        <w:pStyle w:val="Appendix2"/>
      </w:pPr>
      <w:bookmarkStart w:id="139" w:name="_Toc380696238"/>
      <w:r w:rsidRPr="007A1A04">
        <w:lastRenderedPageBreak/>
        <w:t>Corrosives</w:t>
      </w:r>
      <w:bookmarkEnd w:id="139"/>
    </w:p>
    <w:p w:rsidR="007A1A04" w:rsidRPr="007A1A04" w:rsidRDefault="007A1A04" w:rsidP="00CB15DD">
      <w:pPr>
        <w:rPr>
          <w:rFonts w:eastAsiaTheme="minorHAnsi"/>
        </w:rPr>
      </w:pPr>
      <w:r w:rsidRPr="007A1A04">
        <w:rPr>
          <w:rFonts w:eastAsiaTheme="minorHAnsi"/>
        </w:rPr>
        <w:t>Corrosive substances cause destruction of living tissue by chemical corrosion at the site of contact and can be either acidic or caustic (basic). Major classes of corrosive substances include:</w:t>
      </w:r>
      <w:r w:rsidRPr="007A1A04">
        <w:rPr>
          <w:rFonts w:ascii="Arial" w:eastAsiaTheme="minorHAnsi" w:hAnsi="Arial"/>
          <w:sz w:val="20"/>
          <w:szCs w:val="20"/>
        </w:rPr>
        <w:t xml:space="preserve"> </w:t>
      </w:r>
    </w:p>
    <w:p w:rsidR="007A1A04" w:rsidRPr="00100BC7" w:rsidRDefault="004A7682" w:rsidP="00A67352">
      <w:pPr>
        <w:pStyle w:val="ListParagraph"/>
        <w:numPr>
          <w:ilvl w:val="0"/>
          <w:numId w:val="95"/>
        </w:numPr>
        <w:rPr>
          <w:rFonts w:eastAsiaTheme="minorHAnsi"/>
        </w:rPr>
      </w:pPr>
      <w:r w:rsidRPr="00383D6D">
        <w:rPr>
          <w:rFonts w:cstheme="minorHAnsi"/>
          <w:b/>
          <w:noProof/>
          <w:color w:val="000000"/>
          <w:szCs w:val="22"/>
        </w:rPr>
        <w:drawing>
          <wp:anchor distT="0" distB="0" distL="114300" distR="114300" simplePos="0" relativeHeight="251679744" behindDoc="0" locked="0" layoutInCell="1" allowOverlap="1" wp14:anchorId="512CCEB8" wp14:editId="3F03593D">
            <wp:simplePos x="0" y="0"/>
            <wp:positionH relativeFrom="margin">
              <wp:align>right</wp:align>
            </wp:positionH>
            <wp:positionV relativeFrom="line">
              <wp:align>top</wp:align>
            </wp:positionV>
            <wp:extent cx="1097280" cy="1097280"/>
            <wp:effectExtent l="0" t="0" r="7620" b="7620"/>
            <wp:wrapSquare wrapText="bothSides"/>
            <wp:docPr id="47" name="Picture 47" descr="Corrosive Pictogram: Corrosive" title="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100BC7">
        <w:rPr>
          <w:rFonts w:eastAsiaTheme="minorHAnsi"/>
        </w:rPr>
        <w:t>Strong acids such as sulfuric, nitric, hydrochloric and hydrofluoric acids</w:t>
      </w:r>
    </w:p>
    <w:p w:rsidR="007A1A04" w:rsidRPr="00100BC7" w:rsidRDefault="007A1A04" w:rsidP="00A67352">
      <w:pPr>
        <w:pStyle w:val="ListParagraph"/>
        <w:numPr>
          <w:ilvl w:val="0"/>
          <w:numId w:val="95"/>
        </w:numPr>
        <w:rPr>
          <w:rFonts w:eastAsiaTheme="minorHAnsi"/>
        </w:rPr>
      </w:pPr>
      <w:r w:rsidRPr="00100BC7">
        <w:rPr>
          <w:rFonts w:eastAsiaTheme="minorHAnsi"/>
        </w:rPr>
        <w:t>Strong bases such as sodium hydroxide, potassium hydroxide, and ammonium hydroxide</w:t>
      </w:r>
    </w:p>
    <w:p w:rsidR="007A1A04" w:rsidRPr="00100BC7" w:rsidRDefault="007A1A04" w:rsidP="00A67352">
      <w:pPr>
        <w:pStyle w:val="ListParagraph"/>
        <w:numPr>
          <w:ilvl w:val="0"/>
          <w:numId w:val="95"/>
        </w:numPr>
        <w:rPr>
          <w:rFonts w:eastAsiaTheme="minorHAnsi"/>
        </w:rPr>
      </w:pPr>
      <w:r w:rsidRPr="00100BC7">
        <w:rPr>
          <w:rFonts w:eastAsiaTheme="minorHAnsi"/>
        </w:rPr>
        <w:t>Dehydrating agents such sulfuric acid, sodium hydroxide, phosphorus pentoxide and calcium oxide</w:t>
      </w:r>
    </w:p>
    <w:p w:rsidR="007A1A04" w:rsidRPr="00100BC7" w:rsidRDefault="007A1A04" w:rsidP="00A67352">
      <w:pPr>
        <w:pStyle w:val="ListParagraph"/>
        <w:numPr>
          <w:ilvl w:val="0"/>
          <w:numId w:val="95"/>
        </w:numPr>
        <w:rPr>
          <w:rFonts w:eastAsiaTheme="minorHAnsi"/>
        </w:rPr>
      </w:pPr>
      <w:r w:rsidRPr="00100BC7">
        <w:rPr>
          <w:rFonts w:eastAsiaTheme="minorHAnsi"/>
        </w:rPr>
        <w:t>Oxidizing agents such as hydrogen peroxide, chlorine, and bromine</w:t>
      </w:r>
    </w:p>
    <w:p w:rsidR="007A1A04" w:rsidRPr="007A1A04" w:rsidRDefault="007A1A04" w:rsidP="00CB15DD">
      <w:pPr>
        <w:rPr>
          <w:rFonts w:eastAsiaTheme="minorHAnsi" w:cstheme="minorBidi"/>
        </w:rPr>
      </w:pPr>
      <w:r w:rsidRPr="007A1A04">
        <w:rPr>
          <w:rFonts w:eastAsiaTheme="minorHAnsi" w:cstheme="minorBidi"/>
        </w:rPr>
        <w:t xml:space="preserve">Chapter 5.7.6 of the CHP details corrosives storage requirements. </w:t>
      </w:r>
    </w:p>
    <w:p w:rsidR="007A1A04" w:rsidRPr="007A1A04" w:rsidRDefault="007A1A04" w:rsidP="006521BB">
      <w:pPr>
        <w:pStyle w:val="Appendix2"/>
      </w:pPr>
      <w:bookmarkStart w:id="140" w:name="_Toc380696239"/>
      <w:r w:rsidRPr="007A1A04">
        <w:t>Hazardous Substances with Toxic Effects on Specific Organs</w:t>
      </w:r>
      <w:bookmarkEnd w:id="140"/>
    </w:p>
    <w:p w:rsidR="007A1A04" w:rsidRPr="007A1A04" w:rsidRDefault="007A1A04" w:rsidP="00CB15DD">
      <w:pPr>
        <w:rPr>
          <w:rFonts w:eastAsiaTheme="minorHAnsi"/>
        </w:rPr>
      </w:pPr>
      <w:r w:rsidRPr="007A1A04">
        <w:rPr>
          <w:rFonts w:eastAsiaTheme="minorHAnsi"/>
        </w:rPr>
        <w:t>Substances with toxic effects on specific organs include:</w:t>
      </w:r>
    </w:p>
    <w:p w:rsidR="007A1A04" w:rsidRPr="00100BC7" w:rsidRDefault="004A7682" w:rsidP="00A67352">
      <w:pPr>
        <w:pStyle w:val="ListParagraph"/>
        <w:numPr>
          <w:ilvl w:val="0"/>
          <w:numId w:val="96"/>
        </w:numPr>
        <w:rPr>
          <w:rFonts w:eastAsiaTheme="minorHAnsi"/>
        </w:rPr>
      </w:pPr>
      <w:r>
        <w:rPr>
          <w:rFonts w:eastAsiaTheme="minorHAnsi"/>
          <w:noProof/>
        </w:rPr>
        <w:drawing>
          <wp:anchor distT="0" distB="0" distL="114300" distR="114300" simplePos="0" relativeHeight="251680768" behindDoc="0" locked="0" layoutInCell="1" allowOverlap="1" wp14:anchorId="7E833E51" wp14:editId="0BFA9C5F">
            <wp:simplePos x="0" y="0"/>
            <wp:positionH relativeFrom="margin">
              <wp:align>right</wp:align>
            </wp:positionH>
            <wp:positionV relativeFrom="line">
              <wp:align>top</wp:align>
            </wp:positionV>
            <wp:extent cx="1097280" cy="1097280"/>
            <wp:effectExtent l="0" t="0" r="7620" b="762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r w:rsidR="007A1A04" w:rsidRPr="00100BC7">
        <w:rPr>
          <w:rFonts w:eastAsiaTheme="minorHAnsi"/>
        </w:rPr>
        <w:t>Hepatotoxins, which are substances that produce liver damage, such as nitrosamines and carbon tetrachloride.</w:t>
      </w:r>
    </w:p>
    <w:p w:rsidR="007A1A04" w:rsidRPr="00100BC7" w:rsidRDefault="007A1A04" w:rsidP="00A67352">
      <w:pPr>
        <w:pStyle w:val="ListParagraph"/>
        <w:numPr>
          <w:ilvl w:val="0"/>
          <w:numId w:val="96"/>
        </w:numPr>
        <w:rPr>
          <w:rFonts w:eastAsiaTheme="minorHAnsi"/>
        </w:rPr>
      </w:pPr>
      <w:r w:rsidRPr="00100BC7">
        <w:rPr>
          <w:rFonts w:eastAsiaTheme="minorHAnsi"/>
        </w:rPr>
        <w:t>Nephrotoxins, which are substances that cause damage to the kidneys, such as certain halogenated hydrocarbons.</w:t>
      </w:r>
    </w:p>
    <w:p w:rsidR="007A1A04" w:rsidRPr="00100BC7" w:rsidRDefault="007A1A04" w:rsidP="00A67352">
      <w:pPr>
        <w:pStyle w:val="ListParagraph"/>
        <w:numPr>
          <w:ilvl w:val="0"/>
          <w:numId w:val="96"/>
        </w:numPr>
        <w:rPr>
          <w:rFonts w:eastAsiaTheme="minorHAnsi"/>
        </w:rPr>
      </w:pPr>
      <w:r w:rsidRPr="00100BC7">
        <w:rPr>
          <w:rFonts w:eastAsiaTheme="minorHAnsi"/>
        </w:rPr>
        <w:t>Neurotoxins, which are substances that produce toxic effects on the nervous system, such as mercury, acrylamide, and carbon disulfide.</w:t>
      </w:r>
    </w:p>
    <w:p w:rsidR="007A1A04" w:rsidRPr="00100BC7" w:rsidRDefault="007A1A04" w:rsidP="00A67352">
      <w:pPr>
        <w:pStyle w:val="ListParagraph"/>
        <w:numPr>
          <w:ilvl w:val="0"/>
          <w:numId w:val="96"/>
        </w:numPr>
        <w:rPr>
          <w:rFonts w:eastAsiaTheme="minorHAnsi"/>
        </w:rPr>
      </w:pPr>
      <w:r w:rsidRPr="00100BC7">
        <w:rPr>
          <w:rFonts w:eastAsiaTheme="minorHAnsi"/>
        </w:rPr>
        <w:t>Substances that act on the hematopoietic system (e.g., carbon monoxide and cyanides), which decrease hemoglobin function and deprive the body tissues of oxygen.</w:t>
      </w:r>
    </w:p>
    <w:p w:rsidR="007A1A04" w:rsidRPr="00100BC7" w:rsidRDefault="007A1A04" w:rsidP="00A67352">
      <w:pPr>
        <w:pStyle w:val="ListParagraph"/>
        <w:numPr>
          <w:ilvl w:val="0"/>
          <w:numId w:val="96"/>
        </w:numPr>
        <w:rPr>
          <w:rFonts w:eastAsiaTheme="minorHAnsi"/>
        </w:rPr>
      </w:pPr>
      <w:r w:rsidRPr="00100BC7">
        <w:rPr>
          <w:rFonts w:eastAsiaTheme="minorHAnsi"/>
        </w:rPr>
        <w:t>Substances that damage lung tissue such as asbestos and silica.</w:t>
      </w:r>
    </w:p>
    <w:p w:rsidR="007A1A04" w:rsidRPr="007A1A04" w:rsidRDefault="007A1A04" w:rsidP="006521BB">
      <w:pPr>
        <w:pStyle w:val="Appendix2"/>
      </w:pPr>
      <w:bookmarkStart w:id="141" w:name="_Toc380696240"/>
      <w:r w:rsidRPr="007A1A04">
        <w:t>Particularly Hazardous Substances</w:t>
      </w:r>
      <w:bookmarkEnd w:id="141"/>
    </w:p>
    <w:p w:rsidR="007A1A04" w:rsidRPr="007A1A04" w:rsidRDefault="007A1A04" w:rsidP="00CB15DD">
      <w:pPr>
        <w:rPr>
          <w:rFonts w:eastAsiaTheme="minorHAnsi"/>
        </w:rPr>
      </w:pPr>
      <w:r w:rsidRPr="007A1A04">
        <w:rPr>
          <w:rFonts w:eastAsiaTheme="minorHAnsi"/>
        </w:rPr>
        <w:t>Substances that pose such significant threats to human health are classified as "particularly hazardous substances" (PHSs). The OSHA Laboratory Standard requires that special provisions be established to prevent the harmful exposure of researchers to PHSs, including the establishment of designated areas for their use. Particularly hazardous substances are divided into three primary types:</w:t>
      </w:r>
    </w:p>
    <w:p w:rsidR="007A1A04" w:rsidRPr="00100BC7" w:rsidRDefault="007A1A04" w:rsidP="00A67352">
      <w:pPr>
        <w:pStyle w:val="ListParagraph"/>
        <w:numPr>
          <w:ilvl w:val="0"/>
          <w:numId w:val="97"/>
        </w:numPr>
        <w:rPr>
          <w:rFonts w:eastAsiaTheme="minorHAnsi"/>
        </w:rPr>
      </w:pPr>
      <w:r w:rsidRPr="00100BC7">
        <w:rPr>
          <w:rFonts w:eastAsiaTheme="minorHAnsi"/>
        </w:rPr>
        <w:t>Carcinogens</w:t>
      </w:r>
    </w:p>
    <w:p w:rsidR="007A1A04" w:rsidRPr="00100BC7" w:rsidRDefault="007A1A04" w:rsidP="00A67352">
      <w:pPr>
        <w:pStyle w:val="ListParagraph"/>
        <w:numPr>
          <w:ilvl w:val="0"/>
          <w:numId w:val="97"/>
        </w:numPr>
        <w:rPr>
          <w:rFonts w:eastAsiaTheme="minorHAnsi"/>
        </w:rPr>
      </w:pPr>
      <w:r w:rsidRPr="00100BC7">
        <w:rPr>
          <w:rFonts w:eastAsiaTheme="minorHAnsi"/>
        </w:rPr>
        <w:lastRenderedPageBreak/>
        <w:t>Reproductive Toxins</w:t>
      </w:r>
    </w:p>
    <w:p w:rsidR="007A1A04" w:rsidRPr="00100BC7" w:rsidRDefault="007A1A04" w:rsidP="00A67352">
      <w:pPr>
        <w:pStyle w:val="ListParagraph"/>
        <w:numPr>
          <w:ilvl w:val="0"/>
          <w:numId w:val="97"/>
        </w:numPr>
        <w:rPr>
          <w:rFonts w:eastAsiaTheme="minorHAnsi"/>
        </w:rPr>
      </w:pPr>
      <w:r w:rsidRPr="00100BC7">
        <w:rPr>
          <w:rFonts w:eastAsiaTheme="minorHAnsi"/>
        </w:rPr>
        <w:t>Substances with a High Acute Toxicity</w:t>
      </w:r>
    </w:p>
    <w:p w:rsidR="007A1A04" w:rsidRPr="00703B59" w:rsidRDefault="007A1A04" w:rsidP="00703B59">
      <w:pPr>
        <w:pStyle w:val="Appendix3"/>
      </w:pPr>
      <w:bookmarkStart w:id="142" w:name="_Toc380696241"/>
      <w:r w:rsidRPr="00703B59">
        <w:t>Carcinogens</w:t>
      </w:r>
      <w:bookmarkEnd w:id="142"/>
    </w:p>
    <w:p w:rsidR="007A1A04" w:rsidRPr="007A1A04" w:rsidRDefault="007A1A04" w:rsidP="00565FAC">
      <w:pPr>
        <w:ind w:left="360"/>
        <w:rPr>
          <w:rFonts w:eastAsiaTheme="minorHAnsi"/>
        </w:rPr>
      </w:pPr>
      <w:r w:rsidRPr="007A1A04">
        <w:rPr>
          <w:rFonts w:eastAsiaTheme="minorHAnsi"/>
        </w:rPr>
        <w:t>Carcinogens are chemical or physical agents that cause cancer. Generally they are chronically toxic substances; that is, they cause damage after repeated or long-duration exposure, and their effects may only become evident after a long latency period. Chronic toxins are particularly insidious because they may have no immediately apparent harmful effects. These materials are separated into two classes:</w:t>
      </w:r>
    </w:p>
    <w:p w:rsidR="007A1A04" w:rsidRPr="00100BC7" w:rsidRDefault="007A1A04" w:rsidP="00A67352">
      <w:pPr>
        <w:pStyle w:val="ListParagraph"/>
        <w:numPr>
          <w:ilvl w:val="0"/>
          <w:numId w:val="98"/>
        </w:numPr>
        <w:rPr>
          <w:rFonts w:eastAsiaTheme="minorHAnsi"/>
        </w:rPr>
      </w:pPr>
      <w:r w:rsidRPr="00201689">
        <w:rPr>
          <w:rFonts w:eastAsiaTheme="minorHAnsi"/>
          <w:b/>
          <w:bCs/>
        </w:rPr>
        <w:t>Select Carcinogens</w:t>
      </w:r>
      <w:r w:rsidR="00201689" w:rsidRPr="00201689">
        <w:rPr>
          <w:rFonts w:eastAsiaTheme="minorHAnsi"/>
          <w:b/>
          <w:bCs/>
        </w:rPr>
        <w:t>:</w:t>
      </w:r>
      <w:r w:rsidR="00201689" w:rsidRPr="00201689">
        <w:rPr>
          <w:rFonts w:eastAsiaTheme="minorHAnsi"/>
          <w:bCs/>
        </w:rPr>
        <w:t xml:space="preserve"> </w:t>
      </w:r>
      <w:r w:rsidR="00201689" w:rsidRPr="007A1A04">
        <w:rPr>
          <w:rFonts w:eastAsiaTheme="minorHAnsi"/>
          <w:bCs/>
        </w:rPr>
        <w:t xml:space="preserve">Select carcinogens </w:t>
      </w:r>
      <w:r w:rsidR="00201689" w:rsidRPr="007A1A04">
        <w:rPr>
          <w:rFonts w:eastAsiaTheme="minorHAnsi"/>
        </w:rPr>
        <w:t>are materials which have met certain criteria established by the National Toxicology Program or the International Agency for Research on Cancer regarding the risk of cancer via certain exposure routes. It is important to recognize that some substances involved in research laboratories are new compounds and have not been subjected to testing for carcinogenicity.</w:t>
      </w:r>
    </w:p>
    <w:p w:rsidR="007A1A04" w:rsidRPr="00201689" w:rsidRDefault="007A1A04" w:rsidP="00A67352">
      <w:pPr>
        <w:pStyle w:val="ListParagraph"/>
        <w:numPr>
          <w:ilvl w:val="0"/>
          <w:numId w:val="98"/>
        </w:numPr>
        <w:rPr>
          <w:rFonts w:eastAsiaTheme="minorHAnsi"/>
        </w:rPr>
      </w:pPr>
      <w:r w:rsidRPr="00201689">
        <w:rPr>
          <w:rFonts w:eastAsiaTheme="minorHAnsi"/>
          <w:b/>
          <w:bCs/>
        </w:rPr>
        <w:t>Regulated Carcinogens</w:t>
      </w:r>
      <w:r w:rsidR="00201689" w:rsidRPr="00201689">
        <w:rPr>
          <w:rFonts w:eastAsiaTheme="minorHAnsi"/>
          <w:b/>
          <w:bCs/>
        </w:rPr>
        <w:t>:</w:t>
      </w:r>
      <w:r w:rsidR="00201689" w:rsidRPr="00201689">
        <w:rPr>
          <w:rFonts w:eastAsiaTheme="minorHAnsi"/>
          <w:bCs/>
        </w:rPr>
        <w:t xml:space="preserve"> </w:t>
      </w:r>
      <w:r w:rsidRPr="00201689">
        <w:rPr>
          <w:rFonts w:eastAsiaTheme="minorHAnsi"/>
          <w:bCs/>
        </w:rPr>
        <w:t xml:space="preserve">Regulated carcinogens </w:t>
      </w:r>
      <w:r w:rsidR="00E10040">
        <w:rPr>
          <w:rFonts w:eastAsiaTheme="minorHAnsi"/>
        </w:rPr>
        <w:t>are more hazardous</w:t>
      </w:r>
      <w:r w:rsidRPr="00201689">
        <w:rPr>
          <w:rFonts w:eastAsiaTheme="minorHAnsi"/>
        </w:rPr>
        <w:t xml:space="preserve"> and have extensive additional requirements associated with them. The use of these agents may require personal exposure sampling based on usage. When working with Regulated Carcinogens, it is particularly important to review and effectively apply engineering and administrative safety controls as the regulatory requirements for laboratories that may exceed long term (8 hour) or short term (15 minutes) threshold values for these chemicals are very extensive. </w:t>
      </w:r>
    </w:p>
    <w:p w:rsidR="007A1A04" w:rsidRPr="007A1A04" w:rsidRDefault="007A1A04" w:rsidP="00703B59">
      <w:pPr>
        <w:pStyle w:val="Appendix3"/>
      </w:pPr>
      <w:bookmarkStart w:id="143" w:name="_Toc380696242"/>
      <w:r w:rsidRPr="007A1A04">
        <w:t>Reproductive Toxins</w:t>
      </w:r>
      <w:bookmarkEnd w:id="143"/>
    </w:p>
    <w:p w:rsidR="007A1A04" w:rsidRPr="007A1A04" w:rsidRDefault="007A1A04" w:rsidP="00703B59">
      <w:pPr>
        <w:ind w:left="360"/>
        <w:rPr>
          <w:rFonts w:eastAsiaTheme="minorHAnsi"/>
        </w:rPr>
      </w:pPr>
      <w:r w:rsidRPr="007A1A04">
        <w:rPr>
          <w:rFonts w:eastAsiaTheme="minorHAnsi"/>
        </w:rPr>
        <w:t xml:space="preserve">Reproductive toxins include any chemical that may affect the reproductive capabilities, including chromosomal damage (mutations) and effects on fetuses (teratogens). Reproductive toxins can affect the reproductive health of both men and women if proper procedures and controls are not used. For women, exposure to reproductive toxins during pregnancy can cause adverse effects on the fetus; these effects include embryolethality (death of the fertilized egg, embryo or fetus), malformations (teratogenic effects), and postnatal functional defects. For men, exposure can lead to sterility. Examples of embryotoxins include thalidomide and certain antibiotics such as tetracycline. Women of childbearing potential should note that embryotoxins have the greatest impact during the first trimester of pregnancy. Because a woman often does not know that she is pregnant during this period of high susceptibility, special caution is advised when working with all chemicals, especially those rapidly absorbed through the skin (e.g., formamide). </w:t>
      </w:r>
    </w:p>
    <w:p w:rsidR="007A1A04" w:rsidRPr="007A1A04" w:rsidRDefault="007A1A04" w:rsidP="00703B59">
      <w:pPr>
        <w:pStyle w:val="Appendix3"/>
      </w:pPr>
      <w:bookmarkStart w:id="144" w:name="_Toc380696243"/>
      <w:r w:rsidRPr="007A1A04">
        <w:lastRenderedPageBreak/>
        <w:t>Substances with a High Acute Toxicity</w:t>
      </w:r>
      <w:bookmarkEnd w:id="144"/>
    </w:p>
    <w:p w:rsidR="007A1A04" w:rsidRPr="007A1A04" w:rsidRDefault="007A1A04" w:rsidP="00703B59">
      <w:pPr>
        <w:ind w:left="360"/>
        <w:rPr>
          <w:rFonts w:eastAsiaTheme="minorHAnsi"/>
          <w:color w:val="000000"/>
        </w:rPr>
      </w:pPr>
      <w:r w:rsidRPr="007A1A04">
        <w:rPr>
          <w:rFonts w:eastAsiaTheme="minorHAnsi"/>
        </w:rPr>
        <w:t>Substances that have a high degree of acute toxicity are materials that may be fatal or cause damage to target organs as the result of a single exposure or exposures of short duration. Acute toxins are quantified by a substance’s lethal dose-50 (LD</w:t>
      </w:r>
      <w:r w:rsidRPr="007A1A04">
        <w:rPr>
          <w:rFonts w:eastAsiaTheme="minorHAnsi"/>
          <w:vertAlign w:val="subscript"/>
        </w:rPr>
        <w:t>50</w:t>
      </w:r>
      <w:r w:rsidRPr="007A1A04">
        <w:rPr>
          <w:rFonts w:eastAsiaTheme="minorHAnsi"/>
        </w:rPr>
        <w:t>) or lethal concentration-50 (LC</w:t>
      </w:r>
      <w:r w:rsidRPr="007A1A04">
        <w:rPr>
          <w:rFonts w:eastAsiaTheme="minorHAnsi"/>
          <w:vertAlign w:val="subscript"/>
        </w:rPr>
        <w:t>50</w:t>
      </w:r>
      <w:r w:rsidRPr="007A1A04">
        <w:rPr>
          <w:rFonts w:eastAsiaTheme="minorHAnsi"/>
        </w:rPr>
        <w:t xml:space="preserve">), which is the lethal dose of a compound to 50% of a laboratory tested animal population (e.g., rats, rabbits) over a specified time period. </w:t>
      </w:r>
      <w:r w:rsidRPr="007A1A04">
        <w:rPr>
          <w:rFonts w:eastAsiaTheme="minorHAnsi"/>
          <w:color w:val="000000"/>
        </w:rPr>
        <w:t xml:space="preserve">High acute toxicity includes any chemical that falls within any of the following OSHA-defined categories: </w:t>
      </w:r>
    </w:p>
    <w:p w:rsidR="007A1A04" w:rsidRPr="00703B59" w:rsidRDefault="00B63F23" w:rsidP="00A67352">
      <w:pPr>
        <w:pStyle w:val="ListParagraph"/>
        <w:numPr>
          <w:ilvl w:val="0"/>
          <w:numId w:val="100"/>
        </w:numPr>
        <w:rPr>
          <w:rFonts w:eastAsiaTheme="minorHAnsi"/>
        </w:rPr>
      </w:pPr>
      <w:r w:rsidRPr="007A1A04">
        <w:rPr>
          <w:rFonts w:eastAsiaTheme="minorHAnsi" w:cstheme="minorBidi"/>
          <w:noProof/>
          <w:sz w:val="22"/>
          <w:szCs w:val="22"/>
        </w:rPr>
        <w:drawing>
          <wp:anchor distT="0" distB="0" distL="114300" distR="114300" simplePos="0" relativeHeight="251669504" behindDoc="1" locked="0" layoutInCell="1" allowOverlap="1" wp14:anchorId="284D8E34" wp14:editId="42552261">
            <wp:simplePos x="0" y="0"/>
            <wp:positionH relativeFrom="margin">
              <wp:align>right</wp:align>
            </wp:positionH>
            <wp:positionV relativeFrom="line">
              <wp:align>top</wp:align>
            </wp:positionV>
            <wp:extent cx="1371600" cy="1371600"/>
            <wp:effectExtent l="0" t="0" r="0" b="0"/>
            <wp:wrapTight wrapText="bothSides">
              <wp:wrapPolygon edited="0">
                <wp:start x="0" y="0"/>
                <wp:lineTo x="0" y="21300"/>
                <wp:lineTo x="21300" y="21300"/>
                <wp:lineTo x="21300" y="0"/>
                <wp:lineTo x="0" y="0"/>
              </wp:wrapPolygon>
            </wp:wrapTight>
            <wp:docPr id="23569" name="Picture 23569" descr="Label: Inhalation Hazard" title="Label: Inhalation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electromark.com/images1/Dot-6-1.gif"/>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703B59">
        <w:rPr>
          <w:rFonts w:eastAsiaTheme="minorHAnsi"/>
        </w:rPr>
        <w:t xml:space="preserve">A chemical with a median lethal dose (LD50) of 50 mg or less per kg of body weight when administered orally to certain test populations. </w:t>
      </w:r>
    </w:p>
    <w:p w:rsidR="007A1A04" w:rsidRPr="00B63F23" w:rsidRDefault="007A1A04" w:rsidP="00A67352">
      <w:pPr>
        <w:pStyle w:val="ListParagraph"/>
        <w:numPr>
          <w:ilvl w:val="0"/>
          <w:numId w:val="100"/>
        </w:numPr>
        <w:rPr>
          <w:rFonts w:eastAsiaTheme="minorHAnsi"/>
        </w:rPr>
      </w:pPr>
      <w:r w:rsidRPr="00B63F23">
        <w:rPr>
          <w:rFonts w:eastAsiaTheme="minorHAnsi"/>
        </w:rPr>
        <w:t xml:space="preserve">A chemical with an LD50 of 200 mg less per kg of body weight when administered by continuous contact for 24 hours to certain test populations. </w:t>
      </w:r>
    </w:p>
    <w:p w:rsidR="007A1A04" w:rsidRPr="00703B59" w:rsidRDefault="007A1A04" w:rsidP="00A67352">
      <w:pPr>
        <w:pStyle w:val="ListParagraph"/>
        <w:numPr>
          <w:ilvl w:val="0"/>
          <w:numId w:val="100"/>
        </w:numPr>
        <w:rPr>
          <w:rFonts w:eastAsiaTheme="minorHAnsi"/>
        </w:rPr>
      </w:pPr>
      <w:r w:rsidRPr="00703B59">
        <w:rPr>
          <w:rFonts w:eastAsiaTheme="minorHAnsi"/>
        </w:rPr>
        <w:t>A chemical with a median lethal concentration (LC50) in air of 200 parts per million (ppm) by volume or less of gas or vapor, or 2 mg per liter or less of mist, fume, or dust, when administered to certain test populations by continuous inhalation for one hour, provided such concentration and/or condition are likely to be encountered by humans when the chemical is used in any reasonably foreseeable manner.</w:t>
      </w:r>
      <w:bookmarkStart w:id="145" w:name="approval"/>
      <w:bookmarkEnd w:id="145"/>
    </w:p>
    <w:p w:rsidR="007A1A04" w:rsidRPr="007A1A04" w:rsidRDefault="007A1A04" w:rsidP="00703B59">
      <w:pPr>
        <w:ind w:left="360"/>
        <w:rPr>
          <w:rFonts w:eastAsiaTheme="minorHAnsi" w:cstheme="minorBidi"/>
        </w:rPr>
      </w:pPr>
      <w:r w:rsidRPr="007A1A04">
        <w:rPr>
          <w:rFonts w:eastAsiaTheme="minorHAnsi" w:cstheme="minorBidi"/>
        </w:rPr>
        <w:t xml:space="preserve">Chapter 5.7.5 of the CHP details acutely toxic compounds storage requirements. </w:t>
      </w:r>
    </w:p>
    <w:p w:rsidR="007A1A04" w:rsidRDefault="007A1A04" w:rsidP="0001374A">
      <w:pPr>
        <w:tabs>
          <w:tab w:val="left" w:pos="6780"/>
        </w:tabs>
      </w:pPr>
    </w:p>
    <w:p w:rsidR="0001374A" w:rsidRDefault="0001374A" w:rsidP="0001374A">
      <w:pPr>
        <w:tabs>
          <w:tab w:val="left" w:pos="6780"/>
        </w:tabs>
        <w:sectPr w:rsidR="0001374A" w:rsidSect="00846CFF">
          <w:headerReference w:type="default" r:id="rId151"/>
          <w:pgSz w:w="12240" w:h="15840" w:code="1"/>
          <w:pgMar w:top="1440" w:right="1440" w:bottom="1440" w:left="1440" w:header="288" w:footer="288" w:gutter="0"/>
          <w:cols w:space="720"/>
          <w:docGrid w:linePitch="360"/>
        </w:sectPr>
      </w:pPr>
    </w:p>
    <w:p w:rsidR="00BB5AD7" w:rsidRPr="00BB5AD7" w:rsidRDefault="00BB5AD7" w:rsidP="00BB5AD7">
      <w:pPr>
        <w:spacing w:after="360" w:afterAutospacing="0"/>
        <w:jc w:val="center"/>
        <w:outlineLvl w:val="0"/>
        <w:rPr>
          <w:rFonts w:eastAsiaTheme="majorEastAsia" w:cstheme="majorBidi"/>
          <w:b/>
          <w:bCs/>
          <w:sz w:val="48"/>
          <w:szCs w:val="28"/>
        </w:rPr>
      </w:pPr>
      <w:bookmarkStart w:id="146" w:name="_Toc380696244"/>
      <w:r w:rsidRPr="00BB5AD7">
        <w:rPr>
          <w:rFonts w:eastAsiaTheme="majorEastAsia" w:cstheme="majorBidi"/>
          <w:b/>
          <w:bCs/>
          <w:sz w:val="48"/>
          <w:szCs w:val="28"/>
        </w:rPr>
        <w:lastRenderedPageBreak/>
        <w:t xml:space="preserve">Appendix </w:t>
      </w:r>
      <w:r>
        <w:rPr>
          <w:rFonts w:eastAsiaTheme="majorEastAsia" w:cstheme="majorBidi"/>
          <w:b/>
          <w:bCs/>
          <w:sz w:val="48"/>
          <w:szCs w:val="28"/>
        </w:rPr>
        <w:t>C</w:t>
      </w:r>
      <w:r w:rsidRPr="00BB5AD7">
        <w:rPr>
          <w:rFonts w:eastAsiaTheme="majorEastAsia" w:cstheme="majorBidi"/>
          <w:b/>
          <w:bCs/>
          <w:sz w:val="48"/>
          <w:szCs w:val="28"/>
        </w:rPr>
        <w:t xml:space="preserve">: </w:t>
      </w:r>
      <w:r w:rsidRPr="00BB5AD7">
        <w:rPr>
          <w:rFonts w:eastAsiaTheme="majorEastAsia" w:cstheme="majorBidi"/>
          <w:b/>
          <w:bCs/>
          <w:sz w:val="48"/>
          <w:szCs w:val="28"/>
        </w:rPr>
        <w:br/>
      </w:r>
      <w:r w:rsidRPr="00BB5AD7">
        <w:rPr>
          <w:rFonts w:eastAsiaTheme="majorEastAsia" w:cstheme="majorBidi"/>
          <w:b/>
          <w:bCs/>
          <w:sz w:val="48"/>
          <w:szCs w:val="28"/>
        </w:rPr>
        <w:br/>
        <w:t>Peroxide Forming Chemicals</w:t>
      </w:r>
      <w:bookmarkEnd w:id="146"/>
    </w:p>
    <w:p w:rsidR="00BB5AD7" w:rsidRDefault="00BB5AD7" w:rsidP="00BB5AD7">
      <w:pPr>
        <w:tabs>
          <w:tab w:val="left" w:pos="6780"/>
        </w:tabs>
      </w:pPr>
      <w:r>
        <w:br w:type="page"/>
      </w:r>
    </w:p>
    <w:p w:rsidR="00BB5AD7" w:rsidRPr="00BB5AD7" w:rsidRDefault="00BB5AD7" w:rsidP="00BB5AD7">
      <w:r w:rsidRPr="00BB5AD7">
        <w:lastRenderedPageBreak/>
        <w:t xml:space="preserve">Autoxidation in common laboratory solvents can lead to unstable and potentially explosive peroxide formation. The reaction can be initiated by exposure to air, heat, light, or contaminants. Most of these solvents are available with inhibitors to slow the peroxide formation. Examples of inhibitors include BHT (2,6-di-tert-butyl-4-methyl phenol) and Hydroquinone. There are three categories of peroxide formers: </w:t>
      </w:r>
    </w:p>
    <w:p w:rsidR="00BB5AD7" w:rsidRPr="00BB5AD7" w:rsidRDefault="00BB5AD7" w:rsidP="00E16385">
      <w:bookmarkStart w:id="147" w:name="pa"/>
      <w:bookmarkEnd w:id="147"/>
      <w:r w:rsidRPr="00E16385">
        <w:rPr>
          <w:b/>
          <w:bCs/>
        </w:rPr>
        <w:t xml:space="preserve">Group A </w:t>
      </w:r>
      <w:r w:rsidRPr="00BB5AD7">
        <w:t xml:space="preserve">chemicals are those which form explosive levels of peroxides after prolonged storage, especially after exposure to air without concentration. Test these for peroxide formation before using and discard 3 months after opening. </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1 – Group A Chemicals"/>
        <w:tblDescription w:val="Table C.1 – Group A Chemicals"/>
      </w:tblPr>
      <w:tblGrid>
        <w:gridCol w:w="2880"/>
        <w:gridCol w:w="2880"/>
      </w:tblGrid>
      <w:tr w:rsidR="00BB5AD7" w:rsidRPr="00BB5AD7" w:rsidTr="00AE2574">
        <w:trPr>
          <w:jc w:val="center"/>
        </w:trPr>
        <w:tc>
          <w:tcPr>
            <w:tcW w:w="0" w:type="auto"/>
            <w:gridSpan w:val="2"/>
            <w:shd w:val="clear" w:color="auto" w:fill="FBD4B4" w:themeFill="accent6" w:themeFillTint="66"/>
            <w:vAlign w:val="center"/>
            <w:hideMark/>
          </w:tcPr>
          <w:p w:rsidR="00BB5AD7" w:rsidRPr="00BB5AD7" w:rsidRDefault="00BB5AD7" w:rsidP="00BB5AD7">
            <w:pPr>
              <w:jc w:val="center"/>
              <w:rPr>
                <w:b/>
              </w:rPr>
            </w:pPr>
            <w:r w:rsidRPr="00BB5AD7">
              <w:rPr>
                <w:b/>
              </w:rPr>
              <w:t>Table C</w:t>
            </w:r>
            <w:r w:rsidR="00E16385">
              <w:rPr>
                <w:b/>
              </w:rPr>
              <w:t>.</w:t>
            </w:r>
            <w:r>
              <w:rPr>
                <w:b/>
              </w:rPr>
              <w:t>1 – G</w:t>
            </w:r>
            <w:r w:rsidRPr="00BB5AD7">
              <w:rPr>
                <w:b/>
              </w:rPr>
              <w:t>roup A Chemicals</w:t>
            </w:r>
          </w:p>
        </w:tc>
      </w:tr>
      <w:tr w:rsidR="00BB5AD7" w:rsidRPr="00BB5AD7" w:rsidTr="00AE2574">
        <w:trPr>
          <w:jc w:val="center"/>
        </w:trPr>
        <w:tc>
          <w:tcPr>
            <w:tcW w:w="2460" w:type="pct"/>
            <w:vAlign w:val="center"/>
            <w:hideMark/>
          </w:tcPr>
          <w:p w:rsidR="00BB5AD7" w:rsidRPr="00BB5AD7" w:rsidRDefault="00BB5AD7" w:rsidP="00BB5AD7">
            <w:pPr>
              <w:rPr>
                <w:sz w:val="22"/>
              </w:rPr>
            </w:pPr>
            <w:r w:rsidRPr="00BB5AD7">
              <w:rPr>
                <w:sz w:val="22"/>
              </w:rPr>
              <w:t>Butadiene</w:t>
            </w:r>
          </w:p>
        </w:tc>
        <w:tc>
          <w:tcPr>
            <w:tcW w:w="2460" w:type="pct"/>
            <w:vAlign w:val="center"/>
          </w:tcPr>
          <w:p w:rsidR="00BB5AD7" w:rsidRPr="00BB5AD7" w:rsidRDefault="00BB5AD7" w:rsidP="00BB5AD7">
            <w:pPr>
              <w:rPr>
                <w:sz w:val="22"/>
              </w:rPr>
            </w:pPr>
            <w:r w:rsidRPr="00BB5AD7">
              <w:rPr>
                <w:sz w:val="22"/>
              </w:rPr>
              <w:t>Isopropyl ether</w:t>
            </w:r>
          </w:p>
        </w:tc>
      </w:tr>
      <w:tr w:rsidR="00BB5AD7" w:rsidRPr="00BB5AD7" w:rsidTr="00AE2574">
        <w:trPr>
          <w:jc w:val="center"/>
        </w:trPr>
        <w:tc>
          <w:tcPr>
            <w:tcW w:w="2460" w:type="pct"/>
            <w:vAlign w:val="center"/>
            <w:hideMark/>
          </w:tcPr>
          <w:p w:rsidR="00BB5AD7" w:rsidRPr="00BB5AD7" w:rsidRDefault="00BB5AD7" w:rsidP="00BB5AD7">
            <w:pPr>
              <w:rPr>
                <w:sz w:val="22"/>
              </w:rPr>
            </w:pPr>
            <w:r w:rsidRPr="00BB5AD7">
              <w:rPr>
                <w:sz w:val="22"/>
              </w:rPr>
              <w:t>Chloroprene</w:t>
            </w:r>
          </w:p>
        </w:tc>
        <w:tc>
          <w:tcPr>
            <w:tcW w:w="2460" w:type="pct"/>
            <w:vAlign w:val="center"/>
          </w:tcPr>
          <w:p w:rsidR="00BB5AD7" w:rsidRPr="00BB5AD7" w:rsidRDefault="00BB5AD7" w:rsidP="00BB5AD7">
            <w:pPr>
              <w:rPr>
                <w:sz w:val="22"/>
              </w:rPr>
            </w:pPr>
            <w:r w:rsidRPr="00BB5AD7">
              <w:rPr>
                <w:sz w:val="22"/>
              </w:rPr>
              <w:t>Tetrafluoroethylene</w:t>
            </w:r>
          </w:p>
        </w:tc>
      </w:tr>
      <w:tr w:rsidR="00BB5AD7" w:rsidRPr="00BB5AD7" w:rsidTr="00AE2574">
        <w:trPr>
          <w:jc w:val="center"/>
        </w:trPr>
        <w:tc>
          <w:tcPr>
            <w:tcW w:w="2460" w:type="pct"/>
            <w:vAlign w:val="center"/>
            <w:hideMark/>
          </w:tcPr>
          <w:p w:rsidR="00BB5AD7" w:rsidRPr="00BB5AD7" w:rsidRDefault="00BB5AD7" w:rsidP="00BB5AD7">
            <w:pPr>
              <w:rPr>
                <w:sz w:val="22"/>
              </w:rPr>
            </w:pPr>
            <w:r w:rsidRPr="00BB5AD7">
              <w:rPr>
                <w:sz w:val="22"/>
              </w:rPr>
              <w:t>Divinylacetylene</w:t>
            </w:r>
          </w:p>
        </w:tc>
        <w:tc>
          <w:tcPr>
            <w:tcW w:w="2460" w:type="pct"/>
            <w:vAlign w:val="center"/>
          </w:tcPr>
          <w:p w:rsidR="00BB5AD7" w:rsidRPr="00BB5AD7" w:rsidRDefault="00BB5AD7" w:rsidP="00BB5AD7">
            <w:pPr>
              <w:rPr>
                <w:sz w:val="22"/>
              </w:rPr>
            </w:pPr>
            <w:r w:rsidRPr="00BB5AD7">
              <w:rPr>
                <w:sz w:val="22"/>
              </w:rPr>
              <w:t>Vinylidine chloride</w:t>
            </w:r>
          </w:p>
        </w:tc>
      </w:tr>
    </w:tbl>
    <w:p w:rsidR="00E16385" w:rsidRDefault="00E16385" w:rsidP="00E16385">
      <w:pPr>
        <w:rPr>
          <w:b/>
        </w:rPr>
      </w:pPr>
      <w:bookmarkStart w:id="148" w:name="pb"/>
      <w:bookmarkEnd w:id="148"/>
    </w:p>
    <w:p w:rsidR="00BB5AD7" w:rsidRPr="00E16385" w:rsidRDefault="00BB5AD7" w:rsidP="00E16385">
      <w:pPr>
        <w:rPr>
          <w:rFonts w:cstheme="minorHAnsi"/>
          <w:color w:val="000000"/>
        </w:rPr>
      </w:pPr>
      <w:r w:rsidRPr="00E16385">
        <w:rPr>
          <w:b/>
        </w:rPr>
        <w:t>Group B</w:t>
      </w:r>
      <w:r w:rsidRPr="00BB5AD7">
        <w:t xml:space="preserve"> chemicals form peroxides that are hazardous only on concentration by distillation or</w:t>
      </w:r>
      <w:r w:rsidRPr="00E16385">
        <w:rPr>
          <w:rFonts w:cstheme="minorHAnsi"/>
          <w:color w:val="000000"/>
        </w:rPr>
        <w:t xml:space="preserve"> evaporation. Test these before distillation and discard after 12 months.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2 – Group B Chemicals"/>
        <w:tblDescription w:val="Table C.2 – Group B Chemicals"/>
      </w:tblPr>
      <w:tblGrid>
        <w:gridCol w:w="3115"/>
        <w:gridCol w:w="3130"/>
        <w:gridCol w:w="3115"/>
      </w:tblGrid>
      <w:tr w:rsidR="00BB5AD7" w:rsidRPr="00BB5AD7" w:rsidTr="00AE2574">
        <w:trPr>
          <w:jc w:val="center"/>
        </w:trPr>
        <w:tc>
          <w:tcPr>
            <w:tcW w:w="0" w:type="auto"/>
            <w:gridSpan w:val="3"/>
            <w:shd w:val="clear" w:color="auto" w:fill="FBD4B4" w:themeFill="accent6" w:themeFillTint="66"/>
            <w:vAlign w:val="center"/>
            <w:hideMark/>
          </w:tcPr>
          <w:p w:rsidR="00BB5AD7" w:rsidRPr="00BB5AD7" w:rsidRDefault="00BB5AD7" w:rsidP="00BB5AD7">
            <w:pPr>
              <w:jc w:val="center"/>
              <w:rPr>
                <w:b/>
              </w:rPr>
            </w:pPr>
            <w:r w:rsidRPr="00BB5AD7">
              <w:rPr>
                <w:b/>
              </w:rPr>
              <w:t>Table C</w:t>
            </w:r>
            <w:r w:rsidR="00E16385">
              <w:rPr>
                <w:b/>
              </w:rPr>
              <w:t>.</w:t>
            </w:r>
            <w:r w:rsidRPr="00BB5AD7">
              <w:rPr>
                <w:b/>
              </w:rPr>
              <w:t>2 – Group B Chemicals</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Acetal</w:t>
            </w:r>
          </w:p>
        </w:tc>
        <w:tc>
          <w:tcPr>
            <w:tcW w:w="1651" w:type="pct"/>
            <w:vAlign w:val="center"/>
          </w:tcPr>
          <w:p w:rsidR="00BB5AD7" w:rsidRPr="00E16385" w:rsidRDefault="00BB5AD7" w:rsidP="00BB5AD7">
            <w:pPr>
              <w:rPr>
                <w:sz w:val="22"/>
              </w:rPr>
            </w:pPr>
            <w:r w:rsidRPr="00E16385">
              <w:rPr>
                <w:sz w:val="22"/>
              </w:rPr>
              <w:t>Dicyclopentadiene</w:t>
            </w:r>
          </w:p>
        </w:tc>
        <w:tc>
          <w:tcPr>
            <w:tcW w:w="1643" w:type="pct"/>
            <w:vAlign w:val="center"/>
          </w:tcPr>
          <w:p w:rsidR="00BB5AD7" w:rsidRPr="00E16385" w:rsidRDefault="00BB5AD7" w:rsidP="00BB5AD7">
            <w:pPr>
              <w:rPr>
                <w:sz w:val="22"/>
              </w:rPr>
            </w:pPr>
            <w:r w:rsidRPr="00E16385">
              <w:rPr>
                <w:sz w:val="22"/>
              </w:rPr>
              <w:t>Methyl isobutyl ketone</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Acetaldehyde</w:t>
            </w:r>
          </w:p>
        </w:tc>
        <w:tc>
          <w:tcPr>
            <w:tcW w:w="1651" w:type="pct"/>
            <w:vAlign w:val="center"/>
          </w:tcPr>
          <w:p w:rsidR="00BB5AD7" w:rsidRPr="00E16385" w:rsidRDefault="00BB5AD7" w:rsidP="00BB5AD7">
            <w:pPr>
              <w:rPr>
                <w:sz w:val="22"/>
              </w:rPr>
            </w:pPr>
            <w:r w:rsidRPr="00E16385">
              <w:rPr>
                <w:sz w:val="22"/>
              </w:rPr>
              <w:t>Diethyl ether</w:t>
            </w:r>
          </w:p>
        </w:tc>
        <w:tc>
          <w:tcPr>
            <w:tcW w:w="1643" w:type="pct"/>
            <w:vAlign w:val="center"/>
          </w:tcPr>
          <w:p w:rsidR="00BB5AD7" w:rsidRPr="00E16385" w:rsidRDefault="00BB5AD7" w:rsidP="00BB5AD7">
            <w:pPr>
              <w:rPr>
                <w:sz w:val="22"/>
              </w:rPr>
            </w:pPr>
            <w:r w:rsidRPr="00E16385">
              <w:rPr>
                <w:sz w:val="22"/>
              </w:rPr>
              <w:t>4-Methyl-2-pentanol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Benzyl alcohol</w:t>
            </w:r>
          </w:p>
        </w:tc>
        <w:tc>
          <w:tcPr>
            <w:tcW w:w="1651" w:type="pct"/>
            <w:vAlign w:val="center"/>
          </w:tcPr>
          <w:p w:rsidR="00BB5AD7" w:rsidRPr="00E16385" w:rsidRDefault="00BB5AD7" w:rsidP="00BB5AD7">
            <w:pPr>
              <w:rPr>
                <w:sz w:val="22"/>
              </w:rPr>
            </w:pPr>
            <w:r w:rsidRPr="00E16385">
              <w:rPr>
                <w:sz w:val="22"/>
              </w:rPr>
              <w:t>Diethylene glycol dimethyl ether</w:t>
            </w:r>
          </w:p>
        </w:tc>
        <w:tc>
          <w:tcPr>
            <w:tcW w:w="1643" w:type="pct"/>
            <w:vAlign w:val="center"/>
          </w:tcPr>
          <w:p w:rsidR="00BB5AD7" w:rsidRPr="00E16385" w:rsidRDefault="00BB5AD7" w:rsidP="00BB5AD7">
            <w:pPr>
              <w:rPr>
                <w:sz w:val="22"/>
              </w:rPr>
            </w:pPr>
            <w:r w:rsidRPr="00E16385">
              <w:rPr>
                <w:sz w:val="22"/>
              </w:rPr>
              <w:t>2-Pentanol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2-Butanol</w:t>
            </w:r>
          </w:p>
        </w:tc>
        <w:tc>
          <w:tcPr>
            <w:tcW w:w="1651" w:type="pct"/>
            <w:vAlign w:val="center"/>
          </w:tcPr>
          <w:p w:rsidR="00BB5AD7" w:rsidRPr="00E16385" w:rsidRDefault="00BB5AD7" w:rsidP="00BB5AD7">
            <w:pPr>
              <w:rPr>
                <w:sz w:val="22"/>
              </w:rPr>
            </w:pPr>
            <w:r w:rsidRPr="00E16385">
              <w:rPr>
                <w:sz w:val="22"/>
              </w:rPr>
              <w:t>Dioxane</w:t>
            </w:r>
          </w:p>
        </w:tc>
        <w:tc>
          <w:tcPr>
            <w:tcW w:w="1643" w:type="pct"/>
            <w:vAlign w:val="center"/>
          </w:tcPr>
          <w:p w:rsidR="00BB5AD7" w:rsidRPr="00E16385" w:rsidRDefault="00BB5AD7" w:rsidP="00BB5AD7">
            <w:pPr>
              <w:rPr>
                <w:sz w:val="22"/>
              </w:rPr>
            </w:pPr>
            <w:r w:rsidRPr="00E16385">
              <w:rPr>
                <w:sz w:val="22"/>
              </w:rPr>
              <w:t>4-Penten-1-ol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Cumene</w:t>
            </w:r>
          </w:p>
        </w:tc>
        <w:tc>
          <w:tcPr>
            <w:tcW w:w="1651" w:type="pct"/>
            <w:vAlign w:val="center"/>
          </w:tcPr>
          <w:p w:rsidR="00BB5AD7" w:rsidRPr="00E16385" w:rsidRDefault="00BB5AD7" w:rsidP="00BB5AD7">
            <w:pPr>
              <w:rPr>
                <w:sz w:val="22"/>
              </w:rPr>
            </w:pPr>
            <w:r w:rsidRPr="00E16385">
              <w:rPr>
                <w:sz w:val="22"/>
              </w:rPr>
              <w:t>Ethylene glycol dimethyl ether</w:t>
            </w:r>
          </w:p>
        </w:tc>
        <w:tc>
          <w:tcPr>
            <w:tcW w:w="1643" w:type="pct"/>
            <w:vAlign w:val="center"/>
          </w:tcPr>
          <w:p w:rsidR="00BB5AD7" w:rsidRPr="00E16385" w:rsidRDefault="00BB5AD7" w:rsidP="00BB5AD7">
            <w:pPr>
              <w:rPr>
                <w:sz w:val="22"/>
              </w:rPr>
            </w:pPr>
            <w:r w:rsidRPr="00E16385">
              <w:rPr>
                <w:sz w:val="22"/>
              </w:rPr>
              <w:t>1-Phenylethanol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Cyclohexanol</w:t>
            </w:r>
          </w:p>
        </w:tc>
        <w:tc>
          <w:tcPr>
            <w:tcW w:w="1651" w:type="pct"/>
            <w:vAlign w:val="center"/>
          </w:tcPr>
          <w:p w:rsidR="00BB5AD7" w:rsidRPr="00E16385" w:rsidRDefault="00BB5AD7" w:rsidP="00BB5AD7">
            <w:pPr>
              <w:rPr>
                <w:sz w:val="22"/>
              </w:rPr>
            </w:pPr>
            <w:r w:rsidRPr="00E16385">
              <w:rPr>
                <w:sz w:val="22"/>
              </w:rPr>
              <w:t>4-Heptanol</w:t>
            </w:r>
          </w:p>
        </w:tc>
        <w:tc>
          <w:tcPr>
            <w:tcW w:w="1643" w:type="pct"/>
            <w:vAlign w:val="center"/>
          </w:tcPr>
          <w:p w:rsidR="00BB5AD7" w:rsidRPr="00E16385" w:rsidRDefault="00BB5AD7" w:rsidP="00BB5AD7">
            <w:pPr>
              <w:rPr>
                <w:sz w:val="22"/>
              </w:rPr>
            </w:pPr>
            <w:r w:rsidRPr="00E16385">
              <w:rPr>
                <w:sz w:val="22"/>
              </w:rPr>
              <w:t>2-Phenylethanol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2-cyclohexen-1-ol</w:t>
            </w:r>
          </w:p>
        </w:tc>
        <w:tc>
          <w:tcPr>
            <w:tcW w:w="1651" w:type="pct"/>
            <w:vAlign w:val="center"/>
          </w:tcPr>
          <w:p w:rsidR="00BB5AD7" w:rsidRPr="00E16385" w:rsidRDefault="00BB5AD7" w:rsidP="00BB5AD7">
            <w:pPr>
              <w:rPr>
                <w:sz w:val="22"/>
              </w:rPr>
            </w:pPr>
            <w:r w:rsidRPr="00E16385">
              <w:rPr>
                <w:sz w:val="22"/>
              </w:rPr>
              <w:t>2-Hexanol</w:t>
            </w:r>
          </w:p>
        </w:tc>
        <w:tc>
          <w:tcPr>
            <w:tcW w:w="1643" w:type="pct"/>
            <w:vAlign w:val="center"/>
          </w:tcPr>
          <w:p w:rsidR="00BB5AD7" w:rsidRPr="00E16385" w:rsidRDefault="00BB5AD7" w:rsidP="00BB5AD7">
            <w:pPr>
              <w:rPr>
                <w:sz w:val="22"/>
              </w:rPr>
            </w:pPr>
            <w:r w:rsidRPr="00E16385">
              <w:rPr>
                <w:sz w:val="22"/>
              </w:rPr>
              <w:t>2-Propanol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Cyclohexene</w:t>
            </w:r>
          </w:p>
        </w:tc>
        <w:tc>
          <w:tcPr>
            <w:tcW w:w="1651" w:type="pct"/>
            <w:vAlign w:val="center"/>
          </w:tcPr>
          <w:p w:rsidR="00BB5AD7" w:rsidRPr="00E16385" w:rsidRDefault="00BB5AD7" w:rsidP="00BB5AD7">
            <w:pPr>
              <w:rPr>
                <w:sz w:val="22"/>
              </w:rPr>
            </w:pPr>
            <w:r w:rsidRPr="00E16385">
              <w:rPr>
                <w:sz w:val="22"/>
              </w:rPr>
              <w:t>Methylacetylene</w:t>
            </w:r>
          </w:p>
        </w:tc>
        <w:tc>
          <w:tcPr>
            <w:tcW w:w="1643" w:type="pct"/>
            <w:vAlign w:val="center"/>
          </w:tcPr>
          <w:p w:rsidR="00BB5AD7" w:rsidRPr="00E16385" w:rsidRDefault="00BB5AD7" w:rsidP="00BB5AD7">
            <w:pPr>
              <w:rPr>
                <w:sz w:val="22"/>
              </w:rPr>
            </w:pPr>
            <w:r w:rsidRPr="00E16385">
              <w:rPr>
                <w:sz w:val="22"/>
              </w:rPr>
              <w:t>Tetrahydrofuran</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Decahydronaphthalene</w:t>
            </w:r>
          </w:p>
        </w:tc>
        <w:tc>
          <w:tcPr>
            <w:tcW w:w="1651" w:type="pct"/>
            <w:vAlign w:val="center"/>
          </w:tcPr>
          <w:p w:rsidR="00BB5AD7" w:rsidRPr="00E16385" w:rsidRDefault="00BB5AD7" w:rsidP="00BB5AD7">
            <w:pPr>
              <w:rPr>
                <w:sz w:val="22"/>
              </w:rPr>
            </w:pPr>
            <w:r w:rsidRPr="00E16385">
              <w:rPr>
                <w:sz w:val="22"/>
              </w:rPr>
              <w:t>3-Methyl-1-butanol</w:t>
            </w:r>
          </w:p>
        </w:tc>
        <w:tc>
          <w:tcPr>
            <w:tcW w:w="1643" w:type="pct"/>
            <w:vAlign w:val="center"/>
          </w:tcPr>
          <w:p w:rsidR="00BB5AD7" w:rsidRPr="00E16385" w:rsidRDefault="00BB5AD7" w:rsidP="00BB5AD7">
            <w:pPr>
              <w:rPr>
                <w:sz w:val="22"/>
              </w:rPr>
            </w:pPr>
            <w:r w:rsidRPr="00E16385">
              <w:rPr>
                <w:sz w:val="22"/>
              </w:rPr>
              <w:t>Tetrahydronaphthalene</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Diacetylene</w:t>
            </w:r>
          </w:p>
        </w:tc>
        <w:tc>
          <w:tcPr>
            <w:tcW w:w="1651" w:type="pct"/>
            <w:vAlign w:val="center"/>
          </w:tcPr>
          <w:p w:rsidR="00BB5AD7" w:rsidRPr="00E16385" w:rsidRDefault="00BB5AD7" w:rsidP="00BB5AD7">
            <w:pPr>
              <w:rPr>
                <w:sz w:val="22"/>
              </w:rPr>
            </w:pPr>
            <w:r w:rsidRPr="00E16385">
              <w:rPr>
                <w:sz w:val="22"/>
              </w:rPr>
              <w:t>Methylcyclopentane</w:t>
            </w:r>
          </w:p>
        </w:tc>
        <w:tc>
          <w:tcPr>
            <w:tcW w:w="1643" w:type="pct"/>
            <w:vAlign w:val="center"/>
          </w:tcPr>
          <w:p w:rsidR="00BB5AD7" w:rsidRPr="00E16385" w:rsidRDefault="00BB5AD7" w:rsidP="00BB5AD7">
            <w:pPr>
              <w:rPr>
                <w:sz w:val="22"/>
              </w:rPr>
            </w:pPr>
            <w:r w:rsidRPr="00E16385">
              <w:rPr>
                <w:sz w:val="22"/>
              </w:rPr>
              <w:t>Vinyl ether</w:t>
            </w:r>
          </w:p>
        </w:tc>
      </w:tr>
    </w:tbl>
    <w:p w:rsidR="00E16385" w:rsidRDefault="00E16385">
      <w:pPr>
        <w:tabs>
          <w:tab w:val="clear" w:pos="360"/>
        </w:tabs>
        <w:spacing w:before="0" w:beforeAutospacing="0" w:line="240" w:lineRule="auto"/>
        <w:ind w:left="720" w:hanging="360"/>
        <w:rPr>
          <w:b/>
          <w:bCs/>
        </w:rPr>
      </w:pPr>
      <w:bookmarkStart w:id="149" w:name="pc"/>
      <w:bookmarkEnd w:id="149"/>
      <w:r>
        <w:rPr>
          <w:b/>
          <w:bCs/>
        </w:rPr>
        <w:br w:type="page"/>
      </w:r>
    </w:p>
    <w:p w:rsidR="00BB5AD7" w:rsidRPr="00BB5AD7" w:rsidRDefault="00BB5AD7" w:rsidP="00E16385">
      <w:r w:rsidRPr="00E16385">
        <w:rPr>
          <w:b/>
          <w:bCs/>
        </w:rPr>
        <w:lastRenderedPageBreak/>
        <w:t>Group C</w:t>
      </w:r>
      <w:r w:rsidRPr="00BB5AD7">
        <w:t xml:space="preserve"> chemicals consist of monomers which form peroxides that can initiate explosive polymerization. Inhibited monomers should be tested before use and discarded after 12 months. Uninhibited monomers should be discarded 24 hours after opening.</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3 – Group C Chemicals"/>
        <w:tblDescription w:val="Table C.3 – Group C Chemicals"/>
      </w:tblPr>
      <w:tblGrid>
        <w:gridCol w:w="2880"/>
        <w:gridCol w:w="2880"/>
      </w:tblGrid>
      <w:tr w:rsidR="00BB5AD7" w:rsidRPr="00BB5AD7" w:rsidTr="00AE2574">
        <w:trPr>
          <w:jc w:val="center"/>
        </w:trPr>
        <w:tc>
          <w:tcPr>
            <w:tcW w:w="0" w:type="auto"/>
            <w:gridSpan w:val="2"/>
            <w:shd w:val="clear" w:color="auto" w:fill="FBD4B4" w:themeFill="accent6" w:themeFillTint="66"/>
            <w:vAlign w:val="center"/>
            <w:hideMark/>
          </w:tcPr>
          <w:p w:rsidR="00BB5AD7" w:rsidRPr="00BB5AD7" w:rsidRDefault="00BB5AD7" w:rsidP="00BB5AD7">
            <w:pPr>
              <w:jc w:val="center"/>
              <w:rPr>
                <w:b/>
              </w:rPr>
            </w:pPr>
            <w:r w:rsidRPr="00BB5AD7">
              <w:rPr>
                <w:b/>
              </w:rPr>
              <w:t xml:space="preserve">Table </w:t>
            </w:r>
            <w:r>
              <w:rPr>
                <w:b/>
              </w:rPr>
              <w:t>C</w:t>
            </w:r>
            <w:r w:rsidR="00E16385">
              <w:rPr>
                <w:b/>
              </w:rPr>
              <w:t>.</w:t>
            </w:r>
            <w:r w:rsidRPr="00BB5AD7">
              <w:rPr>
                <w:b/>
              </w:rPr>
              <w:t>3 – Group C Chemicals</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Acrylic acid</w:t>
            </w:r>
          </w:p>
        </w:tc>
        <w:tc>
          <w:tcPr>
            <w:tcW w:w="2460" w:type="pct"/>
            <w:vAlign w:val="center"/>
          </w:tcPr>
          <w:p w:rsidR="00BB5AD7" w:rsidRPr="00E16385" w:rsidRDefault="00BB5AD7" w:rsidP="00BB5AD7">
            <w:pPr>
              <w:rPr>
                <w:sz w:val="22"/>
              </w:rPr>
            </w:pPr>
            <w:r w:rsidRPr="00E16385">
              <w:rPr>
                <w:sz w:val="22"/>
              </w:rPr>
              <w:t>Styrene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Acrylonitrile</w:t>
            </w:r>
          </w:p>
        </w:tc>
        <w:tc>
          <w:tcPr>
            <w:tcW w:w="2460" w:type="pct"/>
            <w:vAlign w:val="center"/>
          </w:tcPr>
          <w:p w:rsidR="00BB5AD7" w:rsidRPr="00E16385" w:rsidRDefault="00BB5AD7" w:rsidP="00BB5AD7">
            <w:pPr>
              <w:rPr>
                <w:sz w:val="22"/>
              </w:rPr>
            </w:pPr>
            <w:r w:rsidRPr="00E16385">
              <w:rPr>
                <w:sz w:val="22"/>
              </w:rPr>
              <w:t>Tetrafluoroethylene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Butadiene</w:t>
            </w:r>
          </w:p>
        </w:tc>
        <w:tc>
          <w:tcPr>
            <w:tcW w:w="2460" w:type="pct"/>
            <w:vAlign w:val="center"/>
          </w:tcPr>
          <w:p w:rsidR="00BB5AD7" w:rsidRPr="00E16385" w:rsidRDefault="00BB5AD7" w:rsidP="00BB5AD7">
            <w:pPr>
              <w:rPr>
                <w:sz w:val="22"/>
              </w:rPr>
            </w:pPr>
            <w:r w:rsidRPr="00E16385">
              <w:rPr>
                <w:sz w:val="22"/>
              </w:rPr>
              <w:t>Vinyl acetate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Chloroprene</w:t>
            </w:r>
          </w:p>
        </w:tc>
        <w:tc>
          <w:tcPr>
            <w:tcW w:w="2460" w:type="pct"/>
            <w:vAlign w:val="center"/>
          </w:tcPr>
          <w:p w:rsidR="00BB5AD7" w:rsidRPr="00E16385" w:rsidRDefault="00BB5AD7" w:rsidP="00BB5AD7">
            <w:pPr>
              <w:rPr>
                <w:sz w:val="22"/>
              </w:rPr>
            </w:pPr>
            <w:r w:rsidRPr="00E16385">
              <w:rPr>
                <w:sz w:val="22"/>
              </w:rPr>
              <w:t>Vinyl acetylene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Chlorotrifluoroethylene</w:t>
            </w:r>
          </w:p>
        </w:tc>
        <w:tc>
          <w:tcPr>
            <w:tcW w:w="2460" w:type="pct"/>
            <w:vAlign w:val="center"/>
          </w:tcPr>
          <w:p w:rsidR="00BB5AD7" w:rsidRPr="00E16385" w:rsidRDefault="00BB5AD7" w:rsidP="00BB5AD7">
            <w:pPr>
              <w:rPr>
                <w:sz w:val="22"/>
              </w:rPr>
            </w:pPr>
            <w:r w:rsidRPr="00E16385">
              <w:rPr>
                <w:sz w:val="22"/>
              </w:rPr>
              <w:t>Vinyl chloride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Methyl methacrylate</w:t>
            </w:r>
          </w:p>
        </w:tc>
        <w:tc>
          <w:tcPr>
            <w:tcW w:w="2460" w:type="pct"/>
            <w:vAlign w:val="center"/>
          </w:tcPr>
          <w:p w:rsidR="00BB5AD7" w:rsidRPr="00E16385" w:rsidRDefault="00BB5AD7" w:rsidP="00BB5AD7">
            <w:pPr>
              <w:rPr>
                <w:sz w:val="22"/>
              </w:rPr>
            </w:pPr>
            <w:r w:rsidRPr="00E16385">
              <w:rPr>
                <w:sz w:val="22"/>
              </w:rPr>
              <w:t>Vinyl pyridine</w:t>
            </w:r>
          </w:p>
        </w:tc>
      </w:tr>
    </w:tbl>
    <w:p w:rsidR="00E16385" w:rsidRDefault="00E16385" w:rsidP="00BB5AD7">
      <w:pPr>
        <w:rPr>
          <w:b/>
        </w:rPr>
      </w:pPr>
      <w:bookmarkStart w:id="150" w:name="pgg"/>
      <w:bookmarkEnd w:id="150"/>
    </w:p>
    <w:p w:rsidR="00BB5AD7" w:rsidRPr="00BB5AD7" w:rsidRDefault="00BB5AD7" w:rsidP="00BB5AD7">
      <w:pPr>
        <w:rPr>
          <w:b/>
        </w:rPr>
      </w:pPr>
      <w:r w:rsidRPr="00BB5AD7">
        <w:rPr>
          <w:b/>
        </w:rPr>
        <w:t>General Guidelines</w:t>
      </w:r>
    </w:p>
    <w:p w:rsidR="00BB5AD7" w:rsidRPr="00BB5AD7" w:rsidRDefault="00BB5AD7" w:rsidP="00A67352">
      <w:pPr>
        <w:pStyle w:val="ListParagraph"/>
        <w:numPr>
          <w:ilvl w:val="0"/>
          <w:numId w:val="103"/>
        </w:numPr>
      </w:pPr>
      <w:r w:rsidRPr="00BB5AD7">
        <w:t xml:space="preserve">Solvents containing inhibitors should be used whenever possible. </w:t>
      </w:r>
    </w:p>
    <w:p w:rsidR="00BB5AD7" w:rsidRPr="00BB5AD7" w:rsidRDefault="00BB5AD7" w:rsidP="00A67352">
      <w:pPr>
        <w:pStyle w:val="ListParagraph"/>
        <w:numPr>
          <w:ilvl w:val="0"/>
          <w:numId w:val="103"/>
        </w:numPr>
      </w:pPr>
      <w:r w:rsidRPr="00BB5AD7">
        <w:t xml:space="preserve">All peroxide forming solvents should be tested prior to distillation. </w:t>
      </w:r>
    </w:p>
    <w:p w:rsidR="00BB5AD7" w:rsidRPr="00BB5AD7" w:rsidRDefault="00BB5AD7" w:rsidP="00A67352">
      <w:pPr>
        <w:pStyle w:val="ListParagraph"/>
        <w:numPr>
          <w:ilvl w:val="0"/>
          <w:numId w:val="103"/>
        </w:numPr>
      </w:pPr>
      <w:r w:rsidRPr="00BB5AD7">
        <w:t xml:space="preserve">Peroxide forming solvents should be purchased in limited quantities. </w:t>
      </w:r>
    </w:p>
    <w:p w:rsidR="00BB5AD7" w:rsidRPr="00BB5AD7" w:rsidRDefault="00BB5AD7" w:rsidP="00A67352">
      <w:pPr>
        <w:pStyle w:val="ListParagraph"/>
        <w:numPr>
          <w:ilvl w:val="0"/>
          <w:numId w:val="103"/>
        </w:numPr>
      </w:pPr>
      <w:r w:rsidRPr="00BB5AD7">
        <w:t xml:space="preserve">Peroxide forming solvents should be marked with the purchase date and the date opened. </w:t>
      </w:r>
    </w:p>
    <w:p w:rsidR="00BB5AD7" w:rsidRPr="00BB5AD7" w:rsidRDefault="00BB5AD7" w:rsidP="00A67352">
      <w:pPr>
        <w:pStyle w:val="ListParagraph"/>
        <w:numPr>
          <w:ilvl w:val="0"/>
          <w:numId w:val="103"/>
        </w:numPr>
      </w:pPr>
      <w:r w:rsidRPr="00BB5AD7">
        <w:t xml:space="preserve">Peroxide forming solvents should be sealed tightly and stored away from light and heat. </w:t>
      </w:r>
    </w:p>
    <w:p w:rsidR="00E16385" w:rsidRPr="00E16385" w:rsidRDefault="00BB5AD7" w:rsidP="00A67352">
      <w:pPr>
        <w:pStyle w:val="ListParagraph"/>
        <w:numPr>
          <w:ilvl w:val="0"/>
          <w:numId w:val="103"/>
        </w:numPr>
      </w:pPr>
      <w:r w:rsidRPr="00BB5AD7">
        <w:t>Periodic testing should be done on opened containers and the results marked on the containers.</w:t>
      </w:r>
      <w:bookmarkStart w:id="151" w:name="pt"/>
      <w:bookmarkEnd w:id="151"/>
    </w:p>
    <w:p w:rsidR="00BB5AD7" w:rsidRPr="00BB5AD7" w:rsidRDefault="00BB5AD7" w:rsidP="00BB5AD7">
      <w:pPr>
        <w:rPr>
          <w:b/>
        </w:rPr>
      </w:pPr>
      <w:r w:rsidRPr="00BB5AD7">
        <w:rPr>
          <w:b/>
        </w:rPr>
        <w:t>Testing</w:t>
      </w:r>
    </w:p>
    <w:p w:rsidR="00BB5AD7" w:rsidRPr="00BB5AD7" w:rsidRDefault="00BB5AD7" w:rsidP="00A67352">
      <w:pPr>
        <w:pStyle w:val="ListParagraph"/>
        <w:numPr>
          <w:ilvl w:val="0"/>
          <w:numId w:val="104"/>
        </w:numPr>
      </w:pPr>
      <w:r w:rsidRPr="00BB5AD7">
        <w:t>Obtain test strips for the range of 0-100 ppm peroxide.</w:t>
      </w:r>
    </w:p>
    <w:p w:rsidR="00BB5AD7" w:rsidRPr="00BB5AD7" w:rsidRDefault="00BB5AD7" w:rsidP="00A67352">
      <w:pPr>
        <w:pStyle w:val="ListParagraph"/>
        <w:numPr>
          <w:ilvl w:val="0"/>
          <w:numId w:val="104"/>
        </w:numPr>
      </w:pPr>
      <w:r w:rsidRPr="00BB5AD7">
        <w:t>Record the test results on the bottle.</w:t>
      </w:r>
    </w:p>
    <w:p w:rsidR="00BB5AD7" w:rsidRPr="00597A76" w:rsidRDefault="00BB5AD7" w:rsidP="00A67352">
      <w:pPr>
        <w:pStyle w:val="ListParagraph"/>
        <w:numPr>
          <w:ilvl w:val="0"/>
          <w:numId w:val="104"/>
        </w:numPr>
        <w:rPr>
          <w:color w:val="FF0000"/>
        </w:rPr>
      </w:pPr>
      <w:r w:rsidRPr="00597A76">
        <w:rPr>
          <w:color w:val="FF0000"/>
        </w:rPr>
        <w:t xml:space="preserve">If the test results are 100 ppm or greater, </w:t>
      </w:r>
      <w:r w:rsidR="0025375B" w:rsidRPr="00597A76">
        <w:rPr>
          <w:color w:val="FF0000"/>
        </w:rPr>
        <w:t>contact REM (765-49-40121) for proper disposal</w:t>
      </w:r>
      <w:r w:rsidRPr="00597A76">
        <w:rPr>
          <w:color w:val="FF0000"/>
        </w:rPr>
        <w:t>.</w:t>
      </w:r>
    </w:p>
    <w:p w:rsidR="0001374A" w:rsidRDefault="0001374A" w:rsidP="00BB5AD7">
      <w:pPr>
        <w:tabs>
          <w:tab w:val="left" w:pos="6780"/>
        </w:tabs>
      </w:pPr>
    </w:p>
    <w:p w:rsidR="007A1A04" w:rsidRDefault="007A1A04" w:rsidP="00BA75EF">
      <w:pPr>
        <w:tabs>
          <w:tab w:val="left" w:pos="6780"/>
        </w:tabs>
        <w:sectPr w:rsidR="007A1A04" w:rsidSect="00846CFF">
          <w:headerReference w:type="default" r:id="rId152"/>
          <w:pgSz w:w="12240" w:h="15840" w:code="1"/>
          <w:pgMar w:top="1440" w:right="1440" w:bottom="1440" w:left="1440" w:header="288" w:footer="288" w:gutter="0"/>
          <w:cols w:space="720"/>
          <w:docGrid w:linePitch="360"/>
        </w:sectPr>
      </w:pPr>
    </w:p>
    <w:p w:rsidR="00BA75EF" w:rsidRPr="00D50F19" w:rsidRDefault="00BA75EF" w:rsidP="00D50F19">
      <w:pPr>
        <w:pStyle w:val="Heading1"/>
        <w:numPr>
          <w:ilvl w:val="0"/>
          <w:numId w:val="0"/>
        </w:numPr>
        <w:jc w:val="center"/>
        <w:rPr>
          <w:sz w:val="48"/>
        </w:rPr>
      </w:pPr>
      <w:bookmarkStart w:id="152" w:name="_Toc380696245"/>
      <w:r w:rsidRPr="00D50F19">
        <w:rPr>
          <w:sz w:val="48"/>
        </w:rPr>
        <w:lastRenderedPageBreak/>
        <w:t>Tab 1:</w:t>
      </w:r>
      <w:r w:rsidR="001B5DBC" w:rsidRPr="00D50F19">
        <w:rPr>
          <w:sz w:val="48"/>
        </w:rPr>
        <w:t xml:space="preserve"> </w:t>
      </w:r>
      <w:r w:rsidRPr="00D50F19">
        <w:rPr>
          <w:sz w:val="48"/>
        </w:rPr>
        <w:br/>
      </w:r>
      <w:r w:rsidRPr="00D50F19">
        <w:rPr>
          <w:sz w:val="48"/>
        </w:rPr>
        <w:br/>
        <w:t>Specific Standard Operating Procedures</w:t>
      </w:r>
      <w:bookmarkEnd w:id="152"/>
    </w:p>
    <w:p w:rsidR="00BA75EF" w:rsidRDefault="00BA75EF" w:rsidP="00BA75EF"/>
    <w:p w:rsidR="00301304" w:rsidRDefault="00301304" w:rsidP="00301304">
      <w:pPr>
        <w:spacing w:before="120" w:after="120"/>
        <w:jc w:val="center"/>
        <w:rPr>
          <w:rFonts w:cstheme="minorHAnsi"/>
          <w:sz w:val="48"/>
          <w:szCs w:val="48"/>
        </w:rPr>
      </w:pPr>
      <w:r>
        <w:rPr>
          <w:rFonts w:cstheme="minorHAnsi"/>
          <w:sz w:val="48"/>
          <w:szCs w:val="48"/>
        </w:rPr>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Acutely Toxic Materials</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pStyle w:val="Heading1"/>
        <w:spacing w:before="120" w:after="120" w:line="288" w:lineRule="auto"/>
        <w:rPr>
          <w:rFonts w:cstheme="minorHAnsi"/>
          <w:b w:val="0"/>
        </w:rPr>
      </w:pPr>
      <w:r w:rsidRPr="00DB469C">
        <w:rPr>
          <w:rFonts w:cstheme="minorHAns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301304" w:rsidRPr="00DC7D29" w:rsidTr="003B2351">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301304" w:rsidRPr="00DC7D29" w:rsidRDefault="00301304" w:rsidP="003B2351">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301304" w:rsidRPr="00DC7D29" w:rsidRDefault="006977D9" w:rsidP="006977D9">
            <w:pPr>
              <w:spacing w:before="120" w:after="120"/>
              <w:rPr>
                <w:rFonts w:cstheme="minorHAnsi"/>
                <w:sz w:val="20"/>
                <w:szCs w:val="20"/>
              </w:rPr>
            </w:pPr>
            <w:r>
              <w:rPr>
                <w:rFonts w:cstheme="minorHAnsi"/>
                <w:sz w:val="20"/>
                <w:szCs w:val="20"/>
              </w:rPr>
              <w:t>CHEMISTRY</w:t>
            </w:r>
          </w:p>
        </w:tc>
      </w:tr>
      <w:tr w:rsidR="00301304" w:rsidRPr="00DC7D29" w:rsidTr="003B2351">
        <w:trPr>
          <w:trHeight w:val="432"/>
        </w:trPr>
        <w:tc>
          <w:tcPr>
            <w:tcW w:w="4608" w:type="dxa"/>
            <w:tcBorders>
              <w:left w:val="single" w:sz="4" w:space="0" w:color="auto"/>
            </w:tcBorders>
            <w:shd w:val="clear" w:color="auto" w:fill="F2F2F2" w:themeFill="background1" w:themeFillShade="F2"/>
            <w:vAlign w:val="center"/>
          </w:tcPr>
          <w:p w:rsidR="00301304" w:rsidRPr="00DC7D29" w:rsidRDefault="00301304" w:rsidP="003B2351">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528646863"/>
            <w:placeholder>
              <w:docPart w:val="38DDA6E68BCA4954B0133C1974801195"/>
            </w:placeholder>
            <w:date w:fullDate="2014-10-15T00:00:00Z">
              <w:dateFormat w:val="M/d/yyyy"/>
              <w:lid w:val="en-US"/>
              <w:storeMappedDataAs w:val="dateTime"/>
              <w:calendar w:val="gregorian"/>
            </w:date>
          </w:sdtPr>
          <w:sdtEndPr/>
          <w:sdtContent>
            <w:tc>
              <w:tcPr>
                <w:tcW w:w="4968" w:type="dxa"/>
                <w:tcBorders>
                  <w:right w:val="single" w:sz="4" w:space="0" w:color="auto"/>
                </w:tcBorders>
                <w:vAlign w:val="bottom"/>
              </w:tcPr>
              <w:p w:rsidR="00301304" w:rsidRPr="00DC7D29" w:rsidRDefault="006977D9" w:rsidP="006977D9">
                <w:pPr>
                  <w:spacing w:before="120" w:after="120"/>
                  <w:rPr>
                    <w:rFonts w:cstheme="minorHAnsi"/>
                    <w:sz w:val="20"/>
                    <w:szCs w:val="20"/>
                  </w:rPr>
                </w:pPr>
                <w:r>
                  <w:rPr>
                    <w:rFonts w:cstheme="minorHAnsi"/>
                    <w:sz w:val="20"/>
                    <w:szCs w:val="20"/>
                  </w:rPr>
                  <w:t>10/15/2014</w:t>
                </w:r>
              </w:p>
            </w:tc>
          </w:sdtContent>
        </w:sdt>
      </w:tr>
      <w:tr w:rsidR="00301304" w:rsidRPr="00DC7D29" w:rsidTr="003B2351">
        <w:trPr>
          <w:trHeight w:val="432"/>
        </w:trPr>
        <w:tc>
          <w:tcPr>
            <w:tcW w:w="4608" w:type="dxa"/>
            <w:tcBorders>
              <w:left w:val="single" w:sz="4" w:space="0" w:color="auto"/>
            </w:tcBorders>
            <w:shd w:val="clear" w:color="auto" w:fill="F2F2F2" w:themeFill="background1" w:themeFillShade="F2"/>
            <w:vAlign w:val="center"/>
          </w:tcPr>
          <w:p w:rsidR="00301304" w:rsidRPr="00DC7D29" w:rsidRDefault="00301304" w:rsidP="003B2351">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329825111"/>
            <w:placeholder>
              <w:docPart w:val="2AAE89D75FED4AE28AFEE34AF22018EC"/>
            </w:placeholder>
            <w:date w:fullDate="2014-10-17T00:00:00Z">
              <w:dateFormat w:val="M/d/yyyy"/>
              <w:lid w:val="en-US"/>
              <w:storeMappedDataAs w:val="dateTime"/>
              <w:calendar w:val="gregorian"/>
            </w:date>
          </w:sdtPr>
          <w:sdtEndPr/>
          <w:sdtContent>
            <w:tc>
              <w:tcPr>
                <w:tcW w:w="4968" w:type="dxa"/>
                <w:tcBorders>
                  <w:right w:val="single" w:sz="4" w:space="0" w:color="auto"/>
                </w:tcBorders>
                <w:vAlign w:val="bottom"/>
              </w:tcPr>
              <w:p w:rsidR="00301304" w:rsidRPr="00DC7D29" w:rsidRDefault="006977D9" w:rsidP="006977D9">
                <w:pPr>
                  <w:spacing w:before="120" w:after="120"/>
                  <w:rPr>
                    <w:rFonts w:cstheme="minorHAnsi"/>
                    <w:sz w:val="20"/>
                    <w:szCs w:val="20"/>
                  </w:rPr>
                </w:pPr>
                <w:r>
                  <w:rPr>
                    <w:rFonts w:cstheme="minorHAnsi"/>
                    <w:sz w:val="20"/>
                    <w:szCs w:val="20"/>
                  </w:rPr>
                  <w:t>10/17/2014</w:t>
                </w:r>
              </w:p>
            </w:tc>
          </w:sdtContent>
        </w:sdt>
      </w:tr>
      <w:tr w:rsidR="00301304" w:rsidRPr="00DC7D29" w:rsidTr="003B2351">
        <w:trPr>
          <w:trHeight w:val="432"/>
        </w:trPr>
        <w:tc>
          <w:tcPr>
            <w:tcW w:w="4608" w:type="dxa"/>
            <w:tcBorders>
              <w:left w:val="single" w:sz="4" w:space="0" w:color="auto"/>
            </w:tcBorders>
            <w:shd w:val="clear" w:color="auto" w:fill="F2F2F2" w:themeFill="background1" w:themeFillShade="F2"/>
            <w:vAlign w:val="center"/>
          </w:tcPr>
          <w:p w:rsidR="00301304" w:rsidRPr="00DC7D29" w:rsidRDefault="00301304" w:rsidP="003B2351">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840123671"/>
            <w:placeholder>
              <w:docPart w:val="A4A7776F364C4AEB9F0DDE5718656E79"/>
            </w:placeholder>
          </w:sdtPr>
          <w:sdtEndPr/>
          <w:sdtContent>
            <w:tc>
              <w:tcPr>
                <w:tcW w:w="4968" w:type="dxa"/>
                <w:tcBorders>
                  <w:right w:val="single" w:sz="4" w:space="0" w:color="auto"/>
                </w:tcBorders>
                <w:vAlign w:val="bottom"/>
              </w:tcPr>
              <w:p w:rsidR="00301304" w:rsidRPr="00DC7D29" w:rsidRDefault="006977D9" w:rsidP="006977D9">
                <w:pPr>
                  <w:spacing w:before="120" w:after="120"/>
                  <w:rPr>
                    <w:rFonts w:cstheme="minorHAnsi"/>
                    <w:sz w:val="20"/>
                    <w:szCs w:val="20"/>
                  </w:rPr>
                </w:pPr>
                <w:r>
                  <w:rPr>
                    <w:rFonts w:cstheme="minorHAnsi"/>
                    <w:sz w:val="20"/>
                    <w:szCs w:val="20"/>
                  </w:rPr>
                  <w:t>Mark A. Lipton</w:t>
                </w:r>
              </w:p>
            </w:tc>
          </w:sdtContent>
        </w:sdt>
      </w:tr>
      <w:tr w:rsidR="00301304" w:rsidRPr="00DC7D29" w:rsidTr="003B2351">
        <w:trPr>
          <w:trHeight w:val="432"/>
        </w:trPr>
        <w:tc>
          <w:tcPr>
            <w:tcW w:w="4608" w:type="dxa"/>
            <w:tcBorders>
              <w:left w:val="single" w:sz="4" w:space="0" w:color="auto"/>
            </w:tcBorders>
            <w:shd w:val="clear" w:color="auto" w:fill="F2F2F2" w:themeFill="background1" w:themeFillShade="F2"/>
            <w:vAlign w:val="center"/>
          </w:tcPr>
          <w:p w:rsidR="00301304" w:rsidRPr="00DC7D29" w:rsidRDefault="00301304" w:rsidP="003B2351">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521165944"/>
            <w:placeholder>
              <w:docPart w:val="A682F69EEC924637A4077A30300B0938"/>
            </w:placeholder>
          </w:sdtPr>
          <w:sdtEndPr/>
          <w:sdtContent>
            <w:tc>
              <w:tcPr>
                <w:tcW w:w="4968" w:type="dxa"/>
                <w:tcBorders>
                  <w:right w:val="single" w:sz="4" w:space="0" w:color="auto"/>
                </w:tcBorders>
                <w:vAlign w:val="bottom"/>
              </w:tcPr>
              <w:p w:rsidR="00301304" w:rsidRPr="00DC7D29" w:rsidRDefault="006977D9" w:rsidP="006977D9">
                <w:pPr>
                  <w:spacing w:before="120" w:after="120"/>
                  <w:rPr>
                    <w:rFonts w:cstheme="minorHAnsi"/>
                    <w:sz w:val="20"/>
                    <w:szCs w:val="20"/>
                  </w:rPr>
                </w:pPr>
                <w:r>
                  <w:rPr>
                    <w:rFonts w:cstheme="minorHAnsi"/>
                    <w:sz w:val="20"/>
                    <w:szCs w:val="20"/>
                  </w:rPr>
                  <w:t>Yonghyeon Kim</w:t>
                </w:r>
              </w:p>
            </w:tc>
          </w:sdtContent>
        </w:sdt>
      </w:tr>
      <w:tr w:rsidR="00301304" w:rsidRPr="00DC7D29" w:rsidTr="003B2351">
        <w:trPr>
          <w:trHeight w:val="432"/>
        </w:trPr>
        <w:tc>
          <w:tcPr>
            <w:tcW w:w="4608" w:type="dxa"/>
            <w:tcBorders>
              <w:left w:val="single" w:sz="4" w:space="0" w:color="auto"/>
            </w:tcBorders>
            <w:shd w:val="clear" w:color="auto" w:fill="F2F2F2" w:themeFill="background1" w:themeFillShade="F2"/>
            <w:vAlign w:val="center"/>
          </w:tcPr>
          <w:p w:rsidR="00301304" w:rsidRPr="00DC7D29" w:rsidRDefault="00301304" w:rsidP="003B2351">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2004461157"/>
            <w:placeholder>
              <w:docPart w:val="421C3B3A9FBE45728C34CE5911432445"/>
            </w:placeholder>
          </w:sdtPr>
          <w:sdtEndPr/>
          <w:sdtContent>
            <w:tc>
              <w:tcPr>
                <w:tcW w:w="4968" w:type="dxa"/>
                <w:tcBorders>
                  <w:right w:val="single" w:sz="4" w:space="0" w:color="auto"/>
                </w:tcBorders>
                <w:vAlign w:val="bottom"/>
              </w:tcPr>
              <w:p w:rsidR="00301304" w:rsidRPr="00DC7D29" w:rsidRDefault="002230E4" w:rsidP="002230E4">
                <w:pPr>
                  <w:spacing w:before="120" w:after="120"/>
                  <w:rPr>
                    <w:rFonts w:cstheme="minorHAnsi"/>
                    <w:sz w:val="20"/>
                    <w:szCs w:val="20"/>
                  </w:rPr>
                </w:pPr>
                <w:r>
                  <w:rPr>
                    <w:rFonts w:cstheme="minorHAnsi"/>
                    <w:sz w:val="20"/>
                    <w:szCs w:val="20"/>
                  </w:rPr>
                  <w:t>45477</w:t>
                </w:r>
              </w:p>
            </w:tc>
          </w:sdtContent>
        </w:sdt>
      </w:tr>
      <w:tr w:rsidR="00301304" w:rsidRPr="00DC7D29" w:rsidTr="003B2351">
        <w:trPr>
          <w:trHeight w:val="432"/>
        </w:trPr>
        <w:tc>
          <w:tcPr>
            <w:tcW w:w="4608" w:type="dxa"/>
            <w:tcBorders>
              <w:left w:val="single" w:sz="4" w:space="0" w:color="auto"/>
            </w:tcBorders>
            <w:shd w:val="clear" w:color="auto" w:fill="F2F2F2" w:themeFill="background1" w:themeFillShade="F2"/>
            <w:vAlign w:val="center"/>
          </w:tcPr>
          <w:p w:rsidR="00301304" w:rsidRPr="00DC7D29" w:rsidRDefault="00301304" w:rsidP="003B2351">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383146291"/>
            <w:placeholder>
              <w:docPart w:val="BC82696B51D947079ED94CA9E328B0AB"/>
            </w:placeholder>
          </w:sdtPr>
          <w:sdtEndPr/>
          <w:sdtContent>
            <w:tc>
              <w:tcPr>
                <w:tcW w:w="4968" w:type="dxa"/>
                <w:tcBorders>
                  <w:right w:val="single" w:sz="4" w:space="0" w:color="auto"/>
                </w:tcBorders>
                <w:vAlign w:val="bottom"/>
              </w:tcPr>
              <w:p w:rsidR="00301304" w:rsidRPr="00DC7D29" w:rsidRDefault="002230E4" w:rsidP="002230E4">
                <w:pPr>
                  <w:spacing w:before="120" w:after="120"/>
                  <w:rPr>
                    <w:rFonts w:cstheme="minorHAnsi"/>
                    <w:sz w:val="20"/>
                    <w:szCs w:val="20"/>
                  </w:rPr>
                </w:pPr>
                <w:r>
                  <w:rPr>
                    <w:rFonts w:cstheme="minorHAnsi"/>
                    <w:sz w:val="20"/>
                    <w:szCs w:val="20"/>
                  </w:rPr>
                  <w:t>40132</w:t>
                </w:r>
              </w:p>
            </w:tc>
          </w:sdtContent>
        </w:sdt>
      </w:tr>
      <w:tr w:rsidR="00301304" w:rsidRPr="00DC7D29" w:rsidTr="003B2351">
        <w:trPr>
          <w:trHeight w:val="432"/>
        </w:trPr>
        <w:tc>
          <w:tcPr>
            <w:tcW w:w="4608" w:type="dxa"/>
            <w:vMerge w:val="restart"/>
            <w:tcBorders>
              <w:left w:val="single" w:sz="4" w:space="0" w:color="auto"/>
            </w:tcBorders>
            <w:shd w:val="clear" w:color="auto" w:fill="F2F2F2" w:themeFill="background1" w:themeFillShade="F2"/>
            <w:vAlign w:val="center"/>
          </w:tcPr>
          <w:p w:rsidR="00301304" w:rsidRPr="00DC7D29" w:rsidRDefault="00301304" w:rsidP="003B2351">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168551356"/>
            <w:placeholder>
              <w:docPart w:val="EE94F8F2676D455EB34F80DA18DEF588"/>
            </w:placeholder>
          </w:sdtPr>
          <w:sdtEndPr/>
          <w:sdtContent>
            <w:tc>
              <w:tcPr>
                <w:tcW w:w="4968" w:type="dxa"/>
                <w:tcBorders>
                  <w:right w:val="single" w:sz="4" w:space="0" w:color="auto"/>
                </w:tcBorders>
                <w:vAlign w:val="bottom"/>
              </w:tcPr>
              <w:p w:rsidR="00301304" w:rsidRPr="00DC7D29" w:rsidRDefault="006977D9" w:rsidP="006977D9">
                <w:pPr>
                  <w:spacing w:before="120" w:after="120"/>
                  <w:rPr>
                    <w:rFonts w:cstheme="minorHAnsi"/>
                    <w:sz w:val="20"/>
                    <w:szCs w:val="20"/>
                  </w:rPr>
                </w:pPr>
                <w:r>
                  <w:rPr>
                    <w:rFonts w:cstheme="minorHAnsi"/>
                    <w:sz w:val="20"/>
                    <w:szCs w:val="20"/>
                  </w:rPr>
                  <w:t>Yonghyeon Kim  608)337-9470</w:t>
                </w:r>
              </w:p>
            </w:tc>
          </w:sdtContent>
        </w:sdt>
      </w:tr>
      <w:tr w:rsidR="00301304" w:rsidRPr="00DC7D29" w:rsidTr="003B2351">
        <w:trPr>
          <w:trHeight w:val="144"/>
        </w:trPr>
        <w:tc>
          <w:tcPr>
            <w:tcW w:w="4608" w:type="dxa"/>
            <w:vMerge/>
            <w:tcBorders>
              <w:left w:val="single" w:sz="4" w:space="0" w:color="auto"/>
            </w:tcBorders>
            <w:shd w:val="clear" w:color="auto" w:fill="F2F2F2" w:themeFill="background1" w:themeFillShade="F2"/>
            <w:vAlign w:val="center"/>
          </w:tcPr>
          <w:p w:rsidR="00301304" w:rsidRPr="00DC7D29" w:rsidRDefault="00301304" w:rsidP="003B2351">
            <w:pPr>
              <w:spacing w:before="120" w:after="120"/>
              <w:rPr>
                <w:rFonts w:cstheme="minorHAnsi"/>
                <w:b/>
                <w:i/>
                <w:sz w:val="20"/>
                <w:szCs w:val="20"/>
              </w:rPr>
            </w:pPr>
          </w:p>
        </w:tc>
        <w:tc>
          <w:tcPr>
            <w:tcW w:w="4968" w:type="dxa"/>
            <w:tcBorders>
              <w:right w:val="single" w:sz="4" w:space="0" w:color="auto"/>
            </w:tcBorders>
          </w:tcPr>
          <w:p w:rsidR="00301304" w:rsidRPr="00DC7D29" w:rsidRDefault="00301304" w:rsidP="003B2351">
            <w:pPr>
              <w:spacing w:before="120" w:after="120"/>
              <w:jc w:val="center"/>
              <w:rPr>
                <w:rFonts w:cstheme="minorHAnsi"/>
                <w:i/>
                <w:sz w:val="18"/>
                <w:szCs w:val="18"/>
              </w:rPr>
            </w:pPr>
            <w:r w:rsidRPr="00DC7D29">
              <w:rPr>
                <w:rFonts w:cstheme="minorHAnsi"/>
                <w:i/>
                <w:sz w:val="18"/>
                <w:szCs w:val="18"/>
              </w:rPr>
              <w:t>(Name and Phone Number)</w:t>
            </w:r>
          </w:p>
        </w:tc>
      </w:tr>
      <w:tr w:rsidR="00301304" w:rsidRPr="00DC7D29" w:rsidTr="003B2351">
        <w:trPr>
          <w:trHeight w:val="422"/>
        </w:trPr>
        <w:tc>
          <w:tcPr>
            <w:tcW w:w="4608" w:type="dxa"/>
            <w:vMerge w:val="restart"/>
            <w:tcBorders>
              <w:left w:val="single" w:sz="4" w:space="0" w:color="auto"/>
            </w:tcBorders>
            <w:shd w:val="clear" w:color="auto" w:fill="F2F2F2" w:themeFill="background1" w:themeFillShade="F2"/>
            <w:vAlign w:val="center"/>
          </w:tcPr>
          <w:p w:rsidR="00301304" w:rsidRPr="00DC7D29" w:rsidRDefault="00301304" w:rsidP="003B2351">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640694910"/>
            <w:placeholder>
              <w:docPart w:val="C0C91AB1CB0F4D6FBC54B20CAB52E46B"/>
            </w:placeholder>
          </w:sdtPr>
          <w:sdtEndPr/>
          <w:sdtContent>
            <w:tc>
              <w:tcPr>
                <w:tcW w:w="4968" w:type="dxa"/>
                <w:tcBorders>
                  <w:right w:val="single" w:sz="4" w:space="0" w:color="auto"/>
                </w:tcBorders>
                <w:vAlign w:val="bottom"/>
              </w:tcPr>
              <w:p w:rsidR="00301304" w:rsidRPr="00DC7D29" w:rsidRDefault="006977D9" w:rsidP="006977D9">
                <w:pPr>
                  <w:spacing w:before="120" w:after="120"/>
                  <w:rPr>
                    <w:rFonts w:cstheme="minorHAnsi"/>
                    <w:i/>
                    <w:sz w:val="20"/>
                    <w:szCs w:val="20"/>
                  </w:rPr>
                </w:pPr>
                <w:r>
                  <w:rPr>
                    <w:rFonts w:cstheme="minorHAnsi"/>
                    <w:i/>
                    <w:sz w:val="20"/>
                    <w:szCs w:val="20"/>
                  </w:rPr>
                  <w:t>WTHR 373(A,B), WTHR377(A,B)</w:t>
                </w:r>
              </w:p>
            </w:tc>
          </w:sdtContent>
        </w:sdt>
      </w:tr>
      <w:tr w:rsidR="00301304" w:rsidRPr="00DC7D29" w:rsidTr="003B2351">
        <w:trPr>
          <w:trHeight w:val="70"/>
        </w:trPr>
        <w:tc>
          <w:tcPr>
            <w:tcW w:w="4608" w:type="dxa"/>
            <w:vMerge/>
            <w:tcBorders>
              <w:left w:val="single" w:sz="4" w:space="0" w:color="auto"/>
              <w:bottom w:val="single" w:sz="4" w:space="0" w:color="auto"/>
            </w:tcBorders>
            <w:shd w:val="clear" w:color="auto" w:fill="F2F2F2" w:themeFill="background1" w:themeFillShade="F2"/>
          </w:tcPr>
          <w:p w:rsidR="00301304" w:rsidRPr="00DC7D29" w:rsidRDefault="00301304" w:rsidP="003B2351">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301304" w:rsidRPr="00DC7D29" w:rsidRDefault="00301304" w:rsidP="003B2351">
            <w:pPr>
              <w:spacing w:before="120" w:after="120"/>
              <w:jc w:val="center"/>
              <w:rPr>
                <w:rFonts w:cstheme="minorHAnsi"/>
                <w:i/>
                <w:sz w:val="18"/>
                <w:szCs w:val="18"/>
              </w:rPr>
            </w:pPr>
            <w:r w:rsidRPr="00DC7D29">
              <w:rPr>
                <w:rFonts w:cstheme="minorHAnsi"/>
                <w:i/>
                <w:sz w:val="18"/>
                <w:szCs w:val="18"/>
              </w:rPr>
              <w:t>(Building/Room Number)</w:t>
            </w:r>
          </w:p>
        </w:tc>
      </w:tr>
    </w:tbl>
    <w:p w:rsidR="00301304" w:rsidRDefault="00301304" w:rsidP="00301304">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301304" w:rsidRPr="00DC7D29" w:rsidRDefault="00787CE3" w:rsidP="00301304">
      <w:pPr>
        <w:spacing w:before="120" w:after="120" w:line="288" w:lineRule="auto"/>
        <w:rPr>
          <w:rFonts w:cstheme="minorHAnsi"/>
          <w:sz w:val="20"/>
          <w:szCs w:val="20"/>
        </w:rPr>
      </w:pPr>
      <w:sdt>
        <w:sdtPr>
          <w:rPr>
            <w:rFonts w:cstheme="minorHAnsi"/>
          </w:rPr>
          <w:id w:val="247546611"/>
          <w14:checkbox>
            <w14:checked w14:val="0"/>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 Process            </w:t>
      </w:r>
      <w:sdt>
        <w:sdtPr>
          <w:rPr>
            <w:rFonts w:cstheme="minorHAnsi"/>
          </w:rPr>
          <w:id w:val="-499035568"/>
          <w14:checkbox>
            <w14:checked w14:val="0"/>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141396091"/>
          <w14:checkbox>
            <w14:checked w14:val="1"/>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t>Section 3 – Physical / Chemical Properties and Uses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N/A</w:t>
      </w:r>
    </w:p>
    <w:p w:rsidR="00301304"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Highly toxic by inhalation, ingestion, and skin absorption (many acutely toxic chemicals are also carcinogenic, and may have other hazards such as target organ effect and/or corrosivity)</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N/A</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N/A</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N/A</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Pr="008B0C3A" w:rsidRDefault="00301304" w:rsidP="00301304">
      <w:pPr>
        <w:spacing w:after="0" w:line="288" w:lineRule="auto"/>
        <w:rPr>
          <w:rFonts w:cstheme="minorHAnsi"/>
          <w:color w:val="000000"/>
          <w:sz w:val="20"/>
          <w:szCs w:val="20"/>
          <w:shd w:val="clear" w:color="auto" w:fill="FFFFFF"/>
        </w:rPr>
      </w:pPr>
      <w:r>
        <w:rPr>
          <w:rFonts w:cstheme="minorHAnsi"/>
          <w:sz w:val="20"/>
          <w:szCs w:val="20"/>
        </w:rPr>
        <w:t>Highly toxic by inhalation. Highly toxic by ingestion. Highly toxic by skin absorption. Many acutely toxic chemicals are also carcinogenic, and may have other hazards such as target organ effect, pose an environmental hazard, and/or corrosivity, etc.</w:t>
      </w:r>
      <w:r>
        <w:rPr>
          <w:rFonts w:cstheme="minorHAnsi"/>
          <w:color w:val="000000"/>
          <w:sz w:val="20"/>
          <w:szCs w:val="20"/>
          <w:shd w:val="clear" w:color="auto" w:fill="FFFFFF"/>
        </w:rPr>
        <w:t xml:space="preserve"> Make sure that all of the potential hazards are understood before handling any chemical. </w:t>
      </w:r>
    </w:p>
    <w:p w:rsidR="00301304" w:rsidRDefault="00301304" w:rsidP="00301304">
      <w:pPr>
        <w:spacing w:before="120" w:after="120" w:line="288" w:lineRule="auto"/>
        <w:rPr>
          <w:rFonts w:cstheme="minorHAnsi"/>
          <w:b/>
        </w:rPr>
      </w:pPr>
      <w:r w:rsidRPr="00D22556">
        <w:rPr>
          <w:rFonts w:cstheme="minorHAnsi"/>
          <w:b/>
          <w:noProof/>
        </w:rPr>
        <w:drawing>
          <wp:inline distT="0" distB="0" distL="0" distR="0" wp14:anchorId="64AD4D17" wp14:editId="67735467">
            <wp:extent cx="599846" cy="622224"/>
            <wp:effectExtent l="0" t="0" r="0" b="6985"/>
            <wp:docPr id="12" name="Picture 12" descr="GHS Toxic Hazard Pictogram" title="GHS Toxic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01659" cy="624105"/>
                    </a:xfrm>
                    <a:prstGeom prst="rect">
                      <a:avLst/>
                    </a:prstGeom>
                    <a:noFill/>
                    <a:ln>
                      <a:noFill/>
                    </a:ln>
                  </pic:spPr>
                </pic:pic>
              </a:graphicData>
            </a:graphic>
          </wp:inline>
        </w:drawing>
      </w:r>
      <w:r>
        <w:rPr>
          <w:rFonts w:cstheme="minorHAnsi"/>
          <w:b/>
          <w:noProof/>
        </w:rPr>
        <w:drawing>
          <wp:inline distT="0" distB="0" distL="0" distR="0" wp14:anchorId="4E79E695" wp14:editId="358FC2F0">
            <wp:extent cx="577850" cy="597204"/>
            <wp:effectExtent l="0" t="0" r="0" b="0"/>
            <wp:docPr id="13" name="Picture 13"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77850" cy="597204"/>
                    </a:xfrm>
                    <a:prstGeom prst="rect">
                      <a:avLst/>
                    </a:prstGeom>
                    <a:noFill/>
                    <a:ln>
                      <a:noFill/>
                    </a:ln>
                  </pic:spPr>
                </pic:pic>
              </a:graphicData>
            </a:graphic>
          </wp:inline>
        </w:drawing>
      </w:r>
      <w:r>
        <w:rPr>
          <w:rFonts w:cstheme="minorHAnsi"/>
          <w:b/>
          <w:noProof/>
        </w:rPr>
        <w:drawing>
          <wp:inline distT="0" distB="0" distL="0" distR="0" wp14:anchorId="67363EBC" wp14:editId="2711B26D">
            <wp:extent cx="575098" cy="594360"/>
            <wp:effectExtent l="0" t="0" r="0" b="0"/>
            <wp:docPr id="31" name="Picture 31" descr="GHS Environmentally Damaging Hazard Pictogram" title="GHS Environmentally Damaging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C7D29" w:rsidRDefault="00301304" w:rsidP="00301304">
      <w:pPr>
        <w:pStyle w:val="NoSpacing"/>
        <w:spacing w:before="120" w:after="120" w:line="288" w:lineRule="auto"/>
        <w:rPr>
          <w:rFonts w:cstheme="minorHAnsi"/>
          <w:sz w:val="20"/>
          <w:szCs w:val="20"/>
        </w:rPr>
      </w:pPr>
      <w:r>
        <w:rPr>
          <w:rFonts w:cstheme="minorHAnsi"/>
          <w:sz w:val="20"/>
          <w:szCs w:val="20"/>
        </w:rPr>
        <w:t xml:space="preserve">Acutely toxic chemicals should never be used outside of a chemical fume hood. If working with an acutely toxic compound, contact REM so a respiratory protection analysis can be performed. </w:t>
      </w:r>
      <w:r w:rsidRPr="00DC7D29">
        <w:rPr>
          <w:rFonts w:cstheme="minorHAnsi"/>
          <w:sz w:val="20"/>
          <w:szCs w:val="20"/>
        </w:rPr>
        <w:t>Respirators should be used under any of the following circumstances:</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301304" w:rsidRPr="00DC7D29" w:rsidRDefault="00301304" w:rsidP="0030130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lastRenderedPageBreak/>
        <w:t>Use of acutely toxic compounds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Pr="00372533" w:rsidRDefault="00301304" w:rsidP="00301304">
      <w:pPr>
        <w:spacing w:before="120" w:after="120" w:line="288" w:lineRule="auto"/>
        <w:rPr>
          <w:rFonts w:cstheme="minorHAnsi"/>
          <w:sz w:val="20"/>
          <w:szCs w:val="20"/>
        </w:rPr>
      </w:pPr>
      <w:r w:rsidRPr="00372533">
        <w:rPr>
          <w:rFonts w:cstheme="minorHAnsi"/>
          <w:sz w:val="20"/>
          <w:szCs w:val="20"/>
        </w:rPr>
        <w:t>Move</w:t>
      </w:r>
      <w:r>
        <w:rPr>
          <w:rFonts w:cstheme="minorHAnsi"/>
          <w:sz w:val="20"/>
          <w:szCs w:val="20"/>
        </w:rPr>
        <w:t xml:space="preserve"> into the fresh air immediately and seek immediate medical attention. </w:t>
      </w:r>
      <w:r w:rsidRPr="00372533">
        <w:rPr>
          <w:rFonts w:cstheme="minorHAnsi"/>
          <w:sz w:val="20"/>
          <w:szCs w:val="20"/>
        </w:rPr>
        <w:t>If not breathing give artificial respiration</w:t>
      </w:r>
      <w:r>
        <w:rPr>
          <w:rFonts w:cstheme="minorHAnsi"/>
          <w:sz w:val="20"/>
          <w:szCs w:val="20"/>
        </w:rPr>
        <w:t xml:space="preserve"> and seek immediate medical attention.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Default="00301304" w:rsidP="00301304">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Seek immediate medical attention.</w:t>
      </w:r>
    </w:p>
    <w:p w:rsidR="00301304" w:rsidRPr="000E228A" w:rsidRDefault="00301304" w:rsidP="00301304">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w:t>
      </w:r>
      <w:r>
        <w:rPr>
          <w:rFonts w:cstheme="minorHAnsi"/>
          <w:sz w:val="20"/>
          <w:szCs w:val="20"/>
        </w:rPr>
        <w:t xml:space="preserve"> minutes</w:t>
      </w:r>
      <w:r w:rsidRPr="00DC7D29">
        <w:rPr>
          <w:rFonts w:cstheme="minorHAnsi"/>
          <w:sz w:val="20"/>
          <w:szCs w:val="20"/>
        </w:rPr>
        <w:t>. Seek immediate medical attention.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rsidR="00301304" w:rsidRPr="00DC7D29" w:rsidRDefault="00301304" w:rsidP="00301304">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301304" w:rsidRPr="00CB053B"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ascii="Arial" w:hAnsi="Arial"/>
          <w:noProof/>
          <w:color w:val="000000"/>
        </w:rPr>
        <w:drawing>
          <wp:anchor distT="0" distB="0" distL="114300" distR="114300" simplePos="0" relativeHeight="251573760" behindDoc="0" locked="0" layoutInCell="1" allowOverlap="1" wp14:anchorId="6CF6CA4C" wp14:editId="52BBC97B">
            <wp:simplePos x="0" y="0"/>
            <wp:positionH relativeFrom="margin">
              <wp:posOffset>5473700</wp:posOffset>
            </wp:positionH>
            <wp:positionV relativeFrom="margin">
              <wp:posOffset>1543050</wp:posOffset>
            </wp:positionV>
            <wp:extent cx="876300" cy="1168400"/>
            <wp:effectExtent l="19050" t="19050" r="19050" b="12700"/>
            <wp:wrapSquare wrapText="bothSides"/>
            <wp:docPr id="2061" name="Picture 2061"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CB053B">
        <w:rPr>
          <w:rFonts w:cstheme="minorHAnsi"/>
          <w:sz w:val="20"/>
        </w:rPr>
        <w:t xml:space="preserve">A designated storage area must </w:t>
      </w:r>
      <w:r>
        <w:rPr>
          <w:rFonts w:cstheme="minorHAnsi"/>
          <w:sz w:val="20"/>
        </w:rPr>
        <w:t xml:space="preserve">be established for acutely toxic chemicals </w:t>
      </w:r>
      <w:r w:rsidRPr="00CB053B">
        <w:rPr>
          <w:rFonts w:cstheme="minorHAnsi"/>
          <w:sz w:val="20"/>
        </w:rPr>
        <w:t xml:space="preserve">and the area should be posted with a “Caution, Carcinogen, Reproductive Toxins, or Extremely Toxic Chemicals” label provided by REM (as shown to the right). </w:t>
      </w:r>
    </w:p>
    <w:p w:rsidR="00301304" w:rsidRPr="00EE2DA5"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sz w:val="20"/>
        </w:rPr>
        <w:t>Suitable storage</w:t>
      </w:r>
      <w:r w:rsidRPr="001A7807">
        <w:rPr>
          <w:rFonts w:cstheme="minorHAnsi"/>
          <w:sz w:val="20"/>
        </w:rPr>
        <w:t xml:space="preserve"> </w:t>
      </w:r>
      <w:r>
        <w:rPr>
          <w:rFonts w:cstheme="minorHAnsi"/>
          <w:sz w:val="20"/>
        </w:rPr>
        <w:t xml:space="preserve">locations include </w:t>
      </w:r>
      <w:r w:rsidRPr="00EE2DA5">
        <w:rPr>
          <w:rFonts w:cstheme="minorHAnsi"/>
          <w:sz w:val="20"/>
        </w:rPr>
        <w:t>desiccators, glove boxes, flammable storage cabinets that do not contain incompatible chemicals (primarily strong acids), or non-domestic refrigerators or freezers.</w:t>
      </w:r>
    </w:p>
    <w:p w:rsidR="00301304" w:rsidRPr="008B2E11" w:rsidRDefault="00301304" w:rsidP="00A67352">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sidRPr="008B2E11">
        <w:rPr>
          <w:rFonts w:cstheme="minorHAnsi"/>
          <w:color w:val="000000"/>
          <w:sz w:val="20"/>
        </w:rPr>
        <w:t xml:space="preserve">Keep containers tightly closed. Store in a cool, dry, and well-ventilated area away from incompatible substances such as </w:t>
      </w:r>
      <w:r>
        <w:rPr>
          <w:rFonts w:cstheme="minorHAnsi"/>
          <w:color w:val="000000"/>
          <w:sz w:val="20"/>
        </w:rPr>
        <w:t xml:space="preserve">strong </w:t>
      </w:r>
      <w:r w:rsidRPr="008B2E11">
        <w:rPr>
          <w:rFonts w:cstheme="minorHAnsi"/>
          <w:color w:val="000000"/>
          <w:sz w:val="20"/>
        </w:rPr>
        <w:t xml:space="preserve">acids. </w:t>
      </w:r>
    </w:p>
    <w:p w:rsidR="00301304" w:rsidRPr="00DC7D29" w:rsidRDefault="00301304" w:rsidP="00301304">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w:t>
      </w:r>
      <w:r>
        <w:rPr>
          <w:rFonts w:cstheme="minorHAnsi"/>
          <w:sz w:val="20"/>
          <w:szCs w:val="20"/>
        </w:rPr>
        <w:lastRenderedPageBreak/>
        <w:t>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301304" w:rsidRPr="00A72E8B" w:rsidRDefault="00301304" w:rsidP="00301304">
      <w:pPr>
        <w:shd w:val="clear" w:color="auto" w:fill="FFFFFF"/>
        <w:spacing w:before="120" w:after="120" w:line="288" w:lineRule="auto"/>
        <w:rPr>
          <w:rFonts w:cstheme="minorHAnsi"/>
          <w:i/>
        </w:rPr>
      </w:pPr>
      <w:r w:rsidRPr="00A72E8B">
        <w:rPr>
          <w:rFonts w:cstheme="minorHAnsi"/>
          <w:b/>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56" w:history="1">
        <w:r w:rsidRPr="00772FAE">
          <w:rPr>
            <w:rStyle w:val="Hyperlink"/>
            <w:rFonts w:cstheme="minorHAnsi"/>
            <w:sz w:val="20"/>
            <w:szCs w:val="20"/>
          </w:rPr>
          <w:t>http://www.purdue.edu/rem/injury/froi.htm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w:t>
      </w:r>
    </w:p>
    <w:p w:rsidR="00301304" w:rsidRDefault="00301304" w:rsidP="00301304">
      <w:pPr>
        <w:spacing w:before="120" w:after="120" w:line="288" w:lineRule="auto"/>
        <w:rPr>
          <w:rFonts w:cstheme="minorHAnsi"/>
          <w:b/>
          <w:sz w:val="20"/>
          <w:szCs w:val="20"/>
          <w:u w:val="single"/>
        </w:rPr>
      </w:pPr>
    </w:p>
    <w:p w:rsidR="00301304" w:rsidRDefault="00301304" w:rsidP="00301304">
      <w:pPr>
        <w:spacing w:before="120" w:after="120" w:line="288" w:lineRule="auto"/>
        <w:rPr>
          <w:rFonts w:cstheme="minorHAnsi"/>
          <w:b/>
          <w:sz w:val="20"/>
          <w:szCs w:val="20"/>
          <w:u w:val="single"/>
        </w:rPr>
      </w:pPr>
    </w:p>
    <w:p w:rsidR="00301304" w:rsidRPr="00A06BFA" w:rsidRDefault="00301304" w:rsidP="00301304">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57" w:history="1">
        <w:r w:rsidRPr="00772FAE">
          <w:rPr>
            <w:rStyle w:val="Hyperlink"/>
            <w:rFonts w:cstheme="minorHAnsi"/>
            <w:sz w:val="20"/>
            <w:szCs w:val="20"/>
          </w:rPr>
          <w:t>http://www.purdue.edu/rem/hmm/wststo.htm</w:t>
        </w:r>
      </w:hyperlink>
      <w:r>
        <w:rPr>
          <w:rFonts w:cstheme="minorHAnsi"/>
          <w:sz w:val="20"/>
          <w:szCs w:val="20"/>
        </w:rPr>
        <w:t xml:space="preserve">). No acutely toxic compounds (including low concentration solutions) are permitted to be poured down the drain. </w:t>
      </w:r>
    </w:p>
    <w:p w:rsidR="00301304" w:rsidRPr="00DC7D29" w:rsidRDefault="00301304" w:rsidP="00301304">
      <w:pPr>
        <w:spacing w:before="120" w:after="120" w:line="288" w:lineRule="auto"/>
        <w:rPr>
          <w:rFonts w:cstheme="minorHAnsi"/>
          <w:b/>
        </w:rPr>
      </w:pPr>
      <w:r>
        <w:rPr>
          <w:rFonts w:cstheme="minorHAnsi"/>
          <w:b/>
        </w:rPr>
        <w:lastRenderedPageBreak/>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SDS for the specific acutely toxic compound being used must be made available to all personnel working in the laboratory at all times. To obtain a copy of the SDS, contact the chemical manufacturer or REM at 49-46371. Many manufacturers’ SDSs can be found online on websites such as Sigma-Aldrich (</w:t>
      </w:r>
      <w:hyperlink r:id="rId158" w:history="1">
        <w:r>
          <w:rPr>
            <w:rStyle w:val="Hyperlink"/>
            <w:rFonts w:cstheme="minorHAnsi"/>
            <w:sz w:val="20"/>
            <w:szCs w:val="20"/>
          </w:rPr>
          <w:t>http://www.sigmaaldrich.com/united-states.html</w:t>
        </w:r>
      </w:hyperlink>
      <w:r>
        <w:rPr>
          <w:rFonts w:cstheme="minorHAnsi"/>
          <w:sz w:val="20"/>
          <w:szCs w:val="20"/>
        </w:rPr>
        <w:t>) or Siri MSDS Index (</w:t>
      </w:r>
      <w:hyperlink r:id="rId159" w:history="1">
        <w:r>
          <w:rPr>
            <w:rStyle w:val="Hyperlink"/>
            <w:rFonts w:cstheme="minorHAnsi"/>
            <w:sz w:val="20"/>
            <w:szCs w:val="20"/>
          </w:rPr>
          <w:t>http://hazard.com/msds/</w:t>
        </w:r>
      </w:hyperlink>
      <w:r>
        <w:rPr>
          <w:rFonts w:cstheme="minorHAnsi"/>
          <w:sz w:val="20"/>
          <w:szCs w:val="20"/>
        </w:rPr>
        <w:t>).</w:t>
      </w:r>
    </w:p>
    <w:p w:rsidR="00301304"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w:t>
      </w:r>
      <w:r>
        <w:rPr>
          <w:rFonts w:cstheme="minorHAnsi"/>
          <w:b/>
          <w:color w:val="FF0000"/>
        </w:rPr>
        <w:t>Additional lab protocol may be added here</w:t>
      </w:r>
      <w:r w:rsidRPr="00DC7D29">
        <w:rPr>
          <w:rFonts w:cstheme="minorHAnsi"/>
          <w:b/>
          <w:color w:val="FF0000"/>
        </w:rPr>
        <w:t>)</w:t>
      </w:r>
    </w:p>
    <w:sdt>
      <w:sdtPr>
        <w:rPr>
          <w:rFonts w:cstheme="minorHAnsi"/>
          <w:b/>
        </w:rPr>
        <w:id w:val="-1412315417"/>
      </w:sdtPr>
      <w:sdtEndPr/>
      <w:sdtContent>
        <w:p w:rsidR="00301304" w:rsidRPr="00DC7D29" w:rsidRDefault="00787CE3" w:rsidP="00301304">
          <w:pPr>
            <w:spacing w:before="120" w:after="120" w:line="288" w:lineRule="auto"/>
            <w:rPr>
              <w:rFonts w:cstheme="minorHAnsi"/>
              <w:b/>
            </w:rPr>
          </w:pPr>
          <w:sdt>
            <w:sdtPr>
              <w:rPr>
                <w:rFonts w:cstheme="minorHAnsi"/>
                <w:sz w:val="20"/>
                <w:szCs w:val="20"/>
              </w:rPr>
              <w:id w:val="-1681647772"/>
              <w:showingPlcHdr/>
            </w:sdtPr>
            <w:sdtEnd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DC7D29"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A72E8B">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acutely toxic materials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873F24" w:rsidRPr="00DC7D29" w:rsidTr="00873F24">
        <w:trPr>
          <w:trHeight w:val="576"/>
          <w:tblHeader/>
        </w:trPr>
        <w:tc>
          <w:tcPr>
            <w:tcW w:w="3873" w:type="dxa"/>
            <w:shd w:val="clear" w:color="auto" w:fill="F2F2F2" w:themeFill="background1" w:themeFillShade="F2"/>
          </w:tcPr>
          <w:p w:rsidR="00873F24" w:rsidRPr="00DC7D29" w:rsidRDefault="00873F24" w:rsidP="00E029A6">
            <w:pPr>
              <w:spacing w:before="120" w:after="120" w:line="288" w:lineRule="auto"/>
              <w:jc w:val="center"/>
              <w:rPr>
                <w:rFonts w:cstheme="minorHAnsi"/>
                <w:b/>
              </w:rPr>
            </w:pPr>
            <w:r w:rsidRPr="00DC7D29">
              <w:rPr>
                <w:rFonts w:cstheme="minorHAnsi"/>
                <w:b/>
              </w:rPr>
              <w:lastRenderedPageBreak/>
              <w:t>Name</w:t>
            </w:r>
          </w:p>
        </w:tc>
        <w:tc>
          <w:tcPr>
            <w:tcW w:w="3346" w:type="dxa"/>
            <w:shd w:val="clear" w:color="auto" w:fill="F2F2F2" w:themeFill="background1" w:themeFillShade="F2"/>
          </w:tcPr>
          <w:p w:rsidR="00873F24" w:rsidRPr="00DC7D29" w:rsidRDefault="00873F24" w:rsidP="00E029A6">
            <w:pPr>
              <w:spacing w:before="120" w:after="120" w:line="288" w:lineRule="auto"/>
              <w:jc w:val="center"/>
              <w:rPr>
                <w:rFonts w:cstheme="minorHAnsi"/>
                <w:b/>
              </w:rPr>
            </w:pPr>
            <w:r w:rsidRPr="00DC7D29">
              <w:rPr>
                <w:rFonts w:cstheme="minorHAnsi"/>
                <w:b/>
              </w:rPr>
              <w:t>Signature</w:t>
            </w:r>
          </w:p>
        </w:tc>
        <w:tc>
          <w:tcPr>
            <w:tcW w:w="2131" w:type="dxa"/>
            <w:shd w:val="clear" w:color="auto" w:fill="F2F2F2" w:themeFill="background1" w:themeFillShade="F2"/>
          </w:tcPr>
          <w:p w:rsidR="00873F24" w:rsidRPr="00DC7D29" w:rsidRDefault="00873F24" w:rsidP="00E029A6">
            <w:pPr>
              <w:spacing w:before="120" w:after="120" w:line="288" w:lineRule="auto"/>
              <w:jc w:val="center"/>
              <w:rPr>
                <w:rFonts w:cstheme="minorHAnsi"/>
                <w:b/>
              </w:rPr>
            </w:pPr>
            <w:r w:rsidRPr="00DC7D29">
              <w:rPr>
                <w:rFonts w:cstheme="minorHAnsi"/>
                <w:b/>
              </w:rPr>
              <w:t>Date</w:t>
            </w:r>
          </w:p>
        </w:tc>
      </w:tr>
      <w:tr w:rsidR="00873F24" w:rsidRPr="00DC7D29" w:rsidTr="00873F24">
        <w:trPr>
          <w:trHeight w:val="576"/>
        </w:trPr>
        <w:sdt>
          <w:sdtPr>
            <w:rPr>
              <w:rFonts w:cstheme="minorHAnsi"/>
              <w:b/>
            </w:rPr>
            <w:id w:val="277770071"/>
            <w:showingPlcHdr/>
          </w:sdtPr>
          <w:sdtEndPr/>
          <w:sdtContent>
            <w:tc>
              <w:tcPr>
                <w:tcW w:w="3873" w:type="dxa"/>
              </w:tcPr>
              <w:p w:rsidR="00873F24" w:rsidRPr="00DC7D29" w:rsidRDefault="00873F24" w:rsidP="00E029A6">
                <w:pPr>
                  <w:spacing w:before="120" w:after="120" w:line="288" w:lineRule="auto"/>
                  <w:rPr>
                    <w:rFonts w:cstheme="minorHAnsi"/>
                    <w:b/>
                  </w:rPr>
                </w:pPr>
                <w:r w:rsidRPr="00DC7D29">
                  <w:rPr>
                    <w:rStyle w:val="PlaceholderText"/>
                  </w:rPr>
                  <w:t>Click here to enter text.</w:t>
                </w:r>
              </w:p>
            </w:tc>
          </w:sdtContent>
        </w:sdt>
        <w:tc>
          <w:tcPr>
            <w:tcW w:w="3346" w:type="dxa"/>
          </w:tcPr>
          <w:p w:rsidR="00873F24" w:rsidRPr="00DC7D29" w:rsidRDefault="00873F24" w:rsidP="00E029A6">
            <w:pPr>
              <w:spacing w:before="120" w:after="120" w:line="288" w:lineRule="auto"/>
              <w:rPr>
                <w:rFonts w:cstheme="minorHAnsi"/>
                <w:b/>
              </w:rPr>
            </w:pPr>
          </w:p>
        </w:tc>
        <w:sdt>
          <w:sdtPr>
            <w:rPr>
              <w:rFonts w:cstheme="minorHAnsi"/>
              <w:b/>
            </w:rPr>
            <w:id w:val="-1322955242"/>
            <w:showingPlcHdr/>
            <w:date>
              <w:dateFormat w:val="M/d/yyyy"/>
              <w:lid w:val="en-US"/>
              <w:storeMappedDataAs w:val="dateTime"/>
              <w:calendar w:val="gregorian"/>
            </w:date>
          </w:sdtPr>
          <w:sdtEndPr/>
          <w:sdtContent>
            <w:tc>
              <w:tcPr>
                <w:tcW w:w="2131" w:type="dxa"/>
              </w:tcPr>
              <w:p w:rsidR="00873F24" w:rsidRPr="00DC7D29" w:rsidRDefault="00873F24" w:rsidP="00E029A6">
                <w:pPr>
                  <w:spacing w:before="120" w:after="120" w:line="288" w:lineRule="auto"/>
                  <w:rPr>
                    <w:rFonts w:cstheme="minorHAnsi"/>
                    <w:b/>
                  </w:rPr>
                </w:pPr>
                <w:r w:rsidRPr="00DC7D29">
                  <w:rPr>
                    <w:rStyle w:val="PlaceholderText"/>
                  </w:rPr>
                  <w:t>Click here to enter a date.</w:t>
                </w:r>
              </w:p>
            </w:tc>
          </w:sdtContent>
        </w:sdt>
      </w:tr>
      <w:tr w:rsidR="00873F24" w:rsidRPr="00DC7D29" w:rsidTr="00873F24">
        <w:trPr>
          <w:trHeight w:val="576"/>
        </w:trPr>
        <w:sdt>
          <w:sdtPr>
            <w:rPr>
              <w:rFonts w:cstheme="minorHAnsi"/>
              <w:b/>
            </w:rPr>
            <w:id w:val="-83070909"/>
            <w:showingPlcHdr/>
          </w:sdtPr>
          <w:sdtEndPr/>
          <w:sdtContent>
            <w:tc>
              <w:tcPr>
                <w:tcW w:w="3873" w:type="dxa"/>
              </w:tcPr>
              <w:p w:rsidR="00873F24" w:rsidRPr="00DC7D29" w:rsidRDefault="00873F24" w:rsidP="00E029A6">
                <w:pPr>
                  <w:spacing w:before="120" w:after="120" w:line="288" w:lineRule="auto"/>
                  <w:rPr>
                    <w:rFonts w:cstheme="minorHAnsi"/>
                    <w:b/>
                  </w:rPr>
                </w:pPr>
                <w:r w:rsidRPr="00DC7D29">
                  <w:rPr>
                    <w:rStyle w:val="PlaceholderText"/>
                  </w:rPr>
                  <w:t>Click here to enter text.</w:t>
                </w:r>
              </w:p>
            </w:tc>
          </w:sdtContent>
        </w:sdt>
        <w:tc>
          <w:tcPr>
            <w:tcW w:w="3346" w:type="dxa"/>
          </w:tcPr>
          <w:p w:rsidR="00873F24" w:rsidRPr="00DC7D29" w:rsidRDefault="00873F24" w:rsidP="00E029A6">
            <w:pPr>
              <w:spacing w:before="120" w:after="120" w:line="288" w:lineRule="auto"/>
              <w:rPr>
                <w:rFonts w:cstheme="minorHAnsi"/>
                <w:b/>
              </w:rPr>
            </w:pPr>
          </w:p>
        </w:tc>
        <w:sdt>
          <w:sdtPr>
            <w:rPr>
              <w:rFonts w:cstheme="minorHAnsi"/>
              <w:b/>
            </w:rPr>
            <w:id w:val="507487128"/>
            <w:showingPlcHdr/>
            <w:date>
              <w:dateFormat w:val="M/d/yyyy"/>
              <w:lid w:val="en-US"/>
              <w:storeMappedDataAs w:val="dateTime"/>
              <w:calendar w:val="gregorian"/>
            </w:date>
          </w:sdtPr>
          <w:sdtEndPr/>
          <w:sdtContent>
            <w:tc>
              <w:tcPr>
                <w:tcW w:w="2131" w:type="dxa"/>
              </w:tcPr>
              <w:p w:rsidR="00873F24" w:rsidRPr="00DC7D29" w:rsidRDefault="00873F24" w:rsidP="00E029A6">
                <w:pPr>
                  <w:spacing w:before="120" w:after="120" w:line="288" w:lineRule="auto"/>
                  <w:rPr>
                    <w:rFonts w:cstheme="minorHAnsi"/>
                    <w:b/>
                  </w:rPr>
                </w:pPr>
                <w:r w:rsidRPr="00DC7D29">
                  <w:rPr>
                    <w:rStyle w:val="PlaceholderText"/>
                  </w:rPr>
                  <w:t>Click here to enter a date.</w:t>
                </w:r>
              </w:p>
            </w:tc>
          </w:sdtContent>
        </w:sdt>
      </w:tr>
      <w:tr w:rsidR="00873F24" w:rsidRPr="00DC7D29" w:rsidTr="00873F24">
        <w:trPr>
          <w:trHeight w:val="576"/>
        </w:trPr>
        <w:sdt>
          <w:sdtPr>
            <w:rPr>
              <w:rFonts w:cstheme="minorHAnsi"/>
              <w:b/>
            </w:rPr>
            <w:id w:val="1642006522"/>
            <w:showingPlcHdr/>
          </w:sdtPr>
          <w:sdtEndPr/>
          <w:sdtContent>
            <w:tc>
              <w:tcPr>
                <w:tcW w:w="3873" w:type="dxa"/>
              </w:tcPr>
              <w:p w:rsidR="00873F24" w:rsidRPr="00DC7D29" w:rsidRDefault="00873F24" w:rsidP="00E029A6">
                <w:pPr>
                  <w:spacing w:before="120" w:after="120" w:line="288" w:lineRule="auto"/>
                  <w:rPr>
                    <w:rFonts w:cstheme="minorHAnsi"/>
                    <w:b/>
                  </w:rPr>
                </w:pPr>
                <w:r w:rsidRPr="00DC7D29">
                  <w:rPr>
                    <w:rStyle w:val="PlaceholderText"/>
                  </w:rPr>
                  <w:t>Click here to enter text.</w:t>
                </w:r>
              </w:p>
            </w:tc>
          </w:sdtContent>
        </w:sdt>
        <w:tc>
          <w:tcPr>
            <w:tcW w:w="3346" w:type="dxa"/>
          </w:tcPr>
          <w:p w:rsidR="00873F24" w:rsidRPr="00DC7D29" w:rsidRDefault="00873F24" w:rsidP="00E029A6">
            <w:pPr>
              <w:spacing w:before="120" w:after="120" w:line="288" w:lineRule="auto"/>
              <w:rPr>
                <w:rFonts w:cstheme="minorHAnsi"/>
                <w:b/>
              </w:rPr>
            </w:pPr>
          </w:p>
        </w:tc>
        <w:sdt>
          <w:sdtPr>
            <w:rPr>
              <w:rFonts w:cstheme="minorHAnsi"/>
              <w:b/>
            </w:rPr>
            <w:id w:val="1588733217"/>
            <w:showingPlcHdr/>
            <w:date>
              <w:dateFormat w:val="M/d/yyyy"/>
              <w:lid w:val="en-US"/>
              <w:storeMappedDataAs w:val="dateTime"/>
              <w:calendar w:val="gregorian"/>
            </w:date>
          </w:sdtPr>
          <w:sdtEndPr/>
          <w:sdtContent>
            <w:tc>
              <w:tcPr>
                <w:tcW w:w="2131" w:type="dxa"/>
              </w:tcPr>
              <w:p w:rsidR="00873F24" w:rsidRPr="00DC7D29" w:rsidRDefault="00873F24" w:rsidP="00E029A6">
                <w:pPr>
                  <w:spacing w:before="120" w:after="120" w:line="288" w:lineRule="auto"/>
                  <w:rPr>
                    <w:rFonts w:cstheme="minorHAnsi"/>
                    <w:b/>
                  </w:rPr>
                </w:pPr>
                <w:r w:rsidRPr="00DC7D29">
                  <w:rPr>
                    <w:rStyle w:val="PlaceholderText"/>
                  </w:rPr>
                  <w:t>Click here to enter a date.</w:t>
                </w:r>
              </w:p>
            </w:tc>
          </w:sdtContent>
        </w:sdt>
      </w:tr>
      <w:tr w:rsidR="00873F24" w:rsidRPr="00DC7D29" w:rsidTr="00873F24">
        <w:trPr>
          <w:trHeight w:val="576"/>
        </w:trPr>
        <w:sdt>
          <w:sdtPr>
            <w:rPr>
              <w:rFonts w:cstheme="minorHAnsi"/>
              <w:b/>
            </w:rPr>
            <w:id w:val="-1263075796"/>
            <w:showingPlcHdr/>
          </w:sdtPr>
          <w:sdtEndPr/>
          <w:sdtContent>
            <w:tc>
              <w:tcPr>
                <w:tcW w:w="3873" w:type="dxa"/>
              </w:tcPr>
              <w:p w:rsidR="00873F24" w:rsidRPr="00DC7D29" w:rsidRDefault="00873F24" w:rsidP="00E029A6">
                <w:pPr>
                  <w:spacing w:before="120" w:after="120" w:line="288" w:lineRule="auto"/>
                  <w:rPr>
                    <w:rFonts w:cstheme="minorHAnsi"/>
                    <w:b/>
                  </w:rPr>
                </w:pPr>
                <w:r w:rsidRPr="00DC7D29">
                  <w:rPr>
                    <w:rStyle w:val="PlaceholderText"/>
                  </w:rPr>
                  <w:t>Click here to enter text.</w:t>
                </w:r>
              </w:p>
            </w:tc>
          </w:sdtContent>
        </w:sdt>
        <w:tc>
          <w:tcPr>
            <w:tcW w:w="3346" w:type="dxa"/>
          </w:tcPr>
          <w:p w:rsidR="00873F24" w:rsidRPr="00DC7D29" w:rsidRDefault="00873F24" w:rsidP="00E029A6">
            <w:pPr>
              <w:spacing w:before="120" w:after="120" w:line="288" w:lineRule="auto"/>
              <w:rPr>
                <w:rFonts w:cstheme="minorHAnsi"/>
                <w:b/>
              </w:rPr>
            </w:pPr>
          </w:p>
        </w:tc>
        <w:sdt>
          <w:sdtPr>
            <w:rPr>
              <w:rFonts w:cstheme="minorHAnsi"/>
              <w:b/>
            </w:rPr>
            <w:id w:val="1537312058"/>
            <w:showingPlcHdr/>
            <w:date>
              <w:dateFormat w:val="M/d/yyyy"/>
              <w:lid w:val="en-US"/>
              <w:storeMappedDataAs w:val="dateTime"/>
              <w:calendar w:val="gregorian"/>
            </w:date>
          </w:sdtPr>
          <w:sdtEndPr/>
          <w:sdtContent>
            <w:tc>
              <w:tcPr>
                <w:tcW w:w="2131" w:type="dxa"/>
              </w:tcPr>
              <w:p w:rsidR="00873F24" w:rsidRPr="00DC7D29" w:rsidRDefault="00873F24" w:rsidP="00E029A6">
                <w:pPr>
                  <w:spacing w:before="120" w:after="120" w:line="288" w:lineRule="auto"/>
                  <w:rPr>
                    <w:rFonts w:cstheme="minorHAnsi"/>
                    <w:b/>
                  </w:rPr>
                </w:pPr>
                <w:r w:rsidRPr="00DC7D29">
                  <w:rPr>
                    <w:rStyle w:val="PlaceholderText"/>
                  </w:rPr>
                  <w:t>Click here to enter a date.</w:t>
                </w:r>
              </w:p>
            </w:tc>
          </w:sdtContent>
        </w:sdt>
      </w:tr>
      <w:tr w:rsidR="00873F24" w:rsidRPr="00DC7D29" w:rsidTr="00873F24">
        <w:trPr>
          <w:trHeight w:val="576"/>
        </w:trPr>
        <w:sdt>
          <w:sdtPr>
            <w:rPr>
              <w:rFonts w:cstheme="minorHAnsi"/>
              <w:b/>
            </w:rPr>
            <w:id w:val="1713776789"/>
            <w:showingPlcHdr/>
          </w:sdtPr>
          <w:sdtEndPr/>
          <w:sdtContent>
            <w:tc>
              <w:tcPr>
                <w:tcW w:w="3873" w:type="dxa"/>
              </w:tcPr>
              <w:p w:rsidR="00873F24" w:rsidRPr="00DC7D29" w:rsidRDefault="00873F24" w:rsidP="00E029A6">
                <w:pPr>
                  <w:spacing w:before="120" w:after="120" w:line="288" w:lineRule="auto"/>
                  <w:rPr>
                    <w:rFonts w:cstheme="minorHAnsi"/>
                    <w:b/>
                  </w:rPr>
                </w:pPr>
                <w:r w:rsidRPr="00DC7D29">
                  <w:rPr>
                    <w:rStyle w:val="PlaceholderText"/>
                  </w:rPr>
                  <w:t>Click here to enter text.</w:t>
                </w:r>
              </w:p>
            </w:tc>
          </w:sdtContent>
        </w:sdt>
        <w:tc>
          <w:tcPr>
            <w:tcW w:w="3346" w:type="dxa"/>
          </w:tcPr>
          <w:p w:rsidR="00873F24" w:rsidRPr="00DC7D29" w:rsidRDefault="00873F24" w:rsidP="00E029A6">
            <w:pPr>
              <w:spacing w:before="120" w:after="120" w:line="288" w:lineRule="auto"/>
              <w:rPr>
                <w:rFonts w:cstheme="minorHAnsi"/>
                <w:b/>
              </w:rPr>
            </w:pPr>
          </w:p>
        </w:tc>
        <w:sdt>
          <w:sdtPr>
            <w:rPr>
              <w:rFonts w:cstheme="minorHAnsi"/>
              <w:b/>
            </w:rPr>
            <w:id w:val="454457105"/>
            <w:showingPlcHdr/>
            <w:date>
              <w:dateFormat w:val="M/d/yyyy"/>
              <w:lid w:val="en-US"/>
              <w:storeMappedDataAs w:val="dateTime"/>
              <w:calendar w:val="gregorian"/>
            </w:date>
          </w:sdtPr>
          <w:sdtEndPr/>
          <w:sdtContent>
            <w:tc>
              <w:tcPr>
                <w:tcW w:w="2131" w:type="dxa"/>
              </w:tcPr>
              <w:p w:rsidR="00873F24" w:rsidRPr="00DC7D29" w:rsidRDefault="00873F24" w:rsidP="00E029A6">
                <w:pPr>
                  <w:spacing w:before="120" w:after="120" w:line="288" w:lineRule="auto"/>
                  <w:rPr>
                    <w:rFonts w:cstheme="minorHAnsi"/>
                    <w:b/>
                  </w:rPr>
                </w:pPr>
                <w:r w:rsidRPr="00DC7D29">
                  <w:rPr>
                    <w:rStyle w:val="PlaceholderText"/>
                  </w:rPr>
                  <w:t>Click here to enter a date.</w:t>
                </w:r>
              </w:p>
            </w:tc>
          </w:sdtContent>
        </w:sdt>
      </w:tr>
      <w:tr w:rsidR="00873F24" w:rsidRPr="00DC7D29" w:rsidTr="00873F24">
        <w:trPr>
          <w:trHeight w:val="576"/>
        </w:trPr>
        <w:sdt>
          <w:sdtPr>
            <w:rPr>
              <w:rFonts w:cstheme="minorHAnsi"/>
              <w:b/>
            </w:rPr>
            <w:id w:val="878430842"/>
            <w:showingPlcHdr/>
          </w:sdtPr>
          <w:sdtEndPr/>
          <w:sdtContent>
            <w:tc>
              <w:tcPr>
                <w:tcW w:w="3873" w:type="dxa"/>
              </w:tcPr>
              <w:p w:rsidR="00873F24" w:rsidRPr="00DC7D29" w:rsidRDefault="00873F24" w:rsidP="00E029A6">
                <w:pPr>
                  <w:spacing w:before="120" w:after="120" w:line="288" w:lineRule="auto"/>
                  <w:rPr>
                    <w:rFonts w:cstheme="minorHAnsi"/>
                    <w:b/>
                  </w:rPr>
                </w:pPr>
                <w:r w:rsidRPr="00DC7D29">
                  <w:rPr>
                    <w:rStyle w:val="PlaceholderText"/>
                  </w:rPr>
                  <w:t>Click here to enter text.</w:t>
                </w:r>
              </w:p>
            </w:tc>
          </w:sdtContent>
        </w:sdt>
        <w:tc>
          <w:tcPr>
            <w:tcW w:w="3346" w:type="dxa"/>
          </w:tcPr>
          <w:p w:rsidR="00873F24" w:rsidRPr="00DC7D29" w:rsidRDefault="00873F24" w:rsidP="00E029A6">
            <w:pPr>
              <w:spacing w:before="120" w:after="120" w:line="288" w:lineRule="auto"/>
              <w:rPr>
                <w:rFonts w:cstheme="minorHAnsi"/>
                <w:b/>
              </w:rPr>
            </w:pPr>
          </w:p>
        </w:tc>
        <w:sdt>
          <w:sdtPr>
            <w:rPr>
              <w:rFonts w:cstheme="minorHAnsi"/>
              <w:b/>
            </w:rPr>
            <w:id w:val="334269864"/>
            <w:showingPlcHdr/>
            <w:date>
              <w:dateFormat w:val="M/d/yyyy"/>
              <w:lid w:val="en-US"/>
              <w:storeMappedDataAs w:val="dateTime"/>
              <w:calendar w:val="gregorian"/>
            </w:date>
          </w:sdtPr>
          <w:sdtEndPr/>
          <w:sdtContent>
            <w:tc>
              <w:tcPr>
                <w:tcW w:w="2131" w:type="dxa"/>
              </w:tcPr>
              <w:p w:rsidR="00873F24" w:rsidRPr="00DC7D29" w:rsidRDefault="00873F24" w:rsidP="00E029A6">
                <w:pPr>
                  <w:spacing w:before="120" w:after="120" w:line="288" w:lineRule="auto"/>
                  <w:rPr>
                    <w:rFonts w:cstheme="minorHAnsi"/>
                    <w:b/>
                  </w:rPr>
                </w:pPr>
                <w:r w:rsidRPr="00DC7D29">
                  <w:rPr>
                    <w:rStyle w:val="PlaceholderText"/>
                  </w:rPr>
                  <w:t>Click here to enter a date.</w:t>
                </w:r>
              </w:p>
            </w:tc>
          </w:sdtContent>
        </w:sdt>
      </w:tr>
    </w:tbl>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Pr="00DC7D29" w:rsidRDefault="00301304" w:rsidP="00301304">
      <w:pPr>
        <w:spacing w:before="120" w:after="120" w:line="288" w:lineRule="auto"/>
        <w:rPr>
          <w:rFonts w:cstheme="minorHAnsi"/>
          <w:b/>
        </w:rPr>
      </w:pPr>
    </w:p>
    <w:p w:rsidR="00301304" w:rsidRDefault="00301304" w:rsidP="00301304">
      <w:pPr>
        <w:tabs>
          <w:tab w:val="left" w:pos="1485"/>
          <w:tab w:val="left" w:pos="1530"/>
          <w:tab w:val="center" w:pos="4680"/>
        </w:tabs>
        <w:spacing w:before="120" w:after="120"/>
        <w:rPr>
          <w:rFonts w:cstheme="minorHAnsi"/>
          <w:sz w:val="48"/>
          <w:szCs w:val="48"/>
        </w:rPr>
      </w:pPr>
      <w:r>
        <w:rPr>
          <w:rFonts w:cstheme="minorHAnsi"/>
          <w:sz w:val="48"/>
          <w:szCs w:val="48"/>
        </w:rPr>
        <w:tab/>
      </w:r>
      <w:r>
        <w:rPr>
          <w:rFonts w:cstheme="minorHAnsi"/>
          <w:sz w:val="48"/>
          <w:szCs w:val="48"/>
        </w:rPr>
        <w:tab/>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Alkali Metals</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lastRenderedPageBreak/>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815075920"/>
            <w:placeholder>
              <w:docPart w:val="21F9F60626A84556AFEF03E9E15210BF"/>
            </w:placeholder>
            <w:date w:fullDate="2014-10-15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749817195"/>
            <w:placeholder>
              <w:docPart w:val="B97EA39521774714A9D8F2796914AE46"/>
            </w:placeholder>
            <w:date w:fullDate="2014-10-17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753470151"/>
            <w:placeholder>
              <w:docPart w:val="400C1A68FBAB488AB93EAB2CC382F368"/>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087038815"/>
            <w:placeholder>
              <w:docPart w:val="160A529499F7468A993564FFB9B4BD1E"/>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703098646"/>
            <w:placeholder>
              <w:docPart w:val="054BA5A2D8FC4F199503A28BC7CCABFA"/>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952013466"/>
            <w:placeholder>
              <w:docPart w:val="384DD08DD3B044F7946B1A3B84FD4E3E"/>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198819519"/>
            <w:placeholder>
              <w:docPart w:val="7EF2808C08A9492696134074DE0CE829"/>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473790743"/>
            <w:placeholder>
              <w:docPart w:val="59A9EE7A43F646F1B8013AF0DD06B9A3"/>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411845" w:rsidRDefault="009C0AF8" w:rsidP="00301304">
      <w:pPr>
        <w:spacing w:before="120" w:after="120"/>
        <w:rPr>
          <w:rFonts w:cstheme="minorHAnsi"/>
          <w:b/>
        </w:rPr>
      </w:pPr>
    </w:p>
    <w:p w:rsidR="00301304" w:rsidRDefault="00301304" w:rsidP="00301304">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301304" w:rsidRPr="00DC7D29" w:rsidRDefault="00787CE3" w:rsidP="00301304">
      <w:pPr>
        <w:spacing w:before="120" w:after="120" w:line="288" w:lineRule="auto"/>
        <w:rPr>
          <w:rFonts w:cstheme="minorHAnsi"/>
          <w:sz w:val="20"/>
          <w:szCs w:val="20"/>
        </w:rPr>
      </w:pPr>
      <w:sdt>
        <w:sdtPr>
          <w:rPr>
            <w:rFonts w:cstheme="minorHAnsi"/>
          </w:rPr>
          <w:id w:val="-453252528"/>
          <w14:checkbox>
            <w14:checked w14:val="0"/>
            <w14:checkedState w14:val="2612" w14:font="Times New Roman"/>
            <w14:uncheckedState w14:val="2610" w14:font="Times New Roman"/>
          </w14:checkbox>
        </w:sdtPr>
        <w:sdtEndPr/>
        <w:sdtContent>
          <w:r w:rsidR="00301304" w:rsidRPr="00DC7D29">
            <w:rPr>
              <w:rFonts w:ascii="MS Gothic" w:eastAsia="MS Gothic" w:hAnsi="MS Gothic" w:cs="MS Gothic" w:hint="eastAsia"/>
            </w:rPr>
            <w:t>☐</w:t>
          </w:r>
        </w:sdtContent>
      </w:sdt>
      <w:r w:rsidR="00301304" w:rsidRPr="00DC7D29">
        <w:rPr>
          <w:rFonts w:cstheme="minorHAnsi"/>
        </w:rPr>
        <w:t xml:space="preserve"> Process            </w:t>
      </w:r>
      <w:sdt>
        <w:sdtPr>
          <w:rPr>
            <w:rFonts w:cstheme="minorHAnsi"/>
          </w:rPr>
          <w:id w:val="1659415045"/>
          <w14:checkbox>
            <w14:checked w14:val="0"/>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663854429"/>
          <w14:checkbox>
            <w14:checked w14:val="1"/>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noProof/>
        </w:rPr>
        <w:drawing>
          <wp:anchor distT="0" distB="0" distL="114300" distR="114300" simplePos="0" relativeHeight="251581952" behindDoc="0" locked="0" layoutInCell="1" allowOverlap="1" wp14:anchorId="092D67E7" wp14:editId="2DF7B1D5">
            <wp:simplePos x="0" y="0"/>
            <wp:positionH relativeFrom="column">
              <wp:posOffset>4345940</wp:posOffset>
            </wp:positionH>
            <wp:positionV relativeFrom="paragraph">
              <wp:posOffset>-192405</wp:posOffset>
            </wp:positionV>
            <wp:extent cx="2063750" cy="1855470"/>
            <wp:effectExtent l="19050" t="19050" r="12700" b="11430"/>
            <wp:wrapSquare wrapText="bothSides"/>
            <wp:docPr id="2062" name="Picture 2062" descr="Sodium Metal, Lithium Wire" title="Sodium Metal, Lithium 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8).jpg"/>
                    <pic:cNvPicPr>
                      <a:picLocks noChangeAspect="1" noChangeArrowheads="1"/>
                    </pic:cNvPicPr>
                  </pic:nvPicPr>
                  <pic:blipFill rotWithShape="1">
                    <a:blip r:embed="rId160">
                      <a:extLst>
                        <a:ext uri="{28A0092B-C50C-407E-A947-70E740481C1C}">
                          <a14:useLocalDpi xmlns:a14="http://schemas.microsoft.com/office/drawing/2010/main" val="0"/>
                        </a:ext>
                      </a:extLst>
                    </a:blip>
                    <a:srcRect l="9391" r="14974" b="9337"/>
                    <a:stretch/>
                  </pic:blipFill>
                  <pic:spPr bwMode="auto">
                    <a:xfrm>
                      <a:off x="0" y="0"/>
                      <a:ext cx="2063750" cy="185547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rPr>
        <w:t>Section 3 – Physical / Chemical Properties and Uses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sidRPr="00DC7D29">
        <w:rPr>
          <w:rFonts w:cstheme="minorHAnsi"/>
          <w:color w:val="000000"/>
          <w:sz w:val="20"/>
          <w:szCs w:val="20"/>
          <w:shd w:val="clear" w:color="auto" w:fill="FFFFFF"/>
        </w:rPr>
        <w:t>N/A</w:t>
      </w:r>
    </w:p>
    <w:p w:rsidR="00301304" w:rsidRPr="00A831F0"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Substances, which in contact with water, emit flammable gases, causes serious skin corrosion and eye damage</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sidRPr="00DC7D29">
        <w:rPr>
          <w:rFonts w:cstheme="minorHAnsi"/>
          <w:color w:val="000000"/>
          <w:sz w:val="20"/>
          <w:szCs w:val="20"/>
          <w:shd w:val="clear" w:color="auto" w:fill="FFFFFF"/>
        </w:rPr>
        <w:t>N/A</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Form </w:t>
      </w:r>
      <w:r>
        <w:rPr>
          <w:rFonts w:cstheme="minorHAnsi"/>
          <w:sz w:val="20"/>
          <w:szCs w:val="20"/>
        </w:rPr>
        <w:t>(physical state): solid</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Color: N/A</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Boiling point:  </w:t>
      </w:r>
      <w:r w:rsidRPr="00DC7D29">
        <w:rPr>
          <w:rFonts w:cstheme="minorHAnsi"/>
          <w:color w:val="000000"/>
          <w:sz w:val="20"/>
          <w:szCs w:val="20"/>
          <w:shd w:val="clear" w:color="auto" w:fill="FFFFFF"/>
        </w:rPr>
        <w:t>N/A</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Default="00301304" w:rsidP="00301304">
      <w:pPr>
        <w:spacing w:before="120" w:after="120" w:line="288" w:lineRule="auto"/>
        <w:rPr>
          <w:rFonts w:cstheme="minorHAnsi"/>
          <w:color w:val="222222"/>
          <w:sz w:val="20"/>
          <w:szCs w:val="20"/>
        </w:rPr>
      </w:pPr>
      <w:r>
        <w:rPr>
          <w:rFonts w:cstheme="minorHAnsi"/>
          <w:color w:val="222222"/>
          <w:sz w:val="20"/>
          <w:szCs w:val="20"/>
        </w:rPr>
        <w:t xml:space="preserve">Alkali metals are extremely reactive with water producing flammable hydrogen gas that can ignite spontaneously. It also produces caustic hydroxide solution (i.e., Sodium hydroxide) upon contact with water. It may be harmful if </w:t>
      </w:r>
      <w:r>
        <w:rPr>
          <w:rFonts w:cstheme="minorHAnsi"/>
          <w:color w:val="222222"/>
          <w:sz w:val="20"/>
          <w:szCs w:val="20"/>
        </w:rPr>
        <w:lastRenderedPageBreak/>
        <w:t xml:space="preserve">inhaled, ingested, or absorbed through the skin. Alkali metals are extremely destructive to the tissue of the mucous membranes and upper respiratory tract. </w:t>
      </w:r>
    </w:p>
    <w:p w:rsidR="00301304" w:rsidRPr="00411845" w:rsidRDefault="00301304" w:rsidP="00301304">
      <w:pPr>
        <w:spacing w:before="120" w:after="120" w:line="288" w:lineRule="auto"/>
        <w:rPr>
          <w:rFonts w:cstheme="minorHAnsi"/>
          <w:color w:val="222222"/>
          <w:sz w:val="20"/>
          <w:szCs w:val="20"/>
        </w:rPr>
      </w:pPr>
      <w:r>
        <w:rPr>
          <w:rFonts w:cstheme="minorHAnsi"/>
          <w:color w:val="000000"/>
          <w:sz w:val="20"/>
          <w:szCs w:val="20"/>
          <w:shd w:val="clear" w:color="auto" w:fill="FFFFFF"/>
        </w:rPr>
        <w:t>Alkali metals include: Lithium, Sodium, Potassium, Rubidium, Cesium, and Francium</w:t>
      </w:r>
    </w:p>
    <w:p w:rsidR="00301304" w:rsidRDefault="00301304" w:rsidP="00301304">
      <w:pPr>
        <w:spacing w:before="120" w:after="120" w:line="288" w:lineRule="auto"/>
        <w:rPr>
          <w:rFonts w:cstheme="minorHAnsi"/>
          <w:b/>
        </w:rPr>
      </w:pPr>
      <w:r>
        <w:rPr>
          <w:rFonts w:cstheme="minorHAnsi"/>
          <w:b/>
          <w:noProof/>
        </w:rPr>
        <w:drawing>
          <wp:inline distT="0" distB="0" distL="0" distR="0" wp14:anchorId="126DF29A" wp14:editId="1F00B698">
            <wp:extent cx="575098" cy="594360"/>
            <wp:effectExtent l="0" t="0" r="0" b="0"/>
            <wp:docPr id="2063" name="Picture 2063"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r>
        <w:rPr>
          <w:rFonts w:cstheme="minorHAnsi"/>
          <w:b/>
          <w:noProof/>
        </w:rPr>
        <w:drawing>
          <wp:inline distT="0" distB="0" distL="0" distR="0" wp14:anchorId="7969A4FB" wp14:editId="64EB2120">
            <wp:extent cx="594360" cy="594360"/>
            <wp:effectExtent l="0" t="0" r="0" b="0"/>
            <wp:docPr id="2070" name="Picture 2070"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recommended. </w:t>
      </w:r>
      <w:r>
        <w:rPr>
          <w:rFonts w:cstheme="minorHAnsi"/>
          <w:sz w:val="20"/>
          <w:szCs w:val="20"/>
        </w:rPr>
        <w:t>Wearing two pairs of nitrile gloves is recommended.</w:t>
      </w:r>
      <w:r w:rsidRPr="00DC7D29">
        <w:rPr>
          <w:rFonts w:cstheme="minorHAnsi"/>
          <w:sz w:val="20"/>
          <w:szCs w:val="20"/>
        </w:rPr>
        <w:t xml:space="preserve"> </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alkali metal being handled.</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787CE3" w:rsidP="00301304">
      <w:pPr>
        <w:pStyle w:val="NoSpacing"/>
        <w:spacing w:before="120" w:after="120" w:line="288" w:lineRule="auto"/>
        <w:rPr>
          <w:rFonts w:cstheme="minorHAnsi"/>
          <w:color w:val="000080"/>
          <w:sz w:val="20"/>
          <w:szCs w:val="20"/>
        </w:rPr>
      </w:pPr>
      <w:hyperlink r:id="rId163"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Flame resistant lab coats must be worn and be appropriately sized for the individual and buttoned to their full length.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Hygiene Measures</w:t>
      </w:r>
      <w:r>
        <w:rPr>
          <w:rFonts w:cstheme="minorHAnsi"/>
          <w:b/>
          <w:sz w:val="20"/>
          <w:szCs w:val="20"/>
          <w:u w:val="single"/>
        </w:rPr>
        <w:t>:</w:t>
      </w:r>
    </w:p>
    <w:p w:rsidR="00301304" w:rsidRPr="00DC7D29" w:rsidRDefault="00301304" w:rsidP="00301304">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301304" w:rsidRPr="00DC7D29" w:rsidRDefault="00301304" w:rsidP="0030130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Use of alkali metals must be conducted in an inert atmosphere; u</w:t>
      </w:r>
      <w:r w:rsidRPr="00DC7D29">
        <w:rPr>
          <w:rFonts w:cstheme="minorHAnsi"/>
          <w:sz w:val="20"/>
          <w:szCs w:val="20"/>
        </w:rPr>
        <w:t xml:space="preserve">se of a glove box is </w:t>
      </w:r>
      <w:r>
        <w:rPr>
          <w:rFonts w:cstheme="minorHAnsi"/>
          <w:sz w:val="20"/>
          <w:szCs w:val="20"/>
        </w:rPr>
        <w:t>recommended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Seek medical attention immediately.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Default="00301304" w:rsidP="00301304">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sidRPr="00DC7D29">
        <w:rPr>
          <w:rFonts w:cstheme="minorHAnsi"/>
          <w:bCs/>
          <w:sz w:val="20"/>
          <w:szCs w:val="20"/>
        </w:rPr>
        <w:t>Seek medical attention immediately.</w:t>
      </w:r>
    </w:p>
    <w:p w:rsidR="00301304" w:rsidRPr="00DC7D29" w:rsidRDefault="00301304" w:rsidP="00301304">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Pr>
          <w:rFonts w:ascii="Arial" w:hAnsi="Arial"/>
          <w:noProof/>
          <w:color w:val="000000"/>
        </w:rPr>
        <w:drawing>
          <wp:anchor distT="0" distB="0" distL="114300" distR="114300" simplePos="0" relativeHeight="251577856" behindDoc="0" locked="0" layoutInCell="1" allowOverlap="1" wp14:anchorId="2B62B0DA" wp14:editId="04276813">
            <wp:simplePos x="0" y="0"/>
            <wp:positionH relativeFrom="column">
              <wp:posOffset>4565650</wp:posOffset>
            </wp:positionH>
            <wp:positionV relativeFrom="paragraph">
              <wp:posOffset>-635</wp:posOffset>
            </wp:positionV>
            <wp:extent cx="1870710" cy="1403350"/>
            <wp:effectExtent l="19050" t="19050" r="15240" b="25400"/>
            <wp:wrapSquare wrapText="bothSides"/>
            <wp:docPr id="2071" name="Picture 2071" descr="Glove Box" title="Glov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em.ucla.edu/~bacher/CHEM174/equipment/glovebox1.gif"/>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870710" cy="1403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21150">
        <w:rPr>
          <w:rFonts w:cstheme="minorHAnsi"/>
          <w:sz w:val="20"/>
        </w:rPr>
        <w:t xml:space="preserve">Precautions for safe handling: </w:t>
      </w:r>
      <w:r w:rsidRPr="00AD3AD2">
        <w:rPr>
          <w:rFonts w:cstheme="minorHAnsi"/>
          <w:sz w:val="20"/>
        </w:rPr>
        <w:t>water-reactive</w:t>
      </w:r>
      <w:r w:rsidRPr="00621150">
        <w:rPr>
          <w:rFonts w:cstheme="minorHAnsi"/>
          <w:sz w:val="20"/>
        </w:rPr>
        <w:t>, use extreme care when handling.</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Pr>
          <w:rFonts w:cstheme="minorHAnsi"/>
          <w:sz w:val="20"/>
        </w:rPr>
        <w:t>Alkali metals should be stored in mineral oil or kerosene.</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sidRPr="00621150">
        <w:rPr>
          <w:rFonts w:cstheme="minorHAnsi"/>
          <w:sz w:val="20"/>
        </w:rPr>
        <w:t>Only handle under inert gas</w:t>
      </w:r>
      <w:r>
        <w:rPr>
          <w:rFonts w:cstheme="minorHAnsi"/>
          <w:sz w:val="20"/>
        </w:rPr>
        <w:t>; use a glove box if possible</w:t>
      </w:r>
      <w:r w:rsidRPr="00621150">
        <w:rPr>
          <w:rFonts w:cstheme="minorHAnsi"/>
          <w:sz w:val="20"/>
        </w:rPr>
        <w:t xml:space="preserve">. Do not expose to air.  </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sidRPr="00621150">
        <w:rPr>
          <w:rFonts w:cstheme="minorHAnsi"/>
          <w:sz w:val="20"/>
        </w:rPr>
        <w:t xml:space="preserve">Avoid contact with skin and eyes and inhalation. </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Pr>
          <w:rFonts w:cstheme="minorHAnsi"/>
          <w:sz w:val="20"/>
        </w:rPr>
        <w:t>A “dry-run” of the experiment should be performed using low-hazard materials.</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Pr>
          <w:rFonts w:cstheme="minorHAnsi"/>
          <w:sz w:val="20"/>
        </w:rPr>
        <w:t>Never work with alkali metals alone.</w:t>
      </w:r>
    </w:p>
    <w:p w:rsidR="00301304" w:rsidRDefault="00301304" w:rsidP="00873F24">
      <w:pPr>
        <w:pStyle w:val="ListParagraph"/>
        <w:numPr>
          <w:ilvl w:val="0"/>
          <w:numId w:val="112"/>
        </w:numPr>
        <w:tabs>
          <w:tab w:val="clear" w:pos="360"/>
        </w:tabs>
        <w:spacing w:before="120" w:beforeAutospacing="0" w:after="120" w:afterAutospacing="0" w:line="288" w:lineRule="auto"/>
        <w:rPr>
          <w:rFonts w:cstheme="minorHAnsi"/>
          <w:sz w:val="20"/>
        </w:rPr>
      </w:pPr>
      <w:r>
        <w:rPr>
          <w:rFonts w:cstheme="minorHAnsi"/>
          <w:sz w:val="20"/>
        </w:rPr>
        <w:t xml:space="preserve">Conduct the procedure only after a supervisor has observed the user performing </w:t>
      </w:r>
    </w:p>
    <w:p w:rsidR="00301304" w:rsidRPr="00DC7D29" w:rsidRDefault="00301304" w:rsidP="00301304">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lastRenderedPageBreak/>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301304" w:rsidRPr="005B3DA1" w:rsidRDefault="00301304" w:rsidP="00301304">
      <w:pPr>
        <w:shd w:val="clear" w:color="auto" w:fill="FFFFFF"/>
        <w:spacing w:before="120" w:after="120" w:line="288" w:lineRule="auto"/>
        <w:rPr>
          <w:rFonts w:cstheme="minorHAnsi"/>
          <w:i/>
        </w:rPr>
      </w:pPr>
      <w:r w:rsidRPr="005B3DA1">
        <w:rPr>
          <w:rFonts w:cstheme="minorHAnsi"/>
          <w:b/>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65" w:history="1">
        <w:r w:rsidRPr="00772FAE">
          <w:rPr>
            <w:rStyle w:val="Hyperlink"/>
            <w:rFonts w:cstheme="minorHAnsi"/>
            <w:sz w:val="20"/>
            <w:szCs w:val="20"/>
          </w:rPr>
          <w:t>http://www.purdue.edu/rem/injury/froi.htm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Pr="00873F24" w:rsidRDefault="00301304" w:rsidP="0030130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301304" w:rsidRPr="00DC7D29" w:rsidRDefault="00301304" w:rsidP="0030130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SDS for the specific alkali metal (i.e., potassium) must be made available to all personnel working in the laboratory at all times. To obtain a copy of the SDS, contact the chemical manufacturer or REM at 49-46371. Many manufacturers’ SDSs can be found online on websites such as Sigma-Aldrich (</w:t>
      </w:r>
      <w:hyperlink r:id="rId166" w:history="1">
        <w:r>
          <w:rPr>
            <w:rStyle w:val="Hyperlink"/>
            <w:rFonts w:cstheme="minorHAnsi"/>
            <w:sz w:val="20"/>
            <w:szCs w:val="20"/>
          </w:rPr>
          <w:t>http://www.sigmaaldrich.com/united-states.html</w:t>
        </w:r>
      </w:hyperlink>
      <w:r>
        <w:rPr>
          <w:rFonts w:cstheme="minorHAnsi"/>
          <w:sz w:val="20"/>
          <w:szCs w:val="20"/>
        </w:rPr>
        <w:t>) or Siri MSDS Index (</w:t>
      </w:r>
      <w:hyperlink r:id="rId167" w:history="1">
        <w:r>
          <w:rPr>
            <w:rStyle w:val="Hyperlink"/>
            <w:rFonts w:cstheme="minorHAnsi"/>
            <w:sz w:val="20"/>
            <w:szCs w:val="20"/>
          </w:rPr>
          <w:t>http://hazard.com/msds/</w:t>
        </w:r>
      </w:hyperlink>
      <w:r>
        <w:rPr>
          <w:rFonts w:cstheme="minorHAnsi"/>
          <w:sz w:val="20"/>
          <w:szCs w:val="20"/>
        </w:rPr>
        <w:t>).</w:t>
      </w:r>
    </w:p>
    <w:p w:rsidR="00301304" w:rsidRPr="00DC7D29"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1332100744"/>
      </w:sdtPr>
      <w:sdtEndPr/>
      <w:sdtContent>
        <w:p w:rsidR="00301304" w:rsidRPr="00DC7D29" w:rsidRDefault="00787CE3" w:rsidP="00301304">
          <w:pPr>
            <w:spacing w:before="120" w:after="120" w:line="288" w:lineRule="auto"/>
            <w:rPr>
              <w:rFonts w:cstheme="minorHAnsi"/>
              <w:b/>
            </w:rPr>
          </w:pPr>
          <w:sdt>
            <w:sdtPr>
              <w:rPr>
                <w:rFonts w:cstheme="minorHAnsi"/>
                <w:sz w:val="20"/>
                <w:szCs w:val="20"/>
              </w:rPr>
              <w:id w:val="840432772"/>
              <w:showingPlcHdr/>
            </w:sdtPr>
            <w:sdtEnd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DC7D29"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5B3DA1">
        <w:rPr>
          <w:rFonts w:cstheme="minorHAnsi"/>
          <w:b/>
          <w:color w:val="FF0000"/>
          <w:sz w:val="20"/>
          <w:szCs w:val="20"/>
        </w:rPr>
        <w:t>(signature of all users is required)</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873F24">
        <w:trPr>
          <w:trHeight w:val="576"/>
          <w:tblHeader/>
        </w:trPr>
        <w:tc>
          <w:tcPr>
            <w:tcW w:w="3873"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lastRenderedPageBreak/>
              <w:t>Name</w:t>
            </w:r>
          </w:p>
        </w:tc>
        <w:tc>
          <w:tcPr>
            <w:tcW w:w="3346"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31"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873F24">
        <w:trPr>
          <w:trHeight w:val="576"/>
        </w:trPr>
        <w:sdt>
          <w:sdtPr>
            <w:rPr>
              <w:rFonts w:cstheme="minorHAnsi"/>
              <w:b/>
            </w:rPr>
            <w:id w:val="-1293980767"/>
            <w:showingPlcHdr/>
          </w:sdtPr>
          <w:sdtEnd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1760332560"/>
            <w:showingPlcHdr/>
            <w:date>
              <w:dateFormat w:val="M/d/yyyy"/>
              <w:lid w:val="en-US"/>
              <w:storeMappedDataAs w:val="dateTime"/>
              <w:calendar w:val="gregorian"/>
            </w:date>
          </w:sdtPr>
          <w:sdtEnd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873F24">
        <w:trPr>
          <w:trHeight w:val="576"/>
        </w:trPr>
        <w:sdt>
          <w:sdtPr>
            <w:rPr>
              <w:rFonts w:cstheme="minorHAnsi"/>
              <w:b/>
            </w:rPr>
            <w:id w:val="803209423"/>
            <w:showingPlcHdr/>
          </w:sdtPr>
          <w:sdtEnd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1033762461"/>
            <w:showingPlcHdr/>
            <w:date>
              <w:dateFormat w:val="M/d/yyyy"/>
              <w:lid w:val="en-US"/>
              <w:storeMappedDataAs w:val="dateTime"/>
              <w:calendar w:val="gregorian"/>
            </w:date>
          </w:sdtPr>
          <w:sdtEnd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873F24">
        <w:trPr>
          <w:trHeight w:val="576"/>
        </w:trPr>
        <w:sdt>
          <w:sdtPr>
            <w:rPr>
              <w:rFonts w:cstheme="minorHAnsi"/>
              <w:b/>
            </w:rPr>
            <w:id w:val="1385363454"/>
            <w:showingPlcHdr/>
          </w:sdtPr>
          <w:sdtEnd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1213084501"/>
            <w:showingPlcHdr/>
            <w:date>
              <w:dateFormat w:val="M/d/yyyy"/>
              <w:lid w:val="en-US"/>
              <w:storeMappedDataAs w:val="dateTime"/>
              <w:calendar w:val="gregorian"/>
            </w:date>
          </w:sdtPr>
          <w:sdtEnd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873F24">
        <w:trPr>
          <w:trHeight w:val="576"/>
        </w:trPr>
        <w:sdt>
          <w:sdtPr>
            <w:rPr>
              <w:rFonts w:cstheme="minorHAnsi"/>
              <w:b/>
            </w:rPr>
            <w:id w:val="-1480073446"/>
            <w:showingPlcHdr/>
          </w:sdtPr>
          <w:sdtEnd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1117566180"/>
            <w:showingPlcHdr/>
            <w:date>
              <w:dateFormat w:val="M/d/yyyy"/>
              <w:lid w:val="en-US"/>
              <w:storeMappedDataAs w:val="dateTime"/>
              <w:calendar w:val="gregorian"/>
            </w:date>
          </w:sdtPr>
          <w:sdtEnd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873F24">
        <w:trPr>
          <w:trHeight w:val="576"/>
        </w:trPr>
        <w:sdt>
          <w:sdtPr>
            <w:rPr>
              <w:rFonts w:cstheme="minorHAnsi"/>
              <w:b/>
            </w:rPr>
            <w:id w:val="-371931400"/>
            <w:showingPlcHdr/>
          </w:sdtPr>
          <w:sdtEnd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1939951404"/>
            <w:showingPlcHdr/>
            <w:date>
              <w:dateFormat w:val="M/d/yyyy"/>
              <w:lid w:val="en-US"/>
              <w:storeMappedDataAs w:val="dateTime"/>
              <w:calendar w:val="gregorian"/>
            </w:date>
          </w:sdtPr>
          <w:sdtEnd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873F24">
        <w:trPr>
          <w:trHeight w:val="576"/>
        </w:trPr>
        <w:sdt>
          <w:sdtPr>
            <w:rPr>
              <w:rFonts w:cstheme="minorHAnsi"/>
              <w:b/>
            </w:rPr>
            <w:id w:val="-1304315710"/>
            <w:showingPlcHdr/>
          </w:sdtPr>
          <w:sdtEnd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1129595928"/>
            <w:showingPlcHdr/>
            <w:date>
              <w:dateFormat w:val="M/d/yyyy"/>
              <w:lid w:val="en-US"/>
              <w:storeMappedDataAs w:val="dateTime"/>
              <w:calendar w:val="gregorian"/>
            </w:date>
          </w:sdtPr>
          <w:sdtEnd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873F24">
        <w:trPr>
          <w:trHeight w:val="576"/>
        </w:trPr>
        <w:sdt>
          <w:sdtPr>
            <w:rPr>
              <w:rFonts w:cstheme="minorHAnsi"/>
              <w:b/>
            </w:rPr>
            <w:id w:val="-1578744914"/>
            <w:showingPlcHdr/>
          </w:sdtPr>
          <w:sdtEnd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909617750"/>
            <w:showingPlcHdr/>
            <w:date>
              <w:dateFormat w:val="M/d/yyyy"/>
              <w:lid w:val="en-US"/>
              <w:storeMappedDataAs w:val="dateTime"/>
              <w:calendar w:val="gregorian"/>
            </w:date>
          </w:sdtPr>
          <w:sdtEnd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Default="00301304" w:rsidP="00BA75EF">
      <w:pPr>
        <w:rPr>
          <w:rFonts w:cstheme="minorHAnsi"/>
          <w:b/>
        </w:rPr>
      </w:pPr>
    </w:p>
    <w:p w:rsidR="00873F24" w:rsidRDefault="00873F24" w:rsidP="00BA75EF"/>
    <w:p w:rsidR="00301304" w:rsidRDefault="00301304" w:rsidP="00BA75EF"/>
    <w:p w:rsidR="00301304" w:rsidRDefault="00301304" w:rsidP="00301304">
      <w:pPr>
        <w:spacing w:before="120" w:after="120"/>
        <w:jc w:val="center"/>
        <w:rPr>
          <w:rFonts w:cstheme="minorHAnsi"/>
          <w:sz w:val="48"/>
          <w:szCs w:val="48"/>
        </w:rPr>
      </w:pPr>
      <w:r>
        <w:rPr>
          <w:rFonts w:cstheme="minorHAnsi"/>
          <w:sz w:val="48"/>
          <w:szCs w:val="48"/>
        </w:rPr>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Ammonia</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lastRenderedPageBreak/>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303300504"/>
            <w:placeholder>
              <w:docPart w:val="7F4DC57042B246B9823C85764FFBCBC0"/>
            </w:placeholder>
            <w:date w:fullDate="2014-10-15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2034871292"/>
            <w:placeholder>
              <w:docPart w:val="D6C85237ECF84566A2CA2F84C89A05A1"/>
            </w:placeholder>
            <w:date w:fullDate="2014-10-17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2045244219"/>
            <w:placeholder>
              <w:docPart w:val="F378BC9A7DC349A3AC24520DCA9AA7EC"/>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2084820679"/>
            <w:placeholder>
              <w:docPart w:val="8D2B2B9DA722462DAE953DA03C7306BB"/>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802490099"/>
            <w:placeholder>
              <w:docPart w:val="7E875ADDD11E4D38B8FF303B034A687C"/>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381822860"/>
            <w:placeholder>
              <w:docPart w:val="584FBC99CEA849BB83AA4A142518AA8B"/>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308865113"/>
            <w:placeholder>
              <w:docPart w:val="065AFA2829E8476BBB0DDA2729CEC413"/>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665769617"/>
            <w:placeholder>
              <w:docPart w:val="FA056F2A4B0C4949BDE637AFE3D55FE8"/>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411845" w:rsidRDefault="009C0AF8" w:rsidP="00301304">
      <w:pPr>
        <w:spacing w:before="120" w:after="120"/>
        <w:rPr>
          <w:rFonts w:cstheme="minorHAnsi"/>
          <w:b/>
        </w:rPr>
      </w:pPr>
    </w:p>
    <w:p w:rsidR="00301304" w:rsidRDefault="00301304" w:rsidP="00301304">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301304" w:rsidRPr="00DC7D29" w:rsidRDefault="00787CE3" w:rsidP="00301304">
      <w:pPr>
        <w:spacing w:before="120" w:after="120" w:line="288" w:lineRule="auto"/>
        <w:rPr>
          <w:rFonts w:cstheme="minorHAnsi"/>
          <w:sz w:val="20"/>
          <w:szCs w:val="20"/>
        </w:rPr>
      </w:pPr>
      <w:sdt>
        <w:sdtPr>
          <w:rPr>
            <w:rFonts w:cstheme="minorHAnsi"/>
          </w:rPr>
          <w:id w:val="1999684285"/>
          <w14:checkbox>
            <w14:checked w14:val="0"/>
            <w14:checkedState w14:val="2612" w14:font="Times New Roman"/>
            <w14:uncheckedState w14:val="2610" w14:font="Times New Roman"/>
          </w14:checkbox>
        </w:sdtPr>
        <w:sdtEndPr/>
        <w:sdtContent>
          <w:r w:rsidR="00301304" w:rsidRPr="00DC7D29">
            <w:rPr>
              <w:rFonts w:ascii="MS Gothic" w:eastAsia="MS Gothic" w:hAnsi="MS Gothic" w:cs="MS Gothic" w:hint="eastAsia"/>
            </w:rPr>
            <w:t>☐</w:t>
          </w:r>
        </w:sdtContent>
      </w:sdt>
      <w:r w:rsidR="00301304" w:rsidRPr="00DC7D29">
        <w:rPr>
          <w:rFonts w:cstheme="minorHAnsi"/>
        </w:rPr>
        <w:t xml:space="preserve"> Process            </w:t>
      </w:r>
      <w:sdt>
        <w:sdtPr>
          <w:rPr>
            <w:rFonts w:cstheme="minorHAnsi"/>
          </w:rPr>
          <w:id w:val="764894416"/>
          <w14:checkbox>
            <w14:checked w14:val="1"/>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268617447"/>
          <w14:checkbox>
            <w14:checked w14:val="0"/>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t>Section 3 – Physical / Chemical Properties and Uses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7664-41-7</w:t>
      </w:r>
    </w:p>
    <w:p w:rsidR="00301304" w:rsidRPr="00A831F0"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w:t>
      </w:r>
      <w:r>
        <w:rPr>
          <w:rFonts w:cstheme="minorHAnsi"/>
          <w:sz w:val="20"/>
          <w:szCs w:val="20"/>
        </w:rPr>
        <w:t xml:space="preserve"> Corrosive</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NH</w:t>
      </w:r>
      <w:r w:rsidRPr="00F00017">
        <w:rPr>
          <w:rFonts w:cstheme="minorHAnsi"/>
          <w:color w:val="000000"/>
          <w:sz w:val="20"/>
          <w:szCs w:val="20"/>
          <w:shd w:val="clear" w:color="auto" w:fill="FFFFFF"/>
          <w:vertAlign w:val="subscript"/>
        </w:rPr>
        <w:t>3</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Form </w:t>
      </w:r>
      <w:r>
        <w:rPr>
          <w:rFonts w:cstheme="minorHAnsi"/>
          <w:sz w:val="20"/>
          <w:szCs w:val="20"/>
        </w:rPr>
        <w:t>(physical state): Gas</w:t>
      </w:r>
    </w:p>
    <w:p w:rsidR="00301304"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w:t>
      </w:r>
    </w:p>
    <w:p w:rsidR="00301304" w:rsidRPr="00C654CE" w:rsidRDefault="00301304" w:rsidP="00301304">
      <w:pPr>
        <w:spacing w:before="120" w:after="120" w:line="288" w:lineRule="auto"/>
        <w:rPr>
          <w:rFonts w:cstheme="minorHAnsi"/>
          <w:b/>
          <w:color w:val="000000"/>
          <w:sz w:val="20"/>
          <w:szCs w:val="20"/>
          <w:shd w:val="clear" w:color="auto" w:fill="FFFFFF"/>
        </w:rPr>
      </w:pPr>
      <w:r w:rsidRPr="00C654CE">
        <w:rPr>
          <w:rFonts w:cstheme="minorHAnsi"/>
          <w:b/>
          <w:color w:val="000000"/>
          <w:sz w:val="20"/>
          <w:szCs w:val="20"/>
          <w:shd w:val="clear" w:color="auto" w:fill="FFFFFF"/>
        </w:rPr>
        <w:t>OSHA Permissible Exposure Limits (PELs):</w:t>
      </w:r>
    </w:p>
    <w:p w:rsidR="00301304" w:rsidRPr="00DC7D29" w:rsidRDefault="00301304" w:rsidP="00301304">
      <w:pPr>
        <w:spacing w:before="120" w:after="120" w:line="288" w:lineRule="auto"/>
        <w:rPr>
          <w:rFonts w:cstheme="minorHAnsi"/>
          <w:sz w:val="20"/>
          <w:szCs w:val="20"/>
        </w:rPr>
      </w:pPr>
      <w:r>
        <w:rPr>
          <w:rFonts w:cstheme="minorHAnsi"/>
          <w:sz w:val="20"/>
          <w:szCs w:val="20"/>
        </w:rPr>
        <w:t>TWA (8 hours): 50 ppm (35 mg/m</w:t>
      </w:r>
      <w:r w:rsidRPr="00C654CE">
        <w:rPr>
          <w:rFonts w:cstheme="minorHAnsi"/>
          <w:sz w:val="20"/>
          <w:szCs w:val="20"/>
          <w:vertAlign w:val="superscript"/>
        </w:rPr>
        <w:t>3</w:t>
      </w:r>
      <w:r>
        <w:rPr>
          <w:rFonts w:cstheme="minorHAnsi"/>
          <w:sz w:val="20"/>
          <w:szCs w:val="20"/>
        </w:rPr>
        <w:t>)</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Default="00301304" w:rsidP="00301304">
      <w:pPr>
        <w:spacing w:before="120" w:after="120" w:line="288" w:lineRule="auto"/>
        <w:rPr>
          <w:rFonts w:cstheme="minorHAnsi"/>
          <w:color w:val="222222"/>
          <w:sz w:val="20"/>
          <w:szCs w:val="20"/>
        </w:rPr>
      </w:pPr>
      <w:r>
        <w:rPr>
          <w:rFonts w:cstheme="minorHAnsi"/>
          <w:color w:val="222222"/>
          <w:sz w:val="20"/>
          <w:szCs w:val="20"/>
        </w:rPr>
        <w:t xml:space="preserve">Ammonia </w:t>
      </w:r>
      <w:r w:rsidRPr="00F56C70">
        <w:rPr>
          <w:rFonts w:cstheme="minorHAnsi"/>
          <w:color w:val="222222"/>
          <w:sz w:val="20"/>
          <w:szCs w:val="20"/>
        </w:rPr>
        <w:t xml:space="preserve">is </w:t>
      </w:r>
      <w:r>
        <w:rPr>
          <w:rFonts w:cstheme="minorHAnsi"/>
          <w:color w:val="222222"/>
          <w:sz w:val="20"/>
          <w:szCs w:val="20"/>
        </w:rPr>
        <w:t>a compressed gas and</w:t>
      </w:r>
      <w:r>
        <w:rPr>
          <w:rFonts w:cstheme="minorHAnsi"/>
          <w:b/>
          <w:color w:val="222222"/>
          <w:sz w:val="20"/>
          <w:szCs w:val="20"/>
        </w:rPr>
        <w:t xml:space="preserve"> corrosive</w:t>
      </w:r>
      <w:r>
        <w:rPr>
          <w:rFonts w:cstheme="minorHAnsi"/>
          <w:color w:val="222222"/>
          <w:sz w:val="20"/>
          <w:szCs w:val="20"/>
        </w:rPr>
        <w:t>. Ammonia is also f</w:t>
      </w:r>
      <w:r w:rsidRPr="00F00017">
        <w:rPr>
          <w:rFonts w:cstheme="minorHAnsi"/>
          <w:color w:val="222222"/>
          <w:sz w:val="20"/>
          <w:szCs w:val="20"/>
        </w:rPr>
        <w:t>lammable if exposed to oxidizing materials.</w:t>
      </w:r>
    </w:p>
    <w:p w:rsidR="00301304" w:rsidRPr="00585E0A" w:rsidRDefault="00301304" w:rsidP="00301304">
      <w:pPr>
        <w:spacing w:before="120" w:after="120" w:line="288" w:lineRule="auto"/>
        <w:rPr>
          <w:rFonts w:cstheme="minorHAnsi"/>
          <w:b/>
          <w:bCs/>
          <w:sz w:val="20"/>
          <w:szCs w:val="20"/>
          <w:u w:val="single"/>
        </w:rPr>
      </w:pPr>
      <w:r w:rsidRPr="00585E0A">
        <w:rPr>
          <w:rFonts w:cstheme="minorHAnsi"/>
          <w:b/>
          <w:bCs/>
          <w:sz w:val="20"/>
          <w:szCs w:val="20"/>
          <w:u w:val="single"/>
        </w:rPr>
        <w:lastRenderedPageBreak/>
        <w:t>Potential Health Effects:</w:t>
      </w:r>
    </w:p>
    <w:p w:rsidR="00301304" w:rsidRDefault="00301304" w:rsidP="00301304">
      <w:pPr>
        <w:spacing w:before="120" w:after="120" w:line="288" w:lineRule="auto"/>
        <w:rPr>
          <w:rFonts w:cstheme="minorHAnsi"/>
          <w:color w:val="222222"/>
          <w:sz w:val="20"/>
          <w:szCs w:val="20"/>
        </w:rPr>
      </w:pPr>
      <w:r w:rsidRPr="00194BFB">
        <w:rPr>
          <w:rFonts w:cstheme="minorHAnsi"/>
          <w:b/>
          <w:color w:val="222222"/>
          <w:sz w:val="20"/>
          <w:szCs w:val="20"/>
        </w:rPr>
        <w:t>Inhalation</w:t>
      </w:r>
      <w:r>
        <w:rPr>
          <w:rFonts w:cstheme="minorHAnsi"/>
          <w:color w:val="222222"/>
          <w:sz w:val="20"/>
          <w:szCs w:val="20"/>
        </w:rPr>
        <w:t>:</w:t>
      </w:r>
      <w:r w:rsidRPr="00585E0A">
        <w:rPr>
          <w:rFonts w:cstheme="minorHAnsi"/>
          <w:color w:val="222222"/>
          <w:sz w:val="20"/>
          <w:szCs w:val="20"/>
        </w:rPr>
        <w:t xml:space="preserve"> </w:t>
      </w:r>
      <w:r>
        <w:rPr>
          <w:rFonts w:cstheme="minorHAnsi"/>
          <w:color w:val="222222"/>
          <w:sz w:val="20"/>
          <w:szCs w:val="20"/>
        </w:rPr>
        <w:t xml:space="preserve">Ammonia is </w:t>
      </w:r>
      <w:r w:rsidRPr="00585E0A">
        <w:rPr>
          <w:rFonts w:cstheme="minorHAnsi"/>
          <w:b/>
          <w:color w:val="222222"/>
          <w:sz w:val="20"/>
          <w:szCs w:val="20"/>
        </w:rPr>
        <w:t>very</w:t>
      </w:r>
      <w:r>
        <w:rPr>
          <w:rFonts w:cstheme="minorHAnsi"/>
          <w:b/>
          <w:color w:val="222222"/>
          <w:sz w:val="20"/>
          <w:szCs w:val="20"/>
        </w:rPr>
        <w:t xml:space="preserve"> toxic if inhaled; </w:t>
      </w:r>
      <w:r w:rsidRPr="00F00017">
        <w:rPr>
          <w:rFonts w:cstheme="minorHAnsi"/>
          <w:color w:val="222222"/>
          <w:sz w:val="20"/>
          <w:szCs w:val="20"/>
        </w:rPr>
        <w:t>avoid breathing vapors or fumes</w:t>
      </w:r>
      <w:r>
        <w:rPr>
          <w:rFonts w:cstheme="minorHAnsi"/>
          <w:b/>
          <w:color w:val="222222"/>
          <w:sz w:val="20"/>
          <w:szCs w:val="20"/>
        </w:rPr>
        <w:t>.</w:t>
      </w:r>
    </w:p>
    <w:p w:rsidR="00301304" w:rsidRDefault="00301304" w:rsidP="00301304">
      <w:pPr>
        <w:spacing w:before="120" w:after="120" w:line="288" w:lineRule="auto"/>
        <w:rPr>
          <w:rFonts w:cstheme="minorHAnsi"/>
          <w:color w:val="222222"/>
          <w:sz w:val="20"/>
          <w:szCs w:val="20"/>
        </w:rPr>
      </w:pPr>
      <w:r w:rsidRPr="00194BFB">
        <w:rPr>
          <w:rFonts w:cstheme="minorHAnsi"/>
          <w:b/>
          <w:color w:val="222222"/>
          <w:sz w:val="20"/>
          <w:szCs w:val="20"/>
        </w:rPr>
        <w:t>Eyes</w:t>
      </w:r>
      <w:r>
        <w:rPr>
          <w:rFonts w:cstheme="minorHAnsi"/>
          <w:color w:val="222222"/>
          <w:sz w:val="20"/>
          <w:szCs w:val="20"/>
        </w:rPr>
        <w:t>:</w:t>
      </w:r>
      <w:r w:rsidRPr="00585E0A">
        <w:rPr>
          <w:rFonts w:cstheme="minorHAnsi"/>
          <w:color w:val="222222"/>
          <w:sz w:val="20"/>
          <w:szCs w:val="20"/>
        </w:rPr>
        <w:t xml:space="preserve"> </w:t>
      </w:r>
      <w:r>
        <w:rPr>
          <w:rFonts w:cstheme="minorHAnsi"/>
          <w:color w:val="222222"/>
          <w:sz w:val="20"/>
          <w:szCs w:val="20"/>
        </w:rPr>
        <w:t>Ammonia can cause burns to the eyes</w:t>
      </w:r>
    </w:p>
    <w:p w:rsidR="00301304" w:rsidRDefault="00301304" w:rsidP="00301304">
      <w:pPr>
        <w:spacing w:before="120" w:after="120" w:line="288" w:lineRule="auto"/>
        <w:rPr>
          <w:rFonts w:cstheme="minorHAnsi"/>
          <w:color w:val="222222"/>
          <w:sz w:val="20"/>
          <w:szCs w:val="20"/>
        </w:rPr>
      </w:pPr>
      <w:r w:rsidRPr="00194BFB">
        <w:rPr>
          <w:rFonts w:cstheme="minorHAnsi"/>
          <w:b/>
          <w:color w:val="222222"/>
          <w:sz w:val="20"/>
          <w:szCs w:val="20"/>
        </w:rPr>
        <w:t>Skin</w:t>
      </w:r>
      <w:r>
        <w:rPr>
          <w:rFonts w:cstheme="minorHAnsi"/>
          <w:color w:val="222222"/>
          <w:sz w:val="20"/>
          <w:szCs w:val="20"/>
        </w:rPr>
        <w:t>: Ammonia can cause burns upon contact</w:t>
      </w:r>
    </w:p>
    <w:p w:rsidR="00301304" w:rsidRPr="00F00017" w:rsidRDefault="00301304" w:rsidP="00301304">
      <w:pPr>
        <w:spacing w:before="120" w:after="120" w:line="288" w:lineRule="auto"/>
        <w:rPr>
          <w:rFonts w:cstheme="minorHAnsi"/>
          <w:color w:val="222222"/>
          <w:sz w:val="20"/>
          <w:szCs w:val="20"/>
        </w:rPr>
      </w:pPr>
      <w:r w:rsidRPr="00931A51">
        <w:rPr>
          <w:rFonts w:cstheme="minorHAnsi"/>
          <w:b/>
          <w:color w:val="222222"/>
          <w:sz w:val="20"/>
          <w:szCs w:val="20"/>
        </w:rPr>
        <w:t>Ingestion</w:t>
      </w:r>
      <w:r>
        <w:rPr>
          <w:rFonts w:cstheme="minorHAnsi"/>
          <w:color w:val="222222"/>
          <w:sz w:val="20"/>
          <w:szCs w:val="20"/>
        </w:rPr>
        <w:t>: Since Ammonia is a gas a room temperature, ingestion is an unlikely exposure route. Refer to the section on inhalation.</w:t>
      </w:r>
    </w:p>
    <w:p w:rsidR="00301304" w:rsidRDefault="00301304" w:rsidP="00301304">
      <w:pPr>
        <w:spacing w:before="120" w:after="120" w:line="288" w:lineRule="auto"/>
        <w:rPr>
          <w:rFonts w:cstheme="minorHAnsi"/>
          <w:b/>
        </w:rPr>
      </w:pPr>
      <w:r>
        <w:rPr>
          <w:rFonts w:ascii="Tahoma" w:hAnsi="Tahoma" w:cs="Tahoma"/>
          <w:noProof/>
        </w:rPr>
        <w:drawing>
          <wp:inline distT="0" distB="0" distL="0" distR="0" wp14:anchorId="76D06250" wp14:editId="335886DB">
            <wp:extent cx="641350" cy="641350"/>
            <wp:effectExtent l="0" t="0" r="6350" b="6350"/>
            <wp:docPr id="2072" name="Picture 2072"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ogram"/>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40081" cy="640081"/>
                    </a:xfrm>
                    <a:prstGeom prst="rect">
                      <a:avLst/>
                    </a:prstGeom>
                    <a:noFill/>
                    <a:ln>
                      <a:noFill/>
                    </a:ln>
                  </pic:spPr>
                </pic:pic>
              </a:graphicData>
            </a:graphic>
          </wp:inline>
        </w:drawing>
      </w:r>
      <w:r>
        <w:rPr>
          <w:rFonts w:cstheme="minorHAnsi"/>
          <w:b/>
          <w:noProof/>
        </w:rPr>
        <w:drawing>
          <wp:inline distT="0" distB="0" distL="0" distR="0" wp14:anchorId="663A59B2" wp14:editId="678FEF35">
            <wp:extent cx="654050" cy="654050"/>
            <wp:effectExtent l="0" t="0" r="0" b="0"/>
            <wp:docPr id="2073" name="Picture 2073"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51267" cy="651267"/>
                    </a:xfrm>
                    <a:prstGeom prst="rect">
                      <a:avLst/>
                    </a:prstGeom>
                    <a:noFill/>
                    <a:ln>
                      <a:noFill/>
                    </a:ln>
                  </pic:spPr>
                </pic:pic>
              </a:graphicData>
            </a:graphic>
          </wp:inline>
        </w:drawing>
      </w:r>
      <w:r w:rsidRPr="00D22556">
        <w:rPr>
          <w:rFonts w:cstheme="minorHAnsi"/>
          <w:b/>
          <w:noProof/>
        </w:rPr>
        <w:drawing>
          <wp:inline distT="0" distB="0" distL="0" distR="0" wp14:anchorId="17D8B386" wp14:editId="6F6BEB67">
            <wp:extent cx="622300" cy="645516"/>
            <wp:effectExtent l="0" t="0" r="6350" b="2540"/>
            <wp:docPr id="2074" name="Picture 2074" descr="GHS Toxic Hazard Pictogram" title="GHS Toxic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29445" cy="652928"/>
                    </a:xfrm>
                    <a:prstGeom prst="rect">
                      <a:avLst/>
                    </a:prstGeom>
                    <a:noFill/>
                    <a:ln>
                      <a:noFill/>
                    </a:ln>
                  </pic:spPr>
                </pic:pic>
              </a:graphicData>
            </a:graphic>
          </wp:inline>
        </w:drawing>
      </w:r>
      <w:r>
        <w:rPr>
          <w:rFonts w:cstheme="minorHAnsi"/>
          <w:b/>
          <w:noProof/>
        </w:rPr>
        <w:drawing>
          <wp:inline distT="0" distB="0" distL="0" distR="0" wp14:anchorId="1A32B273" wp14:editId="25F4AC23">
            <wp:extent cx="632854" cy="654050"/>
            <wp:effectExtent l="0" t="0" r="0" b="0"/>
            <wp:docPr id="2075" name="Picture 2075" descr="GHS Environmentally Damaging Hazard Pictogram" title="GHS Environmentally Damaging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30161" cy="651267"/>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Gloves must be worn. Nitrile gloves are </w:t>
      </w:r>
      <w:r>
        <w:rPr>
          <w:rFonts w:cstheme="minorHAnsi"/>
          <w:sz w:val="20"/>
          <w:szCs w:val="20"/>
        </w:rPr>
        <w:t>r</w:t>
      </w:r>
      <w:r w:rsidRPr="00DC7D29">
        <w:rPr>
          <w:rFonts w:cstheme="minorHAnsi"/>
          <w:sz w:val="20"/>
          <w:szCs w:val="20"/>
        </w:rPr>
        <w:t>ecommended</w:t>
      </w:r>
      <w:r>
        <w:rPr>
          <w:rFonts w:cstheme="minorHAnsi"/>
          <w:sz w:val="20"/>
          <w:szCs w:val="20"/>
        </w:rPr>
        <w:t>.</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dangerous when wet material being handled.</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873F24" w:rsidRDefault="00787CE3" w:rsidP="00873F24">
      <w:pPr>
        <w:pStyle w:val="NoSpacing"/>
        <w:spacing w:before="120" w:after="120" w:line="288" w:lineRule="auto"/>
        <w:rPr>
          <w:rFonts w:cstheme="minorHAnsi"/>
          <w:color w:val="000080"/>
          <w:sz w:val="20"/>
          <w:szCs w:val="20"/>
        </w:rPr>
      </w:pPr>
      <w:hyperlink r:id="rId169"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lastRenderedPageBreak/>
        <w:t xml:space="preserve">Flame resistant lab coats must be worn and be appropriately sized for the individual and buttoned to their full length.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301304" w:rsidRPr="00DC7D29" w:rsidRDefault="00301304" w:rsidP="00301304">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301304" w:rsidRPr="00DC7D29" w:rsidRDefault="00301304" w:rsidP="0030130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The use of Ammonia must be conducted in a properly-functioning chemical fume hood. The chemical fume hood must be approved and certified by REM and have a face velocity between 85 – 125 feet per minute. Inside the fume hood, keep these materials away from oxidizing agents, acids, and moisture/water.</w:t>
      </w: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Move into the fresh air immediately and give oxygen. If not breathing give artificial respiration</w:t>
      </w:r>
      <w:r>
        <w:rPr>
          <w:rFonts w:cstheme="minorHAnsi"/>
          <w:sz w:val="20"/>
          <w:szCs w:val="20"/>
        </w:rPr>
        <w:t xml:space="preserve">. </w:t>
      </w:r>
      <w:r w:rsidRPr="00DC7D29">
        <w:rPr>
          <w:rFonts w:cstheme="minorHAnsi"/>
          <w:sz w:val="20"/>
          <w:szCs w:val="20"/>
        </w:rPr>
        <w:t xml:space="preserve">Seek medical attention immediately.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Default="00301304" w:rsidP="00301304">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sidRPr="00DC7D29">
        <w:rPr>
          <w:rFonts w:cstheme="minorHAnsi"/>
          <w:bCs/>
          <w:sz w:val="20"/>
          <w:szCs w:val="20"/>
        </w:rPr>
        <w:t>Seek medical attention immediately.</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sidRPr="00DC7D29">
        <w:rPr>
          <w:rFonts w:cstheme="minorHAnsi"/>
          <w:sz w:val="20"/>
          <w:szCs w:val="20"/>
        </w:rPr>
        <w:t>Check for and remove any contact lenses. Rinse thoroughly with plenty of water for at least 15 minutes and consult a physician. Seek immediate medical attention and continue eye rinse during transport to hospital.</w:t>
      </w:r>
    </w:p>
    <w:p w:rsidR="00301304" w:rsidRPr="00DC7D29" w:rsidRDefault="00301304" w:rsidP="00301304">
      <w:pPr>
        <w:spacing w:before="120" w:after="120" w:line="288" w:lineRule="auto"/>
        <w:rPr>
          <w:rFonts w:cstheme="minorHAnsi"/>
          <w:b/>
        </w:rPr>
      </w:pP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301304" w:rsidRPr="005B472E" w:rsidRDefault="00301304" w:rsidP="00301304">
      <w:pPr>
        <w:spacing w:before="120" w:after="120" w:line="288" w:lineRule="auto"/>
        <w:rPr>
          <w:rFonts w:cstheme="minorHAnsi"/>
          <w:sz w:val="20"/>
          <w:szCs w:val="20"/>
        </w:rPr>
      </w:pPr>
      <w:r w:rsidRPr="005B472E">
        <w:rPr>
          <w:rFonts w:cstheme="minorHAnsi"/>
          <w:sz w:val="20"/>
          <w:szCs w:val="20"/>
        </w:rPr>
        <w:t>As this product is a gas, refer to the inhalation section above.</w:t>
      </w:r>
    </w:p>
    <w:p w:rsidR="00301304" w:rsidRPr="00DC7D29" w:rsidRDefault="00301304" w:rsidP="00301304">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301304" w:rsidRPr="00E70C3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sidRPr="00621150">
        <w:rPr>
          <w:rFonts w:cstheme="minorHAnsi"/>
          <w:color w:val="000000"/>
          <w:sz w:val="20"/>
        </w:rPr>
        <w:t>Keep containers tightly closed. Store in a cool, dry and well-ventilated area</w:t>
      </w:r>
      <w:r>
        <w:rPr>
          <w:rFonts w:cstheme="minorHAnsi"/>
          <w:color w:val="000000"/>
          <w:sz w:val="20"/>
        </w:rPr>
        <w:t>.</w:t>
      </w:r>
    </w:p>
    <w:p w:rsidR="00301304" w:rsidRPr="002C4BC0"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Pr>
          <w:rFonts w:cstheme="minorHAnsi"/>
          <w:color w:val="000000"/>
          <w:sz w:val="20"/>
        </w:rPr>
        <w:t>Incompatible with the following materials: oxidizing materials, bases.</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Pr>
          <w:rFonts w:cstheme="minorHAnsi"/>
          <w:sz w:val="20"/>
        </w:rPr>
        <w:lastRenderedPageBreak/>
        <w:t>Contents under pressure</w:t>
      </w:r>
    </w:p>
    <w:p w:rsidR="00301304" w:rsidRPr="00DC7D29" w:rsidRDefault="00301304" w:rsidP="00301304">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301304" w:rsidRPr="005B3DA1" w:rsidRDefault="00301304" w:rsidP="00301304">
      <w:pPr>
        <w:shd w:val="clear" w:color="auto" w:fill="FFFFFF"/>
        <w:spacing w:before="120" w:after="120" w:line="288" w:lineRule="auto"/>
        <w:rPr>
          <w:rFonts w:cstheme="minorHAnsi"/>
          <w:i/>
        </w:rPr>
      </w:pPr>
      <w:r w:rsidRPr="005B3DA1">
        <w:rPr>
          <w:rFonts w:cstheme="minorHAnsi"/>
          <w:b/>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70" w:history="1">
        <w:r w:rsidRPr="00772FAE">
          <w:rPr>
            <w:rStyle w:val="Hyperlink"/>
            <w:rFonts w:cstheme="minorHAnsi"/>
            <w:sz w:val="20"/>
            <w:szCs w:val="20"/>
          </w:rPr>
          <w:t>http://www.purdue.edu/rem/injury/froi.htm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and in a designated area (flammable cabinet is recommended). Ammonia cylinders should be stored away from heat, oxidizers, and bases.</w:t>
      </w:r>
    </w:p>
    <w:p w:rsidR="00301304" w:rsidRDefault="00301304" w:rsidP="00301304">
      <w:pPr>
        <w:spacing w:before="120" w:after="120" w:line="288" w:lineRule="auto"/>
        <w:rPr>
          <w:rFonts w:cstheme="minorHAnsi"/>
          <w:sz w:val="20"/>
          <w:szCs w:val="20"/>
        </w:rPr>
      </w:pPr>
    </w:p>
    <w:p w:rsidR="00301304" w:rsidRDefault="00301304" w:rsidP="00301304">
      <w:pPr>
        <w:spacing w:before="120" w:after="120" w:line="288" w:lineRule="auto"/>
        <w:rPr>
          <w:rFonts w:cstheme="minorHAnsi"/>
          <w:sz w:val="20"/>
          <w:szCs w:val="20"/>
        </w:rPr>
      </w:pPr>
    </w:p>
    <w:p w:rsidR="00301304" w:rsidRPr="00DC7D29" w:rsidRDefault="00301304" w:rsidP="00301304">
      <w:pPr>
        <w:spacing w:before="120" w:after="120" w:line="288" w:lineRule="auto"/>
        <w:rPr>
          <w:rFonts w:cstheme="minorHAnsi"/>
          <w:sz w:val="20"/>
          <w:szCs w:val="20"/>
        </w:rPr>
      </w:pP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71" w:history="1">
        <w:r w:rsidRPr="00772FAE">
          <w:rPr>
            <w:rStyle w:val="Hyperlink"/>
            <w:rFonts w:cstheme="minorHAnsi"/>
            <w:sz w:val="20"/>
            <w:szCs w:val="20"/>
          </w:rPr>
          <w:t>http://www.purdue.edu/rem/hmm/wststo.htm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SDS for Ammonia must be made available to all personnel working in the laboratory at all times. To obtain a copy of the SDS, contact the chemical manufacturer or REM at 49-46371. Many manufacturers’ SDSs can be found online on websites such as Sigma-Aldrich (</w:t>
      </w:r>
      <w:hyperlink r:id="rId172" w:history="1">
        <w:r>
          <w:rPr>
            <w:rStyle w:val="Hyperlink"/>
            <w:rFonts w:cstheme="minorHAnsi"/>
            <w:sz w:val="20"/>
            <w:szCs w:val="20"/>
          </w:rPr>
          <w:t>http://www.sigmaaldrich.com/united-states.html</w:t>
        </w:r>
      </w:hyperlink>
      <w:r>
        <w:rPr>
          <w:rFonts w:cstheme="minorHAnsi"/>
          <w:sz w:val="20"/>
          <w:szCs w:val="20"/>
        </w:rPr>
        <w:t>) or Siri MSDS Index (</w:t>
      </w:r>
      <w:hyperlink r:id="rId173" w:history="1">
        <w:r>
          <w:rPr>
            <w:rStyle w:val="Hyperlink"/>
            <w:rFonts w:cstheme="minorHAnsi"/>
            <w:sz w:val="20"/>
            <w:szCs w:val="20"/>
          </w:rPr>
          <w:t>http://hazard.com/msds/</w:t>
        </w:r>
      </w:hyperlink>
      <w:r>
        <w:rPr>
          <w:rFonts w:cstheme="minorHAnsi"/>
          <w:sz w:val="20"/>
          <w:szCs w:val="20"/>
        </w:rPr>
        <w:t>).</w:t>
      </w:r>
    </w:p>
    <w:p w:rsidR="00301304" w:rsidRPr="00DC7D29"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956094256"/>
      </w:sdtPr>
      <w:sdtEndPr/>
      <w:sdtContent>
        <w:p w:rsidR="00301304" w:rsidRPr="00DC7D29" w:rsidRDefault="00787CE3" w:rsidP="00301304">
          <w:pPr>
            <w:spacing w:before="120" w:after="120" w:line="288" w:lineRule="auto"/>
            <w:rPr>
              <w:rFonts w:cstheme="minorHAnsi"/>
              <w:b/>
            </w:rPr>
          </w:pPr>
          <w:sdt>
            <w:sdtPr>
              <w:rPr>
                <w:rFonts w:cstheme="minorHAnsi"/>
                <w:sz w:val="20"/>
                <w:szCs w:val="20"/>
              </w:rPr>
              <w:id w:val="277071898"/>
              <w:showingPlcHdr/>
            </w:sdtPr>
            <w:sdtEnd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DC7D29"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5B3DA1">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Ammonia</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B2351">
        <w:trPr>
          <w:trHeight w:val="576"/>
          <w:tblHeader/>
        </w:trPr>
        <w:tc>
          <w:tcPr>
            <w:tcW w:w="39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B2351">
        <w:trPr>
          <w:trHeight w:val="576"/>
        </w:trPr>
        <w:sdt>
          <w:sdtPr>
            <w:rPr>
              <w:rFonts w:cstheme="minorHAnsi"/>
              <w:b/>
            </w:rPr>
            <w:id w:val="-213590635"/>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96687416"/>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713185444"/>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087653521"/>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746265654"/>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451368506"/>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863714350"/>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54071933"/>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408733564"/>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723515507"/>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640483256"/>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149891254"/>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418012410"/>
            <w:showingPlcHdr/>
          </w:sdtPr>
          <w:sdtEndPr/>
          <w:sdtContent>
            <w:tc>
              <w:tcPr>
                <w:tcW w:w="3978" w:type="dxa"/>
              </w:tcPr>
              <w:p w:rsidR="00301304"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932938105"/>
            <w:showingPlcHdr/>
            <w:date>
              <w:dateFormat w:val="M/d/yyyy"/>
              <w:lid w:val="en-US"/>
              <w:storeMappedDataAs w:val="dateTime"/>
              <w:calendar w:val="gregorian"/>
            </w:date>
          </w:sdtPr>
          <w:sdtEndPr/>
          <w:sdtContent>
            <w:tc>
              <w:tcPr>
                <w:tcW w:w="2178" w:type="dxa"/>
              </w:tcPr>
              <w:p w:rsidR="00301304"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Pr="00DC7D29" w:rsidRDefault="00301304" w:rsidP="00301304">
      <w:pPr>
        <w:spacing w:before="120" w:after="120" w:line="288" w:lineRule="auto"/>
        <w:rPr>
          <w:rFonts w:cstheme="minorHAnsi"/>
          <w:b/>
        </w:rPr>
      </w:pPr>
    </w:p>
    <w:p w:rsidR="00301304" w:rsidRDefault="00301304" w:rsidP="00301304">
      <w:pPr>
        <w:spacing w:before="120" w:after="120"/>
        <w:jc w:val="center"/>
        <w:rPr>
          <w:rFonts w:cstheme="minorHAnsi"/>
          <w:sz w:val="48"/>
          <w:szCs w:val="48"/>
        </w:rPr>
      </w:pPr>
      <w:r>
        <w:rPr>
          <w:rFonts w:cstheme="minorHAnsi"/>
          <w:sz w:val="48"/>
          <w:szCs w:val="48"/>
        </w:rPr>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Base Baths (Alcoholic Hydroxide Solutions)</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pStyle w:val="Heading1"/>
        <w:rPr>
          <w:rFonts w:ascii="Calibri" w:hAnsi="Calibri" w:cs="Calibri"/>
        </w:rPr>
      </w:pPr>
      <w:r w:rsidRPr="00272300">
        <w:rPr>
          <w:rFonts w:ascii="Calibri" w:hAnsi="Calibri" w:cs="Calibr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921144017"/>
            <w:placeholder>
              <w:docPart w:val="9CAAA633352A47A2A3C0BEB4E41F428C"/>
            </w:placeholder>
            <w:date w:fullDate="2014-10-15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734015557"/>
            <w:placeholder>
              <w:docPart w:val="760DE126E4D5430E9EDC37474C21D157"/>
            </w:placeholder>
            <w:date w:fullDate="2014-10-17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457016187"/>
            <w:placeholder>
              <w:docPart w:val="F146F626563C4818BFBABDB3A9A55B39"/>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74348551"/>
            <w:placeholder>
              <w:docPart w:val="8B210B00BF1549CFB90BF961BDA48F4C"/>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059060"/>
            <w:placeholder>
              <w:docPart w:val="C8324EC604604E439E9222FC64B24FF1"/>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616402711"/>
            <w:placeholder>
              <w:docPart w:val="9570FF38A10A4F7091EDD7DDBDD4BA1E"/>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lastRenderedPageBreak/>
              <w:t>Emergency Contact:</w:t>
            </w:r>
          </w:p>
        </w:tc>
        <w:sdt>
          <w:sdtPr>
            <w:rPr>
              <w:rFonts w:cstheme="minorHAnsi"/>
              <w:sz w:val="20"/>
              <w:szCs w:val="20"/>
            </w:rPr>
            <w:id w:val="522904704"/>
            <w:placeholder>
              <w:docPart w:val="8F7A78A2DE614100B5572F7190DFF210"/>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860927967"/>
            <w:placeholder>
              <w:docPart w:val="AD3F7B87032A490BB2549BC56AEB133C"/>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9C0AF8" w:rsidRDefault="009C0AF8" w:rsidP="009C0AF8"/>
    <w:p w:rsidR="00301304" w:rsidRPr="00272300" w:rsidRDefault="00301304" w:rsidP="00301304">
      <w:pPr>
        <w:pStyle w:val="Heading1"/>
        <w:rPr>
          <w:rFonts w:ascii="Calibri" w:hAnsi="Calibri" w:cs="Calibri"/>
          <w:b w:val="0"/>
        </w:rPr>
      </w:pPr>
      <w:r w:rsidRPr="00272300">
        <w:rPr>
          <w:rFonts w:ascii="Calibri" w:hAnsi="Calibri" w:cs="Calibri"/>
        </w:rPr>
        <w:t xml:space="preserve">Section 2 – Type of SOP: </w:t>
      </w:r>
    </w:p>
    <w:p w:rsidR="00301304" w:rsidRPr="00DC7D29" w:rsidRDefault="00787CE3" w:rsidP="00301304">
      <w:pPr>
        <w:spacing w:before="120" w:after="120" w:line="288" w:lineRule="auto"/>
        <w:rPr>
          <w:rFonts w:cstheme="minorHAnsi"/>
          <w:sz w:val="20"/>
          <w:szCs w:val="20"/>
        </w:rPr>
      </w:pPr>
      <w:sdt>
        <w:sdtPr>
          <w:rPr>
            <w:rFonts w:cstheme="minorHAnsi"/>
          </w:rPr>
          <w:id w:val="2048563107"/>
          <w14:checkbox>
            <w14:checked w14:val="0"/>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 Process            </w:t>
      </w:r>
      <w:sdt>
        <w:sdtPr>
          <w:rPr>
            <w:rFonts w:cstheme="minorHAnsi"/>
          </w:rPr>
          <w:id w:val="-1651205210"/>
          <w14:checkbox>
            <w14:checked w14:val="0"/>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1801832559"/>
          <w14:checkbox>
            <w14:checked w14:val="1"/>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Pr="00272300" w:rsidRDefault="00301304" w:rsidP="00301304">
      <w:pPr>
        <w:pStyle w:val="Heading1"/>
        <w:rPr>
          <w:rFonts w:ascii="Calibri" w:hAnsi="Calibri" w:cs="Calibri"/>
          <w:b w:val="0"/>
        </w:rPr>
      </w:pPr>
      <w:r w:rsidRPr="00272300">
        <w:rPr>
          <w:rFonts w:ascii="Calibri" w:hAnsi="Calibri" w:cs="Calibri"/>
        </w:rPr>
        <w:t>Section 3 – Physical / Chemical Properties and Uses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N/A</w:t>
      </w:r>
    </w:p>
    <w:p w:rsidR="00301304"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Flammable, Corrosive</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N/A</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N/A</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sidRPr="00DC7D29">
        <w:rPr>
          <w:rFonts w:cstheme="minorHAnsi"/>
          <w:color w:val="000000"/>
          <w:sz w:val="20"/>
          <w:szCs w:val="20"/>
          <w:shd w:val="clear" w:color="auto" w:fill="FFFFFF"/>
        </w:rPr>
        <w:t>N/A</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301304" w:rsidRPr="006640D2" w:rsidRDefault="00301304" w:rsidP="00301304">
      <w:pPr>
        <w:pStyle w:val="NoSpacing"/>
        <w:spacing w:before="120" w:after="120" w:line="288" w:lineRule="auto"/>
        <w:rPr>
          <w:rFonts w:cstheme="minorHAnsi"/>
          <w:sz w:val="20"/>
          <w:szCs w:val="20"/>
        </w:rPr>
      </w:pPr>
      <w:r>
        <w:rPr>
          <w:rFonts w:cstheme="minorHAnsi"/>
          <w:sz w:val="20"/>
          <w:szCs w:val="20"/>
        </w:rPr>
        <w:t>Base baths are highly concentrated alcoholic hydroxide solutions used to clean glassware after use. The solutions consist of Ethanol or Isopropanol and Sodium or Potassium hydroxide. The glassware is cleaned by chemically dissolving contaminated surfaces.</w:t>
      </w:r>
    </w:p>
    <w:p w:rsidR="00301304" w:rsidRPr="00272300" w:rsidRDefault="00301304" w:rsidP="00301304">
      <w:pPr>
        <w:pStyle w:val="Heading1"/>
        <w:spacing w:before="120" w:after="120" w:line="288" w:lineRule="auto"/>
        <w:rPr>
          <w:rFonts w:ascii="Calibri" w:hAnsi="Calibri" w:cs="Calibri"/>
          <w:b w:val="0"/>
          <w:sz w:val="20"/>
        </w:rPr>
      </w:pPr>
      <w:r w:rsidRPr="00272300">
        <w:rPr>
          <w:rFonts w:ascii="Calibri" w:hAnsi="Calibri" w:cs="Calibri"/>
        </w:rPr>
        <w:t>Section 4 – Potential Hazards</w:t>
      </w:r>
    </w:p>
    <w:p w:rsidR="00301304" w:rsidRDefault="00301304" w:rsidP="00301304">
      <w:pPr>
        <w:spacing w:before="120" w:after="120" w:line="288" w:lineRule="auto"/>
        <w:rPr>
          <w:rFonts w:cstheme="minorHAnsi"/>
          <w:color w:val="222222"/>
          <w:sz w:val="20"/>
          <w:szCs w:val="20"/>
        </w:rPr>
      </w:pPr>
      <w:r>
        <w:rPr>
          <w:rFonts w:cstheme="minorHAnsi"/>
          <w:color w:val="000000"/>
          <w:sz w:val="20"/>
          <w:szCs w:val="20"/>
          <w:shd w:val="clear" w:color="auto" w:fill="FFFFFF"/>
        </w:rPr>
        <w:t>Base baths are flammable and corrosive</w:t>
      </w:r>
      <w:r w:rsidRPr="00BB709E">
        <w:rPr>
          <w:rFonts w:cstheme="minorHAnsi"/>
          <w:color w:val="000000"/>
          <w:sz w:val="20"/>
          <w:szCs w:val="20"/>
          <w:shd w:val="clear" w:color="auto" w:fill="FFFFFF"/>
        </w:rPr>
        <w:t xml:space="preserve">. </w:t>
      </w:r>
      <w:r>
        <w:rPr>
          <w:rFonts w:cstheme="minorHAnsi"/>
          <w:color w:val="000000"/>
          <w:sz w:val="20"/>
          <w:szCs w:val="20"/>
          <w:shd w:val="clear" w:color="auto" w:fill="FFFFFF"/>
        </w:rPr>
        <w:t>They m</w:t>
      </w:r>
      <w:r w:rsidRPr="00BB709E">
        <w:rPr>
          <w:rFonts w:cstheme="minorHAnsi"/>
          <w:color w:val="000000"/>
          <w:sz w:val="20"/>
          <w:szCs w:val="20"/>
          <w:shd w:val="clear" w:color="auto" w:fill="FFFFFF"/>
        </w:rPr>
        <w:t xml:space="preserve">ay be harmful if inhaled, ingested, or absorbed through the skin. Inhalation may cause irritation to the respiratory tract with burning pain in the nose and throat, coughing, </w:t>
      </w:r>
      <w:r w:rsidRPr="00BB709E">
        <w:rPr>
          <w:rFonts w:cstheme="minorHAnsi"/>
          <w:color w:val="000000"/>
          <w:sz w:val="20"/>
          <w:szCs w:val="20"/>
          <w:shd w:val="clear" w:color="auto" w:fill="FFFFFF"/>
        </w:rPr>
        <w:lastRenderedPageBreak/>
        <w:t>wheezing, shortness of breath and pulmonary edema.</w:t>
      </w:r>
      <w:r>
        <w:rPr>
          <w:rFonts w:cstheme="minorHAnsi"/>
          <w:color w:val="000000"/>
          <w:sz w:val="20"/>
          <w:szCs w:val="20"/>
          <w:shd w:val="clear" w:color="auto" w:fill="FFFFFF"/>
        </w:rPr>
        <w:t xml:space="preserve"> </w:t>
      </w:r>
      <w:r w:rsidRPr="00BB709E">
        <w:rPr>
          <w:rFonts w:cstheme="minorHAnsi"/>
          <w:color w:val="000000"/>
          <w:sz w:val="20"/>
          <w:szCs w:val="20"/>
          <w:shd w:val="clear" w:color="auto" w:fill="FFFFFF"/>
        </w:rPr>
        <w:t>It is destructive to the tissue of the mucous membranes and upper respiratory tract.</w:t>
      </w:r>
      <w:r>
        <w:rPr>
          <w:rFonts w:cstheme="minorHAnsi"/>
          <w:color w:val="000000"/>
          <w:sz w:val="20"/>
          <w:szCs w:val="20"/>
          <w:shd w:val="clear" w:color="auto" w:fill="FFFFFF"/>
        </w:rPr>
        <w:t xml:space="preserve"> Inhalation of solvent vapors may cause chronic toxic effects in the liver or kidney.</w:t>
      </w:r>
      <w:r w:rsidRPr="00BB709E">
        <w:rPr>
          <w:rFonts w:cstheme="minorHAnsi"/>
          <w:color w:val="000000"/>
          <w:sz w:val="20"/>
          <w:szCs w:val="20"/>
          <w:shd w:val="clear" w:color="auto" w:fill="FFFFFF"/>
        </w:rPr>
        <w:t xml:space="preserve"> Contact with skin causes burns and irritation.</w:t>
      </w:r>
      <w:r>
        <w:rPr>
          <w:rFonts w:cstheme="minorHAnsi"/>
          <w:color w:val="000000"/>
          <w:sz w:val="20"/>
          <w:szCs w:val="20"/>
          <w:shd w:val="clear" w:color="auto" w:fill="FFFFFF"/>
        </w:rPr>
        <w:t xml:space="preserve"> Prolonged or repeated skin exposure may cause skin defatting or dermatitis.</w:t>
      </w:r>
      <w:r w:rsidRPr="00BB709E">
        <w:rPr>
          <w:rFonts w:cstheme="minorHAnsi"/>
          <w:color w:val="000000"/>
          <w:sz w:val="20"/>
          <w:szCs w:val="20"/>
          <w:shd w:val="clear" w:color="auto" w:fill="FFFFFF"/>
        </w:rPr>
        <w:t xml:space="preserve"> Eye contact causes burns, irritation, a</w:t>
      </w:r>
      <w:r>
        <w:rPr>
          <w:rFonts w:cstheme="minorHAnsi"/>
          <w:color w:val="000000"/>
          <w:sz w:val="20"/>
          <w:szCs w:val="20"/>
          <w:shd w:val="clear" w:color="auto" w:fill="FFFFFF"/>
        </w:rPr>
        <w:t>nd</w:t>
      </w:r>
      <w:r w:rsidRPr="00BB709E">
        <w:rPr>
          <w:rFonts w:cstheme="minorHAnsi"/>
          <w:color w:val="000000"/>
          <w:sz w:val="20"/>
          <w:szCs w:val="20"/>
          <w:shd w:val="clear" w:color="auto" w:fill="FFFFFF"/>
        </w:rPr>
        <w:t xml:space="preserve"> may cause blindness. Ingestion may cause permanent damage to the digestive tract</w:t>
      </w:r>
      <w:r>
        <w:rPr>
          <w:rFonts w:cstheme="minorHAnsi"/>
          <w:color w:val="000000"/>
          <w:sz w:val="20"/>
          <w:szCs w:val="20"/>
          <w:shd w:val="clear" w:color="auto" w:fill="FFFFFF"/>
        </w:rPr>
        <w:t>.</w:t>
      </w:r>
      <w:r w:rsidRPr="00BB709E">
        <w:t xml:space="preserve"> </w:t>
      </w:r>
      <w:r>
        <w:rPr>
          <w:rFonts w:cstheme="minorHAnsi"/>
          <w:color w:val="000000"/>
          <w:sz w:val="20"/>
          <w:szCs w:val="20"/>
          <w:shd w:val="clear" w:color="auto" w:fill="FFFFFF"/>
        </w:rPr>
        <w:t>Flash fires may occur in the presence of ignition sources.</w:t>
      </w:r>
    </w:p>
    <w:p w:rsidR="00301304" w:rsidRDefault="00301304" w:rsidP="00301304">
      <w:pPr>
        <w:spacing w:before="120" w:after="120" w:line="288" w:lineRule="auto"/>
        <w:rPr>
          <w:rFonts w:cstheme="minorHAnsi"/>
          <w:b/>
        </w:rPr>
      </w:pPr>
      <w:r>
        <w:rPr>
          <w:rFonts w:cstheme="minorHAnsi"/>
          <w:b/>
          <w:noProof/>
        </w:rPr>
        <w:drawing>
          <wp:inline distT="0" distB="0" distL="0" distR="0" wp14:anchorId="367C83B2" wp14:editId="61D51A5B">
            <wp:extent cx="660400" cy="647700"/>
            <wp:effectExtent l="0" t="0" r="6350" b="0"/>
            <wp:docPr id="33" name="Picture 33"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61954" cy="649224"/>
                    </a:xfrm>
                    <a:prstGeom prst="rect">
                      <a:avLst/>
                    </a:prstGeom>
                    <a:noFill/>
                    <a:ln>
                      <a:noFill/>
                    </a:ln>
                  </pic:spPr>
                </pic:pic>
              </a:graphicData>
            </a:graphic>
          </wp:inline>
        </w:drawing>
      </w:r>
      <w:r>
        <w:rPr>
          <w:rFonts w:ascii="Arial" w:hAnsi="Arial"/>
          <w:noProof/>
          <w:sz w:val="20"/>
          <w:szCs w:val="20"/>
        </w:rPr>
        <w:drawing>
          <wp:inline distT="0" distB="0" distL="0" distR="0" wp14:anchorId="4760F4F7" wp14:editId="6DA294C0">
            <wp:extent cx="647700" cy="647700"/>
            <wp:effectExtent l="0" t="0" r="0" b="0"/>
            <wp:docPr id="48" name="Picture 48" descr="GHS pictogram denoting corrosive hazard." title="Corrosive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301304" w:rsidRPr="00272300" w:rsidRDefault="00301304" w:rsidP="00301304">
      <w:pPr>
        <w:pStyle w:val="Heading1"/>
        <w:rPr>
          <w:rFonts w:ascii="Calibri" w:hAnsi="Calibri" w:cs="Calibri"/>
          <w:b w:val="0"/>
          <w:bCs w:val="0"/>
          <w:color w:val="000000"/>
          <w:shd w:val="clear" w:color="auto" w:fill="FFFFFF"/>
        </w:rPr>
      </w:pPr>
      <w:r w:rsidRPr="00272300">
        <w:rPr>
          <w:rFonts w:ascii="Calibri" w:hAnsi="Calibri" w:cs="Calibri"/>
        </w:rPr>
        <w:t>Section 5 – 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C7D29" w:rsidRDefault="00301304" w:rsidP="00301304">
      <w:pPr>
        <w:pStyle w:val="NoSpacing"/>
        <w:spacing w:before="120" w:after="120" w:line="288" w:lineRule="auto"/>
        <w:rPr>
          <w:rFonts w:cstheme="minorHAnsi"/>
          <w:sz w:val="20"/>
          <w:szCs w:val="20"/>
        </w:rPr>
      </w:pPr>
      <w:r>
        <w:rPr>
          <w:rFonts w:cstheme="minorHAnsi"/>
          <w:sz w:val="20"/>
          <w:szCs w:val="20"/>
        </w:rPr>
        <w:t xml:space="preserve">If base baths are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301304" w:rsidRPr="009E4CC7" w:rsidRDefault="00301304" w:rsidP="00301304">
      <w:pPr>
        <w:pStyle w:val="NoSpacing"/>
        <w:spacing w:before="120" w:after="120" w:line="288" w:lineRule="auto"/>
        <w:rPr>
          <w:rFonts w:cstheme="minorHAnsi"/>
        </w:rPr>
      </w:pPr>
      <w:r>
        <w:rPr>
          <w:rFonts w:ascii="Arial" w:hAnsi="Arial" w:cs="Arial"/>
          <w:noProof/>
          <w:color w:val="000000"/>
          <w:lang w:eastAsia="en-US"/>
        </w:rPr>
        <w:drawing>
          <wp:anchor distT="0" distB="0" distL="114300" distR="114300" simplePos="0" relativeHeight="251602432" behindDoc="0" locked="0" layoutInCell="1" allowOverlap="1" wp14:anchorId="11316E9B" wp14:editId="306CF6AB">
            <wp:simplePos x="0" y="0"/>
            <wp:positionH relativeFrom="column">
              <wp:posOffset>5048250</wp:posOffset>
            </wp:positionH>
            <wp:positionV relativeFrom="paragraph">
              <wp:posOffset>277495</wp:posOffset>
            </wp:positionV>
            <wp:extent cx="1014730" cy="1805305"/>
            <wp:effectExtent l="0" t="0" r="0" b="4445"/>
            <wp:wrapSquare wrapText="bothSides"/>
            <wp:docPr id="52" name="Picture 52" descr="Butyl Rubber Glove" title="Butyl Rubber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014730" cy="1805305"/>
                    </a:xfrm>
                    <a:prstGeom prst="rect">
                      <a:avLst/>
                    </a:prstGeom>
                    <a:noFill/>
                  </pic:spPr>
                </pic:pic>
              </a:graphicData>
            </a:graphic>
            <wp14:sizeRelH relativeFrom="page">
              <wp14:pctWidth>0</wp14:pctWidth>
            </wp14:sizeRelH>
            <wp14:sizeRelV relativeFrom="page">
              <wp14:pctHeight>0</wp14:pctHeight>
            </wp14:sizeRelV>
          </wp:anchor>
        </w:drawing>
      </w: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176" w:history="1">
        <w:r w:rsidRPr="00D61A11">
          <w:rPr>
            <w:rStyle w:val="Hyperlink"/>
            <w:rFonts w:cstheme="minorHAnsi"/>
            <w:sz w:val="20"/>
            <w:szCs w:val="20"/>
          </w:rPr>
          <w:t>http://www.purdue.edu/rem/home/booklets/RPP98.pdf</w:t>
        </w:r>
      </w:hyperlink>
      <w:r w:rsidRPr="00D61A11">
        <w:rPr>
          <w:rFonts w:cstheme="minorHAnsi"/>
          <w:sz w:val="20"/>
          <w:szCs w:val="20"/>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Default="00301304" w:rsidP="00301304">
      <w:pPr>
        <w:spacing w:before="120" w:after="120" w:line="288" w:lineRule="auto"/>
        <w:rPr>
          <w:rFonts w:cstheme="minorHAnsi"/>
          <w:b/>
          <w:sz w:val="20"/>
          <w:szCs w:val="20"/>
        </w:rPr>
      </w:pPr>
      <w:r w:rsidRPr="00DC7D29">
        <w:rPr>
          <w:rFonts w:cstheme="minorHAnsi"/>
          <w:sz w:val="20"/>
          <w:szCs w:val="20"/>
        </w:rPr>
        <w:t>Gloves must be worn. Use proper glove removal technique to avoid any skin contact. Nitrile gloves</w:t>
      </w:r>
      <w:r>
        <w:rPr>
          <w:rFonts w:cstheme="minorHAnsi"/>
          <w:sz w:val="20"/>
          <w:szCs w:val="20"/>
        </w:rPr>
        <w:t xml:space="preserve"> layered underneath butyl rubber gauntlet-style gloves</w:t>
      </w:r>
      <w:r w:rsidRPr="00DC7D29">
        <w:rPr>
          <w:rFonts w:cstheme="minorHAnsi"/>
          <w:sz w:val="20"/>
          <w:szCs w:val="20"/>
        </w:rPr>
        <w:t xml:space="preserve"> are </w:t>
      </w:r>
      <w:r>
        <w:rPr>
          <w:rFonts w:cstheme="minorHAnsi"/>
          <w:sz w:val="20"/>
          <w:szCs w:val="20"/>
        </w:rPr>
        <w:t>r</w:t>
      </w:r>
      <w:r w:rsidRPr="00DC7D29">
        <w:rPr>
          <w:rFonts w:cstheme="minorHAnsi"/>
          <w:sz w:val="20"/>
          <w:szCs w:val="20"/>
        </w:rPr>
        <w:t>ecommended</w:t>
      </w:r>
      <w:r>
        <w:rPr>
          <w:rFonts w:cstheme="minorHAnsi"/>
          <w:sz w:val="20"/>
          <w:szCs w:val="20"/>
        </w:rPr>
        <w:t>. Check the resources below for the most suitable glove.</w:t>
      </w:r>
      <w:r w:rsidRPr="00541F30">
        <w:rPr>
          <w:rFonts w:ascii="Arial" w:hAnsi="Arial"/>
          <w:color w:val="000000"/>
          <w:lang w:val="en"/>
        </w:rPr>
        <w:t xml:space="preserve"> </w:t>
      </w:r>
    </w:p>
    <w:p w:rsidR="00301304" w:rsidRPr="00D344C8" w:rsidRDefault="00301304" w:rsidP="00301304">
      <w:pPr>
        <w:spacing w:before="120" w:after="120" w:line="288" w:lineRule="auto"/>
        <w:rPr>
          <w:rFonts w:cstheme="minorHAnsi"/>
          <w:b/>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base bath solution being used</w:t>
      </w:r>
      <w:r w:rsidRPr="00DC7D29">
        <w:rPr>
          <w:rFonts w:cstheme="minorHAnsi"/>
          <w:color w:val="222222"/>
          <w:sz w:val="20"/>
          <w:szCs w:val="20"/>
        </w:rPr>
        <w:t>.</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787CE3" w:rsidP="00301304">
      <w:pPr>
        <w:pStyle w:val="NoSpacing"/>
        <w:spacing w:before="120" w:after="120" w:line="288" w:lineRule="auto"/>
        <w:rPr>
          <w:rFonts w:cstheme="minorHAnsi"/>
          <w:color w:val="000080"/>
          <w:sz w:val="20"/>
          <w:szCs w:val="20"/>
        </w:rPr>
      </w:pPr>
      <w:hyperlink r:id="rId177"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lastRenderedPageBreak/>
        <w:t>OR</w:t>
      </w:r>
    </w:p>
    <w:p w:rsidR="00301304" w:rsidRPr="00DC7D29" w:rsidRDefault="00787CE3" w:rsidP="00301304">
      <w:pPr>
        <w:pStyle w:val="NoSpacing"/>
        <w:spacing w:before="120" w:after="120" w:line="288" w:lineRule="auto"/>
        <w:rPr>
          <w:rFonts w:cstheme="minorHAnsi"/>
          <w:sz w:val="20"/>
          <w:szCs w:val="20"/>
        </w:rPr>
      </w:pPr>
      <w:hyperlink r:id="rId178" w:history="1">
        <w:r w:rsidR="00301304" w:rsidRPr="00DC7D29">
          <w:rPr>
            <w:rStyle w:val="Hyperlink"/>
            <w:rFonts w:cstheme="minorHAnsi"/>
            <w:sz w:val="20"/>
            <w:szCs w:val="20"/>
          </w:rPr>
          <w:t>http://www.showabestglove.com/site/default.aspx</w:t>
        </w:r>
      </w:hyperlink>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787CE3" w:rsidP="00301304">
      <w:pPr>
        <w:pStyle w:val="NoSpacing"/>
        <w:spacing w:before="120" w:after="120" w:line="288" w:lineRule="auto"/>
        <w:rPr>
          <w:rFonts w:cstheme="minorHAnsi"/>
          <w:color w:val="000080"/>
          <w:sz w:val="20"/>
          <w:szCs w:val="20"/>
        </w:rPr>
      </w:pPr>
      <w:hyperlink r:id="rId179" w:history="1">
        <w:r w:rsidR="00301304" w:rsidRPr="00DC7D29">
          <w:rPr>
            <w:rStyle w:val="Hyperlink"/>
            <w:rFonts w:cstheme="minorHAnsi"/>
            <w:sz w:val="20"/>
            <w:szCs w:val="20"/>
          </w:rPr>
          <w:t>http://www.mapaglove.com/</w:t>
        </w:r>
      </w:hyperlink>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A face shield may also be necessary when there is a potential for splashes.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ersonnel should also wear full length pants, or equivalent, and close-toed shoes. Full length pants and close-toed shoes must be worn at all times by all individuals that are occupying the laboratory area. The area of skin between the shoe and ankle should not be exposed.</w:t>
      </w:r>
      <w:r>
        <w:rPr>
          <w:rFonts w:cstheme="minorHAnsi"/>
          <w:sz w:val="20"/>
          <w:szCs w:val="20"/>
        </w:rPr>
        <w:t xml:space="preserve"> Aprons may also be appropriate depending on the application.</w:t>
      </w:r>
      <w:r w:rsidRPr="00DC7D29">
        <w:rPr>
          <w:rFonts w:cstheme="minorHAnsi"/>
          <w:sz w:val="20"/>
          <w:szCs w:val="20"/>
        </w:rPr>
        <w:t xml:space="preserve">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301304" w:rsidRPr="00021E1B" w:rsidRDefault="00301304" w:rsidP="00301304">
      <w:pPr>
        <w:spacing w:before="120" w:after="120" w:line="288" w:lineRule="auto"/>
        <w:rPr>
          <w:rFonts w:cstheme="minorHAnsi"/>
          <w:color w:val="222222"/>
          <w:sz w:val="20"/>
          <w:szCs w:val="20"/>
          <w:shd w:val="clear" w:color="auto" w:fill="FFFFFF"/>
        </w:rPr>
      </w:pPr>
      <w:r w:rsidRPr="00DC7D29">
        <w:rPr>
          <w:rFonts w:cstheme="minorHAnsi"/>
          <w:color w:val="222222"/>
          <w:sz w:val="20"/>
          <w:szCs w:val="20"/>
          <w:shd w:val="clear" w:color="auto" w:fill="FFFFFF"/>
        </w:rPr>
        <w:t xml:space="preserve">Wash thoroughly and immediately after handling. </w:t>
      </w:r>
      <w:r w:rsidRPr="00021E1B">
        <w:rPr>
          <w:rFonts w:cstheme="minorHAnsi"/>
          <w:color w:val="222222"/>
          <w:sz w:val="20"/>
          <w:szCs w:val="20"/>
          <w:shd w:val="clear" w:color="auto" w:fill="FFFFFF"/>
        </w:rPr>
        <w:t>Rinse immediately contaminated clothing and skin with plenty of water before removing clothes.</w:t>
      </w:r>
      <w:r>
        <w:rPr>
          <w:rFonts w:cstheme="minorHAnsi"/>
          <w:color w:val="222222"/>
          <w:sz w:val="20"/>
          <w:szCs w:val="20"/>
          <w:shd w:val="clear" w:color="auto" w:fill="FFFFFF"/>
        </w:rPr>
        <w:t xml:space="preserve"> </w:t>
      </w:r>
    </w:p>
    <w:p w:rsidR="00301304" w:rsidRPr="00272300" w:rsidRDefault="00301304" w:rsidP="00301304">
      <w:pPr>
        <w:pStyle w:val="Heading1"/>
        <w:rPr>
          <w:rFonts w:ascii="Calibri" w:hAnsi="Calibri" w:cs="Calibri"/>
          <w:b w:val="0"/>
        </w:rPr>
      </w:pPr>
      <w:r w:rsidRPr="00272300">
        <w:rPr>
          <w:rFonts w:ascii="Calibri" w:hAnsi="Calibri" w:cs="Calibri"/>
        </w:rPr>
        <w:t>Section 6 – 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Preparation and use of base baths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301304" w:rsidRPr="00272300" w:rsidRDefault="00301304" w:rsidP="00301304">
      <w:pPr>
        <w:pStyle w:val="Heading1"/>
        <w:rPr>
          <w:rFonts w:ascii="Calibri" w:hAnsi="Calibri" w:cs="Calibri"/>
          <w:b w:val="0"/>
        </w:rPr>
      </w:pPr>
      <w:r w:rsidRPr="00272300">
        <w:rPr>
          <w:rFonts w:ascii="Calibri" w:hAnsi="Calibri" w:cs="Calibri"/>
        </w:rPr>
        <w:t>Section 7 – 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Pr="00372533" w:rsidRDefault="00301304" w:rsidP="00301304">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r w:rsidRPr="00372533">
        <w:rPr>
          <w:rFonts w:cstheme="minorHAnsi"/>
          <w:sz w:val="20"/>
          <w:szCs w:val="20"/>
        </w:rPr>
        <w:t>If not breathing give artificial respiration</w:t>
      </w:r>
      <w:r>
        <w:rPr>
          <w:rFonts w:cstheme="minorHAnsi"/>
          <w:sz w:val="20"/>
          <w:szCs w:val="20"/>
        </w:rPr>
        <w:t xml:space="preserve"> and seek immediate medical attention.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Default="00301304" w:rsidP="00301304">
      <w:pPr>
        <w:spacing w:before="120" w:after="120" w:line="288" w:lineRule="auto"/>
        <w:rPr>
          <w:rFonts w:cstheme="minorHAnsi"/>
          <w:bCs/>
          <w:sz w:val="20"/>
          <w:szCs w:val="20"/>
        </w:rPr>
      </w:pPr>
      <w:r w:rsidRPr="00DC7D29">
        <w:rPr>
          <w:rFonts w:cstheme="minorHAnsi"/>
          <w:bCs/>
          <w:sz w:val="20"/>
          <w:szCs w:val="20"/>
        </w:rPr>
        <w:lastRenderedPageBreak/>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 If skin irritation or dermatitis develops, seek immediate medical attention.</w:t>
      </w:r>
    </w:p>
    <w:p w:rsidR="00301304" w:rsidRPr="000E228A" w:rsidRDefault="00301304" w:rsidP="00301304">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w:t>
      </w:r>
    </w:p>
    <w:p w:rsidR="00301304" w:rsidRDefault="00301304" w:rsidP="00301304">
      <w:pPr>
        <w:pStyle w:val="NoSpacing"/>
        <w:spacing w:before="120" w:after="120" w:line="288" w:lineRule="auto"/>
        <w:rPr>
          <w:rFonts w:cstheme="minorHAnsi"/>
          <w:b/>
          <w:sz w:val="20"/>
          <w:szCs w:val="20"/>
          <w:u w:val="single"/>
        </w:rPr>
      </w:pPr>
    </w:p>
    <w:p w:rsidR="00301304" w:rsidRDefault="00301304" w:rsidP="00301304">
      <w:pPr>
        <w:pStyle w:val="NoSpacing"/>
        <w:spacing w:before="120" w:after="120" w:line="288" w:lineRule="auto"/>
        <w:rPr>
          <w:rFonts w:cstheme="minorHAnsi"/>
          <w:b/>
          <w:sz w:val="20"/>
          <w:szCs w:val="20"/>
          <w:u w:val="single"/>
        </w:rPr>
      </w:pP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Do NOT induce vomiting unless directed by medical personnel. Never give anything by mouth to an unconscious person.</w:t>
      </w:r>
      <w:r>
        <w:rPr>
          <w:rFonts w:cstheme="minorHAnsi"/>
          <w:sz w:val="20"/>
          <w:szCs w:val="20"/>
        </w:rPr>
        <w:t xml:space="preserve"> If victim is conscious and alert, rinse mouth out with water.</w:t>
      </w:r>
      <w:r w:rsidRPr="00DC7D29">
        <w:rPr>
          <w:rFonts w:cstheme="minorHAnsi"/>
          <w:sz w:val="20"/>
          <w:szCs w:val="20"/>
        </w:rPr>
        <w:t xml:space="preserve"> Seek immediate medical attention. </w:t>
      </w:r>
    </w:p>
    <w:p w:rsidR="00301304" w:rsidRPr="00272300" w:rsidRDefault="00301304" w:rsidP="00301304">
      <w:pPr>
        <w:pStyle w:val="Heading1"/>
        <w:rPr>
          <w:rFonts w:ascii="Calibri" w:hAnsi="Calibri" w:cs="Calibri"/>
          <w:b w:val="0"/>
        </w:rPr>
      </w:pPr>
      <w:r w:rsidRPr="00272300">
        <w:rPr>
          <w:rFonts w:ascii="Calibri" w:hAnsi="Calibri" w:cs="Calibri"/>
        </w:rPr>
        <w:t>Section 8 – Special Handling and Storage Requirements</w:t>
      </w:r>
    </w:p>
    <w:p w:rsidR="00301304" w:rsidRPr="000750CC"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Do not </w:t>
      </w:r>
      <w:r>
        <w:rPr>
          <w:rFonts w:cstheme="minorHAnsi"/>
          <w:sz w:val="20"/>
        </w:rPr>
        <w:t>make excessive amounts of base bath solution; only make</w:t>
      </w:r>
      <w:r w:rsidRPr="001A7807">
        <w:rPr>
          <w:rFonts w:cstheme="minorHAnsi"/>
          <w:sz w:val="20"/>
        </w:rPr>
        <w:t xml:space="preserve"> what can be safely stored in the laboratory.</w:t>
      </w:r>
    </w:p>
    <w:p w:rsidR="00301304" w:rsidRPr="000750CC"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905D96">
        <w:rPr>
          <w:rFonts w:cstheme="minorHAnsi"/>
          <w:color w:val="000000" w:themeColor="text1"/>
          <w:sz w:val="20"/>
        </w:rPr>
        <w:t>Containers should be labeled appropriately</w:t>
      </w:r>
      <w:r>
        <w:rPr>
          <w:rFonts w:cstheme="minorHAnsi"/>
          <w:color w:val="000000" w:themeColor="text1"/>
          <w:sz w:val="20"/>
        </w:rPr>
        <w:t>. Label should indicate the name of the chemical(s) in the container. Avoid using chemical abbreviations (acceptable if a legend is present in the lab) and formulae.</w:t>
      </w:r>
    </w:p>
    <w:p w:rsidR="00301304"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Glassware with excessive grime should first be rinsed with an appropriate solvent (such as water and a little acetone). Collect the rinsate in a separate container, label with all constituents, and submit to REM as waste.</w:t>
      </w:r>
    </w:p>
    <w:p w:rsidR="00301304"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If the glassware is greased, excess grease should be removed with a paper towel.</w:t>
      </w:r>
    </w:p>
    <w:p w:rsidR="00301304"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 xml:space="preserve">Do not place broken glassware in the base bath as this may break the glass completely and produce glass shards. Check all items before placing in the bath. </w:t>
      </w:r>
    </w:p>
    <w:p w:rsidR="00301304" w:rsidRPr="007E2141"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Do not leave glassware in the base bath for more than one overnight period. Prolonged soaking in the bath will lead to degradation and consequent thinning of the glass.</w:t>
      </w:r>
    </w:p>
    <w:p w:rsidR="00301304" w:rsidRPr="00272300" w:rsidRDefault="00301304" w:rsidP="00301304">
      <w:pPr>
        <w:pStyle w:val="Heading1"/>
        <w:rPr>
          <w:rFonts w:ascii="Calibri" w:hAnsi="Calibri" w:cs="Calibri"/>
          <w:b w:val="0"/>
        </w:rPr>
      </w:pPr>
      <w:r w:rsidRPr="00272300">
        <w:rPr>
          <w:rFonts w:ascii="Calibri" w:hAnsi="Calibri" w:cs="Calibri"/>
        </w:rPr>
        <w:t xml:space="preserve">Section 9 – Spill and Accident Procedures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541F30" w:rsidRDefault="00301304" w:rsidP="00301304"/>
    <w:p w:rsidR="00301304" w:rsidRPr="00272300" w:rsidRDefault="00301304" w:rsidP="00301304">
      <w:pPr>
        <w:pStyle w:val="Heading1"/>
        <w:rPr>
          <w:rFonts w:ascii="Calibri" w:hAnsi="Calibri" w:cs="Calibri"/>
          <w:b w:val="0"/>
          <w:i/>
        </w:rPr>
      </w:pPr>
      <w:r w:rsidRPr="00272300">
        <w:rPr>
          <w:rFonts w:ascii="Calibri" w:hAnsi="Calibri" w:cs="Calibri"/>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80" w:history="1">
        <w:r w:rsidRPr="00772FAE">
          <w:rPr>
            <w:rStyle w:val="Hyperlink"/>
            <w:rFonts w:cstheme="minorHAnsi"/>
            <w:sz w:val="20"/>
            <w:szCs w:val="20"/>
          </w:rPr>
          <w:t>http://www.purdue.edu/rem/injury/froi.htm</w:t>
        </w:r>
      </w:hyperlink>
      <w:r>
        <w:rPr>
          <w:rFonts w:cstheme="minorHAnsi"/>
          <w:sz w:val="20"/>
          <w:szCs w:val="20"/>
        </w:rPr>
        <w:t>)</w:t>
      </w:r>
    </w:p>
    <w:p w:rsidR="00301304" w:rsidRPr="00272300" w:rsidRDefault="00301304" w:rsidP="00301304">
      <w:pPr>
        <w:pStyle w:val="Heading1"/>
        <w:rPr>
          <w:rFonts w:ascii="Calibri" w:hAnsi="Calibri" w:cs="Calibri"/>
          <w:b w:val="0"/>
        </w:rPr>
      </w:pPr>
      <w:r w:rsidRPr="00272300">
        <w:rPr>
          <w:rFonts w:ascii="Calibri" w:hAnsi="Calibri" w:cs="Calibri"/>
        </w:rPr>
        <w:t>Section 11 – Waste Disposal Procedures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Base bath solutions cannot be disposed of down the drain. Do not mix base bath solutions with acidic waste streams. After the base bath has lost its cleaning effectiveness, transfer the solution to a heavy duty container (such as Nalgene bottle/carboy). Make sure the waste container(s) is properly labeled; label should indicate all of the contents of the container, including any potential organic contaminants from cleaning process. REM provides hazardous waste labels free of charge, call 49-40121 to obtain labels.</w:t>
      </w:r>
    </w:p>
    <w:p w:rsidR="00301304" w:rsidRPr="00272300" w:rsidRDefault="00301304" w:rsidP="00301304">
      <w:pPr>
        <w:pStyle w:val="Heading1"/>
        <w:rPr>
          <w:rFonts w:ascii="Calibri" w:hAnsi="Calibri" w:cs="Calibri"/>
          <w:b w:val="0"/>
        </w:rPr>
      </w:pPr>
      <w:r w:rsidRPr="00272300">
        <w:rPr>
          <w:rFonts w:ascii="Calibri" w:hAnsi="Calibri" w:cs="Calibri"/>
        </w:rPr>
        <w:t xml:space="preserve">Section 12 – 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SDS for the specific base bath solution being used must be made available to all personnel working in the laboratory at all times. To obtain a copy of the SDS, contact the chemical manufacturer or REM at 49-46371. Many manufacturers’ SDSs can be found online on websites such as Sigma-Aldrich (</w:t>
      </w:r>
      <w:hyperlink r:id="rId181" w:history="1">
        <w:r>
          <w:rPr>
            <w:rStyle w:val="Hyperlink"/>
            <w:rFonts w:cstheme="minorHAnsi"/>
            <w:sz w:val="20"/>
            <w:szCs w:val="20"/>
          </w:rPr>
          <w:t>http://www.sigmaaldrich.com/united-states.html</w:t>
        </w:r>
      </w:hyperlink>
      <w:r>
        <w:rPr>
          <w:rFonts w:cstheme="minorHAnsi"/>
          <w:sz w:val="20"/>
          <w:szCs w:val="20"/>
        </w:rPr>
        <w:t>) or Siri MSDS Index (</w:t>
      </w:r>
      <w:hyperlink r:id="rId182" w:history="1">
        <w:r>
          <w:rPr>
            <w:rStyle w:val="Hyperlink"/>
            <w:rFonts w:cstheme="minorHAnsi"/>
            <w:sz w:val="20"/>
            <w:szCs w:val="20"/>
          </w:rPr>
          <w:t>http://hazard.com/msds/</w:t>
        </w:r>
      </w:hyperlink>
      <w:r>
        <w:rPr>
          <w:rFonts w:cstheme="minorHAnsi"/>
          <w:sz w:val="20"/>
          <w:szCs w:val="20"/>
        </w:rPr>
        <w:t>).</w:t>
      </w:r>
    </w:p>
    <w:p w:rsidR="00301304" w:rsidRPr="00272300" w:rsidRDefault="00301304" w:rsidP="00E029A6">
      <w:pPr>
        <w:pStyle w:val="Heading1"/>
        <w:numPr>
          <w:ilvl w:val="0"/>
          <w:numId w:val="0"/>
        </w:numPr>
        <w:rPr>
          <w:rFonts w:ascii="Calibri" w:hAnsi="Calibri" w:cs="Calibri"/>
          <w:b w:val="0"/>
        </w:rPr>
      </w:pPr>
      <w:r w:rsidRPr="00272300">
        <w:rPr>
          <w:rFonts w:ascii="Calibri" w:hAnsi="Calibri" w:cs="Calibri"/>
        </w:rPr>
        <w:t xml:space="preserve">Section 14 – Documentation of Training </w:t>
      </w:r>
      <w:r w:rsidRPr="00272300">
        <w:rPr>
          <w:rFonts w:ascii="Calibri" w:hAnsi="Calibri" w:cs="Calibri"/>
          <w:color w:val="FF0000"/>
          <w:sz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base baths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E029A6">
        <w:trPr>
          <w:trHeight w:val="576"/>
          <w:tblHeader/>
        </w:trPr>
        <w:tc>
          <w:tcPr>
            <w:tcW w:w="3873"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lastRenderedPageBreak/>
              <w:t>Name</w:t>
            </w:r>
          </w:p>
        </w:tc>
        <w:tc>
          <w:tcPr>
            <w:tcW w:w="3346"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31"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E029A6">
        <w:trPr>
          <w:trHeight w:val="576"/>
          <w:tblHeader/>
        </w:trPr>
        <w:sdt>
          <w:sdtPr>
            <w:rPr>
              <w:rFonts w:cstheme="minorHAnsi"/>
              <w:b/>
            </w:rPr>
            <w:id w:val="-1933661312"/>
            <w:showingPlcHdr/>
          </w:sdtPr>
          <w:sdtEnd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1241327908"/>
            <w:showingPlcHdr/>
            <w:date>
              <w:dateFormat w:val="M/d/yyyy"/>
              <w:lid w:val="en-US"/>
              <w:storeMappedDataAs w:val="dateTime"/>
              <w:calendar w:val="gregorian"/>
            </w:date>
          </w:sdtPr>
          <w:sdtEnd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E029A6">
        <w:trPr>
          <w:trHeight w:val="576"/>
          <w:tblHeader/>
        </w:trPr>
        <w:sdt>
          <w:sdtPr>
            <w:rPr>
              <w:rFonts w:cstheme="minorHAnsi"/>
              <w:b/>
            </w:rPr>
            <w:id w:val="502249159"/>
            <w:showingPlcHdr/>
          </w:sdtPr>
          <w:sdtEnd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1729646466"/>
            <w:showingPlcHdr/>
            <w:date>
              <w:dateFormat w:val="M/d/yyyy"/>
              <w:lid w:val="en-US"/>
              <w:storeMappedDataAs w:val="dateTime"/>
              <w:calendar w:val="gregorian"/>
            </w:date>
          </w:sdtPr>
          <w:sdtEnd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E029A6">
        <w:trPr>
          <w:trHeight w:val="576"/>
          <w:tblHeader/>
        </w:trPr>
        <w:sdt>
          <w:sdtPr>
            <w:rPr>
              <w:rFonts w:cstheme="minorHAnsi"/>
              <w:b/>
            </w:rPr>
            <w:id w:val="-2071420765"/>
            <w:showingPlcHdr/>
          </w:sdtPr>
          <w:sdtEnd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426268847"/>
            <w:showingPlcHdr/>
            <w:date>
              <w:dateFormat w:val="M/d/yyyy"/>
              <w:lid w:val="en-US"/>
              <w:storeMappedDataAs w:val="dateTime"/>
              <w:calendar w:val="gregorian"/>
            </w:date>
          </w:sdtPr>
          <w:sdtEnd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E029A6">
        <w:trPr>
          <w:trHeight w:val="576"/>
          <w:tblHeader/>
        </w:trPr>
        <w:sdt>
          <w:sdtPr>
            <w:rPr>
              <w:rFonts w:cstheme="minorHAnsi"/>
              <w:b/>
            </w:rPr>
            <w:id w:val="560216023"/>
            <w:showingPlcHdr/>
          </w:sdtPr>
          <w:sdtEnd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1906984846"/>
            <w:showingPlcHdr/>
            <w:date>
              <w:dateFormat w:val="M/d/yyyy"/>
              <w:lid w:val="en-US"/>
              <w:storeMappedDataAs w:val="dateTime"/>
              <w:calendar w:val="gregorian"/>
            </w:date>
          </w:sdtPr>
          <w:sdtEnd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E029A6">
        <w:trPr>
          <w:trHeight w:val="576"/>
          <w:tblHeader/>
        </w:trPr>
        <w:sdt>
          <w:sdtPr>
            <w:rPr>
              <w:rFonts w:cstheme="minorHAnsi"/>
              <w:b/>
            </w:rPr>
            <w:id w:val="1387910996"/>
            <w:showingPlcHdr/>
          </w:sdtPr>
          <w:sdtEnd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698901543"/>
            <w:showingPlcHdr/>
            <w:date>
              <w:dateFormat w:val="M/d/yyyy"/>
              <w:lid w:val="en-US"/>
              <w:storeMappedDataAs w:val="dateTime"/>
              <w:calendar w:val="gregorian"/>
            </w:date>
          </w:sdtPr>
          <w:sdtEnd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E029A6">
        <w:trPr>
          <w:trHeight w:val="576"/>
          <w:tblHeader/>
        </w:trPr>
        <w:sdt>
          <w:sdtPr>
            <w:rPr>
              <w:rFonts w:cstheme="minorHAnsi"/>
              <w:b/>
            </w:rPr>
            <w:id w:val="-1816867426"/>
            <w:showingPlcHdr/>
          </w:sdtPr>
          <w:sdtEnd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1761755507"/>
            <w:showingPlcHdr/>
            <w:date>
              <w:dateFormat w:val="M/d/yyyy"/>
              <w:lid w:val="en-US"/>
              <w:storeMappedDataAs w:val="dateTime"/>
              <w:calendar w:val="gregorian"/>
            </w:date>
          </w:sdtPr>
          <w:sdtEnd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Pr="00DC7D29" w:rsidRDefault="00301304" w:rsidP="00301304">
      <w:pPr>
        <w:spacing w:before="120" w:after="120" w:line="288" w:lineRule="auto"/>
        <w:rPr>
          <w:rFonts w:cstheme="minorHAnsi"/>
          <w:b/>
        </w:rPr>
      </w:pPr>
    </w:p>
    <w:p w:rsidR="00301304" w:rsidRDefault="00301304" w:rsidP="00BA75EF"/>
    <w:p w:rsidR="00301304" w:rsidRDefault="00301304" w:rsidP="00BA75EF"/>
    <w:p w:rsidR="00301304" w:rsidRDefault="00301304" w:rsidP="00BA75EF"/>
    <w:p w:rsidR="00301304" w:rsidRDefault="00301304" w:rsidP="00BA75EF"/>
    <w:p w:rsidR="00301304" w:rsidRDefault="00301304" w:rsidP="00BA75EF"/>
    <w:p w:rsidR="00301304" w:rsidRDefault="00301304" w:rsidP="00BA75EF"/>
    <w:p w:rsidR="00301304" w:rsidRDefault="00301304" w:rsidP="00BA75EF"/>
    <w:p w:rsidR="00301304" w:rsidRDefault="00301304" w:rsidP="00BA75EF"/>
    <w:p w:rsidR="00301304" w:rsidRDefault="00301304" w:rsidP="00BA75EF"/>
    <w:p w:rsidR="00301304" w:rsidRDefault="00301304" w:rsidP="00BA75EF"/>
    <w:p w:rsidR="00301304" w:rsidRDefault="00301304" w:rsidP="00BA75EF"/>
    <w:p w:rsidR="00301304" w:rsidRDefault="00301304" w:rsidP="00BA75EF"/>
    <w:p w:rsidR="00301304" w:rsidRDefault="00301304" w:rsidP="00BA75EF"/>
    <w:p w:rsidR="00301304" w:rsidRDefault="00301304" w:rsidP="00301304">
      <w:pPr>
        <w:spacing w:before="120" w:after="120"/>
        <w:jc w:val="center"/>
        <w:rPr>
          <w:rFonts w:cstheme="minorHAnsi"/>
          <w:sz w:val="48"/>
          <w:szCs w:val="48"/>
        </w:rPr>
      </w:pPr>
      <w:r>
        <w:rPr>
          <w:rFonts w:cstheme="minorHAnsi"/>
          <w:sz w:val="48"/>
          <w:szCs w:val="48"/>
        </w:rPr>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Benzene</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383536774"/>
            <w:placeholder>
              <w:docPart w:val="8BC7492A91AF41738EFC93639995F8C8"/>
            </w:placeholder>
            <w:date w:fullDate="2014-10-15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312550621"/>
            <w:placeholder>
              <w:docPart w:val="6B0F0EB77F294C9E8D5C4DF2311FE49F"/>
            </w:placeholder>
            <w:date w:fullDate="2014-10-17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264141700"/>
            <w:placeholder>
              <w:docPart w:val="FB8328B1CF104C159C0A3BF68E352DF9"/>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2090040498"/>
            <w:placeholder>
              <w:docPart w:val="47D34F5B458044B2B155E4524D2FAF39"/>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541179177"/>
            <w:placeholder>
              <w:docPart w:val="9C20CF1A559F40B1A703356B58017CA0"/>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856243868"/>
            <w:placeholder>
              <w:docPart w:val="E62D863EAF2F4268B43732BCD6F7CBD6"/>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113317104"/>
            <w:placeholder>
              <w:docPart w:val="C3AF1C8F29B843C49D7231C9123F3A5F"/>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47563626"/>
            <w:placeholder>
              <w:docPart w:val="0D2FA04C8FB5407599D019C03E604D5C"/>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411845" w:rsidRDefault="009C0AF8" w:rsidP="00301304">
      <w:pPr>
        <w:spacing w:before="120" w:after="120"/>
        <w:rPr>
          <w:rFonts w:cstheme="minorHAnsi"/>
          <w:b/>
        </w:rPr>
      </w:pPr>
    </w:p>
    <w:p w:rsidR="00301304" w:rsidRDefault="00301304" w:rsidP="00301304">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301304" w:rsidRPr="00DC7D29" w:rsidRDefault="00787CE3" w:rsidP="00301304">
      <w:pPr>
        <w:spacing w:before="120" w:after="120" w:line="288" w:lineRule="auto"/>
        <w:rPr>
          <w:rFonts w:cstheme="minorHAnsi"/>
          <w:sz w:val="20"/>
          <w:szCs w:val="20"/>
        </w:rPr>
      </w:pPr>
      <w:sdt>
        <w:sdtPr>
          <w:rPr>
            <w:rFonts w:cstheme="minorHAnsi"/>
          </w:rPr>
          <w:id w:val="801889561"/>
          <w14:checkbox>
            <w14:checked w14:val="0"/>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 Process            </w:t>
      </w:r>
      <w:sdt>
        <w:sdtPr>
          <w:rPr>
            <w:rFonts w:cstheme="minorHAnsi"/>
          </w:rPr>
          <w:id w:val="-2100474298"/>
          <w14:checkbox>
            <w14:checked w14:val="1"/>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446828681"/>
          <w14:checkbox>
            <w14:checked w14:val="0"/>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t>Section 3 – Physical / Chemical Properties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lastRenderedPageBreak/>
        <w:t xml:space="preserve">CAS#: </w:t>
      </w:r>
      <w:r>
        <w:rPr>
          <w:rFonts w:cstheme="minorHAnsi"/>
          <w:color w:val="000000"/>
          <w:sz w:val="20"/>
          <w:szCs w:val="20"/>
          <w:shd w:val="clear" w:color="auto" w:fill="FFFFFF"/>
        </w:rPr>
        <w:t>71-43-2</w:t>
      </w:r>
    </w:p>
    <w:p w:rsidR="00301304" w:rsidRPr="00A831F0"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Flammable Liquid, Carcinogen, Target Organ Effect, Irritant, Mutagen</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C</w:t>
      </w:r>
      <w:r w:rsidRPr="004C59B6">
        <w:rPr>
          <w:rFonts w:cstheme="minorHAnsi"/>
          <w:color w:val="000000"/>
          <w:sz w:val="20"/>
          <w:szCs w:val="20"/>
          <w:shd w:val="clear" w:color="auto" w:fill="FFFFFF"/>
          <w:vertAlign w:val="subscript"/>
        </w:rPr>
        <w:t>6</w:t>
      </w:r>
      <w:r>
        <w:rPr>
          <w:rFonts w:cstheme="minorHAnsi"/>
          <w:color w:val="000000"/>
          <w:sz w:val="20"/>
          <w:szCs w:val="20"/>
          <w:shd w:val="clear" w:color="auto" w:fill="FFFFFF"/>
        </w:rPr>
        <w:t>H</w:t>
      </w:r>
      <w:r w:rsidRPr="004C59B6">
        <w:rPr>
          <w:rFonts w:cstheme="minorHAnsi"/>
          <w:color w:val="000000"/>
          <w:sz w:val="20"/>
          <w:szCs w:val="20"/>
          <w:shd w:val="clear" w:color="auto" w:fill="FFFFFF"/>
          <w:vertAlign w:val="subscript"/>
        </w:rPr>
        <w:t>6</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Default="00301304" w:rsidP="00301304">
      <w:pPr>
        <w:spacing w:before="120" w:after="120" w:line="288" w:lineRule="auto"/>
        <w:rPr>
          <w:rFonts w:cstheme="minorHAnsi"/>
          <w:color w:val="222222"/>
          <w:sz w:val="20"/>
          <w:szCs w:val="20"/>
        </w:rPr>
      </w:pPr>
      <w:r>
        <w:rPr>
          <w:rFonts w:cstheme="minorHAnsi"/>
          <w:color w:val="222222"/>
          <w:sz w:val="20"/>
          <w:szCs w:val="20"/>
        </w:rPr>
        <w:t>Benzene is an OSHA regulated carcinogen. It is a highly flammable liquid and may form explosive mixtures with air. Harmful if inhaled, causes respiratory tract irritation. Harmful if absorbed through skin. Causes eye and skin irritation. May cause cancer and genetic defects.</w:t>
      </w:r>
    </w:p>
    <w:p w:rsidR="00301304" w:rsidRPr="008631D3" w:rsidRDefault="00301304" w:rsidP="00301304">
      <w:pPr>
        <w:autoSpaceDE w:val="0"/>
        <w:autoSpaceDN w:val="0"/>
        <w:adjustRightInd w:val="0"/>
        <w:spacing w:before="120" w:after="120" w:line="288" w:lineRule="auto"/>
        <w:rPr>
          <w:rFonts w:cstheme="minorHAnsi"/>
          <w:b/>
          <w:color w:val="000000"/>
          <w:sz w:val="20"/>
          <w:szCs w:val="20"/>
          <w:u w:val="single"/>
        </w:rPr>
      </w:pPr>
      <w:r w:rsidRPr="008631D3">
        <w:rPr>
          <w:rFonts w:cstheme="minorHAnsi"/>
          <w:b/>
          <w:color w:val="000000"/>
          <w:sz w:val="20"/>
          <w:szCs w:val="20"/>
          <w:u w:val="single"/>
        </w:rPr>
        <w:t xml:space="preserve">Exposure Limits: </w:t>
      </w:r>
    </w:p>
    <w:p w:rsidR="00301304" w:rsidRDefault="00301304" w:rsidP="00301304">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OSHA PEL (8 HR. TWA): </w:t>
      </w:r>
      <w:r>
        <w:rPr>
          <w:rFonts w:cstheme="minorHAnsi"/>
          <w:color w:val="000000"/>
          <w:sz w:val="20"/>
          <w:szCs w:val="20"/>
        </w:rPr>
        <w:tab/>
      </w:r>
      <w:r>
        <w:rPr>
          <w:rFonts w:cstheme="minorHAnsi"/>
          <w:color w:val="000000"/>
          <w:sz w:val="20"/>
          <w:szCs w:val="20"/>
        </w:rPr>
        <w:tab/>
      </w:r>
      <w:r>
        <w:rPr>
          <w:rFonts w:cstheme="minorHAnsi"/>
          <w:color w:val="000000"/>
          <w:sz w:val="20"/>
          <w:szCs w:val="20"/>
        </w:rPr>
        <w:tab/>
        <w:t xml:space="preserve">0.5 </w:t>
      </w:r>
      <w:r w:rsidRPr="008631D3">
        <w:rPr>
          <w:rFonts w:cstheme="minorHAnsi"/>
          <w:color w:val="000000"/>
          <w:sz w:val="20"/>
          <w:szCs w:val="20"/>
        </w:rPr>
        <w:t xml:space="preserve">ppm </w:t>
      </w:r>
    </w:p>
    <w:p w:rsidR="00301304" w:rsidRPr="008631D3" w:rsidRDefault="00301304" w:rsidP="00301304">
      <w:pPr>
        <w:autoSpaceDE w:val="0"/>
        <w:autoSpaceDN w:val="0"/>
        <w:adjustRightInd w:val="0"/>
        <w:spacing w:after="0" w:line="288" w:lineRule="auto"/>
        <w:rPr>
          <w:rFonts w:cstheme="minorHAnsi"/>
          <w:color w:val="000000"/>
          <w:sz w:val="20"/>
          <w:szCs w:val="20"/>
        </w:rPr>
      </w:pPr>
      <w:r>
        <w:rPr>
          <w:rFonts w:cstheme="minorHAnsi"/>
          <w:color w:val="000000"/>
          <w:sz w:val="20"/>
          <w:szCs w:val="20"/>
        </w:rPr>
        <w:t>OSHA Short Term Exposure Limit:</w:t>
      </w:r>
      <w:r>
        <w:rPr>
          <w:rFonts w:cstheme="minorHAnsi"/>
          <w:color w:val="000000"/>
          <w:sz w:val="20"/>
          <w:szCs w:val="20"/>
        </w:rPr>
        <w:tab/>
      </w:r>
      <w:r>
        <w:rPr>
          <w:rFonts w:cstheme="minorHAnsi"/>
          <w:color w:val="000000"/>
          <w:sz w:val="20"/>
          <w:szCs w:val="20"/>
        </w:rPr>
        <w:tab/>
        <w:t>1 ppm</w:t>
      </w:r>
    </w:p>
    <w:p w:rsidR="00301304" w:rsidRDefault="00301304" w:rsidP="00301304">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ACGIH TLV/TWA: </w:t>
      </w:r>
      <w:r>
        <w:rPr>
          <w:rFonts w:cstheme="minorHAnsi"/>
          <w:color w:val="000000"/>
          <w:sz w:val="20"/>
          <w:szCs w:val="20"/>
        </w:rPr>
        <w:tab/>
      </w:r>
      <w:r>
        <w:rPr>
          <w:rFonts w:cstheme="minorHAnsi"/>
          <w:color w:val="000000"/>
          <w:sz w:val="20"/>
          <w:szCs w:val="20"/>
        </w:rPr>
        <w:tab/>
      </w:r>
      <w:r>
        <w:rPr>
          <w:rFonts w:cstheme="minorHAnsi"/>
          <w:color w:val="000000"/>
          <w:sz w:val="20"/>
          <w:szCs w:val="20"/>
        </w:rPr>
        <w:tab/>
      </w:r>
      <w:r>
        <w:rPr>
          <w:rFonts w:cstheme="minorHAnsi"/>
          <w:color w:val="000000"/>
          <w:sz w:val="20"/>
          <w:szCs w:val="20"/>
        </w:rPr>
        <w:tab/>
        <w:t>0.1 ppm</w:t>
      </w:r>
    </w:p>
    <w:p w:rsidR="00301304" w:rsidRDefault="00301304" w:rsidP="00301304">
      <w:pPr>
        <w:spacing w:before="120" w:after="120" w:line="288" w:lineRule="auto"/>
        <w:rPr>
          <w:rFonts w:cstheme="minorHAnsi"/>
          <w:b/>
        </w:rPr>
      </w:pPr>
      <w:r>
        <w:rPr>
          <w:rFonts w:cstheme="minorHAnsi"/>
          <w:b/>
          <w:noProof/>
        </w:rPr>
        <w:drawing>
          <wp:inline distT="0" distB="0" distL="0" distR="0" wp14:anchorId="28492DA0" wp14:editId="1A6820D4">
            <wp:extent cx="575098" cy="594360"/>
            <wp:effectExtent l="0" t="0" r="0" b="0"/>
            <wp:docPr id="55" name="Picture 55"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r w:rsidRPr="00D22556">
        <w:rPr>
          <w:rFonts w:cstheme="minorHAnsi"/>
          <w:b/>
          <w:noProof/>
        </w:rPr>
        <w:drawing>
          <wp:inline distT="0" distB="0" distL="0" distR="0" wp14:anchorId="27C0265B" wp14:editId="118C3386">
            <wp:extent cx="599846" cy="622224"/>
            <wp:effectExtent l="0" t="0" r="0" b="6985"/>
            <wp:docPr id="56" name="Picture 56" descr="GHS Toxic Hazard Pictogram" title="GHS Toxic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01659" cy="624105"/>
                    </a:xfrm>
                    <a:prstGeom prst="rect">
                      <a:avLst/>
                    </a:prstGeom>
                    <a:noFill/>
                    <a:ln>
                      <a:noFill/>
                    </a:ln>
                  </pic:spPr>
                </pic:pic>
              </a:graphicData>
            </a:graphic>
          </wp:inline>
        </w:drawing>
      </w:r>
      <w:r>
        <w:rPr>
          <w:rFonts w:cstheme="minorHAnsi"/>
          <w:b/>
          <w:noProof/>
        </w:rPr>
        <w:drawing>
          <wp:inline distT="0" distB="0" distL="0" distR="0" wp14:anchorId="4AA15393" wp14:editId="2A101B93">
            <wp:extent cx="577850" cy="597204"/>
            <wp:effectExtent l="0" t="0" r="0" b="0"/>
            <wp:docPr id="57" name="Picture 57"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77850" cy="597204"/>
                    </a:xfrm>
                    <a:prstGeom prst="rect">
                      <a:avLst/>
                    </a:prstGeom>
                    <a:noFill/>
                    <a:ln>
                      <a:noFill/>
                    </a:ln>
                  </pic:spPr>
                </pic:pic>
              </a:graphicData>
            </a:graphic>
          </wp:inline>
        </w:drawing>
      </w:r>
      <w:r>
        <w:rPr>
          <w:rFonts w:cstheme="minorHAnsi"/>
          <w:b/>
          <w:noProof/>
        </w:rPr>
        <w:drawing>
          <wp:inline distT="0" distB="0" distL="0" distR="0" wp14:anchorId="46FEA2D4" wp14:editId="31B98359">
            <wp:extent cx="594360" cy="594360"/>
            <wp:effectExtent l="0" t="0" r="0" b="0"/>
            <wp:docPr id="58" name="Picture 58"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301304" w:rsidRPr="009E4CC7" w:rsidRDefault="00301304" w:rsidP="00301304">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537E7F">
        <w:rPr>
          <w:rFonts w:cstheme="minorHAnsi"/>
          <w:sz w:val="20"/>
          <w:szCs w:val="20"/>
        </w:rPr>
        <w:t>(</w:t>
      </w:r>
      <w:hyperlink r:id="rId183" w:history="1">
        <w:r w:rsidRPr="00537E7F">
          <w:rPr>
            <w:rStyle w:val="Hyperlink"/>
            <w:rFonts w:cstheme="minorHAnsi"/>
            <w:sz w:val="20"/>
            <w:szCs w:val="20"/>
          </w:rPr>
          <w:t>http://www.purdue.edu/rem/home/booklets/RPP98.pdf</w:t>
        </w:r>
      </w:hyperlink>
      <w:r w:rsidRPr="00537E7F">
        <w:rPr>
          <w:rFonts w:cstheme="minorHAnsi"/>
          <w:sz w:val="20"/>
          <w:szCs w:val="20"/>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lastRenderedPageBreak/>
        <w:t xml:space="preserve">Gloves must be worn. Use proper glove removal technique to avoid any skin contact. </w:t>
      </w:r>
      <w:r>
        <w:rPr>
          <w:rFonts w:cstheme="minorHAnsi"/>
          <w:sz w:val="20"/>
          <w:szCs w:val="20"/>
        </w:rPr>
        <w:t>Nitrile and latex disposable gloves are NOT suitable. Viton gloves are recommended. Check the resources below for a more suitable glove.</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Benzene</w:t>
      </w:r>
      <w:r w:rsidRPr="00DC7D29">
        <w:rPr>
          <w:rFonts w:cstheme="minorHAnsi"/>
          <w:color w:val="222222"/>
          <w:sz w:val="20"/>
          <w:szCs w:val="20"/>
        </w:rPr>
        <w:t>.</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787CE3" w:rsidP="00301304">
      <w:pPr>
        <w:pStyle w:val="NoSpacing"/>
        <w:spacing w:before="120" w:after="120" w:line="288" w:lineRule="auto"/>
        <w:rPr>
          <w:rFonts w:cstheme="minorHAnsi"/>
          <w:color w:val="000080"/>
          <w:sz w:val="20"/>
          <w:szCs w:val="20"/>
        </w:rPr>
      </w:pPr>
      <w:hyperlink r:id="rId184"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r>
        <w:rPr>
          <w:rFonts w:cstheme="minorHAnsi"/>
          <w:sz w:val="20"/>
          <w:szCs w:val="20"/>
        </w:rPr>
        <w:t xml:space="preserve"> if there is a high probability of a splash hazard.</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Default="00301304" w:rsidP="00301304">
      <w:pPr>
        <w:pStyle w:val="NoSpacing"/>
        <w:spacing w:before="120" w:after="120" w:line="288" w:lineRule="auto"/>
        <w:rPr>
          <w:rFonts w:cstheme="minorHAnsi"/>
          <w:sz w:val="20"/>
          <w:szCs w:val="20"/>
        </w:rPr>
      </w:pPr>
      <w:r>
        <w:rPr>
          <w:rFonts w:cstheme="minorHAnsi"/>
          <w:sz w:val="20"/>
          <w:szCs w:val="20"/>
        </w:rPr>
        <w:t xml:space="preserve">Lab coats (100% cotton) </w:t>
      </w:r>
      <w:r w:rsidRPr="00DC7D29">
        <w:rPr>
          <w:rFonts w:cstheme="minorHAnsi"/>
          <w:sz w:val="20"/>
          <w:szCs w:val="20"/>
        </w:rPr>
        <w:t>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Flame resistant lab coats </w:t>
      </w:r>
      <w:r>
        <w:rPr>
          <w:rFonts w:cstheme="minorHAnsi"/>
          <w:sz w:val="20"/>
          <w:szCs w:val="20"/>
        </w:rPr>
        <w:t xml:space="preserve">should be worn if handling more than 1 liter of benzene.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w:t>
      </w:r>
      <w:r w:rsidRPr="00DC7D29">
        <w:rPr>
          <w:rFonts w:cstheme="minorHAnsi"/>
          <w:sz w:val="20"/>
          <w:szCs w:val="20"/>
        </w:rPr>
        <w:t xml:space="preserve"> not be exposed.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301304" w:rsidRPr="00DC7D29" w:rsidRDefault="00301304" w:rsidP="00301304">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301304" w:rsidRPr="00DC7D29" w:rsidRDefault="00301304" w:rsidP="0030130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Use of Benzene must be conducted in a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w:t>
      </w:r>
      <w:r>
        <w:rPr>
          <w:rFonts w:cstheme="minorHAnsi"/>
          <w:sz w:val="20"/>
          <w:szCs w:val="20"/>
        </w:rPr>
        <w:t>Consult a physician</w:t>
      </w:r>
      <w:r w:rsidRPr="00DC7D29">
        <w:rPr>
          <w:rFonts w:cstheme="minorHAnsi"/>
          <w:sz w:val="20"/>
          <w:szCs w:val="20"/>
        </w:rPr>
        <w:t xml:space="preserve">.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Default="00301304" w:rsidP="00301304">
      <w:pPr>
        <w:spacing w:before="120" w:after="120" w:line="288" w:lineRule="auto"/>
        <w:rPr>
          <w:rFonts w:cstheme="minorHAnsi"/>
          <w:b/>
          <w:sz w:val="20"/>
          <w:szCs w:val="20"/>
          <w:u w:val="single"/>
        </w:rPr>
      </w:pPr>
      <w:r w:rsidRPr="00DC7D29">
        <w:rPr>
          <w:rFonts w:cstheme="minorHAnsi"/>
          <w:bCs/>
          <w:sz w:val="20"/>
          <w:szCs w:val="20"/>
        </w:rPr>
        <w:t xml:space="preserve">Immediately flush skin with plenty of water for at least 15 minutes while removing contaminated clothing and shoes. Wash any contaminated clothing before reuse. </w:t>
      </w:r>
      <w:r>
        <w:rPr>
          <w:rFonts w:cstheme="minorHAnsi"/>
          <w:bCs/>
          <w:sz w:val="20"/>
          <w:szCs w:val="20"/>
        </w:rPr>
        <w:t>Consult a physician.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In case of eye contact</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w:t>
      </w:r>
      <w:r>
        <w:rPr>
          <w:rFonts w:cstheme="minorHAnsi"/>
          <w:sz w:val="20"/>
          <w:szCs w:val="20"/>
        </w:rPr>
        <w:t xml:space="preserve">inutes. </w:t>
      </w:r>
      <w:r w:rsidRPr="00DC7D29">
        <w:rPr>
          <w:rFonts w:cstheme="minorHAnsi"/>
          <w:sz w:val="20"/>
          <w:szCs w:val="20"/>
        </w:rPr>
        <w:t>Seek immediate medical attention and continue eye rinse during transport to hospital.</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w:t>
      </w:r>
      <w:r>
        <w:rPr>
          <w:rFonts w:cstheme="minorHAnsi"/>
          <w:sz w:val="20"/>
          <w:szCs w:val="20"/>
        </w:rPr>
        <w:t>Consult a physician</w:t>
      </w:r>
      <w:r w:rsidRPr="00DC7D29">
        <w:rPr>
          <w:rFonts w:cstheme="minorHAnsi"/>
          <w:sz w:val="20"/>
          <w:szCs w:val="20"/>
        </w:rPr>
        <w:t>.</w:t>
      </w:r>
      <w:sdt>
        <w:sdtPr>
          <w:rPr>
            <w:rFonts w:cstheme="minorHAnsi"/>
            <w:sz w:val="20"/>
            <w:szCs w:val="20"/>
          </w:rPr>
          <w:id w:val="-1556147454"/>
          <w:showingPlcHdr/>
        </w:sdtPr>
        <w:sdtEndPr/>
        <w:sdtContent>
          <w:r w:rsidRPr="00DC7D29">
            <w:rPr>
              <w:rFonts w:cstheme="minorHAnsi"/>
              <w:sz w:val="20"/>
              <w:szCs w:val="20"/>
            </w:rPr>
            <w:t xml:space="preserve">     </w:t>
          </w:r>
        </w:sdtContent>
      </w:sdt>
      <w:r w:rsidRPr="00DC7D29">
        <w:rPr>
          <w:rFonts w:cstheme="minorHAnsi"/>
          <w:sz w:val="20"/>
          <w:szCs w:val="20"/>
        </w:rPr>
        <w:t xml:space="preserve"> </w:t>
      </w: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Pr="00DC7D29" w:rsidRDefault="00301304" w:rsidP="00301304">
      <w:pPr>
        <w:spacing w:before="120" w:after="120" w:line="288" w:lineRule="auto"/>
        <w:rPr>
          <w:rFonts w:cstheme="minorHAnsi"/>
          <w:b/>
        </w:rPr>
      </w:pPr>
      <w:r>
        <w:rPr>
          <w:rFonts w:ascii="Arial" w:hAnsi="Arial"/>
          <w:noProof/>
          <w:color w:val="000000"/>
        </w:rPr>
        <w:drawing>
          <wp:anchor distT="0" distB="0" distL="114300" distR="114300" simplePos="0" relativeHeight="251605504" behindDoc="0" locked="0" layoutInCell="1" allowOverlap="1" wp14:anchorId="34F0A920" wp14:editId="0F950885">
            <wp:simplePos x="0" y="0"/>
            <wp:positionH relativeFrom="margin">
              <wp:posOffset>5530850</wp:posOffset>
            </wp:positionH>
            <wp:positionV relativeFrom="margin">
              <wp:posOffset>273050</wp:posOffset>
            </wp:positionV>
            <wp:extent cx="876300" cy="1168400"/>
            <wp:effectExtent l="19050" t="19050" r="19050" b="12700"/>
            <wp:wrapSquare wrapText="bothSides"/>
            <wp:docPr id="59" name="Picture 59"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cstheme="minorHAnsi"/>
          <w:b/>
        </w:rPr>
        <w:t xml:space="preserve">Section 8 – </w:t>
      </w:r>
      <w:r w:rsidRPr="00DC7D29">
        <w:rPr>
          <w:rFonts w:cstheme="minorHAnsi"/>
          <w:b/>
        </w:rPr>
        <w:t>Special Handling and Storage Requirements</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 designated storage area must be established for </w:t>
      </w:r>
      <w:r>
        <w:rPr>
          <w:rFonts w:cstheme="minorHAnsi"/>
          <w:sz w:val="20"/>
        </w:rPr>
        <w:t>Benzene</w:t>
      </w:r>
      <w:r w:rsidRPr="00CB053B">
        <w:rPr>
          <w:rFonts w:cstheme="minorHAnsi"/>
          <w:sz w:val="20"/>
        </w:rPr>
        <w:t xml:space="preserve"> and the area should be posted with a “Caution, Carcinogen, Reproductive Toxins, or Extremely Toxic Chemicals” label provided by REM (as shown to the right). </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Avoid contact with skin and eyes and inhalation. </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Keep away from sources of ignition. </w:t>
      </w:r>
    </w:p>
    <w:p w:rsidR="00301304" w:rsidRPr="00DC7D29" w:rsidRDefault="00301304" w:rsidP="00301304">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301304" w:rsidRPr="009C4791" w:rsidRDefault="00301304" w:rsidP="00301304">
      <w:pPr>
        <w:shd w:val="clear" w:color="auto" w:fill="FFFFFF"/>
        <w:spacing w:before="120" w:after="120" w:line="288" w:lineRule="auto"/>
        <w:rPr>
          <w:rFonts w:cstheme="minorHAnsi"/>
          <w:i/>
        </w:rPr>
      </w:pPr>
      <w:r w:rsidRPr="009C4791">
        <w:rPr>
          <w:rFonts w:cstheme="minorHAnsi"/>
          <w:b/>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lastRenderedPageBreak/>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85" w:history="1">
        <w:r w:rsidRPr="00772FAE">
          <w:rPr>
            <w:rStyle w:val="Hyperlink"/>
            <w:rFonts w:cstheme="minorHAnsi"/>
            <w:sz w:val="20"/>
            <w:szCs w:val="20"/>
          </w:rPr>
          <w:t>http://www.purdue.edu/rem/injury/froi.htm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301304" w:rsidRDefault="00301304" w:rsidP="00301304">
      <w:pPr>
        <w:spacing w:before="120" w:after="120" w:line="288" w:lineRule="auto"/>
        <w:rPr>
          <w:rFonts w:cstheme="minorHAnsi"/>
          <w:b/>
          <w:sz w:val="20"/>
          <w:szCs w:val="20"/>
          <w:u w:val="single"/>
        </w:rPr>
      </w:pPr>
    </w:p>
    <w:p w:rsidR="00301304" w:rsidRPr="00A06BFA" w:rsidRDefault="00301304" w:rsidP="00301304">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86" w:history="1">
        <w:r w:rsidRPr="00772FAE">
          <w:rPr>
            <w:rStyle w:val="Hyperlink"/>
            <w:rFonts w:cstheme="minorHAnsi"/>
            <w:sz w:val="20"/>
            <w:szCs w:val="20"/>
          </w:rPr>
          <w:t>http://www.purdue.edu/rem/hmm/wststo.htm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SDS for Benzene must be made available to all personnel working in the laboratory at all times. To obtain a copy of the SDS, contact the chemical manufacturer or REM at 49-46371. Many manufacturers’ SDSs can be found online on websites such as Sigma-Aldrich (</w:t>
      </w:r>
      <w:hyperlink r:id="rId187" w:history="1">
        <w:r w:rsidRPr="00665089">
          <w:rPr>
            <w:rStyle w:val="Hyperlink"/>
            <w:rFonts w:cstheme="minorHAnsi"/>
            <w:sz w:val="20"/>
            <w:szCs w:val="20"/>
          </w:rPr>
          <w:t>http://www.sigmaaldrich.com/united-states.html</w:t>
        </w:r>
      </w:hyperlink>
      <w:r>
        <w:rPr>
          <w:rFonts w:cstheme="minorHAnsi"/>
          <w:sz w:val="20"/>
          <w:szCs w:val="20"/>
        </w:rPr>
        <w:t>) or Siri MSDS Index (</w:t>
      </w:r>
      <w:hyperlink r:id="rId188" w:history="1">
        <w:r w:rsidRPr="00772FAE">
          <w:rPr>
            <w:rStyle w:val="Hyperlink"/>
            <w:rFonts w:cstheme="minorHAnsi"/>
            <w:sz w:val="20"/>
            <w:szCs w:val="20"/>
          </w:rPr>
          <w:t>http://hazard.com/msds/</w:t>
        </w:r>
      </w:hyperlink>
      <w:r>
        <w:rPr>
          <w:rFonts w:cstheme="minorHAnsi"/>
          <w:sz w:val="20"/>
          <w:szCs w:val="20"/>
        </w:rPr>
        <w:t>).</w:t>
      </w:r>
    </w:p>
    <w:p w:rsidR="00301304" w:rsidRPr="00DC7D29"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1911996730"/>
      </w:sdtPr>
      <w:sdtEndPr/>
      <w:sdtContent>
        <w:p w:rsidR="00301304" w:rsidRPr="00DC7D29" w:rsidRDefault="00787CE3" w:rsidP="00301304">
          <w:pPr>
            <w:spacing w:before="120" w:after="120" w:line="288" w:lineRule="auto"/>
            <w:rPr>
              <w:rFonts w:cstheme="minorHAnsi"/>
              <w:b/>
            </w:rPr>
          </w:pPr>
          <w:sdt>
            <w:sdtPr>
              <w:rPr>
                <w:rFonts w:cstheme="minorHAnsi"/>
                <w:sz w:val="20"/>
                <w:szCs w:val="20"/>
              </w:rPr>
              <w:id w:val="-1853107495"/>
              <w:showingPlcHdr/>
            </w:sdtPr>
            <w:sdtEnd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DC7D29"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D44C7E">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Benzene</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E029A6">
        <w:trPr>
          <w:trHeight w:val="576"/>
          <w:tblHeader/>
        </w:trPr>
        <w:tc>
          <w:tcPr>
            <w:tcW w:w="3873"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Name</w:t>
            </w:r>
          </w:p>
        </w:tc>
        <w:tc>
          <w:tcPr>
            <w:tcW w:w="3346"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31"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E029A6">
        <w:trPr>
          <w:trHeight w:val="576"/>
        </w:trPr>
        <w:sdt>
          <w:sdtPr>
            <w:rPr>
              <w:rFonts w:cstheme="minorHAnsi"/>
              <w:b/>
            </w:rPr>
            <w:id w:val="1110787292"/>
            <w:showingPlcHdr/>
          </w:sdtPr>
          <w:sdtEnd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86504775"/>
            <w:showingPlcHdr/>
            <w:date>
              <w:dateFormat w:val="M/d/yyyy"/>
              <w:lid w:val="en-US"/>
              <w:storeMappedDataAs w:val="dateTime"/>
              <w:calendar w:val="gregorian"/>
            </w:date>
          </w:sdtPr>
          <w:sdtEnd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E029A6">
        <w:trPr>
          <w:trHeight w:val="576"/>
        </w:trPr>
        <w:sdt>
          <w:sdtPr>
            <w:rPr>
              <w:rFonts w:cstheme="minorHAnsi"/>
              <w:b/>
            </w:rPr>
            <w:id w:val="91666432"/>
            <w:showingPlcHdr/>
          </w:sdtPr>
          <w:sdtEnd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1133451739"/>
            <w:showingPlcHdr/>
            <w:date>
              <w:dateFormat w:val="M/d/yyyy"/>
              <w:lid w:val="en-US"/>
              <w:storeMappedDataAs w:val="dateTime"/>
              <w:calendar w:val="gregorian"/>
            </w:date>
          </w:sdtPr>
          <w:sdtEnd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E029A6">
        <w:trPr>
          <w:trHeight w:val="576"/>
        </w:trPr>
        <w:sdt>
          <w:sdtPr>
            <w:rPr>
              <w:rFonts w:cstheme="minorHAnsi"/>
              <w:b/>
            </w:rPr>
            <w:id w:val="817845195"/>
            <w:showingPlcHdr/>
          </w:sdtPr>
          <w:sdtEnd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272636150"/>
            <w:showingPlcHdr/>
            <w:date>
              <w:dateFormat w:val="M/d/yyyy"/>
              <w:lid w:val="en-US"/>
              <w:storeMappedDataAs w:val="dateTime"/>
              <w:calendar w:val="gregorian"/>
            </w:date>
          </w:sdtPr>
          <w:sdtEnd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E029A6">
        <w:trPr>
          <w:trHeight w:val="576"/>
        </w:trPr>
        <w:sdt>
          <w:sdtPr>
            <w:rPr>
              <w:rFonts w:cstheme="minorHAnsi"/>
              <w:b/>
            </w:rPr>
            <w:id w:val="-986857984"/>
            <w:showingPlcHdr/>
          </w:sdtPr>
          <w:sdtEnd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1569374187"/>
            <w:showingPlcHdr/>
            <w:date>
              <w:dateFormat w:val="M/d/yyyy"/>
              <w:lid w:val="en-US"/>
              <w:storeMappedDataAs w:val="dateTime"/>
              <w:calendar w:val="gregorian"/>
            </w:date>
          </w:sdtPr>
          <w:sdtEnd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E029A6">
        <w:trPr>
          <w:trHeight w:val="576"/>
        </w:trPr>
        <w:sdt>
          <w:sdtPr>
            <w:rPr>
              <w:rFonts w:cstheme="minorHAnsi"/>
              <w:b/>
            </w:rPr>
            <w:id w:val="-79754657"/>
            <w:showingPlcHdr/>
          </w:sdtPr>
          <w:sdtEnd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970249405"/>
            <w:showingPlcHdr/>
            <w:date>
              <w:dateFormat w:val="M/d/yyyy"/>
              <w:lid w:val="en-US"/>
              <w:storeMappedDataAs w:val="dateTime"/>
              <w:calendar w:val="gregorian"/>
            </w:date>
          </w:sdtPr>
          <w:sdtEnd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E029A6">
        <w:trPr>
          <w:trHeight w:val="576"/>
        </w:trPr>
        <w:sdt>
          <w:sdtPr>
            <w:rPr>
              <w:rFonts w:cstheme="minorHAnsi"/>
              <w:b/>
            </w:rPr>
            <w:id w:val="-1276550759"/>
            <w:showingPlcHdr/>
          </w:sdtPr>
          <w:sdtEnd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1902047283"/>
            <w:showingPlcHdr/>
            <w:date>
              <w:dateFormat w:val="M/d/yyyy"/>
              <w:lid w:val="en-US"/>
              <w:storeMappedDataAs w:val="dateTime"/>
              <w:calendar w:val="gregorian"/>
            </w:date>
          </w:sdtPr>
          <w:sdtEnd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E029A6">
        <w:trPr>
          <w:trHeight w:val="576"/>
        </w:trPr>
        <w:sdt>
          <w:sdtPr>
            <w:rPr>
              <w:rFonts w:cstheme="minorHAnsi"/>
              <w:b/>
            </w:rPr>
            <w:id w:val="1948956982"/>
            <w:showingPlcHdr/>
          </w:sdtPr>
          <w:sdtEnd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1573649586"/>
            <w:showingPlcHdr/>
            <w:date>
              <w:dateFormat w:val="M/d/yyyy"/>
              <w:lid w:val="en-US"/>
              <w:storeMappedDataAs w:val="dateTime"/>
              <w:calendar w:val="gregorian"/>
            </w:date>
          </w:sdtPr>
          <w:sdtEnd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Pr="00DC7D29" w:rsidRDefault="00301304" w:rsidP="00301304">
      <w:pPr>
        <w:spacing w:before="120" w:after="120" w:line="288" w:lineRule="auto"/>
        <w:rPr>
          <w:rFonts w:cstheme="minorHAnsi"/>
          <w:b/>
        </w:rPr>
      </w:pPr>
    </w:p>
    <w:p w:rsidR="00301304" w:rsidRPr="00BA75EF" w:rsidRDefault="00301304" w:rsidP="00BA75EF">
      <w:pPr>
        <w:sectPr w:rsidR="00301304" w:rsidRPr="00BA75EF" w:rsidSect="00EB402F">
          <w:headerReference w:type="default" r:id="rId189"/>
          <w:footerReference w:type="default" r:id="rId190"/>
          <w:pgSz w:w="12240" w:h="15840" w:code="1"/>
          <w:pgMar w:top="1440" w:right="1440" w:bottom="1440" w:left="1440" w:header="288" w:footer="288" w:gutter="0"/>
          <w:cols w:space="720"/>
          <w:docGrid w:linePitch="360"/>
        </w:sectPr>
      </w:pPr>
    </w:p>
    <w:p w:rsidR="00301304" w:rsidRPr="007B2B49" w:rsidRDefault="00301304" w:rsidP="00301304">
      <w:pPr>
        <w:pStyle w:val="Heading1"/>
      </w:pPr>
      <w:bookmarkStart w:id="153" w:name="_Toc380696246"/>
      <w:r w:rsidRPr="007B2B49">
        <w:lastRenderedPageBreak/>
        <w:t>Standard Operating Procedure</w:t>
      </w:r>
    </w:p>
    <w:p w:rsidR="00301304" w:rsidRPr="007B2B49" w:rsidRDefault="00301304" w:rsidP="00301304">
      <w:pPr>
        <w:pStyle w:val="Heading1"/>
      </w:pPr>
      <w:r w:rsidRPr="007B2B49">
        <w:t>Biosafety Level 2</w:t>
      </w:r>
    </w:p>
    <w:p w:rsidR="00301304" w:rsidRPr="00AB1B9D" w:rsidRDefault="00301304" w:rsidP="00301304">
      <w:pPr>
        <w:spacing w:before="120" w:after="120"/>
        <w:jc w:val="center"/>
        <w:rPr>
          <w:rFonts w:cstheme="minorHAnsi"/>
          <w:b/>
          <w:color w:val="FF0000"/>
        </w:rPr>
      </w:pPr>
      <w:r w:rsidRPr="00AB1B9D">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AB1B9D">
        <w:rPr>
          <w:rFonts w:cstheme="minorHAnsi"/>
          <w:b/>
          <w:color w:val="FF0000"/>
        </w:rPr>
        <w:br/>
        <w:t>3) SOP has been signed and dated by the PI and relevant lab personnel.</w:t>
      </w:r>
    </w:p>
    <w:p w:rsidR="00301304" w:rsidRPr="00AB1B9D" w:rsidRDefault="00301304" w:rsidP="00301304">
      <w:pPr>
        <w:spacing w:before="120" w:after="120"/>
        <w:jc w:val="center"/>
        <w:rPr>
          <w:rFonts w:cstheme="minorHAnsi"/>
        </w:rPr>
      </w:pPr>
      <w:r w:rsidRPr="00AB1B9D">
        <w:rPr>
          <w:rFonts w:cstheme="minorHAnsi"/>
        </w:rPr>
        <w:t xml:space="preserve">Print a copy and insert into your </w:t>
      </w:r>
      <w:r w:rsidRPr="00AB1B9D">
        <w:rPr>
          <w:rFonts w:cstheme="minorHAnsi"/>
          <w:i/>
        </w:rPr>
        <w:t xml:space="preserve">Lab-Specific </w:t>
      </w:r>
      <w:r>
        <w:rPr>
          <w:rFonts w:cstheme="minorHAnsi"/>
          <w:i/>
        </w:rPr>
        <w:t>Biosafety</w:t>
      </w:r>
      <w:r w:rsidRPr="00AB1B9D">
        <w:rPr>
          <w:rFonts w:cstheme="minorHAnsi"/>
          <w:i/>
        </w:rPr>
        <w:t xml:space="preserve"> Plan</w:t>
      </w:r>
      <w:r w:rsidRPr="00AB1B9D">
        <w:rPr>
          <w:rFonts w:cstheme="minorHAnsi"/>
        </w:rPr>
        <w:t>.</w:t>
      </w:r>
    </w:p>
    <w:p w:rsidR="00301304" w:rsidRDefault="00301304" w:rsidP="00301304">
      <w:pPr>
        <w:pStyle w:val="Heading2"/>
      </w:pPr>
      <w:r w:rsidRPr="007B2B49">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390416380"/>
            <w:placeholder>
              <w:docPart w:val="C0A1DC42D6094B4CA774E641DBA47845"/>
            </w:placeholder>
            <w:date w:fullDate="2014-10-15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2048128653"/>
            <w:placeholder>
              <w:docPart w:val="1AB6680AD96F48C89885EB6F5FE25AFC"/>
            </w:placeholder>
            <w:date w:fullDate="2014-10-17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144204291"/>
            <w:placeholder>
              <w:docPart w:val="C9C9A96EF5884F138810075016991736"/>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07562315"/>
            <w:placeholder>
              <w:docPart w:val="437D9B65F8394FE0B829EF7760178FBE"/>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492172755"/>
            <w:placeholder>
              <w:docPart w:val="B2B8165E76EC420EAC4880ACC718DF7F"/>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226339817"/>
            <w:placeholder>
              <w:docPart w:val="72EB085D41FF49AB854528D15B212F42"/>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740407665"/>
            <w:placeholder>
              <w:docPart w:val="CE3EE842B8194C2ABF20EACBD43ADA14"/>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511195342"/>
            <w:placeholder>
              <w:docPart w:val="D8CC052274F446A59F8AAE945B6699C4"/>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9C0AF8" w:rsidRDefault="009C0AF8" w:rsidP="009C0AF8"/>
    <w:p w:rsidR="00301304" w:rsidRPr="00AB1B9D" w:rsidRDefault="00301304" w:rsidP="00301304">
      <w:pPr>
        <w:pStyle w:val="Heading2"/>
      </w:pPr>
      <w:r w:rsidRPr="00AB1B9D">
        <w:t xml:space="preserve">Section 2 – Type of SOP:       </w:t>
      </w:r>
    </w:p>
    <w:p w:rsidR="00301304" w:rsidRPr="00AB1B9D" w:rsidRDefault="00787CE3" w:rsidP="00301304">
      <w:pPr>
        <w:spacing w:before="120" w:after="120" w:line="288" w:lineRule="auto"/>
        <w:rPr>
          <w:rFonts w:cstheme="minorHAnsi"/>
        </w:rPr>
      </w:pPr>
      <w:sdt>
        <w:sdtPr>
          <w:rPr>
            <w:rFonts w:cstheme="minorHAnsi"/>
          </w:rPr>
          <w:id w:val="-1117598191"/>
          <w14:checkbox>
            <w14:checked w14:val="0"/>
            <w14:checkedState w14:val="2612" w14:font="Times New Roman"/>
            <w14:uncheckedState w14:val="2610" w14:font="Times New Roman"/>
          </w14:checkbox>
        </w:sdtPr>
        <w:sdtEndPr/>
        <w:sdtContent>
          <w:r w:rsidR="00301304" w:rsidRPr="00AB1B9D">
            <w:rPr>
              <w:rFonts w:ascii="MS Gothic" w:eastAsia="MS Gothic" w:hAnsi="MS Gothic" w:cs="MS Gothic" w:hint="eastAsia"/>
            </w:rPr>
            <w:t>☐</w:t>
          </w:r>
        </w:sdtContent>
      </w:sdt>
      <w:r w:rsidR="00301304" w:rsidRPr="00AB1B9D">
        <w:rPr>
          <w:rFonts w:cstheme="minorHAnsi"/>
        </w:rPr>
        <w:t xml:space="preserve"> Process            </w:t>
      </w:r>
      <w:sdt>
        <w:sdtPr>
          <w:rPr>
            <w:rFonts w:cstheme="minorHAnsi"/>
          </w:rPr>
          <w:id w:val="-658774864"/>
          <w14:checkbox>
            <w14:checked w14:val="1"/>
            <w14:checkedState w14:val="2612" w14:font="Times New Roman"/>
            <w14:uncheckedState w14:val="2610" w14:font="Times New Roman"/>
          </w14:checkbox>
        </w:sdtPr>
        <w:sdtEndPr/>
        <w:sdtContent>
          <w:r w:rsidR="00301304" w:rsidRPr="00AB1B9D">
            <w:rPr>
              <w:rFonts w:ascii="MS Gothic" w:eastAsia="MS Gothic" w:hAnsi="MS Gothic" w:cs="MS Gothic" w:hint="eastAsia"/>
            </w:rPr>
            <w:t>☒</w:t>
          </w:r>
        </w:sdtContent>
      </w:sdt>
      <w:r w:rsidR="00301304" w:rsidRPr="00AB1B9D">
        <w:rPr>
          <w:rFonts w:cstheme="minorHAnsi"/>
        </w:rPr>
        <w:t xml:space="preserve">Biosafety Procedure            </w:t>
      </w:r>
      <w:sdt>
        <w:sdtPr>
          <w:rPr>
            <w:rFonts w:cstheme="minorHAnsi"/>
          </w:rPr>
          <w:id w:val="-1316336247"/>
          <w14:checkbox>
            <w14:checked w14:val="0"/>
            <w14:checkedState w14:val="2612" w14:font="Times New Roman"/>
            <w14:uncheckedState w14:val="2610" w14:font="Times New Roman"/>
          </w14:checkbox>
        </w:sdtPr>
        <w:sdtEndPr/>
        <w:sdtContent>
          <w:r w:rsidR="00301304" w:rsidRPr="00AB1B9D">
            <w:rPr>
              <w:rFonts w:ascii="MS Gothic" w:eastAsia="MS Gothic" w:hAnsi="MS Gothic" w:cs="MS Gothic" w:hint="eastAsia"/>
            </w:rPr>
            <w:t>☐</w:t>
          </w:r>
        </w:sdtContent>
      </w:sdt>
      <w:r w:rsidR="00301304" w:rsidRPr="00AB1B9D">
        <w:rPr>
          <w:rFonts w:cstheme="minorHAnsi"/>
        </w:rPr>
        <w:t xml:space="preserve"> Hazardous Class</w:t>
      </w:r>
    </w:p>
    <w:p w:rsidR="00301304" w:rsidRPr="00AB1B9D" w:rsidRDefault="00301304" w:rsidP="00301304">
      <w:pPr>
        <w:pStyle w:val="Heading2"/>
      </w:pPr>
      <w:r w:rsidRPr="00AB1B9D">
        <w:t>Section 3 – Biosafety Level 2 Requirements</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 xml:space="preserve">Laboratory personnel have specific training in handling pathogenic agents and are supervised by scientists competent in handling infectious agents and associated procedures; access to the laboratory is restricted when work is being conducted; and all </w:t>
      </w:r>
      <w:r w:rsidRPr="00AB1B9D">
        <w:rPr>
          <w:rFonts w:cstheme="minorHAnsi"/>
        </w:rPr>
        <w:lastRenderedPageBreak/>
        <w:t>procedures in which infectious aerosols or splashes may be created are conducted in a biosafety cabinet (IIA2 or IIB2) or other physical containment equipment.</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The laboratory supervisor must enforce the institutional procedures that control access to the laboratory.</w:t>
      </w:r>
    </w:p>
    <w:p w:rsidR="00301304" w:rsidRPr="00A0021B"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0021B">
        <w:rPr>
          <w:rFonts w:cstheme="minorHAnsi"/>
        </w:rPr>
        <w:t>Lab staff must wash their hands after working with potentially hazardous materials and before leaving the laboratory.</w:t>
      </w:r>
    </w:p>
    <w:p w:rsidR="00301304" w:rsidRPr="00AB1B9D" w:rsidRDefault="00301304" w:rsidP="00301304">
      <w:pPr>
        <w:spacing w:before="120" w:after="120" w:line="288" w:lineRule="auto"/>
        <w:rPr>
          <w:rFonts w:cstheme="minorHAnsi"/>
        </w:rPr>
      </w:pPr>
      <w:r w:rsidRPr="00AB1B9D">
        <w:rPr>
          <w:rFonts w:cstheme="minorHAnsi"/>
          <w:b/>
        </w:rPr>
        <w:t>Section 4 – Agent Awareness</w:t>
      </w:r>
    </w:p>
    <w:p w:rsidR="00301304" w:rsidRPr="00AB1B9D" w:rsidRDefault="00301304" w:rsidP="00301304">
      <w:pPr>
        <w:autoSpaceDE w:val="0"/>
        <w:autoSpaceDN w:val="0"/>
        <w:adjustRightInd w:val="0"/>
        <w:spacing w:before="120" w:after="120" w:line="288" w:lineRule="auto"/>
        <w:rPr>
          <w:rFonts w:cstheme="minorHAnsi"/>
          <w:lang w:val="en"/>
        </w:rPr>
      </w:pPr>
      <w:r w:rsidRPr="00AB1B9D">
        <w:rPr>
          <w:rFonts w:cstheme="minorHAnsi"/>
          <w:lang w:val="en"/>
        </w:rPr>
        <w:t xml:space="preserve">Review the REM supplied agent risk assessment with all staff that will be exposed either through direct handling or proximity.  Signs and symptoms, transmission routes, personal protective equipment, decontamination, and accident/exposure information will be covered. </w:t>
      </w:r>
    </w:p>
    <w:p w:rsidR="00301304" w:rsidRPr="00AB1B9D" w:rsidRDefault="00301304" w:rsidP="00301304">
      <w:pPr>
        <w:autoSpaceDE w:val="0"/>
        <w:autoSpaceDN w:val="0"/>
        <w:adjustRightInd w:val="0"/>
        <w:spacing w:before="120" w:after="120" w:line="288" w:lineRule="auto"/>
        <w:rPr>
          <w:rFonts w:cstheme="minorHAnsi"/>
          <w:lang w:val="en"/>
        </w:rPr>
      </w:pPr>
      <w:r w:rsidRPr="00AB1B9D">
        <w:rPr>
          <w:rFonts w:cstheme="minorHAnsi"/>
          <w:lang w:val="en"/>
        </w:rPr>
        <w:t>All laboratory personnel and particularly women of childbearing age should be provided with information regarding immune competence and conditions that may predispose them to infection. Individuals having these conditions should be encouraged to self-identify to the institution’s healthcare provider for appropriate counseling and guidance.</w:t>
      </w:r>
    </w:p>
    <w:p w:rsidR="00301304" w:rsidRPr="00AB1B9D" w:rsidRDefault="00301304" w:rsidP="00301304">
      <w:pPr>
        <w:pStyle w:val="Heading2"/>
      </w:pPr>
      <w:r w:rsidRPr="00AB1B9D">
        <w:t>Section 5 – Personal Protective Equipment (PPE)</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At a minimum, gloves, outerwear (single use when directly handling high hazards), eye protection, and if necessary respiratory protection (a fit tested N-95 mask, higher level respiratory protective devices may be recommended depending of the protocol risk assessment).</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 xml:space="preserve">Eye and face protection (goggles, face shield or other splatter guard) is used for anticipated splashes or sprays of infectious or other hazardous materials when the microorganisms must be handled outside the Biosafety Cabinet or containment device. </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Persons who wear contact lenses in laboratories should also wear eye protection.</w:t>
      </w:r>
    </w:p>
    <w:p w:rsidR="00301304" w:rsidRPr="00AB1B9D" w:rsidRDefault="00301304" w:rsidP="00301304">
      <w:pPr>
        <w:pStyle w:val="NoSpacing"/>
        <w:spacing w:before="120" w:after="120" w:line="288" w:lineRule="auto"/>
        <w:rPr>
          <w:rFonts w:cstheme="minorHAnsi"/>
        </w:rPr>
      </w:pPr>
      <w:r w:rsidRPr="00AB1B9D">
        <w:rPr>
          <w:rFonts w:cstheme="minorHAnsi"/>
        </w:rPr>
        <w:t>Latex exam gloves, synthetic rubber, nitrile, vinyl, or neoprene also provide acceptable barrier protection against biological hazards.  Nitrile glove are preferred as they protect against bio-agents, chemical exposure*, and reduce the potential for allergic reaction.  *Refer to glove selection chart if chemicals will be used:</w:t>
      </w:r>
    </w:p>
    <w:p w:rsidR="00301304" w:rsidRPr="00AB1B9D" w:rsidRDefault="00787CE3" w:rsidP="00301304">
      <w:pPr>
        <w:pStyle w:val="NoSpacing"/>
        <w:spacing w:before="120" w:after="120" w:line="288" w:lineRule="auto"/>
        <w:rPr>
          <w:rFonts w:cstheme="minorHAnsi"/>
          <w:color w:val="000080"/>
        </w:rPr>
      </w:pPr>
      <w:hyperlink r:id="rId191" w:history="1">
        <w:r w:rsidR="00301304" w:rsidRPr="00AB1B9D">
          <w:rPr>
            <w:rStyle w:val="Hyperlink"/>
            <w:rFonts w:cstheme="minorHAnsi"/>
          </w:rPr>
          <w:t>http://www.ansellpro.com/download/Ansell_8thEditionChemicalResistanceGuide.pdf</w:t>
        </w:r>
      </w:hyperlink>
      <w:r w:rsidR="00301304" w:rsidRPr="00AB1B9D">
        <w:rPr>
          <w:rFonts w:cstheme="minorHAnsi"/>
          <w:color w:val="000080"/>
        </w:rPr>
        <w:t xml:space="preserve"> </w:t>
      </w:r>
    </w:p>
    <w:p w:rsidR="00301304" w:rsidRPr="00AB1B9D" w:rsidRDefault="00301304" w:rsidP="00A67352">
      <w:pPr>
        <w:pStyle w:val="ListParagraph"/>
        <w:numPr>
          <w:ilvl w:val="0"/>
          <w:numId w:val="115"/>
        </w:numPr>
        <w:tabs>
          <w:tab w:val="clear" w:pos="360"/>
        </w:tabs>
        <w:spacing w:before="120" w:beforeAutospacing="0" w:after="120" w:afterAutospacing="0" w:line="288" w:lineRule="auto"/>
        <w:rPr>
          <w:rFonts w:cstheme="minorHAnsi"/>
          <w:bCs/>
          <w:color w:val="000000"/>
          <w:shd w:val="clear" w:color="auto" w:fill="FFFFFF"/>
        </w:rPr>
      </w:pPr>
      <w:r w:rsidRPr="00AB1B9D">
        <w:rPr>
          <w:rFonts w:cstheme="minorHAnsi"/>
          <w:bCs/>
          <w:color w:val="000000"/>
          <w:shd w:val="clear" w:color="auto" w:fill="FFFFFF"/>
        </w:rPr>
        <w:lastRenderedPageBreak/>
        <w:t xml:space="preserve">Gloves must be worn to protect hands from exposure to hazardous materials. Glove selection should be based on an appropriate risk assessment. </w:t>
      </w:r>
    </w:p>
    <w:p w:rsidR="00301304" w:rsidRPr="00AB1B9D" w:rsidRDefault="00301304" w:rsidP="00301304">
      <w:pPr>
        <w:pStyle w:val="Heading2"/>
      </w:pPr>
      <w:r w:rsidRPr="00AB1B9D">
        <w:t>Section 6 – Biosafety Cabinets and Engineering Controls</w:t>
      </w:r>
    </w:p>
    <w:p w:rsidR="00301304" w:rsidRPr="00AB1B9D" w:rsidRDefault="00301304" w:rsidP="00301304">
      <w:pPr>
        <w:spacing w:before="120" w:after="120" w:line="288" w:lineRule="auto"/>
        <w:rPr>
          <w:rFonts w:cstheme="minorHAnsi"/>
        </w:rPr>
      </w:pPr>
      <w:r w:rsidRPr="00AB1B9D">
        <w:rPr>
          <w:rFonts w:cstheme="minorHAnsi"/>
        </w:rPr>
        <w:t>All procedures involving the manipulation of infectious materials that may generate an aerosol will be conducted within a Class II Biosafety Cabinet (BSC), with appropriate personal protective equipment, physical containment devices, or other physical containment devices.  Aerosols may include pipetting, centrifuging, grinding, blending, shaking, mixing, sonicating, opening containers of infectious materials, inoculating animals, and harvesting infected tissues from animals or eggs.</w:t>
      </w:r>
    </w:p>
    <w:p w:rsidR="00301304" w:rsidRPr="00AB1B9D" w:rsidRDefault="00301304" w:rsidP="00301304">
      <w:pPr>
        <w:spacing w:before="120" w:after="120" w:line="288" w:lineRule="auto"/>
        <w:rPr>
          <w:rFonts w:cstheme="minorHAnsi"/>
          <w:b/>
        </w:rPr>
      </w:pPr>
      <w:r w:rsidRPr="00AB1B9D">
        <w:rPr>
          <w:rFonts w:cstheme="minorHAnsi"/>
          <w:b/>
        </w:rPr>
        <w:t>Section 7 – Biohazard Exposure Occupational Health Program and Exposure</w:t>
      </w:r>
    </w:p>
    <w:p w:rsidR="00301304" w:rsidRPr="00AB1B9D" w:rsidRDefault="00301304" w:rsidP="00301304">
      <w:pPr>
        <w:spacing w:before="120" w:after="120" w:line="288" w:lineRule="auto"/>
        <w:rPr>
          <w:rFonts w:cstheme="minorHAnsi"/>
        </w:rPr>
      </w:pPr>
      <w:r w:rsidRPr="00AB1B9D">
        <w:rPr>
          <w:rFonts w:cstheme="minorHAnsi"/>
        </w:rPr>
        <w:t>The Purdue University Biological Exposure Occupational Health Program provides awareness training and/or review, handling information, and medical oversight to anyone at Purdue University working with a Risk Group 2 or higher biological agent (BSL 2 or higher laboratory). Program participation is offered at no charge. Participation includes a risk assessment, agent specific exposure awareness review, and a medical assessment. Individual risk assessments and exposure potentials will be reviewed by medical personnel to determine if vaccinations, serum testing, or pre -exposure baseline sample collection is warranted. When necessary, any post exposure accident information will be available as well.</w:t>
      </w:r>
    </w:p>
    <w:p w:rsidR="00301304" w:rsidRPr="00AB1B9D" w:rsidRDefault="00301304" w:rsidP="00301304">
      <w:pPr>
        <w:pStyle w:val="Heading2"/>
      </w:pPr>
      <w:r w:rsidRPr="00AB1B9D">
        <w:t>Section 8 – Sharps</w:t>
      </w:r>
    </w:p>
    <w:p w:rsidR="00301304" w:rsidRPr="00AB1B9D" w:rsidRDefault="00301304" w:rsidP="00301304">
      <w:pPr>
        <w:tabs>
          <w:tab w:val="left" w:pos="5080"/>
        </w:tabs>
        <w:spacing w:before="120" w:after="120" w:line="288" w:lineRule="auto"/>
        <w:rPr>
          <w:rFonts w:cstheme="minorHAnsi"/>
        </w:rPr>
      </w:pPr>
      <w:r w:rsidRPr="00AB1B9D">
        <w:rPr>
          <w:rFonts w:cstheme="minorHAnsi"/>
        </w:rPr>
        <w:t xml:space="preserve">Purdue Universities Sharps and Infectious Waste Handling procedure will be followed: </w:t>
      </w:r>
      <w:hyperlink r:id="rId192" w:history="1">
        <w:r w:rsidRPr="00AB1B9D">
          <w:rPr>
            <w:rStyle w:val="Hyperlink"/>
            <w:rFonts w:cstheme="minorHAnsi"/>
          </w:rPr>
          <w:t>http://www.purdue.edu/rem/home/booklets/sharps.pdf</w:t>
        </w:r>
      </w:hyperlink>
    </w:p>
    <w:p w:rsidR="00301304" w:rsidRPr="00AB1B9D" w:rsidRDefault="00301304" w:rsidP="00301304">
      <w:pPr>
        <w:pStyle w:val="Heading2"/>
      </w:pPr>
      <w:r w:rsidRPr="00AB1B9D">
        <w:t>Section 9 – Decontamination</w:t>
      </w:r>
      <w:r w:rsidRPr="00AB1B9D">
        <w:tab/>
      </w:r>
    </w:p>
    <w:p w:rsidR="00301304" w:rsidRPr="00AB1B9D" w:rsidRDefault="00301304" w:rsidP="00301304">
      <w:pPr>
        <w:shd w:val="clear" w:color="auto" w:fill="FFFFFF"/>
        <w:spacing w:before="120" w:after="120" w:line="288" w:lineRule="auto"/>
        <w:rPr>
          <w:rFonts w:cstheme="minorHAnsi"/>
        </w:rPr>
      </w:pPr>
      <w:r w:rsidRPr="00AB1B9D">
        <w:rPr>
          <w:rFonts w:cstheme="minorHAnsi"/>
        </w:rPr>
        <w:t>Laboratory wastes will be decontaminated by autoclave, chemical disinfection, incineration, or other validated decontamination method.</w:t>
      </w:r>
    </w:p>
    <w:p w:rsidR="00301304" w:rsidRPr="00AB1B9D" w:rsidRDefault="00301304" w:rsidP="00301304">
      <w:pPr>
        <w:shd w:val="clear" w:color="auto" w:fill="FFFFFF"/>
        <w:spacing w:before="120" w:after="120" w:line="288" w:lineRule="auto"/>
        <w:rPr>
          <w:rFonts w:cstheme="minorHAnsi"/>
        </w:rPr>
      </w:pPr>
      <w:r w:rsidRPr="00AB1B9D">
        <w:rPr>
          <w:rFonts w:cstheme="minorHAnsi"/>
        </w:rPr>
        <w:t>Decontaminate work surfaces after completion of work and after any spill or splash of potentially infectious material with 10% bleach solution or 70% ethanol or other appropriate disinfectant.</w:t>
      </w:r>
    </w:p>
    <w:p w:rsidR="00301304" w:rsidRPr="00AB1B9D" w:rsidRDefault="00301304" w:rsidP="00301304">
      <w:pPr>
        <w:shd w:val="clear" w:color="auto" w:fill="FFFFFF"/>
        <w:spacing w:before="120" w:after="120" w:line="288" w:lineRule="auto"/>
        <w:rPr>
          <w:rFonts w:cstheme="minorHAnsi"/>
        </w:rPr>
      </w:pPr>
      <w:r w:rsidRPr="00AB1B9D">
        <w:rPr>
          <w:rFonts w:cstheme="minorHAnsi"/>
        </w:rPr>
        <w:t xml:space="preserve">Decontaminate all cultures, stocks, and other potentially infectious materials before disposal. </w:t>
      </w:r>
    </w:p>
    <w:p w:rsidR="00301304" w:rsidRDefault="00301304" w:rsidP="00301304">
      <w:pPr>
        <w:shd w:val="clear" w:color="auto" w:fill="FFFFFF"/>
        <w:spacing w:before="120" w:after="120" w:line="288" w:lineRule="auto"/>
        <w:rPr>
          <w:rFonts w:cstheme="minorHAnsi"/>
          <w:b/>
        </w:rPr>
      </w:pPr>
    </w:p>
    <w:p w:rsidR="00301304" w:rsidRPr="00AB1B9D" w:rsidRDefault="00301304" w:rsidP="00301304">
      <w:pPr>
        <w:pStyle w:val="Heading2"/>
        <w:rPr>
          <w:i/>
        </w:rPr>
      </w:pPr>
      <w:r w:rsidRPr="00AB1B9D">
        <w:t>Section 10 – Medical Emergency</w:t>
      </w:r>
    </w:p>
    <w:p w:rsidR="00301304" w:rsidRPr="00AB1B9D" w:rsidRDefault="00301304" w:rsidP="00301304">
      <w:pPr>
        <w:spacing w:before="120" w:after="120" w:line="288" w:lineRule="auto"/>
        <w:rPr>
          <w:rFonts w:cstheme="minorHAnsi"/>
        </w:rPr>
      </w:pPr>
      <w:r w:rsidRPr="00AB1B9D">
        <w:rPr>
          <w:rFonts w:cstheme="minorHAnsi"/>
          <w:b/>
          <w:u w:val="single"/>
        </w:rPr>
        <w:t xml:space="preserve">Life Threatening Emergency, After Hours, Weekends And Holidays: </w:t>
      </w:r>
      <w:r w:rsidRPr="00AB1B9D">
        <w:rPr>
          <w:rFonts w:cstheme="minorHAnsi"/>
          <w:b/>
        </w:rPr>
        <w:t xml:space="preserve"> Dial</w:t>
      </w:r>
      <w:r w:rsidRPr="00AB1B9D">
        <w:rPr>
          <w:rFonts w:cstheme="minorHAnsi"/>
        </w:rPr>
        <w:t xml:space="preserve"> </w:t>
      </w:r>
      <w:r w:rsidRPr="00AB1B9D">
        <w:rPr>
          <w:rFonts w:cstheme="minorHAnsi"/>
          <w:b/>
          <w:color w:val="FF0000"/>
        </w:rPr>
        <w:t>911</w:t>
      </w:r>
      <w:r w:rsidRPr="00AB1B9D">
        <w:rPr>
          <w:rFonts w:cstheme="minorHAnsi"/>
        </w:rPr>
        <w:t>.</w:t>
      </w:r>
    </w:p>
    <w:p w:rsidR="00301304" w:rsidRPr="00AB1B9D" w:rsidRDefault="00301304" w:rsidP="00301304">
      <w:pPr>
        <w:spacing w:before="120" w:after="120" w:line="288" w:lineRule="auto"/>
        <w:rPr>
          <w:rFonts w:cstheme="minorHAnsi"/>
        </w:rPr>
      </w:pPr>
      <w:r w:rsidRPr="00AB1B9D">
        <w:rPr>
          <w:rFonts w:cstheme="minorHAnsi"/>
        </w:rPr>
        <w:t>All employees, whether undergrad, grad, part-time or full-time must go to IU Health Arnett Occupational Health Center, Unity Healthcare’s Regional Occupational Care Center (ROCC), or one of the emergency rooms (if emergency room is required).  Purdue University Student Health (PUSH) and the Center for Healthy Living should not to be used for ANY employee injury.  Report the incident to the Biosafety Officer as soon as possible.</w:t>
      </w:r>
    </w:p>
    <w:p w:rsidR="00301304" w:rsidRPr="00AB1B9D" w:rsidRDefault="00301304" w:rsidP="00301304">
      <w:pPr>
        <w:spacing w:before="120" w:after="120" w:line="288" w:lineRule="auto"/>
        <w:rPr>
          <w:rFonts w:cstheme="minorHAnsi"/>
        </w:rPr>
      </w:pPr>
      <w:r w:rsidRPr="00AB1B9D">
        <w:rPr>
          <w:rFonts w:cstheme="minorHAnsi"/>
        </w:rPr>
        <w:t>Immediately report injury to supervisor and complete the First Report of Injury. (</w:t>
      </w:r>
      <w:hyperlink r:id="rId193" w:history="1">
        <w:r w:rsidRPr="00AB1B9D">
          <w:rPr>
            <w:rFonts w:cstheme="minorHAnsi"/>
            <w:color w:val="0000FF"/>
            <w:u w:val="single"/>
          </w:rPr>
          <w:t>http://www.purdue.edu/rem/injury/froi.htm</w:t>
        </w:r>
      </w:hyperlink>
      <w:r w:rsidRPr="00AB1B9D">
        <w:rPr>
          <w:rFonts w:cstheme="minorHAnsi"/>
        </w:rPr>
        <w:t>)</w:t>
      </w:r>
    </w:p>
    <w:p w:rsidR="00301304" w:rsidRPr="00AB1B9D" w:rsidRDefault="00301304" w:rsidP="00301304">
      <w:pPr>
        <w:pStyle w:val="Heading2"/>
      </w:pPr>
      <w:r w:rsidRPr="00AB1B9D">
        <w:t>Section 11 – Waste Disposal Procedures</w:t>
      </w:r>
    </w:p>
    <w:p w:rsidR="00301304" w:rsidRPr="00AB1B9D" w:rsidRDefault="00301304" w:rsidP="00301304">
      <w:pPr>
        <w:rPr>
          <w:rFonts w:cstheme="minorHAnsi"/>
        </w:rPr>
      </w:pPr>
      <w:r w:rsidRPr="00AB1B9D">
        <w:rPr>
          <w:rFonts w:cstheme="minorHAnsi"/>
        </w:rPr>
        <w:t xml:space="preserve">Biological waste must be managed separately from chemical waste. The most common example where chemical waste is mistaken for biological waste is agarose gel contaminated with ethidium bromide or heavy metals (i.e. arsenic, chromium). This type of material should always be managed as chemical waste. When both chemical and biological waste types exist, the biological agent(s) should be treated first. Once the biological agents have been deactivated by either autoclave or chemical disinfection, the remaining chemical waste should be submitted on a Hazardous Materials Pickup Request Form: </w:t>
      </w:r>
      <w:hyperlink r:id="rId194" w:anchor="HMM001" w:history="1">
        <w:r w:rsidRPr="00AB1B9D">
          <w:rPr>
            <w:rStyle w:val="Hyperlink"/>
            <w:rFonts w:cstheme="minorHAnsi"/>
          </w:rPr>
          <w:t>http://www.purdue.edu/rem/home/files/forms.htm#HMM001</w:t>
        </w:r>
      </w:hyperlink>
    </w:p>
    <w:p w:rsidR="00301304" w:rsidRPr="00A51628" w:rsidRDefault="00301304" w:rsidP="00301304">
      <w:pPr>
        <w:spacing w:after="120"/>
        <w:rPr>
          <w:b/>
        </w:rPr>
      </w:pPr>
      <w:r w:rsidRPr="00A51628">
        <w:rPr>
          <w:b/>
        </w:rPr>
        <w:t>Section 12 – Sharing Biological Agents or Material and Lab Security</w:t>
      </w:r>
    </w:p>
    <w:p w:rsidR="00301304" w:rsidRPr="00385C60" w:rsidRDefault="00301304" w:rsidP="00301304">
      <w:pPr>
        <w:spacing w:after="120"/>
        <w:rPr>
          <w:b/>
          <w:u w:val="single"/>
        </w:rPr>
      </w:pPr>
      <w:r w:rsidRPr="00385C60">
        <w:rPr>
          <w:b/>
          <w:u w:val="single"/>
        </w:rPr>
        <w:t>Sharing Biological Agents</w:t>
      </w:r>
    </w:p>
    <w:p w:rsidR="00301304" w:rsidRDefault="00301304" w:rsidP="00301304">
      <w:pPr>
        <w:spacing w:after="120"/>
      </w:pPr>
      <w:r>
        <w:t xml:space="preserve">Sharing of bio-agents or materials with colleagues promotes and facilitates research, but doing so without institutional oversight could result in safety and regulatory problems.  Certain biohazardous agents are closely regulated by the Department of Commerce, Centers for Disease Control, the Animal Plant Health Inspection Service, National Institutes of Health, as well as Purdue University.  </w:t>
      </w:r>
    </w:p>
    <w:p w:rsidR="00301304" w:rsidRPr="00385C60" w:rsidRDefault="00301304" w:rsidP="00301304">
      <w:pPr>
        <w:spacing w:after="120"/>
        <w:rPr>
          <w:b/>
          <w:u w:val="single"/>
        </w:rPr>
      </w:pPr>
      <w:r w:rsidRPr="00385C60">
        <w:rPr>
          <w:b/>
          <w:u w:val="single"/>
        </w:rPr>
        <w:t>Laboratory Security</w:t>
      </w:r>
    </w:p>
    <w:p w:rsidR="00301304" w:rsidRDefault="00301304" w:rsidP="00301304">
      <w:pPr>
        <w:spacing w:after="120"/>
      </w:pPr>
      <w:r>
        <w:lastRenderedPageBreak/>
        <w:t xml:space="preserve">All laboratory personnel have a responsibility to protect university property from misuse and theft of hazardous materials, particularly those that could threaten human health. At a minimum, the following security measures should be employed in all campus laboratories: </w:t>
      </w:r>
    </w:p>
    <w:p w:rsidR="00301304" w:rsidRDefault="00301304" w:rsidP="00A67352">
      <w:pPr>
        <w:pStyle w:val="ListParagraph"/>
        <w:numPr>
          <w:ilvl w:val="0"/>
          <w:numId w:val="117"/>
        </w:numPr>
        <w:tabs>
          <w:tab w:val="clear" w:pos="360"/>
        </w:tabs>
        <w:spacing w:before="0" w:beforeAutospacing="0" w:after="120" w:afterAutospacing="0"/>
      </w:pPr>
      <w:r>
        <w:t xml:space="preserve">The laboratory door must remain locked when not occupied; even for short periods of time. </w:t>
      </w:r>
    </w:p>
    <w:p w:rsidR="00301304" w:rsidRDefault="00301304" w:rsidP="00A67352">
      <w:pPr>
        <w:pStyle w:val="ListParagraph"/>
        <w:numPr>
          <w:ilvl w:val="0"/>
          <w:numId w:val="117"/>
        </w:numPr>
        <w:tabs>
          <w:tab w:val="clear" w:pos="360"/>
        </w:tabs>
        <w:spacing w:before="0" w:beforeAutospacing="0" w:after="120" w:afterAutospacing="0"/>
      </w:pPr>
      <w:r>
        <w:t>Always feel free to question anyone that enters the lab that you do not know and ask to see   identification if necessary.</w:t>
      </w:r>
    </w:p>
    <w:p w:rsidR="00301304" w:rsidRPr="00AB1B9D" w:rsidRDefault="00301304" w:rsidP="00301304">
      <w:pPr>
        <w:pStyle w:val="Heading2"/>
      </w:pPr>
      <w:r w:rsidRPr="00AB1B9D">
        <w:t xml:space="preserve">Section 13 – Documentation of Training </w:t>
      </w:r>
      <w:r w:rsidRPr="00AB1B9D">
        <w:rPr>
          <w:color w:val="FF0000"/>
        </w:rPr>
        <w:t>(signature of all users is required)</w:t>
      </w:r>
    </w:p>
    <w:p w:rsidR="00301304" w:rsidRPr="00AB1B9D" w:rsidRDefault="00301304" w:rsidP="00A67352">
      <w:pPr>
        <w:pStyle w:val="ListParagraph"/>
        <w:numPr>
          <w:ilvl w:val="0"/>
          <w:numId w:val="108"/>
        </w:numPr>
        <w:tabs>
          <w:tab w:val="clear" w:pos="360"/>
        </w:tabs>
        <w:spacing w:before="120" w:beforeAutospacing="0" w:after="120" w:afterAutospacing="0" w:line="288" w:lineRule="auto"/>
        <w:rPr>
          <w:rFonts w:cstheme="minorHAnsi"/>
        </w:rPr>
      </w:pPr>
      <w:r w:rsidRPr="00AB1B9D">
        <w:rPr>
          <w:rFonts w:cstheme="minorHAnsi"/>
        </w:rPr>
        <w:t xml:space="preserve">Prior to conducting any work in the </w:t>
      </w:r>
      <w:r w:rsidRPr="00AB1B9D">
        <w:rPr>
          <w:rFonts w:cstheme="minorHAnsi"/>
          <w:color w:val="222222"/>
        </w:rPr>
        <w:t>BSL2 laboratory</w:t>
      </w:r>
      <w:r w:rsidRPr="00AB1B9D">
        <w:rPr>
          <w:rFonts w:cstheme="minorHAnsi"/>
        </w:rPr>
        <w:t xml:space="preserve">, designated personnel must provide training to his/her laboratory personnel specific to the hazards involved in working with this substance, work area decontamination, and emergency procedures.  </w:t>
      </w:r>
    </w:p>
    <w:p w:rsidR="00301304" w:rsidRPr="00AB1B9D" w:rsidRDefault="00301304" w:rsidP="00301304">
      <w:pPr>
        <w:pStyle w:val="Heading2"/>
      </w:pPr>
      <w:r w:rsidRPr="00AB1B9D">
        <w:t xml:space="preserve">Section 14 – Institutional Biosafety Committee </w:t>
      </w:r>
    </w:p>
    <w:p w:rsidR="00301304" w:rsidRPr="00AB1B9D" w:rsidRDefault="00301304" w:rsidP="00301304">
      <w:pPr>
        <w:spacing w:before="120" w:after="120" w:line="288" w:lineRule="auto"/>
        <w:rPr>
          <w:rFonts w:cstheme="minorHAnsi"/>
        </w:rPr>
      </w:pPr>
      <w:r w:rsidRPr="00AB1B9D">
        <w:rPr>
          <w:rFonts w:cstheme="minorHAnsi"/>
        </w:rPr>
        <w:t xml:space="preserve">If your IBC related research expands or changes beyond the current protocol description, an amendment describing the changes must be submitted to the Biosafety Officer. For example, if new biohazardous agents are to be added, changes in lab staff, collaborations with other labs, and/or processes that require higher containment. IBC form 2A:  </w:t>
      </w:r>
      <w:hyperlink r:id="rId195" w:history="1">
        <w:r w:rsidRPr="00AB1B9D">
          <w:rPr>
            <w:rStyle w:val="Hyperlink"/>
            <w:rFonts w:cstheme="minorHAnsi"/>
          </w:rPr>
          <w:t>http://www.purdue.edu/research/vpr/rschadmin/rschoversight/rdna/forms.php</w:t>
        </w:r>
      </w:hyperlink>
    </w:p>
    <w:p w:rsidR="00301304" w:rsidRPr="00AB1B9D" w:rsidRDefault="00301304" w:rsidP="00301304">
      <w:pPr>
        <w:spacing w:before="120" w:after="120" w:line="288" w:lineRule="auto"/>
        <w:rPr>
          <w:rFonts w:cstheme="minorHAnsi"/>
          <w:b/>
        </w:rPr>
      </w:pPr>
      <w:r>
        <w:rPr>
          <w:rFonts w:cstheme="minorHAnsi"/>
          <w:b/>
        </w:rPr>
        <w:t>I</w:t>
      </w:r>
      <w:r w:rsidRPr="00AB1B9D">
        <w:rPr>
          <w:rFonts w:cstheme="minorHAnsi"/>
          <w:b/>
        </w:rPr>
        <w:t xml:space="preserve">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AB1B9D" w:rsidTr="003B2351">
        <w:trPr>
          <w:trHeight w:val="576"/>
          <w:tblHeader/>
        </w:trPr>
        <w:tc>
          <w:tcPr>
            <w:tcW w:w="3978" w:type="dxa"/>
            <w:shd w:val="clear" w:color="auto" w:fill="F2F2F2" w:themeFill="background1" w:themeFillShade="F2"/>
          </w:tcPr>
          <w:p w:rsidR="00301304" w:rsidRPr="00AB1B9D" w:rsidRDefault="00301304" w:rsidP="003B2351">
            <w:pPr>
              <w:spacing w:before="120" w:after="120" w:line="288" w:lineRule="auto"/>
              <w:jc w:val="center"/>
              <w:rPr>
                <w:rFonts w:cstheme="minorHAnsi"/>
                <w:b/>
              </w:rPr>
            </w:pPr>
            <w:r w:rsidRPr="00AB1B9D">
              <w:rPr>
                <w:rFonts w:cstheme="minorHAnsi"/>
                <w:b/>
              </w:rPr>
              <w:t>Name</w:t>
            </w:r>
          </w:p>
        </w:tc>
        <w:tc>
          <w:tcPr>
            <w:tcW w:w="3420" w:type="dxa"/>
            <w:shd w:val="clear" w:color="auto" w:fill="F2F2F2" w:themeFill="background1" w:themeFillShade="F2"/>
          </w:tcPr>
          <w:p w:rsidR="00301304" w:rsidRPr="00AB1B9D" w:rsidRDefault="00301304" w:rsidP="003B2351">
            <w:pPr>
              <w:spacing w:before="120" w:after="120" w:line="288" w:lineRule="auto"/>
              <w:jc w:val="center"/>
              <w:rPr>
                <w:rFonts w:cstheme="minorHAnsi"/>
                <w:b/>
              </w:rPr>
            </w:pPr>
            <w:r w:rsidRPr="00AB1B9D">
              <w:rPr>
                <w:rFonts w:cstheme="minorHAnsi"/>
                <w:b/>
              </w:rPr>
              <w:t>Signature</w:t>
            </w:r>
          </w:p>
        </w:tc>
        <w:tc>
          <w:tcPr>
            <w:tcW w:w="2178" w:type="dxa"/>
            <w:shd w:val="clear" w:color="auto" w:fill="F2F2F2" w:themeFill="background1" w:themeFillShade="F2"/>
          </w:tcPr>
          <w:p w:rsidR="00301304" w:rsidRPr="00AB1B9D" w:rsidRDefault="00301304" w:rsidP="003B2351">
            <w:pPr>
              <w:spacing w:before="120" w:after="120" w:line="288" w:lineRule="auto"/>
              <w:jc w:val="center"/>
              <w:rPr>
                <w:rFonts w:cstheme="minorHAnsi"/>
                <w:b/>
              </w:rPr>
            </w:pPr>
            <w:r w:rsidRPr="00AB1B9D">
              <w:rPr>
                <w:rFonts w:cstheme="minorHAnsi"/>
                <w:b/>
              </w:rPr>
              <w:t>Date</w:t>
            </w:r>
          </w:p>
        </w:tc>
      </w:tr>
      <w:tr w:rsidR="00301304" w:rsidRPr="00AB1B9D" w:rsidTr="003B2351">
        <w:trPr>
          <w:trHeight w:val="576"/>
        </w:trPr>
        <w:sdt>
          <w:sdtPr>
            <w:rPr>
              <w:rFonts w:cstheme="minorHAnsi"/>
              <w:b/>
            </w:rPr>
            <w:id w:val="-895430170"/>
            <w:showingPlcHdr/>
          </w:sdtPr>
          <w:sdtEnd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1128400406"/>
            <w:showingPlcHdr/>
            <w:date>
              <w:dateFormat w:val="M/d/yyyy"/>
              <w:lid w:val="en-US"/>
              <w:storeMappedDataAs w:val="dateTime"/>
              <w:calendar w:val="gregorian"/>
            </w:date>
          </w:sdtPr>
          <w:sdtEnd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176896145"/>
            <w:showingPlcHdr/>
          </w:sdtPr>
          <w:sdtEnd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1422073240"/>
            <w:showingPlcHdr/>
            <w:date>
              <w:dateFormat w:val="M/d/yyyy"/>
              <w:lid w:val="en-US"/>
              <w:storeMappedDataAs w:val="dateTime"/>
              <w:calendar w:val="gregorian"/>
            </w:date>
          </w:sdtPr>
          <w:sdtEnd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1407055606"/>
            <w:showingPlcHdr/>
          </w:sdtPr>
          <w:sdtEnd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88824705"/>
            <w:showingPlcHdr/>
            <w:date>
              <w:dateFormat w:val="M/d/yyyy"/>
              <w:lid w:val="en-US"/>
              <w:storeMappedDataAs w:val="dateTime"/>
              <w:calendar w:val="gregorian"/>
            </w:date>
          </w:sdtPr>
          <w:sdtEnd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1185126194"/>
            <w:showingPlcHdr/>
          </w:sdtPr>
          <w:sdtEnd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119156965"/>
            <w:showingPlcHdr/>
            <w:date>
              <w:dateFormat w:val="M/d/yyyy"/>
              <w:lid w:val="en-US"/>
              <w:storeMappedDataAs w:val="dateTime"/>
              <w:calendar w:val="gregorian"/>
            </w:date>
          </w:sdtPr>
          <w:sdtEnd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1447997891"/>
            <w:showingPlcHdr/>
          </w:sdtPr>
          <w:sdtEnd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655768135"/>
            <w:showingPlcHdr/>
            <w:date>
              <w:dateFormat w:val="M/d/yyyy"/>
              <w:lid w:val="en-US"/>
              <w:storeMappedDataAs w:val="dateTime"/>
              <w:calendar w:val="gregorian"/>
            </w:date>
          </w:sdtPr>
          <w:sdtEnd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1180276328"/>
            <w:showingPlcHdr/>
          </w:sdtPr>
          <w:sdtEnd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1207986476"/>
            <w:showingPlcHdr/>
            <w:date>
              <w:dateFormat w:val="M/d/yyyy"/>
              <w:lid w:val="en-US"/>
              <w:storeMappedDataAs w:val="dateTime"/>
              <w:calendar w:val="gregorian"/>
            </w:date>
          </w:sdtPr>
          <w:sdtEnd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605076346"/>
            <w:showingPlcHdr/>
          </w:sdtPr>
          <w:sdtEnd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1702237850"/>
            <w:showingPlcHdr/>
            <w:date>
              <w:dateFormat w:val="M/d/yyyy"/>
              <w:lid w:val="en-US"/>
              <w:storeMappedDataAs w:val="dateTime"/>
              <w:calendar w:val="gregorian"/>
            </w:date>
          </w:sdtPr>
          <w:sdtEnd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1647619148"/>
            <w:showingPlcHdr/>
          </w:sdtPr>
          <w:sdtEnd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839279791"/>
            <w:showingPlcHdr/>
            <w:date>
              <w:dateFormat w:val="M/d/yyyy"/>
              <w:lid w:val="en-US"/>
              <w:storeMappedDataAs w:val="dateTime"/>
              <w:calendar w:val="gregorian"/>
            </w:date>
          </w:sdtPr>
          <w:sdtEnd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bl>
    <w:p w:rsidR="00301304" w:rsidRPr="00DC7D29" w:rsidRDefault="00301304" w:rsidP="00301304">
      <w:pPr>
        <w:spacing w:before="120" w:after="120" w:line="288" w:lineRule="auto"/>
        <w:rPr>
          <w:rFonts w:cstheme="minorHAnsi"/>
          <w:b/>
        </w:rPr>
      </w:pPr>
    </w:p>
    <w:p w:rsidR="00301304" w:rsidRDefault="00301304" w:rsidP="00D50F19">
      <w:pPr>
        <w:pStyle w:val="Heading1"/>
        <w:numPr>
          <w:ilvl w:val="0"/>
          <w:numId w:val="0"/>
        </w:numPr>
        <w:jc w:val="center"/>
        <w:rPr>
          <w:rFonts w:eastAsiaTheme="minorHAnsi"/>
          <w:sz w:val="48"/>
        </w:rPr>
      </w:pPr>
    </w:p>
    <w:p w:rsidR="00301304" w:rsidRDefault="00301304" w:rsidP="00301304">
      <w:pPr>
        <w:rPr>
          <w:rFonts w:eastAsiaTheme="minorHAnsi"/>
        </w:rPr>
      </w:pPr>
    </w:p>
    <w:p w:rsidR="00301304" w:rsidRDefault="00301304" w:rsidP="00301304">
      <w:pPr>
        <w:rPr>
          <w:rFonts w:eastAsiaTheme="minorHAnsi"/>
        </w:rPr>
      </w:pPr>
    </w:p>
    <w:p w:rsidR="00301304" w:rsidRPr="007B2B49" w:rsidRDefault="00301304" w:rsidP="00301304">
      <w:pPr>
        <w:pStyle w:val="Heading1"/>
      </w:pPr>
      <w:r w:rsidRPr="007B2B49">
        <w:t>Standard Operating Procedure</w:t>
      </w:r>
    </w:p>
    <w:p w:rsidR="00301304" w:rsidRPr="007B2B49" w:rsidRDefault="00301304" w:rsidP="00301304">
      <w:pPr>
        <w:pStyle w:val="Heading1"/>
      </w:pPr>
      <w:r w:rsidRPr="007B2B49">
        <w:t>Biosafety Level 2</w:t>
      </w:r>
    </w:p>
    <w:p w:rsidR="00301304" w:rsidRPr="00AB1B9D" w:rsidRDefault="00301304" w:rsidP="00301304">
      <w:pPr>
        <w:spacing w:before="120" w:after="120"/>
        <w:jc w:val="center"/>
        <w:rPr>
          <w:rFonts w:cstheme="minorHAnsi"/>
          <w:b/>
          <w:color w:val="FF0000"/>
        </w:rPr>
      </w:pPr>
      <w:r w:rsidRPr="00AB1B9D">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AB1B9D">
        <w:rPr>
          <w:rFonts w:cstheme="minorHAnsi"/>
          <w:b/>
          <w:color w:val="FF0000"/>
        </w:rPr>
        <w:br/>
        <w:t>3) SOP has been signed and dated by the PI and relevant lab personnel.</w:t>
      </w:r>
    </w:p>
    <w:p w:rsidR="00301304" w:rsidRPr="00AB1B9D" w:rsidRDefault="00301304" w:rsidP="00301304">
      <w:pPr>
        <w:spacing w:before="120" w:after="120"/>
        <w:jc w:val="center"/>
        <w:rPr>
          <w:rFonts w:cstheme="minorHAnsi"/>
        </w:rPr>
      </w:pPr>
      <w:r w:rsidRPr="00AB1B9D">
        <w:rPr>
          <w:rFonts w:cstheme="minorHAnsi"/>
        </w:rPr>
        <w:t xml:space="preserve">Print a copy and insert into your </w:t>
      </w:r>
      <w:r w:rsidRPr="00AB1B9D">
        <w:rPr>
          <w:rFonts w:cstheme="minorHAnsi"/>
          <w:i/>
        </w:rPr>
        <w:t xml:space="preserve">Lab-Specific </w:t>
      </w:r>
      <w:r>
        <w:rPr>
          <w:rFonts w:cstheme="minorHAnsi"/>
          <w:i/>
        </w:rPr>
        <w:t>Biosafety</w:t>
      </w:r>
      <w:r w:rsidRPr="00AB1B9D">
        <w:rPr>
          <w:rFonts w:cstheme="minorHAnsi"/>
          <w:i/>
        </w:rPr>
        <w:t xml:space="preserve"> Plan</w:t>
      </w:r>
      <w:r w:rsidRPr="00AB1B9D">
        <w:rPr>
          <w:rFonts w:cstheme="minorHAnsi"/>
        </w:rPr>
        <w:t>.</w:t>
      </w:r>
    </w:p>
    <w:p w:rsidR="00301304" w:rsidRDefault="00301304" w:rsidP="00301304">
      <w:pPr>
        <w:pStyle w:val="Heading2"/>
      </w:pPr>
      <w:r w:rsidRPr="007B2B49">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253643879"/>
            <w:placeholder>
              <w:docPart w:val="82700898EC2847608B385D452268E146"/>
            </w:placeholder>
            <w:date w:fullDate="2014-10-15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495686651"/>
            <w:placeholder>
              <w:docPart w:val="AFE8AED09DDB4216925A4894AB75B9FF"/>
            </w:placeholder>
            <w:date w:fullDate="2014-10-17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227606271"/>
            <w:placeholder>
              <w:docPart w:val="2DA75C7C791B4C03A2DE18FF6F4A0DC4"/>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945563549"/>
            <w:placeholder>
              <w:docPart w:val="DA532B8144C94D1A875F63B877CC59DC"/>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2054607659"/>
            <w:placeholder>
              <w:docPart w:val="179305F71A9E446E891C66E3D85C927E"/>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747857432"/>
            <w:placeholder>
              <w:docPart w:val="8E11A84862C144D1B403BDFC4BBED5CA"/>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lastRenderedPageBreak/>
              <w:t>Emergency Contact:</w:t>
            </w:r>
          </w:p>
        </w:tc>
        <w:sdt>
          <w:sdtPr>
            <w:rPr>
              <w:rFonts w:cstheme="minorHAnsi"/>
              <w:sz w:val="20"/>
              <w:szCs w:val="20"/>
            </w:rPr>
            <w:id w:val="197285390"/>
            <w:placeholder>
              <w:docPart w:val="DE274B09036948A1BAB958410F7D56CE"/>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434127230"/>
            <w:placeholder>
              <w:docPart w:val="A8F52715767B479D8AFFFE3242068B55"/>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9C0AF8" w:rsidRDefault="009C0AF8" w:rsidP="009C0AF8"/>
    <w:p w:rsidR="00301304" w:rsidRPr="00AB1B9D" w:rsidRDefault="00301304" w:rsidP="00301304">
      <w:pPr>
        <w:pStyle w:val="Heading2"/>
      </w:pPr>
      <w:r w:rsidRPr="00AB1B9D">
        <w:t xml:space="preserve">Section 2 – Type of SOP:       </w:t>
      </w:r>
    </w:p>
    <w:p w:rsidR="00301304" w:rsidRPr="00AB1B9D" w:rsidRDefault="00787CE3" w:rsidP="00301304">
      <w:pPr>
        <w:spacing w:before="120" w:after="120" w:line="288" w:lineRule="auto"/>
        <w:rPr>
          <w:rFonts w:cstheme="minorHAnsi"/>
        </w:rPr>
      </w:pPr>
      <w:sdt>
        <w:sdtPr>
          <w:rPr>
            <w:rFonts w:cstheme="minorHAnsi"/>
          </w:rPr>
          <w:id w:val="1559127042"/>
          <w14:checkbox>
            <w14:checked w14:val="0"/>
            <w14:checkedState w14:val="2612" w14:font="Times New Roman"/>
            <w14:uncheckedState w14:val="2610" w14:font="Times New Roman"/>
          </w14:checkbox>
        </w:sdtPr>
        <w:sdtEndPr/>
        <w:sdtContent>
          <w:r w:rsidR="00301304" w:rsidRPr="00AB1B9D">
            <w:rPr>
              <w:rFonts w:ascii="MS Gothic" w:eastAsia="MS Gothic" w:hAnsi="MS Gothic" w:cs="MS Gothic" w:hint="eastAsia"/>
            </w:rPr>
            <w:t>☐</w:t>
          </w:r>
        </w:sdtContent>
      </w:sdt>
      <w:r w:rsidR="00301304" w:rsidRPr="00AB1B9D">
        <w:rPr>
          <w:rFonts w:cstheme="minorHAnsi"/>
        </w:rPr>
        <w:t xml:space="preserve"> Process            </w:t>
      </w:r>
      <w:sdt>
        <w:sdtPr>
          <w:rPr>
            <w:rFonts w:cstheme="minorHAnsi"/>
          </w:rPr>
          <w:id w:val="-315886987"/>
          <w14:checkbox>
            <w14:checked w14:val="1"/>
            <w14:checkedState w14:val="2612" w14:font="Times New Roman"/>
            <w14:uncheckedState w14:val="2610" w14:font="Times New Roman"/>
          </w14:checkbox>
        </w:sdtPr>
        <w:sdtEndPr/>
        <w:sdtContent>
          <w:r w:rsidR="00301304" w:rsidRPr="00AB1B9D">
            <w:rPr>
              <w:rFonts w:ascii="MS Gothic" w:eastAsia="MS Gothic" w:hAnsi="MS Gothic" w:cs="MS Gothic" w:hint="eastAsia"/>
            </w:rPr>
            <w:t>☒</w:t>
          </w:r>
        </w:sdtContent>
      </w:sdt>
      <w:r w:rsidR="00301304" w:rsidRPr="00AB1B9D">
        <w:rPr>
          <w:rFonts w:cstheme="minorHAnsi"/>
        </w:rPr>
        <w:t xml:space="preserve">Biosafety Procedure            </w:t>
      </w:r>
      <w:sdt>
        <w:sdtPr>
          <w:rPr>
            <w:rFonts w:cstheme="minorHAnsi"/>
          </w:rPr>
          <w:id w:val="-326667747"/>
          <w14:checkbox>
            <w14:checked w14:val="0"/>
            <w14:checkedState w14:val="2612" w14:font="Times New Roman"/>
            <w14:uncheckedState w14:val="2610" w14:font="Times New Roman"/>
          </w14:checkbox>
        </w:sdtPr>
        <w:sdtEndPr/>
        <w:sdtContent>
          <w:r w:rsidR="00301304" w:rsidRPr="00AB1B9D">
            <w:rPr>
              <w:rFonts w:ascii="MS Gothic" w:eastAsia="MS Gothic" w:hAnsi="MS Gothic" w:cs="MS Gothic" w:hint="eastAsia"/>
            </w:rPr>
            <w:t>☐</w:t>
          </w:r>
        </w:sdtContent>
      </w:sdt>
      <w:r w:rsidR="00301304" w:rsidRPr="00AB1B9D">
        <w:rPr>
          <w:rFonts w:cstheme="minorHAnsi"/>
        </w:rPr>
        <w:t xml:space="preserve"> Hazardous Class</w:t>
      </w:r>
    </w:p>
    <w:p w:rsidR="00301304" w:rsidRPr="00AB1B9D" w:rsidRDefault="00301304" w:rsidP="00301304">
      <w:pPr>
        <w:pStyle w:val="Heading2"/>
      </w:pPr>
      <w:r w:rsidRPr="00AB1B9D">
        <w:t>Section 3 – Biosafety Level 2 Requirements</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Laboratory personnel have specific training in handling pathogenic agents and are supervised by scientists competent in handling infectious agents and associated procedures; access to the laboratory is restricted when work is being conducted; and all procedures in which infectious aerosols or splashes may be created are conducted in a biosafety cabinet (IIA2 or IIB2) or other physical containment equipment.</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The laboratory supervisor must enforce the institutional procedures that control access to the laboratory.</w:t>
      </w:r>
    </w:p>
    <w:p w:rsidR="00301304" w:rsidRPr="00AB1B9D" w:rsidRDefault="00301304" w:rsidP="00301304">
      <w:pPr>
        <w:spacing w:before="120" w:after="120" w:line="288" w:lineRule="auto"/>
        <w:rPr>
          <w:rFonts w:cstheme="minorHAnsi"/>
        </w:rPr>
      </w:pPr>
      <w:r w:rsidRPr="00AB1B9D">
        <w:rPr>
          <w:rFonts w:cstheme="minorHAnsi"/>
          <w:b/>
        </w:rPr>
        <w:t>Section 4 – Agent Awareness</w:t>
      </w:r>
    </w:p>
    <w:p w:rsidR="00301304" w:rsidRPr="00AB1B9D" w:rsidRDefault="00301304" w:rsidP="00301304">
      <w:pPr>
        <w:autoSpaceDE w:val="0"/>
        <w:autoSpaceDN w:val="0"/>
        <w:adjustRightInd w:val="0"/>
        <w:spacing w:before="120" w:after="120" w:line="288" w:lineRule="auto"/>
        <w:rPr>
          <w:rFonts w:cstheme="minorHAnsi"/>
          <w:lang w:val="en"/>
        </w:rPr>
      </w:pPr>
      <w:r w:rsidRPr="00AB1B9D">
        <w:rPr>
          <w:rFonts w:cstheme="minorHAnsi"/>
          <w:lang w:val="en"/>
        </w:rPr>
        <w:t xml:space="preserve">Review the REM supplied agent risk assessment with all staff that will be exposed either through direct handling or proximity.  Signs and symptoms, transmission routes, personal protective equipment, decontamination, and accident/exposure information will be covered. </w:t>
      </w:r>
    </w:p>
    <w:p w:rsidR="00301304" w:rsidRPr="00AB1B9D" w:rsidRDefault="00301304" w:rsidP="00301304">
      <w:pPr>
        <w:autoSpaceDE w:val="0"/>
        <w:autoSpaceDN w:val="0"/>
        <w:adjustRightInd w:val="0"/>
        <w:spacing w:before="120" w:after="120" w:line="288" w:lineRule="auto"/>
        <w:rPr>
          <w:rFonts w:cstheme="minorHAnsi"/>
          <w:lang w:val="en"/>
        </w:rPr>
      </w:pPr>
      <w:r w:rsidRPr="00AB1B9D">
        <w:rPr>
          <w:rFonts w:cstheme="minorHAnsi"/>
          <w:lang w:val="en"/>
        </w:rPr>
        <w:t>All laboratory personnel and particularly women of childbearing age should be provided with information regarding immune competence and conditions that may predispose them to infection. Individuals having these conditions should be encouraged to self-identify to the institution’s healthcare provider for appropriate counseling and guidance.</w:t>
      </w:r>
    </w:p>
    <w:p w:rsidR="00301304" w:rsidRPr="00AB1B9D" w:rsidRDefault="00301304" w:rsidP="00301304">
      <w:pPr>
        <w:pStyle w:val="Heading2"/>
      </w:pPr>
      <w:r w:rsidRPr="00AB1B9D">
        <w:t>Section 5 – Personal Protective Equipment (PPE)</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 xml:space="preserve">At a minimum, gloves, outerwear (single use when directly handling high hazards), eye protection, and if necessary respiratory protection (a fit tested N-95 mask, higher level </w:t>
      </w:r>
      <w:r w:rsidRPr="00AB1B9D">
        <w:rPr>
          <w:rFonts w:cstheme="minorHAnsi"/>
          <w:bCs/>
          <w:color w:val="000000"/>
          <w:shd w:val="clear" w:color="auto" w:fill="FFFFFF"/>
        </w:rPr>
        <w:lastRenderedPageBreak/>
        <w:t>respiratory protective devices may be recommended depending of the protocol risk assessment).</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The laboratory supervisor must ensure that laboratory personnel receive appropriate training regarding biohazardous agents, the tasks that involve handling or exposure to biohazards, the type of required personal protective equipment, and demonstrate proficiency in utilizing this equipment.</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Lab staff must receive annual updates or additional training when procedures or hazards change.</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Protective laboratory coats, gowns, smocks, or uniforms designated for laboratory use must be worn while working with hazardous materials. Remove protective clothing before leaving for non-laboratory areas. Do not take laboratory clothing home for washing.</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 xml:space="preserve">Eye and face protection (goggles, face shield or other splatter guard) is used for anticipated splashes or sprays of infectious or other hazardous materials when the microorganisms must be handled outside the Biosafety Cabinet or containment device. </w:t>
      </w:r>
    </w:p>
    <w:p w:rsidR="00301304" w:rsidRPr="00AB1B9D" w:rsidRDefault="00301304" w:rsidP="00301304">
      <w:pPr>
        <w:pStyle w:val="Heading2"/>
      </w:pPr>
      <w:r w:rsidRPr="00AB1B9D">
        <w:t>Section 6 – Biosafety Cabinets and Engineering Controls</w:t>
      </w:r>
    </w:p>
    <w:p w:rsidR="00301304" w:rsidRPr="00AB1B9D" w:rsidRDefault="00301304" w:rsidP="00301304">
      <w:pPr>
        <w:spacing w:before="120" w:after="120" w:line="288" w:lineRule="auto"/>
        <w:rPr>
          <w:rFonts w:cstheme="minorHAnsi"/>
        </w:rPr>
      </w:pPr>
      <w:r w:rsidRPr="00AB1B9D">
        <w:rPr>
          <w:rFonts w:cstheme="minorHAnsi"/>
        </w:rPr>
        <w:t>All procedures involving the manipulation of infectious materials that may generate an aerosol will be conducted within a Class II Biosafety Cabinet (BSC), with appropriate personal protective equipment, physical containment devices, or other physical containment devices.  Aerosols may include pipetting, centrifuging, grinding, blending, shaking, mixing, sonicating, opening containers of infectious materials, inoculating animals, and harvesting infected tissues from animals or eggs.</w:t>
      </w:r>
    </w:p>
    <w:p w:rsidR="00301304" w:rsidRPr="00AB1B9D" w:rsidRDefault="00301304" w:rsidP="00301304">
      <w:pPr>
        <w:spacing w:before="120" w:after="120" w:line="288" w:lineRule="auto"/>
        <w:rPr>
          <w:rFonts w:cstheme="minorHAnsi"/>
          <w:b/>
        </w:rPr>
      </w:pPr>
      <w:r w:rsidRPr="00AB1B9D">
        <w:rPr>
          <w:rFonts w:cstheme="minorHAnsi"/>
          <w:b/>
        </w:rPr>
        <w:t>Section 7 – Biohazard Exposure Occupational Health Program and Exposure</w:t>
      </w:r>
    </w:p>
    <w:p w:rsidR="00301304" w:rsidRPr="00AB1B9D" w:rsidRDefault="00301304" w:rsidP="00301304">
      <w:pPr>
        <w:spacing w:before="120" w:after="120" w:line="288" w:lineRule="auto"/>
        <w:rPr>
          <w:rFonts w:cstheme="minorHAnsi"/>
        </w:rPr>
      </w:pPr>
      <w:r w:rsidRPr="00AB1B9D">
        <w:rPr>
          <w:rFonts w:cstheme="minorHAnsi"/>
        </w:rPr>
        <w:t>The Purdue University Biological Exposure Occupational Health Program provides awareness training and/or review, handling information, and medical oversight to anyone at Purdue University working with a Risk Group 2 or higher biological agent (BSL 2 or higher laboratory). Program participation is offered at no charge. Participation includes a risk assessment, agent specific exposure awareness review, and a medical assessment. Individual risk assessments and exposure potentials will be reviewed by medical personnel to determine if vaccinations, serum testing, or pre -exposure baseline sample collection is warranted. When necessary, any post exposure accident information will be available as well.</w:t>
      </w:r>
    </w:p>
    <w:p w:rsidR="00301304" w:rsidRPr="00AB1B9D" w:rsidRDefault="00301304" w:rsidP="00301304">
      <w:pPr>
        <w:spacing w:before="120" w:after="120" w:line="288" w:lineRule="auto"/>
        <w:rPr>
          <w:rFonts w:cstheme="minorHAnsi"/>
        </w:rPr>
      </w:pPr>
      <w:r w:rsidRPr="00AB1B9D">
        <w:rPr>
          <w:rFonts w:cstheme="minorHAnsi"/>
        </w:rPr>
        <w:lastRenderedPageBreak/>
        <w:t>Incidents that may result in exposure to infectious materials must be reported to the laboratory supervisor, the University Biosafety Officer, and a First Report of Injury must be submitted as soon as possible.  Medical evaluation, surveillance, and treatment will be provided.</w:t>
      </w:r>
    </w:p>
    <w:p w:rsidR="00301304" w:rsidRPr="00AB1B9D" w:rsidRDefault="00301304" w:rsidP="00301304">
      <w:pPr>
        <w:pStyle w:val="Heading2"/>
      </w:pPr>
      <w:r w:rsidRPr="00AB1B9D">
        <w:t>Section 8 – Sharps</w:t>
      </w:r>
    </w:p>
    <w:p w:rsidR="00301304" w:rsidRPr="00AB1B9D" w:rsidRDefault="00301304" w:rsidP="00301304">
      <w:pPr>
        <w:tabs>
          <w:tab w:val="left" w:pos="5080"/>
        </w:tabs>
        <w:spacing w:before="120" w:after="120" w:line="288" w:lineRule="auto"/>
        <w:rPr>
          <w:rFonts w:cstheme="minorHAnsi"/>
        </w:rPr>
      </w:pPr>
      <w:r w:rsidRPr="00AB1B9D">
        <w:rPr>
          <w:rFonts w:cstheme="minorHAnsi"/>
        </w:rPr>
        <w:t xml:space="preserve">Purdue Universities Sharps and Infectious Waste Handling procedure will be followed: </w:t>
      </w:r>
      <w:hyperlink r:id="rId196" w:history="1">
        <w:r w:rsidRPr="00AB1B9D">
          <w:rPr>
            <w:rStyle w:val="Hyperlink"/>
            <w:rFonts w:cstheme="minorHAnsi"/>
          </w:rPr>
          <w:t>http://www.purdue.edu/rem/home/booklets/sharps.pdf</w:t>
        </w:r>
      </w:hyperlink>
    </w:p>
    <w:p w:rsidR="00301304" w:rsidRPr="00AB1B9D" w:rsidRDefault="00301304" w:rsidP="00301304">
      <w:pPr>
        <w:tabs>
          <w:tab w:val="left" w:pos="5080"/>
        </w:tabs>
        <w:spacing w:before="120" w:after="120" w:line="288" w:lineRule="auto"/>
        <w:rPr>
          <w:rFonts w:cstheme="minorHAnsi"/>
        </w:rPr>
      </w:pPr>
      <w:r w:rsidRPr="00AB1B9D">
        <w:rPr>
          <w:rFonts w:cstheme="minorHAnsi"/>
        </w:rPr>
        <w:t xml:space="preserve">Sharps are items that are capable of puncturing, cutting, or abrading the skin: glass and plastic pipettes, broken glass, test tubes, petri dishes, razor blades, needles, syringe with needle. Careful management of needles and other sharps are of primary importance. Needles must not be bent, sheared, broken, recapped, removed from disposable syringes, or otherwise manipulated by hand before disposal. Lab staff that routinely works with sharps and handle sharps waste should use appropriate personal protective equipment, tools, barrier protection, or engineering controls to protect themselves. </w:t>
      </w:r>
    </w:p>
    <w:p w:rsidR="00301304" w:rsidRPr="00AB1B9D" w:rsidRDefault="00301304" w:rsidP="00301304">
      <w:pPr>
        <w:pStyle w:val="Heading2"/>
      </w:pPr>
      <w:r w:rsidRPr="00AB1B9D">
        <w:t>Section 9 – Decontamination</w:t>
      </w:r>
      <w:r w:rsidRPr="00AB1B9D">
        <w:tab/>
      </w:r>
    </w:p>
    <w:p w:rsidR="00301304" w:rsidRPr="00AB1B9D" w:rsidRDefault="00301304" w:rsidP="00301304">
      <w:pPr>
        <w:shd w:val="clear" w:color="auto" w:fill="FFFFFF"/>
        <w:spacing w:before="120" w:after="120" w:line="288" w:lineRule="auto"/>
        <w:rPr>
          <w:rFonts w:cstheme="minorHAnsi"/>
        </w:rPr>
      </w:pPr>
      <w:r w:rsidRPr="00AB1B9D">
        <w:rPr>
          <w:rFonts w:cstheme="minorHAnsi"/>
        </w:rPr>
        <w:t>Laboratory wastes will be decontaminated by autoclave, chemical disinfection, incineration, or other validated decontamination method.</w:t>
      </w:r>
    </w:p>
    <w:p w:rsidR="00301304" w:rsidRPr="00AB1B9D" w:rsidRDefault="00301304" w:rsidP="00301304">
      <w:pPr>
        <w:shd w:val="clear" w:color="auto" w:fill="FFFFFF"/>
        <w:spacing w:before="120" w:after="120" w:line="288" w:lineRule="auto"/>
        <w:rPr>
          <w:rFonts w:cstheme="minorHAnsi"/>
        </w:rPr>
      </w:pPr>
      <w:r w:rsidRPr="00AB1B9D">
        <w:rPr>
          <w:rFonts w:cstheme="minorHAnsi"/>
        </w:rPr>
        <w:t>Decontaminate work surfaces after completion of work and after any spill or splash of potentially infectious material with 10% bleach solution or 70% ethanol or other appropriate disinfectant.</w:t>
      </w:r>
    </w:p>
    <w:p w:rsidR="00301304" w:rsidRDefault="00301304" w:rsidP="00301304">
      <w:pPr>
        <w:shd w:val="clear" w:color="auto" w:fill="FFFFFF"/>
        <w:spacing w:before="120" w:after="120" w:line="288" w:lineRule="auto"/>
        <w:rPr>
          <w:rFonts w:cstheme="minorHAnsi"/>
          <w:b/>
        </w:rPr>
      </w:pPr>
    </w:p>
    <w:p w:rsidR="00301304" w:rsidRPr="00AB1B9D" w:rsidRDefault="00301304" w:rsidP="00301304">
      <w:pPr>
        <w:pStyle w:val="Heading2"/>
        <w:rPr>
          <w:i/>
        </w:rPr>
      </w:pPr>
      <w:r w:rsidRPr="00AB1B9D">
        <w:t>Section 10 – Medical Emergency</w:t>
      </w:r>
    </w:p>
    <w:p w:rsidR="00301304" w:rsidRPr="00AB1B9D" w:rsidRDefault="00301304" w:rsidP="00301304">
      <w:pPr>
        <w:spacing w:before="120" w:after="120" w:line="288" w:lineRule="auto"/>
        <w:rPr>
          <w:rFonts w:cstheme="minorHAnsi"/>
        </w:rPr>
      </w:pPr>
      <w:r w:rsidRPr="00AB1B9D">
        <w:rPr>
          <w:rFonts w:cstheme="minorHAnsi"/>
          <w:b/>
          <w:u w:val="single"/>
        </w:rPr>
        <w:t xml:space="preserve">Life Threatening Emergency, After Hours, Weekends And Holidays: </w:t>
      </w:r>
      <w:r w:rsidRPr="00AB1B9D">
        <w:rPr>
          <w:rFonts w:cstheme="minorHAnsi"/>
          <w:b/>
        </w:rPr>
        <w:t xml:space="preserve"> Dial</w:t>
      </w:r>
      <w:r w:rsidRPr="00AB1B9D">
        <w:rPr>
          <w:rFonts w:cstheme="minorHAnsi"/>
        </w:rPr>
        <w:t xml:space="preserve"> </w:t>
      </w:r>
      <w:r w:rsidRPr="00AB1B9D">
        <w:rPr>
          <w:rFonts w:cstheme="minorHAnsi"/>
          <w:b/>
          <w:color w:val="FF0000"/>
        </w:rPr>
        <w:t>911</w:t>
      </w:r>
      <w:r w:rsidRPr="00AB1B9D">
        <w:rPr>
          <w:rFonts w:cstheme="minorHAnsi"/>
        </w:rPr>
        <w:t>.</w:t>
      </w:r>
    </w:p>
    <w:p w:rsidR="00301304" w:rsidRPr="00AB1B9D" w:rsidRDefault="00301304" w:rsidP="00301304">
      <w:pPr>
        <w:spacing w:before="120" w:after="120" w:line="288" w:lineRule="auto"/>
        <w:rPr>
          <w:rFonts w:cstheme="minorHAnsi"/>
        </w:rPr>
      </w:pPr>
      <w:r w:rsidRPr="00AB1B9D">
        <w:rPr>
          <w:rFonts w:cstheme="minorHAnsi"/>
        </w:rPr>
        <w:t>All employees, whether undergrad, grad, part-time or full-time must go to IU Health Arnett Occupational Health Center, Unity Healthcare’s Regional Occupational Care Center (ROCC), or one of the emergency rooms (if emergency room is required).  Purdue University Student Health (PUSH) and the Center for Healthy Living should not to be used for ANY employee injury.  Report the incident to the Biosafety Officer as soon as possible.</w:t>
      </w:r>
    </w:p>
    <w:p w:rsidR="00301304" w:rsidRPr="00AB1B9D" w:rsidRDefault="00301304" w:rsidP="00301304">
      <w:pPr>
        <w:spacing w:before="120" w:after="120" w:line="288" w:lineRule="auto"/>
        <w:rPr>
          <w:rFonts w:cstheme="minorHAnsi"/>
        </w:rPr>
      </w:pPr>
      <w:r w:rsidRPr="00AB1B9D">
        <w:rPr>
          <w:rFonts w:cstheme="minorHAnsi"/>
        </w:rPr>
        <w:lastRenderedPageBreak/>
        <w:t>Immediately report injury to supervisor and complete the First Report of Injury. (</w:t>
      </w:r>
      <w:hyperlink r:id="rId197" w:history="1">
        <w:r w:rsidRPr="00AB1B9D">
          <w:rPr>
            <w:rFonts w:cstheme="minorHAnsi"/>
            <w:color w:val="0000FF"/>
            <w:u w:val="single"/>
          </w:rPr>
          <w:t>http://www.purdue.edu/rem/injury/froi.htm</w:t>
        </w:r>
      </w:hyperlink>
      <w:r w:rsidRPr="00AB1B9D">
        <w:rPr>
          <w:rFonts w:cstheme="minorHAnsi"/>
        </w:rPr>
        <w:t>)</w:t>
      </w:r>
    </w:p>
    <w:p w:rsidR="00301304" w:rsidRPr="00AB1B9D" w:rsidRDefault="00301304" w:rsidP="00301304">
      <w:pPr>
        <w:pStyle w:val="Heading2"/>
      </w:pPr>
      <w:r w:rsidRPr="00AB1B9D">
        <w:t>Section 11 – Waste Disposal Procedures</w:t>
      </w:r>
    </w:p>
    <w:p w:rsidR="00301304" w:rsidRPr="00AB1B9D" w:rsidRDefault="00301304" w:rsidP="00301304">
      <w:pPr>
        <w:rPr>
          <w:rFonts w:cstheme="minorHAnsi"/>
        </w:rPr>
      </w:pPr>
      <w:r w:rsidRPr="00AB1B9D">
        <w:rPr>
          <w:rFonts w:cstheme="minorHAnsi"/>
        </w:rPr>
        <w:t xml:space="preserve">Biological waste must be managed separately from chemical waste. The most common example where chemical waste is mistaken for biological waste is agarose gel contaminated with ethidium bromide or heavy metals (i.e. arsenic, chromium). This type of material should always be managed as chemical waste. When both chemical and biological waste types exist, the biological agent(s) should be treated first. Once the biological agents have been deactivated by either autoclave or chemical disinfection, the remaining chemical waste should be submitted on a Hazardous Materials Pickup Request Form: </w:t>
      </w:r>
      <w:hyperlink r:id="rId198" w:anchor="HMM001" w:history="1">
        <w:r w:rsidRPr="00AB1B9D">
          <w:rPr>
            <w:rStyle w:val="Hyperlink"/>
            <w:rFonts w:cstheme="minorHAnsi"/>
          </w:rPr>
          <w:t>http://www.purdue.edu/rem/home/files/forms.htm#HMM001</w:t>
        </w:r>
      </w:hyperlink>
    </w:p>
    <w:p w:rsidR="00301304" w:rsidRPr="00A51628" w:rsidRDefault="00301304" w:rsidP="00301304">
      <w:pPr>
        <w:spacing w:after="120"/>
        <w:rPr>
          <w:b/>
        </w:rPr>
      </w:pPr>
      <w:r w:rsidRPr="00A51628">
        <w:rPr>
          <w:b/>
        </w:rPr>
        <w:t>Section 12 – Sharing Biological Agents or Material and Lab Security</w:t>
      </w:r>
    </w:p>
    <w:p w:rsidR="00301304" w:rsidRPr="00385C60" w:rsidRDefault="00301304" w:rsidP="00301304">
      <w:pPr>
        <w:spacing w:after="120"/>
        <w:rPr>
          <w:b/>
          <w:u w:val="single"/>
        </w:rPr>
      </w:pPr>
      <w:r w:rsidRPr="00385C60">
        <w:rPr>
          <w:b/>
          <w:u w:val="single"/>
        </w:rPr>
        <w:t>Sharing Biological Agents</w:t>
      </w:r>
    </w:p>
    <w:p w:rsidR="00301304" w:rsidRDefault="00301304" w:rsidP="00301304">
      <w:pPr>
        <w:spacing w:after="120"/>
      </w:pPr>
      <w:r>
        <w:t xml:space="preserve">Sharing of bio-agents or materials with colleagues promotes and facilitates research, but doing so without institutional oversight could result in safety and regulatory problems.  Certain biohazardous agents are closely regulated by the Department of Commerce, Centers for Disease Control, the Animal Plant Health Inspection Service, National Institutes of Health, as well as Purdue University.  </w:t>
      </w:r>
    </w:p>
    <w:p w:rsidR="00301304" w:rsidRPr="00385C60" w:rsidRDefault="00301304" w:rsidP="00301304">
      <w:pPr>
        <w:spacing w:after="120"/>
        <w:rPr>
          <w:b/>
          <w:u w:val="single"/>
        </w:rPr>
      </w:pPr>
      <w:r w:rsidRPr="00385C60">
        <w:rPr>
          <w:b/>
          <w:u w:val="single"/>
        </w:rPr>
        <w:t>Laboratory Security</w:t>
      </w:r>
    </w:p>
    <w:p w:rsidR="00301304" w:rsidRDefault="00301304" w:rsidP="00301304">
      <w:pPr>
        <w:spacing w:after="120"/>
      </w:pPr>
      <w:r>
        <w:t xml:space="preserve">All laboratory personnel have a responsibility to protect university property from misuse and theft of hazardous materials, particularly those that could threaten human health. At a minimum, the following security measures should be employed in all campus laboratories: </w:t>
      </w:r>
    </w:p>
    <w:p w:rsidR="00301304" w:rsidRDefault="00301304" w:rsidP="00A67352">
      <w:pPr>
        <w:pStyle w:val="ListParagraph"/>
        <w:numPr>
          <w:ilvl w:val="0"/>
          <w:numId w:val="117"/>
        </w:numPr>
        <w:tabs>
          <w:tab w:val="clear" w:pos="360"/>
        </w:tabs>
        <w:spacing w:before="0" w:beforeAutospacing="0" w:after="120" w:afterAutospacing="0"/>
      </w:pPr>
      <w:r>
        <w:t xml:space="preserve">The laboratory door must remain locked when not occupied; even for short periods of time. </w:t>
      </w:r>
    </w:p>
    <w:p w:rsidR="00301304" w:rsidRDefault="00301304" w:rsidP="00A67352">
      <w:pPr>
        <w:pStyle w:val="ListParagraph"/>
        <w:numPr>
          <w:ilvl w:val="0"/>
          <w:numId w:val="117"/>
        </w:numPr>
        <w:tabs>
          <w:tab w:val="clear" w:pos="360"/>
        </w:tabs>
        <w:spacing w:before="0" w:beforeAutospacing="0" w:after="120" w:afterAutospacing="0"/>
      </w:pPr>
      <w:r>
        <w:t>Always feel free to question anyone that enters the lab that you do not know and ask to see   identification if necessary.</w:t>
      </w:r>
    </w:p>
    <w:p w:rsidR="00301304" w:rsidRPr="00AB1B9D" w:rsidRDefault="00301304" w:rsidP="00301304">
      <w:pPr>
        <w:pStyle w:val="Heading2"/>
      </w:pPr>
      <w:r w:rsidRPr="00AB1B9D">
        <w:t xml:space="preserve">Section 13 – Documentation of Training </w:t>
      </w:r>
      <w:r w:rsidRPr="00AB1B9D">
        <w:rPr>
          <w:color w:val="FF0000"/>
        </w:rPr>
        <w:t>(signature of all users is required)</w:t>
      </w:r>
    </w:p>
    <w:p w:rsidR="00301304" w:rsidRPr="00AB1B9D" w:rsidRDefault="00301304" w:rsidP="00A67352">
      <w:pPr>
        <w:pStyle w:val="ListParagraph"/>
        <w:numPr>
          <w:ilvl w:val="0"/>
          <w:numId w:val="108"/>
        </w:numPr>
        <w:tabs>
          <w:tab w:val="clear" w:pos="360"/>
        </w:tabs>
        <w:spacing w:before="120" w:beforeAutospacing="0" w:after="120" w:afterAutospacing="0" w:line="288" w:lineRule="auto"/>
        <w:rPr>
          <w:rFonts w:cstheme="minorHAnsi"/>
        </w:rPr>
      </w:pPr>
      <w:r w:rsidRPr="00AB1B9D">
        <w:rPr>
          <w:rFonts w:cstheme="minorHAnsi"/>
        </w:rPr>
        <w:t xml:space="preserve">Prior to conducting any work in the </w:t>
      </w:r>
      <w:r w:rsidRPr="00AB1B9D">
        <w:rPr>
          <w:rFonts w:cstheme="minorHAnsi"/>
          <w:color w:val="222222"/>
        </w:rPr>
        <w:t>BSL2 laboratory</w:t>
      </w:r>
      <w:r w:rsidRPr="00AB1B9D">
        <w:rPr>
          <w:rFonts w:cstheme="minorHAnsi"/>
        </w:rPr>
        <w:t xml:space="preserve">, designated personnel must provide training to his/her laboratory personnel specific to the hazards involved in working with this substance, work area decontamination, and emergency procedures.  </w:t>
      </w:r>
    </w:p>
    <w:p w:rsidR="00301304" w:rsidRPr="00AB1B9D" w:rsidRDefault="00301304" w:rsidP="00A67352">
      <w:pPr>
        <w:pStyle w:val="ListParagraph"/>
        <w:numPr>
          <w:ilvl w:val="0"/>
          <w:numId w:val="108"/>
        </w:numPr>
        <w:tabs>
          <w:tab w:val="clear" w:pos="360"/>
        </w:tabs>
        <w:spacing w:before="120" w:beforeAutospacing="0" w:after="120" w:afterAutospacing="0" w:line="288" w:lineRule="auto"/>
        <w:rPr>
          <w:rFonts w:cstheme="minorHAnsi"/>
        </w:rPr>
      </w:pPr>
      <w:r w:rsidRPr="00AB1B9D">
        <w:rPr>
          <w:rFonts w:cstheme="minorHAnsi"/>
        </w:rPr>
        <w:lastRenderedPageBreak/>
        <w:t xml:space="preserve">The Principal Investigator must provide his/her laboratory personnel with a copy of this SOP and a copy of the Safety Data Sheet provided by the manufacturer.  </w:t>
      </w:r>
    </w:p>
    <w:p w:rsidR="00301304" w:rsidRPr="00AB1B9D" w:rsidRDefault="00301304" w:rsidP="00A67352">
      <w:pPr>
        <w:pStyle w:val="ListParagraph"/>
        <w:numPr>
          <w:ilvl w:val="0"/>
          <w:numId w:val="108"/>
        </w:numPr>
        <w:tabs>
          <w:tab w:val="clear" w:pos="360"/>
        </w:tabs>
        <w:spacing w:before="120" w:beforeAutospacing="0" w:after="120" w:afterAutospacing="0" w:line="288" w:lineRule="auto"/>
        <w:rPr>
          <w:rFonts w:cstheme="minorHAnsi"/>
        </w:rPr>
      </w:pPr>
      <w:r w:rsidRPr="00AB1B9D">
        <w:rPr>
          <w:rFonts w:cstheme="minorHAnsi"/>
        </w:rPr>
        <w:t xml:space="preserve">The Principal Investigator must ensure that his/her laboratory personnel have attended appropriate laboratory safety training or refresher training annually.  </w:t>
      </w:r>
    </w:p>
    <w:p w:rsidR="00301304" w:rsidRPr="00AB1B9D" w:rsidRDefault="00301304" w:rsidP="00301304">
      <w:pPr>
        <w:pStyle w:val="Heading2"/>
      </w:pPr>
      <w:r w:rsidRPr="00AB1B9D">
        <w:t xml:space="preserve">Section 14 – Institutional Biosafety Committee </w:t>
      </w:r>
    </w:p>
    <w:p w:rsidR="00301304" w:rsidRPr="00AB1B9D" w:rsidRDefault="00301304" w:rsidP="00301304">
      <w:pPr>
        <w:spacing w:before="120" w:after="120" w:line="288" w:lineRule="auto"/>
        <w:rPr>
          <w:rFonts w:cstheme="minorHAnsi"/>
        </w:rPr>
      </w:pPr>
      <w:r w:rsidRPr="00AB1B9D">
        <w:rPr>
          <w:rFonts w:cstheme="minorHAnsi"/>
        </w:rPr>
        <w:t xml:space="preserve">If your IBC related research expands or changes beyond the current protocol description, an amendment describing the changes must be submitted to the Biosafety Officer. For example, if new biohazardous agents are to be added, changes in lab staff, collaborations with other labs, and/or processes that require higher containment. IBC form 2A:  </w:t>
      </w:r>
      <w:hyperlink r:id="rId199" w:history="1">
        <w:r w:rsidRPr="00AB1B9D">
          <w:rPr>
            <w:rStyle w:val="Hyperlink"/>
            <w:rFonts w:cstheme="minorHAnsi"/>
          </w:rPr>
          <w:t>http://www.purdue.edu/research/vpr/rschadmin/rschoversight/rdna/forms.php</w:t>
        </w:r>
      </w:hyperlink>
    </w:p>
    <w:p w:rsidR="00301304" w:rsidRPr="00AB1B9D" w:rsidRDefault="00301304" w:rsidP="00301304">
      <w:pPr>
        <w:spacing w:before="120" w:after="120" w:line="288" w:lineRule="auto"/>
        <w:rPr>
          <w:rFonts w:cstheme="minorHAnsi"/>
          <w:b/>
        </w:rPr>
      </w:pPr>
      <w:r>
        <w:rPr>
          <w:rFonts w:cstheme="minorHAnsi"/>
          <w:b/>
        </w:rPr>
        <w:t>I</w:t>
      </w:r>
      <w:r w:rsidRPr="00AB1B9D">
        <w:rPr>
          <w:rFonts w:cstheme="minorHAnsi"/>
          <w:b/>
        </w:rPr>
        <w:t xml:space="preserve">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AB1B9D" w:rsidTr="003B2351">
        <w:trPr>
          <w:trHeight w:val="576"/>
          <w:tblHeader/>
        </w:trPr>
        <w:tc>
          <w:tcPr>
            <w:tcW w:w="3978" w:type="dxa"/>
            <w:shd w:val="clear" w:color="auto" w:fill="F2F2F2" w:themeFill="background1" w:themeFillShade="F2"/>
          </w:tcPr>
          <w:p w:rsidR="00301304" w:rsidRPr="00AB1B9D" w:rsidRDefault="00301304" w:rsidP="003B2351">
            <w:pPr>
              <w:spacing w:before="120" w:after="120" w:line="288" w:lineRule="auto"/>
              <w:jc w:val="center"/>
              <w:rPr>
                <w:rFonts w:cstheme="minorHAnsi"/>
                <w:b/>
              </w:rPr>
            </w:pPr>
            <w:r w:rsidRPr="00AB1B9D">
              <w:rPr>
                <w:rFonts w:cstheme="minorHAnsi"/>
                <w:b/>
              </w:rPr>
              <w:t>Name</w:t>
            </w:r>
          </w:p>
        </w:tc>
        <w:tc>
          <w:tcPr>
            <w:tcW w:w="3420" w:type="dxa"/>
            <w:shd w:val="clear" w:color="auto" w:fill="F2F2F2" w:themeFill="background1" w:themeFillShade="F2"/>
          </w:tcPr>
          <w:p w:rsidR="00301304" w:rsidRPr="00AB1B9D" w:rsidRDefault="00301304" w:rsidP="003B2351">
            <w:pPr>
              <w:spacing w:before="120" w:after="120" w:line="288" w:lineRule="auto"/>
              <w:jc w:val="center"/>
              <w:rPr>
                <w:rFonts w:cstheme="minorHAnsi"/>
                <w:b/>
              </w:rPr>
            </w:pPr>
            <w:r w:rsidRPr="00AB1B9D">
              <w:rPr>
                <w:rFonts w:cstheme="minorHAnsi"/>
                <w:b/>
              </w:rPr>
              <w:t>Signature</w:t>
            </w:r>
          </w:p>
        </w:tc>
        <w:tc>
          <w:tcPr>
            <w:tcW w:w="2178" w:type="dxa"/>
            <w:shd w:val="clear" w:color="auto" w:fill="F2F2F2" w:themeFill="background1" w:themeFillShade="F2"/>
          </w:tcPr>
          <w:p w:rsidR="00301304" w:rsidRPr="00AB1B9D" w:rsidRDefault="00301304" w:rsidP="003B2351">
            <w:pPr>
              <w:spacing w:before="120" w:after="120" w:line="288" w:lineRule="auto"/>
              <w:jc w:val="center"/>
              <w:rPr>
                <w:rFonts w:cstheme="minorHAnsi"/>
                <w:b/>
              </w:rPr>
            </w:pPr>
            <w:r w:rsidRPr="00AB1B9D">
              <w:rPr>
                <w:rFonts w:cstheme="minorHAnsi"/>
                <w:b/>
              </w:rPr>
              <w:t>Date</w:t>
            </w:r>
          </w:p>
        </w:tc>
      </w:tr>
      <w:tr w:rsidR="00301304" w:rsidRPr="00AB1B9D" w:rsidTr="003B2351">
        <w:trPr>
          <w:trHeight w:val="576"/>
        </w:trPr>
        <w:sdt>
          <w:sdtPr>
            <w:rPr>
              <w:rFonts w:cstheme="minorHAnsi"/>
              <w:b/>
            </w:rPr>
            <w:id w:val="209078054"/>
            <w:showingPlcHdr/>
          </w:sdtPr>
          <w:sdtEnd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957869899"/>
            <w:showingPlcHdr/>
            <w:date>
              <w:dateFormat w:val="M/d/yyyy"/>
              <w:lid w:val="en-US"/>
              <w:storeMappedDataAs w:val="dateTime"/>
              <w:calendar w:val="gregorian"/>
            </w:date>
          </w:sdtPr>
          <w:sdtEnd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1159891550"/>
            <w:showingPlcHdr/>
          </w:sdtPr>
          <w:sdtEnd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1640567160"/>
            <w:showingPlcHdr/>
            <w:date>
              <w:dateFormat w:val="M/d/yyyy"/>
              <w:lid w:val="en-US"/>
              <w:storeMappedDataAs w:val="dateTime"/>
              <w:calendar w:val="gregorian"/>
            </w:date>
          </w:sdtPr>
          <w:sdtEnd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1069153712"/>
            <w:showingPlcHdr/>
          </w:sdtPr>
          <w:sdtEnd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1130857894"/>
            <w:showingPlcHdr/>
            <w:date>
              <w:dateFormat w:val="M/d/yyyy"/>
              <w:lid w:val="en-US"/>
              <w:storeMappedDataAs w:val="dateTime"/>
              <w:calendar w:val="gregorian"/>
            </w:date>
          </w:sdtPr>
          <w:sdtEnd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747692781"/>
            <w:showingPlcHdr/>
          </w:sdtPr>
          <w:sdtEnd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269446049"/>
            <w:showingPlcHdr/>
            <w:date>
              <w:dateFormat w:val="M/d/yyyy"/>
              <w:lid w:val="en-US"/>
              <w:storeMappedDataAs w:val="dateTime"/>
              <w:calendar w:val="gregorian"/>
            </w:date>
          </w:sdtPr>
          <w:sdtEnd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1613563545"/>
            <w:showingPlcHdr/>
          </w:sdtPr>
          <w:sdtEnd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1639833516"/>
            <w:showingPlcHdr/>
            <w:date>
              <w:dateFormat w:val="M/d/yyyy"/>
              <w:lid w:val="en-US"/>
              <w:storeMappedDataAs w:val="dateTime"/>
              <w:calendar w:val="gregorian"/>
            </w:date>
          </w:sdtPr>
          <w:sdtEnd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616870194"/>
            <w:showingPlcHdr/>
          </w:sdtPr>
          <w:sdtEnd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888618992"/>
            <w:showingPlcHdr/>
            <w:date>
              <w:dateFormat w:val="M/d/yyyy"/>
              <w:lid w:val="en-US"/>
              <w:storeMappedDataAs w:val="dateTime"/>
              <w:calendar w:val="gregorian"/>
            </w:date>
          </w:sdtPr>
          <w:sdtEnd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848144490"/>
            <w:showingPlcHdr/>
          </w:sdtPr>
          <w:sdtEnd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1198432581"/>
            <w:showingPlcHdr/>
            <w:date>
              <w:dateFormat w:val="M/d/yyyy"/>
              <w:lid w:val="en-US"/>
              <w:storeMappedDataAs w:val="dateTime"/>
              <w:calendar w:val="gregorian"/>
            </w:date>
          </w:sdtPr>
          <w:sdtEnd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1074937277"/>
            <w:showingPlcHdr/>
          </w:sdtPr>
          <w:sdtEnd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979840824"/>
            <w:showingPlcHdr/>
            <w:date>
              <w:dateFormat w:val="M/d/yyyy"/>
              <w:lid w:val="en-US"/>
              <w:storeMappedDataAs w:val="dateTime"/>
              <w:calendar w:val="gregorian"/>
            </w:date>
          </w:sdtPr>
          <w:sdtEnd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bl>
    <w:p w:rsidR="00301304" w:rsidRPr="00DC7D29" w:rsidRDefault="00301304" w:rsidP="00301304">
      <w:pPr>
        <w:spacing w:before="120" w:after="120" w:line="288" w:lineRule="auto"/>
        <w:rPr>
          <w:rFonts w:cstheme="minorHAnsi"/>
          <w:b/>
        </w:rPr>
      </w:pPr>
    </w:p>
    <w:p w:rsidR="00301304" w:rsidRPr="00301304" w:rsidRDefault="00301304" w:rsidP="00301304">
      <w:pPr>
        <w:rPr>
          <w:rFonts w:eastAsiaTheme="minorHAnsi"/>
        </w:rPr>
      </w:pPr>
    </w:p>
    <w:p w:rsidR="00301304" w:rsidRDefault="00301304" w:rsidP="00D50F19">
      <w:pPr>
        <w:pStyle w:val="Heading1"/>
        <w:numPr>
          <w:ilvl w:val="0"/>
          <w:numId w:val="0"/>
        </w:numPr>
        <w:jc w:val="center"/>
        <w:rPr>
          <w:rFonts w:eastAsiaTheme="minorHAnsi"/>
          <w:sz w:val="48"/>
        </w:rPr>
      </w:pPr>
    </w:p>
    <w:p w:rsidR="00301304" w:rsidRPr="007B2B49" w:rsidRDefault="00301304" w:rsidP="00301304">
      <w:pPr>
        <w:pStyle w:val="Heading1"/>
      </w:pPr>
      <w:r w:rsidRPr="007B2B49">
        <w:t>Standard Operating Procedure</w:t>
      </w:r>
    </w:p>
    <w:p w:rsidR="00301304" w:rsidRPr="007B2B49" w:rsidRDefault="00301304" w:rsidP="00301304">
      <w:pPr>
        <w:pStyle w:val="Heading1"/>
      </w:pPr>
      <w:r w:rsidRPr="007B2B49">
        <w:t>Biosafety Level 2</w:t>
      </w:r>
    </w:p>
    <w:p w:rsidR="00301304" w:rsidRPr="00AB1B9D" w:rsidRDefault="00301304" w:rsidP="00301304">
      <w:pPr>
        <w:spacing w:before="120" w:after="120"/>
        <w:jc w:val="center"/>
        <w:rPr>
          <w:rFonts w:cstheme="minorHAnsi"/>
          <w:b/>
          <w:color w:val="FF0000"/>
        </w:rPr>
      </w:pPr>
      <w:r w:rsidRPr="00AB1B9D">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AB1B9D">
        <w:rPr>
          <w:rFonts w:cstheme="minorHAnsi"/>
          <w:b/>
          <w:color w:val="FF0000"/>
        </w:rPr>
        <w:br/>
        <w:t>3) SOP has been signed and dated by the PI and relevant lab personnel.</w:t>
      </w:r>
    </w:p>
    <w:p w:rsidR="00301304" w:rsidRPr="00AB1B9D" w:rsidRDefault="00301304" w:rsidP="00301304">
      <w:pPr>
        <w:spacing w:before="120" w:after="120"/>
        <w:jc w:val="center"/>
        <w:rPr>
          <w:rFonts w:cstheme="minorHAnsi"/>
        </w:rPr>
      </w:pPr>
      <w:r w:rsidRPr="00AB1B9D">
        <w:rPr>
          <w:rFonts w:cstheme="minorHAnsi"/>
        </w:rPr>
        <w:t xml:space="preserve">Print a copy and insert into your </w:t>
      </w:r>
      <w:r w:rsidRPr="00AB1B9D">
        <w:rPr>
          <w:rFonts w:cstheme="minorHAnsi"/>
          <w:i/>
        </w:rPr>
        <w:t xml:space="preserve">Lab-Specific </w:t>
      </w:r>
      <w:r>
        <w:rPr>
          <w:rFonts w:cstheme="minorHAnsi"/>
          <w:i/>
        </w:rPr>
        <w:t>Biosafety</w:t>
      </w:r>
      <w:r w:rsidRPr="00AB1B9D">
        <w:rPr>
          <w:rFonts w:cstheme="minorHAnsi"/>
          <w:i/>
        </w:rPr>
        <w:t xml:space="preserve"> Plan</w:t>
      </w:r>
      <w:r w:rsidRPr="00AB1B9D">
        <w:rPr>
          <w:rFonts w:cstheme="minorHAnsi"/>
        </w:rPr>
        <w:t>.</w:t>
      </w:r>
    </w:p>
    <w:p w:rsidR="00301304" w:rsidRDefault="00301304" w:rsidP="00301304">
      <w:pPr>
        <w:pStyle w:val="Heading2"/>
      </w:pPr>
      <w:r w:rsidRPr="007B2B49">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715090535"/>
            <w:placeholder>
              <w:docPart w:val="82899E6E6E2F48408FB3FF1940B6B42E"/>
            </w:placeholder>
            <w:date w:fullDate="2014-10-15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547188041"/>
            <w:placeholder>
              <w:docPart w:val="0FA68037D69B4B7E9C323C0BBCF634AB"/>
            </w:placeholder>
            <w:date w:fullDate="2014-10-17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288397031"/>
            <w:placeholder>
              <w:docPart w:val="AEA865451A884A59B816AA1CBAC18991"/>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664474154"/>
            <w:placeholder>
              <w:docPart w:val="F8E4EAA98AAA48C8ADA06FF07C5414E2"/>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2058390713"/>
            <w:placeholder>
              <w:docPart w:val="8F7DDFD6F4E141A4A3ADA9E2D326046B"/>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891732933"/>
            <w:placeholder>
              <w:docPart w:val="E4A859A3A0124066BE1C9126980D3E90"/>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80375480"/>
            <w:placeholder>
              <w:docPart w:val="40039B4CC23441309F9F97A5FA8F442C"/>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587070717"/>
            <w:placeholder>
              <w:docPart w:val="5B29686731524CB4ABA531533F6F11DB"/>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9C0AF8" w:rsidRDefault="009C0AF8" w:rsidP="009C0AF8"/>
    <w:p w:rsidR="00301304" w:rsidRPr="00AB1B9D" w:rsidRDefault="00301304" w:rsidP="00301304">
      <w:pPr>
        <w:pStyle w:val="Heading2"/>
      </w:pPr>
      <w:r w:rsidRPr="00AB1B9D">
        <w:t xml:space="preserve">Section 2 – Type of SOP:       </w:t>
      </w:r>
    </w:p>
    <w:p w:rsidR="00301304" w:rsidRPr="00AB1B9D" w:rsidRDefault="00787CE3" w:rsidP="00301304">
      <w:pPr>
        <w:spacing w:before="120" w:after="120" w:line="288" w:lineRule="auto"/>
        <w:rPr>
          <w:rFonts w:cstheme="minorHAnsi"/>
        </w:rPr>
      </w:pPr>
      <w:sdt>
        <w:sdtPr>
          <w:rPr>
            <w:rFonts w:cstheme="minorHAnsi"/>
          </w:rPr>
          <w:id w:val="-1432656690"/>
          <w14:checkbox>
            <w14:checked w14:val="0"/>
            <w14:checkedState w14:val="2612" w14:font="Times New Roman"/>
            <w14:uncheckedState w14:val="2610" w14:font="Times New Roman"/>
          </w14:checkbox>
        </w:sdtPr>
        <w:sdtEndPr/>
        <w:sdtContent>
          <w:r w:rsidR="00301304" w:rsidRPr="00AB1B9D">
            <w:rPr>
              <w:rFonts w:ascii="MS Gothic" w:eastAsia="MS Gothic" w:hAnsi="MS Gothic" w:cs="MS Gothic" w:hint="eastAsia"/>
            </w:rPr>
            <w:t>☐</w:t>
          </w:r>
        </w:sdtContent>
      </w:sdt>
      <w:r w:rsidR="00301304" w:rsidRPr="00AB1B9D">
        <w:rPr>
          <w:rFonts w:cstheme="minorHAnsi"/>
        </w:rPr>
        <w:t xml:space="preserve"> Process            </w:t>
      </w:r>
      <w:sdt>
        <w:sdtPr>
          <w:rPr>
            <w:rFonts w:cstheme="minorHAnsi"/>
          </w:rPr>
          <w:id w:val="-1867132711"/>
          <w14:checkbox>
            <w14:checked w14:val="1"/>
            <w14:checkedState w14:val="2612" w14:font="Times New Roman"/>
            <w14:uncheckedState w14:val="2610" w14:font="Times New Roman"/>
          </w14:checkbox>
        </w:sdtPr>
        <w:sdtEndPr/>
        <w:sdtContent>
          <w:r w:rsidR="00301304" w:rsidRPr="00AB1B9D">
            <w:rPr>
              <w:rFonts w:ascii="MS Gothic" w:eastAsia="MS Gothic" w:hAnsi="MS Gothic" w:cs="MS Gothic" w:hint="eastAsia"/>
            </w:rPr>
            <w:t>☒</w:t>
          </w:r>
        </w:sdtContent>
      </w:sdt>
      <w:r w:rsidR="00301304" w:rsidRPr="00AB1B9D">
        <w:rPr>
          <w:rFonts w:cstheme="minorHAnsi"/>
        </w:rPr>
        <w:t xml:space="preserve">Biosafety Procedure            </w:t>
      </w:r>
      <w:sdt>
        <w:sdtPr>
          <w:rPr>
            <w:rFonts w:cstheme="minorHAnsi"/>
          </w:rPr>
          <w:id w:val="1857691952"/>
          <w14:checkbox>
            <w14:checked w14:val="0"/>
            <w14:checkedState w14:val="2612" w14:font="Times New Roman"/>
            <w14:uncheckedState w14:val="2610" w14:font="Times New Roman"/>
          </w14:checkbox>
        </w:sdtPr>
        <w:sdtEndPr/>
        <w:sdtContent>
          <w:r w:rsidR="00301304" w:rsidRPr="00AB1B9D">
            <w:rPr>
              <w:rFonts w:ascii="MS Gothic" w:eastAsia="MS Gothic" w:hAnsi="MS Gothic" w:cs="MS Gothic" w:hint="eastAsia"/>
            </w:rPr>
            <w:t>☐</w:t>
          </w:r>
        </w:sdtContent>
      </w:sdt>
      <w:r w:rsidR="00301304" w:rsidRPr="00AB1B9D">
        <w:rPr>
          <w:rFonts w:cstheme="minorHAnsi"/>
        </w:rPr>
        <w:t xml:space="preserve"> Hazardous Class</w:t>
      </w:r>
    </w:p>
    <w:p w:rsidR="00301304" w:rsidRPr="00AB1B9D" w:rsidRDefault="00301304" w:rsidP="00301304">
      <w:pPr>
        <w:pStyle w:val="Heading2"/>
      </w:pPr>
      <w:r w:rsidRPr="00AB1B9D">
        <w:lastRenderedPageBreak/>
        <w:t>Section 3 – Biosafety Level 2 Requirements</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Laboratory personnel have specific training in handling pathogenic agents and are supervised by scientists competent in handling infectious agents and associated procedures; access to the laboratory is restricted when work is being conducted; and all procedures in which infectious aerosols or splashes may be created are conducted in a biosafety cabinet (IIA2 or IIB2) or other physical containment equipment.</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The laboratory supervisor must enforce the institutional procedures that control access to the laboratory.</w:t>
      </w:r>
    </w:p>
    <w:p w:rsidR="00301304" w:rsidRPr="00A0021B"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0021B">
        <w:rPr>
          <w:rFonts w:cstheme="minorHAnsi"/>
        </w:rPr>
        <w:t>Lab staff must wash their hands after working with potentially hazardous materials and before leaving the laboratory.</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Eating, drinking, smoking, handling contact lenses, applying cosmetics, and storing food for human consumption is not be permitted in laboratory areas. Food must be stored outside the laboratory area in cabinets or refrigerators designated and used for this purpose.</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Mouth pipetting is prohibited; mechanical pipetting devices must be used.</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Perform all procedures to minimize the creation of splashes and/or aerosols.</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Plastic ware should be substituted for glassware whenever possible.</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An effective integrated pest management program is required.</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Animal and plants not associated with the work being performed must not be permitted in the laboratory.</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An eyewash station must be readily available.</w:t>
      </w:r>
    </w:p>
    <w:p w:rsidR="00301304" w:rsidRPr="00AB1B9D" w:rsidRDefault="00301304" w:rsidP="00301304">
      <w:pPr>
        <w:spacing w:before="120" w:after="120" w:line="288" w:lineRule="auto"/>
        <w:rPr>
          <w:rFonts w:cstheme="minorHAnsi"/>
        </w:rPr>
      </w:pPr>
      <w:r w:rsidRPr="00AB1B9D">
        <w:rPr>
          <w:rFonts w:cstheme="minorHAnsi"/>
          <w:b/>
        </w:rPr>
        <w:t>Section 4 – Agent Awareness</w:t>
      </w:r>
    </w:p>
    <w:p w:rsidR="00301304" w:rsidRPr="00AB1B9D" w:rsidRDefault="00301304" w:rsidP="00301304">
      <w:pPr>
        <w:autoSpaceDE w:val="0"/>
        <w:autoSpaceDN w:val="0"/>
        <w:adjustRightInd w:val="0"/>
        <w:spacing w:before="120" w:after="120" w:line="288" w:lineRule="auto"/>
        <w:rPr>
          <w:rFonts w:cstheme="minorHAnsi"/>
          <w:lang w:val="en"/>
        </w:rPr>
      </w:pPr>
      <w:r w:rsidRPr="00AB1B9D">
        <w:rPr>
          <w:rFonts w:cstheme="minorHAnsi"/>
          <w:lang w:val="en"/>
        </w:rPr>
        <w:t xml:space="preserve">Review the REM supplied agent risk assessment with all staff that will be exposed either through direct handling or proximity.  Signs and symptoms, transmission routes, personal protective equipment, decontamination, and accident/exposure information will be covered. </w:t>
      </w:r>
    </w:p>
    <w:p w:rsidR="00301304" w:rsidRPr="00AB1B9D" w:rsidRDefault="00301304" w:rsidP="00301304">
      <w:pPr>
        <w:autoSpaceDE w:val="0"/>
        <w:autoSpaceDN w:val="0"/>
        <w:adjustRightInd w:val="0"/>
        <w:spacing w:before="120" w:after="120" w:line="288" w:lineRule="auto"/>
        <w:rPr>
          <w:rFonts w:cstheme="minorHAnsi"/>
          <w:lang w:val="en"/>
        </w:rPr>
      </w:pPr>
      <w:r w:rsidRPr="00AB1B9D">
        <w:rPr>
          <w:rFonts w:cstheme="minorHAnsi"/>
          <w:lang w:val="en"/>
        </w:rPr>
        <w:t>All laboratory personnel and particularly women of childbearing age should be provided with information regarding immune competence and conditions that may predispose them to infection. Individuals having these conditions should be encouraged to self-identify to the institution’s healthcare provider for appropriate counseling and guidance.</w:t>
      </w:r>
    </w:p>
    <w:p w:rsidR="00301304" w:rsidRPr="00AB1B9D" w:rsidRDefault="00301304" w:rsidP="00301304">
      <w:pPr>
        <w:autoSpaceDE w:val="0"/>
        <w:autoSpaceDN w:val="0"/>
        <w:adjustRightInd w:val="0"/>
        <w:spacing w:before="120" w:after="120" w:line="288" w:lineRule="auto"/>
        <w:rPr>
          <w:rFonts w:cstheme="minorHAnsi"/>
          <w:lang w:val="en"/>
        </w:rPr>
      </w:pPr>
      <w:r w:rsidRPr="00AB1B9D">
        <w:rPr>
          <w:rFonts w:cstheme="minorHAnsi"/>
          <w:lang w:val="en"/>
        </w:rPr>
        <w:t>The laboratory supervisor must ensure that laboratory personnel receive appropriate training regarding their duties and demonstrate proficiency in standard and special microbiological practices before working with BSL2 agents.</w:t>
      </w:r>
    </w:p>
    <w:p w:rsidR="00301304" w:rsidRPr="00AB1B9D" w:rsidRDefault="00301304" w:rsidP="00301304">
      <w:pPr>
        <w:autoSpaceDE w:val="0"/>
        <w:autoSpaceDN w:val="0"/>
        <w:adjustRightInd w:val="0"/>
        <w:spacing w:before="120" w:after="120" w:line="288" w:lineRule="auto"/>
        <w:rPr>
          <w:rFonts w:cstheme="minorHAnsi"/>
          <w:lang w:val="en"/>
        </w:rPr>
      </w:pPr>
      <w:r w:rsidRPr="00AB1B9D">
        <w:rPr>
          <w:rFonts w:cstheme="minorHAnsi"/>
          <w:lang w:val="en"/>
        </w:rPr>
        <w:lastRenderedPageBreak/>
        <w:t xml:space="preserve">Personnel must receive annual updates or additional training new biohazards are added or other lab changes occur. </w:t>
      </w:r>
    </w:p>
    <w:p w:rsidR="00301304" w:rsidRPr="00AB1B9D" w:rsidRDefault="00301304" w:rsidP="00301304">
      <w:pPr>
        <w:autoSpaceDE w:val="0"/>
        <w:autoSpaceDN w:val="0"/>
        <w:adjustRightInd w:val="0"/>
        <w:spacing w:before="120" w:after="120" w:line="288" w:lineRule="auto"/>
        <w:rPr>
          <w:rFonts w:cstheme="minorHAnsi"/>
          <w:lang w:val="en"/>
        </w:rPr>
      </w:pPr>
      <w:r w:rsidRPr="00AB1B9D">
        <w:rPr>
          <w:rFonts w:cstheme="minorHAnsi"/>
          <w:lang w:val="en"/>
        </w:rPr>
        <w:t>All persons entering the laboratory must be advised of the potential hazards and meet specific personal protection requirements.</w:t>
      </w:r>
    </w:p>
    <w:p w:rsidR="00301304" w:rsidRPr="00AB1B9D" w:rsidRDefault="00301304" w:rsidP="00301304">
      <w:pPr>
        <w:pStyle w:val="Heading2"/>
      </w:pPr>
      <w:r w:rsidRPr="00AB1B9D">
        <w:t>Section 5 – Personal Protective Equipment (PPE)</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At a minimum, gloves, outerwear (single use when directly handling high hazards), eye protection, and if necessary respiratory protection (a fit tested N-95 mask, higher level respiratory protective devices may be recommended depending of the protocol risk assessment).</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The laboratory supervisor must ensure that laboratory personnel receive appropriate training regarding biohazardous agents, the tasks that involve handling or exposure to biohazards, the type of required personal protective equipment, and demonstrate proficiency in utilizing this equipment.</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Lab staff must receive annual updates or additional training when procedures or hazards change.</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Protective laboratory coats, gowns, smocks, or uniforms designated for laboratory use must be worn while working with hazardous materials. Remove protective clothing before leaving for non-laboratory areas. Do not take laboratory clothing home for washing.</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 xml:space="preserve">Eye and face protection (goggles, face shield or other splatter guard) is used for anticipated splashes or sprays of infectious or other hazardous materials when the microorganisms must be handled outside the Biosafety Cabinet or containment device. </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Persons who wear contact lenses in laboratories should also wear eye protection.</w:t>
      </w:r>
    </w:p>
    <w:p w:rsidR="00301304" w:rsidRPr="00AB1B9D" w:rsidRDefault="00301304" w:rsidP="00301304">
      <w:pPr>
        <w:pStyle w:val="NoSpacing"/>
        <w:spacing w:before="120" w:after="120" w:line="288" w:lineRule="auto"/>
        <w:rPr>
          <w:rFonts w:cstheme="minorHAnsi"/>
        </w:rPr>
      </w:pPr>
      <w:r w:rsidRPr="00AB1B9D">
        <w:rPr>
          <w:rFonts w:cstheme="minorHAnsi"/>
        </w:rPr>
        <w:t>Latex exam gloves, synthetic rubber, nitrile, vinyl, or neoprene also provide acceptable barrier protection against biological hazards.  Nitrile glove are preferred as they protect against bio-agents, chemical exposure*, and reduce the potential for allergic reaction.  *Refer to glove selection chart if chemicals will be used:</w:t>
      </w:r>
    </w:p>
    <w:p w:rsidR="00301304" w:rsidRPr="00AB1B9D" w:rsidRDefault="00787CE3" w:rsidP="00301304">
      <w:pPr>
        <w:pStyle w:val="NoSpacing"/>
        <w:spacing w:before="120" w:after="120" w:line="288" w:lineRule="auto"/>
        <w:rPr>
          <w:rFonts w:cstheme="minorHAnsi"/>
          <w:color w:val="000080"/>
        </w:rPr>
      </w:pPr>
      <w:hyperlink r:id="rId200" w:history="1">
        <w:r w:rsidR="00301304" w:rsidRPr="00AB1B9D">
          <w:rPr>
            <w:rStyle w:val="Hyperlink"/>
            <w:rFonts w:cstheme="minorHAnsi"/>
          </w:rPr>
          <w:t>http://www.ansellpro.com/download/Ansell_8thEditionChemicalResistanceGuide.pdf</w:t>
        </w:r>
      </w:hyperlink>
      <w:r w:rsidR="00301304" w:rsidRPr="00AB1B9D">
        <w:rPr>
          <w:rFonts w:cstheme="minorHAnsi"/>
          <w:color w:val="000080"/>
        </w:rPr>
        <w:t xml:space="preserve"> </w:t>
      </w:r>
    </w:p>
    <w:p w:rsidR="00301304" w:rsidRPr="00AB1B9D" w:rsidRDefault="00301304" w:rsidP="00A67352">
      <w:pPr>
        <w:pStyle w:val="ListParagraph"/>
        <w:numPr>
          <w:ilvl w:val="0"/>
          <w:numId w:val="115"/>
        </w:numPr>
        <w:tabs>
          <w:tab w:val="clear" w:pos="360"/>
        </w:tabs>
        <w:spacing w:before="120" w:beforeAutospacing="0" w:after="120" w:afterAutospacing="0" w:line="288" w:lineRule="auto"/>
        <w:rPr>
          <w:rFonts w:cstheme="minorHAnsi"/>
          <w:bCs/>
          <w:color w:val="000000"/>
          <w:shd w:val="clear" w:color="auto" w:fill="FFFFFF"/>
        </w:rPr>
      </w:pPr>
      <w:r w:rsidRPr="00AB1B9D">
        <w:rPr>
          <w:rFonts w:cstheme="minorHAnsi"/>
          <w:bCs/>
          <w:color w:val="000000"/>
          <w:shd w:val="clear" w:color="auto" w:fill="FFFFFF"/>
        </w:rPr>
        <w:lastRenderedPageBreak/>
        <w:t xml:space="preserve">Gloves must be worn to protect hands from exposure to hazardous materials. Glove selection should be based on an appropriate risk assessment. </w:t>
      </w:r>
    </w:p>
    <w:p w:rsidR="00301304" w:rsidRPr="00AB1B9D" w:rsidRDefault="00301304" w:rsidP="00A67352">
      <w:pPr>
        <w:pStyle w:val="ListParagraph"/>
        <w:numPr>
          <w:ilvl w:val="0"/>
          <w:numId w:val="115"/>
        </w:numPr>
        <w:tabs>
          <w:tab w:val="clear" w:pos="360"/>
        </w:tabs>
        <w:spacing w:before="120" w:beforeAutospacing="0" w:after="120" w:afterAutospacing="0" w:line="288" w:lineRule="auto"/>
        <w:rPr>
          <w:rFonts w:cstheme="minorHAnsi"/>
          <w:bCs/>
          <w:color w:val="000000"/>
          <w:shd w:val="clear" w:color="auto" w:fill="FFFFFF"/>
        </w:rPr>
      </w:pPr>
      <w:r w:rsidRPr="00AB1B9D">
        <w:rPr>
          <w:rFonts w:cstheme="minorHAnsi"/>
          <w:bCs/>
          <w:color w:val="000000"/>
          <w:shd w:val="clear" w:color="auto" w:fill="FFFFFF"/>
        </w:rPr>
        <w:t xml:space="preserve">Change gloves when contaminated or if glove integrity is compromised. Remove gloves and wash hands when work with hazardous materials has been completed and before leaving the laboratory. Do not wash or reuse disposable gloves. Dispose used gloves with other contaminated laboratory waste. </w:t>
      </w:r>
    </w:p>
    <w:p w:rsidR="00301304" w:rsidRPr="00AB1B9D" w:rsidRDefault="00301304" w:rsidP="00A67352">
      <w:pPr>
        <w:pStyle w:val="ListParagraph"/>
        <w:numPr>
          <w:ilvl w:val="0"/>
          <w:numId w:val="115"/>
        </w:numPr>
        <w:tabs>
          <w:tab w:val="clear" w:pos="360"/>
        </w:tabs>
        <w:spacing w:before="120" w:beforeAutospacing="0" w:after="120" w:afterAutospacing="0" w:line="288" w:lineRule="auto"/>
        <w:rPr>
          <w:rFonts w:cstheme="minorHAnsi"/>
          <w:bCs/>
          <w:color w:val="000000"/>
          <w:shd w:val="clear" w:color="auto" w:fill="FFFFFF"/>
        </w:rPr>
      </w:pPr>
      <w:r w:rsidRPr="00AB1B9D">
        <w:rPr>
          <w:rFonts w:cstheme="minorHAnsi"/>
          <w:bCs/>
          <w:color w:val="000000"/>
          <w:shd w:val="clear" w:color="auto" w:fill="FFFFFF"/>
        </w:rPr>
        <w:t>Gloves must not be worn outside the laboratory.</w:t>
      </w:r>
    </w:p>
    <w:p w:rsidR="00301304" w:rsidRPr="00AB1B9D" w:rsidRDefault="00301304" w:rsidP="00301304">
      <w:pPr>
        <w:pStyle w:val="NoSpacing"/>
        <w:spacing w:before="120" w:after="120" w:line="288" w:lineRule="auto"/>
        <w:rPr>
          <w:rFonts w:cstheme="minorHAnsi"/>
        </w:rPr>
      </w:pPr>
      <w:r w:rsidRPr="00AB1B9D">
        <w:rPr>
          <w:rFonts w:cstheme="minorHAnsi"/>
        </w:rPr>
        <w:t xml:space="preserve">Respirator type is determined by risk assessment and/or REM recommendation. Lab personnel intending to use/wear a respirator mask must participate in the Biological Exposure Occupational Health Program and be trained and fit-tested by REM. </w:t>
      </w:r>
    </w:p>
    <w:p w:rsidR="00301304" w:rsidRPr="00AB1B9D" w:rsidRDefault="00301304" w:rsidP="00301304">
      <w:pPr>
        <w:pStyle w:val="Heading2"/>
      </w:pPr>
      <w:r w:rsidRPr="00AB1B9D">
        <w:t>Section 6 – Biosafety Cabinets and Engineering Controls</w:t>
      </w:r>
    </w:p>
    <w:p w:rsidR="00301304" w:rsidRPr="00AB1B9D" w:rsidRDefault="00301304" w:rsidP="00301304">
      <w:pPr>
        <w:spacing w:before="120" w:after="120" w:line="288" w:lineRule="auto"/>
        <w:rPr>
          <w:rFonts w:cstheme="minorHAnsi"/>
        </w:rPr>
      </w:pPr>
      <w:r w:rsidRPr="00AB1B9D">
        <w:rPr>
          <w:rFonts w:cstheme="minorHAnsi"/>
        </w:rPr>
        <w:t>All procedures involving the manipulation of infectious materials that may generate an aerosol will be conducted within a Class II Biosafety Cabinet (BSC), with appropriate personal protective equipment, physical containment devices, or other physical containment devices.  Aerosols may include pipetting, centrifuging, grinding, blending, shaking, mixing, sonicating, opening containers of infectious materials, inoculating animals, and harvesting infected tissues from animals or eggs.</w:t>
      </w:r>
    </w:p>
    <w:p w:rsidR="00301304" w:rsidRPr="00AB1B9D" w:rsidRDefault="00301304" w:rsidP="00301304">
      <w:pPr>
        <w:spacing w:before="120" w:after="120" w:line="288" w:lineRule="auto"/>
        <w:rPr>
          <w:rFonts w:cstheme="minorHAnsi"/>
        </w:rPr>
      </w:pPr>
      <w:r w:rsidRPr="00AB1B9D">
        <w:rPr>
          <w:rFonts w:cstheme="minorHAnsi"/>
        </w:rPr>
        <w:t>Infectious agents will be centrifuged inside a BSC or, if in the open laboratory, by using sealed rotor heads or centrifuge safety cups. Vacuum lines should be protected with liquid disinfectant traps and inline HEPA filters.</w:t>
      </w:r>
    </w:p>
    <w:p w:rsidR="00301304" w:rsidRPr="00AB1B9D" w:rsidRDefault="00301304" w:rsidP="00301304">
      <w:pPr>
        <w:spacing w:before="120" w:after="120" w:line="288" w:lineRule="auto"/>
        <w:rPr>
          <w:rFonts w:cstheme="minorHAnsi"/>
        </w:rPr>
      </w:pPr>
      <w:r w:rsidRPr="00AB1B9D">
        <w:rPr>
          <w:rFonts w:cstheme="minorHAnsi"/>
        </w:rPr>
        <w:t xml:space="preserve">BSCs must be installed so that fluctuations of the room air supply and exhaust do not interfere with proper operations. BSCs should be located away from doors, windows that can be opened, heavily traveled laboratory areas, and other possible airflow disruptions.  REM will offer guidance: </w:t>
      </w:r>
      <w:hyperlink r:id="rId201" w:history="1">
        <w:r w:rsidRPr="00AB1B9D">
          <w:rPr>
            <w:rStyle w:val="Hyperlink"/>
            <w:rFonts w:cstheme="minorHAnsi"/>
          </w:rPr>
          <w:t>http://www.purdue.edu/rem/eh/bsclfcb.htm</w:t>
        </w:r>
      </w:hyperlink>
    </w:p>
    <w:p w:rsidR="00301304" w:rsidRPr="00AB1B9D" w:rsidRDefault="00301304" w:rsidP="00301304">
      <w:pPr>
        <w:spacing w:before="120" w:after="120" w:line="288" w:lineRule="auto"/>
        <w:rPr>
          <w:rFonts w:cstheme="minorHAnsi"/>
          <w:b/>
        </w:rPr>
      </w:pPr>
      <w:r w:rsidRPr="00AB1B9D">
        <w:rPr>
          <w:rFonts w:cstheme="minorHAnsi"/>
          <w:b/>
        </w:rPr>
        <w:t>Section 7 – Biohazard Exposure Occupational Health Program and Exposure</w:t>
      </w:r>
    </w:p>
    <w:p w:rsidR="00301304" w:rsidRPr="00AB1B9D" w:rsidRDefault="00301304" w:rsidP="00301304">
      <w:pPr>
        <w:spacing w:before="120" w:after="120" w:line="288" w:lineRule="auto"/>
        <w:rPr>
          <w:rFonts w:cstheme="minorHAnsi"/>
        </w:rPr>
      </w:pPr>
      <w:r w:rsidRPr="00AB1B9D">
        <w:rPr>
          <w:rFonts w:cstheme="minorHAnsi"/>
        </w:rPr>
        <w:t xml:space="preserve">The Purdue University Biological Exposure Occupational Health Program provides awareness training and/or review, handling information, and medical oversight to anyone at Purdue University working with a Risk Group 2 or higher biological agent (BSL 2 or higher laboratory). Program participation is offered at no charge. Participation includes a risk assessment, agent specific exposure awareness review, and a medical assessment. Individual risk assessments and exposure potentials will be reviewed by medical personnel to determine if vaccinations, serum </w:t>
      </w:r>
      <w:r w:rsidRPr="00AB1B9D">
        <w:rPr>
          <w:rFonts w:cstheme="minorHAnsi"/>
        </w:rPr>
        <w:lastRenderedPageBreak/>
        <w:t>testing, or pre -exposure baseline sample collection is warranted. When necessary, any post exposure accident information will be available as well.</w:t>
      </w:r>
    </w:p>
    <w:p w:rsidR="00301304" w:rsidRPr="00AB1B9D" w:rsidRDefault="00301304" w:rsidP="00301304">
      <w:pPr>
        <w:spacing w:before="120" w:after="120" w:line="288" w:lineRule="auto"/>
        <w:rPr>
          <w:rFonts w:cstheme="minorHAnsi"/>
        </w:rPr>
      </w:pPr>
      <w:r w:rsidRPr="00AB1B9D">
        <w:rPr>
          <w:rFonts w:cstheme="minorHAnsi"/>
        </w:rPr>
        <w:t>Incidents that may result in exposure to infectious materials must be reported to the laboratory supervisor, the University Biosafety Officer, and a First Report of Injury must be submitted as soon as possible.  Medical evaluation, surveillance, and treatment will be provided.</w:t>
      </w:r>
    </w:p>
    <w:p w:rsidR="00301304" w:rsidRPr="00AB1B9D" w:rsidRDefault="00301304" w:rsidP="00301304">
      <w:pPr>
        <w:pStyle w:val="Heading2"/>
      </w:pPr>
      <w:r w:rsidRPr="00AB1B9D">
        <w:t>Section 8 – Sharps</w:t>
      </w:r>
    </w:p>
    <w:p w:rsidR="00301304" w:rsidRPr="00AB1B9D" w:rsidRDefault="00301304" w:rsidP="00301304">
      <w:pPr>
        <w:tabs>
          <w:tab w:val="left" w:pos="5080"/>
        </w:tabs>
        <w:spacing w:before="120" w:after="120" w:line="288" w:lineRule="auto"/>
        <w:rPr>
          <w:rFonts w:cstheme="minorHAnsi"/>
        </w:rPr>
      </w:pPr>
      <w:r w:rsidRPr="00AB1B9D">
        <w:rPr>
          <w:rFonts w:cstheme="minorHAnsi"/>
        </w:rPr>
        <w:t xml:space="preserve">Purdue Universities Sharps and Infectious Waste Handling procedure will be followed: </w:t>
      </w:r>
      <w:hyperlink r:id="rId202" w:history="1">
        <w:r w:rsidRPr="00AB1B9D">
          <w:rPr>
            <w:rStyle w:val="Hyperlink"/>
            <w:rFonts w:cstheme="minorHAnsi"/>
          </w:rPr>
          <w:t>http://www.purdue.edu/rem/home/booklets/sharps.pdf</w:t>
        </w:r>
      </w:hyperlink>
    </w:p>
    <w:p w:rsidR="00301304" w:rsidRPr="00AB1B9D" w:rsidRDefault="00301304" w:rsidP="00301304">
      <w:pPr>
        <w:tabs>
          <w:tab w:val="left" w:pos="5080"/>
        </w:tabs>
        <w:spacing w:before="120" w:after="120" w:line="288" w:lineRule="auto"/>
        <w:rPr>
          <w:rFonts w:cstheme="minorHAnsi"/>
        </w:rPr>
      </w:pPr>
      <w:r w:rsidRPr="00AB1B9D">
        <w:rPr>
          <w:rFonts w:cstheme="minorHAnsi"/>
        </w:rPr>
        <w:t xml:space="preserve">Sharps are items that are capable of puncturing, cutting, or abrading the skin: glass and plastic pipettes, broken glass, test tubes, petri dishes, razor blades, needles, syringe with needle. Careful management of needles and other sharps are of primary importance. Needles must not be bent, sheared, broken, recapped, removed from disposable syringes, or otherwise manipulated by hand before disposal. Lab staff that routinely works with sharps and handle sharps waste should use appropriate personal protective equipment, tools, barrier protection, or engineering controls to protect themselves. </w:t>
      </w:r>
    </w:p>
    <w:p w:rsidR="00301304" w:rsidRPr="00AB1B9D" w:rsidRDefault="00301304" w:rsidP="00301304">
      <w:pPr>
        <w:pStyle w:val="Heading2"/>
      </w:pPr>
      <w:r w:rsidRPr="00AB1B9D">
        <w:t>Section 9 – Decontamination</w:t>
      </w:r>
      <w:r w:rsidRPr="00AB1B9D">
        <w:tab/>
      </w:r>
    </w:p>
    <w:p w:rsidR="00301304" w:rsidRPr="00AB1B9D" w:rsidRDefault="00301304" w:rsidP="00301304">
      <w:pPr>
        <w:shd w:val="clear" w:color="auto" w:fill="FFFFFF"/>
        <w:spacing w:before="120" w:after="120" w:line="288" w:lineRule="auto"/>
        <w:rPr>
          <w:rFonts w:cstheme="minorHAnsi"/>
        </w:rPr>
      </w:pPr>
      <w:r w:rsidRPr="00AB1B9D">
        <w:rPr>
          <w:rFonts w:cstheme="minorHAnsi"/>
        </w:rPr>
        <w:t>Laboratory wastes will be decontaminated by autoclave, chemical disinfection, incineration, or other validated decontamination method.</w:t>
      </w:r>
    </w:p>
    <w:p w:rsidR="00301304" w:rsidRPr="00AB1B9D" w:rsidRDefault="00301304" w:rsidP="00301304">
      <w:pPr>
        <w:shd w:val="clear" w:color="auto" w:fill="FFFFFF"/>
        <w:spacing w:before="120" w:after="120" w:line="288" w:lineRule="auto"/>
        <w:rPr>
          <w:rFonts w:cstheme="minorHAnsi"/>
        </w:rPr>
      </w:pPr>
      <w:r w:rsidRPr="00AB1B9D">
        <w:rPr>
          <w:rFonts w:cstheme="minorHAnsi"/>
        </w:rPr>
        <w:t>Decontaminate work surfaces after completion of work and after any spill or splash of potentially infectious material with 10% bleach solution or 70% ethanol or other appropriate disinfectant.</w:t>
      </w:r>
    </w:p>
    <w:p w:rsidR="00301304" w:rsidRPr="00AB1B9D" w:rsidRDefault="00301304" w:rsidP="00301304">
      <w:pPr>
        <w:shd w:val="clear" w:color="auto" w:fill="FFFFFF"/>
        <w:spacing w:before="120" w:after="120" w:line="288" w:lineRule="auto"/>
        <w:rPr>
          <w:rFonts w:cstheme="minorHAnsi"/>
        </w:rPr>
      </w:pPr>
      <w:r w:rsidRPr="00AB1B9D">
        <w:rPr>
          <w:rFonts w:cstheme="minorHAnsi"/>
        </w:rPr>
        <w:t xml:space="preserve">Decontaminate all cultures, stocks, and other potentially infectious materials before disposal. </w:t>
      </w:r>
    </w:p>
    <w:p w:rsidR="00301304" w:rsidRPr="00AB1B9D" w:rsidRDefault="00301304" w:rsidP="00301304">
      <w:pPr>
        <w:shd w:val="clear" w:color="auto" w:fill="FFFFFF"/>
        <w:spacing w:before="120" w:after="120" w:line="288" w:lineRule="auto"/>
        <w:rPr>
          <w:rFonts w:cstheme="minorHAnsi"/>
        </w:rPr>
      </w:pPr>
      <w:r w:rsidRPr="00AB1B9D">
        <w:rPr>
          <w:rFonts w:cstheme="minorHAnsi"/>
        </w:rPr>
        <w:t xml:space="preserve">Materials to be decontaminated outside of the immediate laboratory must be placed in an autoclavable biohazard bag and kept secured until decontaminated. </w:t>
      </w:r>
    </w:p>
    <w:p w:rsidR="00301304" w:rsidRPr="00AB1B9D" w:rsidRDefault="00301304" w:rsidP="00301304">
      <w:pPr>
        <w:shd w:val="clear" w:color="auto" w:fill="FFFFFF"/>
        <w:spacing w:before="120" w:after="120" w:line="288" w:lineRule="auto"/>
        <w:rPr>
          <w:rFonts w:cstheme="minorHAnsi"/>
        </w:rPr>
      </w:pPr>
      <w:r w:rsidRPr="00AB1B9D">
        <w:rPr>
          <w:rFonts w:cstheme="minorHAnsi"/>
        </w:rPr>
        <w:t>Equipment must be decontaminated before repair, maintenance, or removal from the laboratory.</w:t>
      </w:r>
    </w:p>
    <w:p w:rsidR="00301304" w:rsidRPr="00AB1B9D" w:rsidRDefault="00301304" w:rsidP="00301304">
      <w:pPr>
        <w:shd w:val="clear" w:color="auto" w:fill="FFFFFF"/>
        <w:spacing w:before="120" w:after="120" w:line="288" w:lineRule="auto"/>
        <w:rPr>
          <w:rFonts w:cstheme="minorHAnsi"/>
        </w:rPr>
      </w:pPr>
      <w:r w:rsidRPr="00AB1B9D">
        <w:rPr>
          <w:rFonts w:cstheme="minorHAnsi"/>
        </w:rPr>
        <w:lastRenderedPageBreak/>
        <w:t xml:space="preserve">Decontaminate all spills, equipment, counters, and other surfaces. A 10% bleach solution or 70% ethanol can be used to disinfect and a strong detergent and water rinse may remove most drug residues. Repeating the cleaning steps will provide addition drug removal. </w:t>
      </w:r>
    </w:p>
    <w:p w:rsidR="00301304" w:rsidRPr="00AB1B9D" w:rsidRDefault="00301304" w:rsidP="00301304">
      <w:pPr>
        <w:shd w:val="clear" w:color="auto" w:fill="FFFFFF"/>
        <w:spacing w:before="120" w:after="120" w:line="288" w:lineRule="auto"/>
        <w:rPr>
          <w:rFonts w:cstheme="minorHAnsi"/>
          <w:b/>
        </w:rPr>
      </w:pPr>
      <w:r w:rsidRPr="00AB1B9D">
        <w:rPr>
          <w:rFonts w:cstheme="minorHAnsi"/>
        </w:rPr>
        <w:t>Decontamination materials need to be available in case of a spill during transportation.</w:t>
      </w:r>
      <w:r w:rsidRPr="00AB1B9D">
        <w:rPr>
          <w:rFonts w:cstheme="minorHAnsi"/>
          <w:b/>
        </w:rPr>
        <w:t xml:space="preserve"> </w:t>
      </w:r>
    </w:p>
    <w:p w:rsidR="00301304" w:rsidRDefault="00301304" w:rsidP="00301304">
      <w:pPr>
        <w:shd w:val="clear" w:color="auto" w:fill="FFFFFF"/>
        <w:spacing w:before="120" w:after="120" w:line="288" w:lineRule="auto"/>
        <w:rPr>
          <w:rFonts w:cstheme="minorHAnsi"/>
          <w:b/>
        </w:rPr>
      </w:pPr>
    </w:p>
    <w:p w:rsidR="00301304" w:rsidRPr="00AB1B9D" w:rsidRDefault="00301304" w:rsidP="00301304">
      <w:pPr>
        <w:pStyle w:val="Heading2"/>
        <w:rPr>
          <w:i/>
        </w:rPr>
      </w:pPr>
      <w:r w:rsidRPr="00AB1B9D">
        <w:t>Section 10 – Medical Emergency</w:t>
      </w:r>
    </w:p>
    <w:p w:rsidR="00301304" w:rsidRPr="00AB1B9D" w:rsidRDefault="00301304" w:rsidP="00301304">
      <w:pPr>
        <w:spacing w:before="120" w:after="120" w:line="288" w:lineRule="auto"/>
        <w:rPr>
          <w:rFonts w:cstheme="minorHAnsi"/>
        </w:rPr>
      </w:pPr>
      <w:r w:rsidRPr="00AB1B9D">
        <w:rPr>
          <w:rFonts w:cstheme="minorHAnsi"/>
          <w:b/>
          <w:u w:val="single"/>
        </w:rPr>
        <w:t xml:space="preserve">Life Threatening Emergency, After Hours, Weekends And Holidays: </w:t>
      </w:r>
      <w:r w:rsidRPr="00AB1B9D">
        <w:rPr>
          <w:rFonts w:cstheme="minorHAnsi"/>
          <w:b/>
        </w:rPr>
        <w:t xml:space="preserve"> Dial</w:t>
      </w:r>
      <w:r w:rsidRPr="00AB1B9D">
        <w:rPr>
          <w:rFonts w:cstheme="minorHAnsi"/>
        </w:rPr>
        <w:t xml:space="preserve"> </w:t>
      </w:r>
      <w:r w:rsidRPr="00AB1B9D">
        <w:rPr>
          <w:rFonts w:cstheme="minorHAnsi"/>
          <w:b/>
          <w:color w:val="FF0000"/>
        </w:rPr>
        <w:t>911</w:t>
      </w:r>
      <w:r w:rsidRPr="00AB1B9D">
        <w:rPr>
          <w:rFonts w:cstheme="minorHAnsi"/>
        </w:rPr>
        <w:t>.</w:t>
      </w:r>
    </w:p>
    <w:p w:rsidR="00301304" w:rsidRPr="00AB1B9D" w:rsidRDefault="00301304" w:rsidP="00301304">
      <w:pPr>
        <w:spacing w:before="120" w:after="120" w:line="288" w:lineRule="auto"/>
        <w:rPr>
          <w:rFonts w:cstheme="minorHAnsi"/>
        </w:rPr>
      </w:pPr>
      <w:r w:rsidRPr="00AB1B9D">
        <w:rPr>
          <w:rFonts w:cstheme="minorHAnsi"/>
        </w:rPr>
        <w:t>All employees, whether undergrad, grad, part-time or full-time must go to IU Health Arnett Occupational Health Center, Unity Healthcare’s Regional Occupational Care Center (ROCC), or one of the emergency rooms (if emergency room is required).  Purdue University Student Health (PUSH) and the Center for Healthy Living should not to be used for ANY employee injury.  Report the incident to the Biosafety Officer as soon as possible.</w:t>
      </w:r>
    </w:p>
    <w:p w:rsidR="00301304" w:rsidRPr="00AB1B9D" w:rsidRDefault="00301304" w:rsidP="00301304">
      <w:pPr>
        <w:spacing w:before="120" w:after="120" w:line="288" w:lineRule="auto"/>
        <w:rPr>
          <w:rFonts w:cstheme="minorHAnsi"/>
        </w:rPr>
      </w:pPr>
      <w:r w:rsidRPr="00AB1B9D">
        <w:rPr>
          <w:rFonts w:cstheme="minorHAnsi"/>
        </w:rPr>
        <w:t>Immediately report injury to supervisor and complete the First Report of Injury. (</w:t>
      </w:r>
      <w:hyperlink r:id="rId203" w:history="1">
        <w:r w:rsidRPr="00AB1B9D">
          <w:rPr>
            <w:rFonts w:cstheme="minorHAnsi"/>
            <w:color w:val="0000FF"/>
            <w:u w:val="single"/>
          </w:rPr>
          <w:t>http://www.purdue.edu/rem/injury/froi.htm</w:t>
        </w:r>
      </w:hyperlink>
      <w:r w:rsidRPr="00AB1B9D">
        <w:rPr>
          <w:rFonts w:cstheme="minorHAnsi"/>
        </w:rPr>
        <w:t>)</w:t>
      </w:r>
    </w:p>
    <w:p w:rsidR="00301304" w:rsidRPr="00AB1B9D" w:rsidRDefault="00301304" w:rsidP="00301304">
      <w:pPr>
        <w:pStyle w:val="Heading2"/>
      </w:pPr>
      <w:r w:rsidRPr="00AB1B9D">
        <w:t>Section 11 – Waste Disposal Procedures</w:t>
      </w:r>
    </w:p>
    <w:p w:rsidR="00301304" w:rsidRPr="00AB1B9D" w:rsidRDefault="00301304" w:rsidP="00301304">
      <w:pPr>
        <w:rPr>
          <w:rFonts w:cstheme="minorHAnsi"/>
        </w:rPr>
      </w:pPr>
      <w:r w:rsidRPr="00AB1B9D">
        <w:rPr>
          <w:rFonts w:cstheme="minorHAnsi"/>
        </w:rPr>
        <w:t xml:space="preserve">Biological waste must be managed separately from chemical waste. The most common example where chemical waste is mistaken for biological waste is agarose gel contaminated with ethidium bromide or heavy metals (i.e. arsenic, chromium). This type of material should always be managed as chemical waste. When both chemical and biological waste types exist, the biological agent(s) should be treated first. Once the biological agents have been deactivated by either autoclave or chemical disinfection, the remaining chemical waste should be submitted on a Hazardous Materials Pickup Request Form: </w:t>
      </w:r>
      <w:hyperlink r:id="rId204" w:anchor="HMM001" w:history="1">
        <w:r w:rsidRPr="00AB1B9D">
          <w:rPr>
            <w:rStyle w:val="Hyperlink"/>
            <w:rFonts w:cstheme="minorHAnsi"/>
          </w:rPr>
          <w:t>http://www.purdue.edu/rem/home/files/forms.htm#HMM001</w:t>
        </w:r>
      </w:hyperlink>
    </w:p>
    <w:p w:rsidR="00301304" w:rsidRPr="00A51628" w:rsidRDefault="00301304" w:rsidP="00301304">
      <w:pPr>
        <w:spacing w:after="120"/>
        <w:rPr>
          <w:b/>
        </w:rPr>
      </w:pPr>
      <w:r w:rsidRPr="00A51628">
        <w:rPr>
          <w:b/>
        </w:rPr>
        <w:t>Section 12 – Sharing Biological Agents or Material and Lab Security</w:t>
      </w:r>
    </w:p>
    <w:p w:rsidR="00301304" w:rsidRPr="00385C60" w:rsidRDefault="00301304" w:rsidP="00301304">
      <w:pPr>
        <w:spacing w:after="120"/>
        <w:rPr>
          <w:b/>
          <w:u w:val="single"/>
        </w:rPr>
      </w:pPr>
      <w:r w:rsidRPr="00385C60">
        <w:rPr>
          <w:b/>
          <w:u w:val="single"/>
        </w:rPr>
        <w:t>Sharing Biological Agents</w:t>
      </w:r>
    </w:p>
    <w:p w:rsidR="00301304" w:rsidRDefault="00301304" w:rsidP="00301304">
      <w:pPr>
        <w:spacing w:after="120"/>
      </w:pPr>
      <w:r>
        <w:t xml:space="preserve">Sharing of bio-agents or materials with colleagues promotes and facilitates research, but doing so without institutional oversight could result in safety and regulatory problems.  Certain biohazardous agents are closely regulated by the Department of Commerce, Centers for </w:t>
      </w:r>
      <w:r>
        <w:lastRenderedPageBreak/>
        <w:t xml:space="preserve">Disease Control, the Animal Plant Health Inspection Service, National Institutes of Health, as well as Purdue University.  </w:t>
      </w:r>
    </w:p>
    <w:p w:rsidR="00301304" w:rsidRDefault="00301304" w:rsidP="00301304">
      <w:pPr>
        <w:spacing w:after="120"/>
      </w:pPr>
      <w:r>
        <w:t>It is important that the IBC be made aware of bio-agent sharing prior to the transfer.  The IBC will check protocol approvals (IBC, PACUC, and IRB), material transfer agreements, initiate protocol amendments, review bio-agent related training, and discuss specific handling procedures, i.e., labeling, packaging, and shipping.  Notifiable bio-agents and materials include:</w:t>
      </w:r>
      <w:r>
        <w:tab/>
      </w:r>
    </w:p>
    <w:p w:rsidR="00301304" w:rsidRDefault="00301304" w:rsidP="00A67352">
      <w:pPr>
        <w:pStyle w:val="ListParagraph"/>
        <w:numPr>
          <w:ilvl w:val="0"/>
          <w:numId w:val="116"/>
        </w:numPr>
        <w:tabs>
          <w:tab w:val="clear" w:pos="360"/>
        </w:tabs>
        <w:spacing w:before="0" w:beforeAutospacing="0" w:after="120" w:afterAutospacing="0"/>
      </w:pPr>
      <w:r>
        <w:t>Risk Group 2 or above biohazardous agents;</w:t>
      </w:r>
    </w:p>
    <w:p w:rsidR="00301304" w:rsidRDefault="00301304" w:rsidP="00A67352">
      <w:pPr>
        <w:pStyle w:val="ListParagraph"/>
        <w:numPr>
          <w:ilvl w:val="0"/>
          <w:numId w:val="116"/>
        </w:numPr>
        <w:tabs>
          <w:tab w:val="clear" w:pos="360"/>
        </w:tabs>
        <w:spacing w:before="0" w:beforeAutospacing="0" w:after="120" w:afterAutospacing="0"/>
      </w:pPr>
      <w:r>
        <w:t>Human cell lines, unfixed blood, tissue, or fluids; and</w:t>
      </w:r>
    </w:p>
    <w:p w:rsidR="00301304" w:rsidRDefault="00301304" w:rsidP="00A67352">
      <w:pPr>
        <w:pStyle w:val="ListParagraph"/>
        <w:numPr>
          <w:ilvl w:val="0"/>
          <w:numId w:val="116"/>
        </w:numPr>
        <w:tabs>
          <w:tab w:val="clear" w:pos="360"/>
        </w:tabs>
        <w:spacing w:before="0" w:beforeAutospacing="0" w:after="120" w:afterAutospacing="0"/>
      </w:pPr>
      <w:r>
        <w:t>Recombinant or synthetic nucleic acid molecules.</w:t>
      </w:r>
    </w:p>
    <w:p w:rsidR="00301304" w:rsidRPr="00385C60" w:rsidRDefault="00301304" w:rsidP="00301304">
      <w:pPr>
        <w:spacing w:after="120"/>
        <w:rPr>
          <w:b/>
          <w:u w:val="single"/>
        </w:rPr>
      </w:pPr>
      <w:r w:rsidRPr="00385C60">
        <w:rPr>
          <w:b/>
          <w:u w:val="single"/>
        </w:rPr>
        <w:t>Laboratory Security</w:t>
      </w:r>
    </w:p>
    <w:p w:rsidR="00301304" w:rsidRDefault="00301304" w:rsidP="00301304">
      <w:pPr>
        <w:spacing w:after="120"/>
      </w:pPr>
      <w:r>
        <w:t xml:space="preserve">All laboratory personnel have a responsibility to protect university property from misuse and theft of hazardous materials, particularly those that could threaten human health. At a minimum, the following security measures should be employed in all campus laboratories: </w:t>
      </w:r>
    </w:p>
    <w:p w:rsidR="00301304" w:rsidRDefault="00301304" w:rsidP="00A67352">
      <w:pPr>
        <w:pStyle w:val="ListParagraph"/>
        <w:numPr>
          <w:ilvl w:val="0"/>
          <w:numId w:val="117"/>
        </w:numPr>
        <w:tabs>
          <w:tab w:val="clear" w:pos="360"/>
        </w:tabs>
        <w:spacing w:before="0" w:beforeAutospacing="0" w:after="120" w:afterAutospacing="0"/>
      </w:pPr>
      <w:r>
        <w:t xml:space="preserve">The laboratory door must remain locked when not occupied; even for short periods of time. </w:t>
      </w:r>
    </w:p>
    <w:p w:rsidR="00301304" w:rsidRDefault="00301304" w:rsidP="00A67352">
      <w:pPr>
        <w:pStyle w:val="ListParagraph"/>
        <w:numPr>
          <w:ilvl w:val="0"/>
          <w:numId w:val="117"/>
        </w:numPr>
        <w:tabs>
          <w:tab w:val="clear" w:pos="360"/>
        </w:tabs>
        <w:spacing w:before="0" w:beforeAutospacing="0" w:after="120" w:afterAutospacing="0"/>
      </w:pPr>
      <w:r>
        <w:t>Always feel free to question anyone that enters the lab that you do not know and ask to see   identification if necessary.</w:t>
      </w:r>
    </w:p>
    <w:p w:rsidR="00301304" w:rsidRPr="00AB1B9D" w:rsidRDefault="00301304" w:rsidP="00301304">
      <w:pPr>
        <w:pStyle w:val="Heading2"/>
      </w:pPr>
      <w:r w:rsidRPr="00AB1B9D">
        <w:t xml:space="preserve">Section 13 – Documentation of Training </w:t>
      </w:r>
      <w:r w:rsidRPr="00AB1B9D">
        <w:rPr>
          <w:color w:val="FF0000"/>
        </w:rPr>
        <w:t>(signature of all users is required)</w:t>
      </w:r>
    </w:p>
    <w:p w:rsidR="00301304" w:rsidRPr="00AB1B9D" w:rsidRDefault="00301304" w:rsidP="00A67352">
      <w:pPr>
        <w:pStyle w:val="ListParagraph"/>
        <w:numPr>
          <w:ilvl w:val="0"/>
          <w:numId w:val="108"/>
        </w:numPr>
        <w:tabs>
          <w:tab w:val="clear" w:pos="360"/>
        </w:tabs>
        <w:spacing w:before="120" w:beforeAutospacing="0" w:after="120" w:afterAutospacing="0" w:line="288" w:lineRule="auto"/>
        <w:rPr>
          <w:rFonts w:cstheme="minorHAnsi"/>
        </w:rPr>
      </w:pPr>
      <w:r w:rsidRPr="00AB1B9D">
        <w:rPr>
          <w:rFonts w:cstheme="minorHAnsi"/>
        </w:rPr>
        <w:t xml:space="preserve">Prior to conducting any work in the </w:t>
      </w:r>
      <w:r w:rsidRPr="00AB1B9D">
        <w:rPr>
          <w:rFonts w:cstheme="minorHAnsi"/>
          <w:color w:val="222222"/>
        </w:rPr>
        <w:t>BSL2 laboratory</w:t>
      </w:r>
      <w:r w:rsidRPr="00AB1B9D">
        <w:rPr>
          <w:rFonts w:cstheme="minorHAnsi"/>
        </w:rPr>
        <w:t xml:space="preserve">, designated personnel must provide training to his/her laboratory personnel specific to the hazards involved in working with this substance, work area decontamination, and emergency procedures.  </w:t>
      </w:r>
    </w:p>
    <w:p w:rsidR="00301304" w:rsidRPr="00AB1B9D" w:rsidRDefault="00301304" w:rsidP="00A67352">
      <w:pPr>
        <w:pStyle w:val="ListParagraph"/>
        <w:numPr>
          <w:ilvl w:val="0"/>
          <w:numId w:val="108"/>
        </w:numPr>
        <w:tabs>
          <w:tab w:val="clear" w:pos="360"/>
        </w:tabs>
        <w:spacing w:before="120" w:beforeAutospacing="0" w:after="120" w:afterAutospacing="0" w:line="288" w:lineRule="auto"/>
        <w:rPr>
          <w:rFonts w:cstheme="minorHAnsi"/>
        </w:rPr>
      </w:pPr>
      <w:r w:rsidRPr="00AB1B9D">
        <w:rPr>
          <w:rFonts w:cstheme="minorHAnsi"/>
        </w:rPr>
        <w:t xml:space="preserve">The Principal Investigator must provide his/her laboratory personnel with a copy of this SOP and a copy of the Safety Data Sheet provided by the manufacturer.  </w:t>
      </w:r>
    </w:p>
    <w:p w:rsidR="00301304" w:rsidRPr="00AB1B9D" w:rsidRDefault="00301304" w:rsidP="00A67352">
      <w:pPr>
        <w:pStyle w:val="ListParagraph"/>
        <w:numPr>
          <w:ilvl w:val="0"/>
          <w:numId w:val="108"/>
        </w:numPr>
        <w:tabs>
          <w:tab w:val="clear" w:pos="360"/>
        </w:tabs>
        <w:spacing w:before="120" w:beforeAutospacing="0" w:after="120" w:afterAutospacing="0" w:line="288" w:lineRule="auto"/>
        <w:rPr>
          <w:rFonts w:cstheme="minorHAnsi"/>
        </w:rPr>
      </w:pPr>
      <w:r w:rsidRPr="00AB1B9D">
        <w:rPr>
          <w:rFonts w:cstheme="minorHAnsi"/>
        </w:rPr>
        <w:t xml:space="preserve">The Principal Investigator must ensure that his/her laboratory personnel have attended appropriate laboratory safety training or refresher training annually.  </w:t>
      </w:r>
    </w:p>
    <w:p w:rsidR="00301304" w:rsidRPr="00AB1B9D" w:rsidRDefault="00301304" w:rsidP="00301304">
      <w:pPr>
        <w:pStyle w:val="Heading2"/>
      </w:pPr>
      <w:r w:rsidRPr="00AB1B9D">
        <w:t xml:space="preserve">Section 14 – Institutional Biosafety Committee </w:t>
      </w:r>
    </w:p>
    <w:p w:rsidR="00301304" w:rsidRPr="00AB1B9D" w:rsidRDefault="00301304" w:rsidP="00301304">
      <w:pPr>
        <w:spacing w:before="120" w:after="120" w:line="288" w:lineRule="auto"/>
        <w:rPr>
          <w:rFonts w:cstheme="minorHAnsi"/>
        </w:rPr>
      </w:pPr>
      <w:r w:rsidRPr="00AB1B9D">
        <w:rPr>
          <w:rFonts w:cstheme="minorHAnsi"/>
        </w:rPr>
        <w:t xml:space="preserve">If your IBC related research expands or changes beyond the current protocol description, an amendment describing the changes must be submitted to the Biosafety Officer. For example, if new biohazardous agents are to be added, changes in lab staff, collaborations with other labs, and/or processes that require higher containment. IBC form 2A:  </w:t>
      </w:r>
      <w:hyperlink r:id="rId205" w:history="1">
        <w:r w:rsidRPr="00AB1B9D">
          <w:rPr>
            <w:rStyle w:val="Hyperlink"/>
            <w:rFonts w:cstheme="minorHAnsi"/>
          </w:rPr>
          <w:t>http://www.purdue.edu/research/vpr/rschadmin/rschoversight/rdna/forms.php</w:t>
        </w:r>
      </w:hyperlink>
    </w:p>
    <w:p w:rsidR="00301304" w:rsidRPr="00AB1B9D" w:rsidRDefault="00301304" w:rsidP="00301304">
      <w:pPr>
        <w:spacing w:before="120" w:after="120" w:line="288" w:lineRule="auto"/>
        <w:rPr>
          <w:rFonts w:cstheme="minorHAnsi"/>
          <w:b/>
        </w:rPr>
      </w:pPr>
      <w:r>
        <w:rPr>
          <w:rFonts w:cstheme="minorHAnsi"/>
          <w:b/>
        </w:rPr>
        <w:lastRenderedPageBreak/>
        <w:t>I</w:t>
      </w:r>
      <w:r w:rsidRPr="00AB1B9D">
        <w:rPr>
          <w:rFonts w:cstheme="minorHAnsi"/>
          <w:b/>
        </w:rPr>
        <w:t xml:space="preserve">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AB1B9D" w:rsidTr="003B2351">
        <w:trPr>
          <w:trHeight w:val="576"/>
          <w:tblHeader/>
        </w:trPr>
        <w:tc>
          <w:tcPr>
            <w:tcW w:w="3978" w:type="dxa"/>
            <w:shd w:val="clear" w:color="auto" w:fill="F2F2F2" w:themeFill="background1" w:themeFillShade="F2"/>
          </w:tcPr>
          <w:p w:rsidR="00301304" w:rsidRPr="00AB1B9D" w:rsidRDefault="00301304" w:rsidP="003B2351">
            <w:pPr>
              <w:spacing w:before="120" w:after="120" w:line="288" w:lineRule="auto"/>
              <w:jc w:val="center"/>
              <w:rPr>
                <w:rFonts w:cstheme="minorHAnsi"/>
                <w:b/>
              </w:rPr>
            </w:pPr>
            <w:r w:rsidRPr="00AB1B9D">
              <w:rPr>
                <w:rFonts w:cstheme="minorHAnsi"/>
                <w:b/>
              </w:rPr>
              <w:t>Name</w:t>
            </w:r>
          </w:p>
        </w:tc>
        <w:tc>
          <w:tcPr>
            <w:tcW w:w="3420" w:type="dxa"/>
            <w:shd w:val="clear" w:color="auto" w:fill="F2F2F2" w:themeFill="background1" w:themeFillShade="F2"/>
          </w:tcPr>
          <w:p w:rsidR="00301304" w:rsidRPr="00AB1B9D" w:rsidRDefault="00301304" w:rsidP="003B2351">
            <w:pPr>
              <w:spacing w:before="120" w:after="120" w:line="288" w:lineRule="auto"/>
              <w:jc w:val="center"/>
              <w:rPr>
                <w:rFonts w:cstheme="minorHAnsi"/>
                <w:b/>
              </w:rPr>
            </w:pPr>
            <w:r w:rsidRPr="00AB1B9D">
              <w:rPr>
                <w:rFonts w:cstheme="minorHAnsi"/>
                <w:b/>
              </w:rPr>
              <w:t>Signature</w:t>
            </w:r>
          </w:p>
        </w:tc>
        <w:tc>
          <w:tcPr>
            <w:tcW w:w="2178" w:type="dxa"/>
            <w:shd w:val="clear" w:color="auto" w:fill="F2F2F2" w:themeFill="background1" w:themeFillShade="F2"/>
          </w:tcPr>
          <w:p w:rsidR="00301304" w:rsidRPr="00AB1B9D" w:rsidRDefault="00301304" w:rsidP="003B2351">
            <w:pPr>
              <w:spacing w:before="120" w:after="120" w:line="288" w:lineRule="auto"/>
              <w:jc w:val="center"/>
              <w:rPr>
                <w:rFonts w:cstheme="minorHAnsi"/>
                <w:b/>
              </w:rPr>
            </w:pPr>
            <w:r w:rsidRPr="00AB1B9D">
              <w:rPr>
                <w:rFonts w:cstheme="minorHAnsi"/>
                <w:b/>
              </w:rPr>
              <w:t>Date</w:t>
            </w:r>
          </w:p>
        </w:tc>
      </w:tr>
      <w:tr w:rsidR="00301304" w:rsidRPr="00AB1B9D" w:rsidTr="003B2351">
        <w:trPr>
          <w:trHeight w:val="576"/>
        </w:trPr>
        <w:sdt>
          <w:sdtPr>
            <w:rPr>
              <w:rFonts w:cstheme="minorHAnsi"/>
              <w:b/>
            </w:rPr>
            <w:id w:val="1984435143"/>
            <w:showingPlcHdr/>
          </w:sdtPr>
          <w:sdtEnd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55244599"/>
            <w:showingPlcHdr/>
            <w:date>
              <w:dateFormat w:val="M/d/yyyy"/>
              <w:lid w:val="en-US"/>
              <w:storeMappedDataAs w:val="dateTime"/>
              <w:calendar w:val="gregorian"/>
            </w:date>
          </w:sdtPr>
          <w:sdtEnd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1528831591"/>
            <w:showingPlcHdr/>
          </w:sdtPr>
          <w:sdtEnd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1799520104"/>
            <w:showingPlcHdr/>
            <w:date>
              <w:dateFormat w:val="M/d/yyyy"/>
              <w:lid w:val="en-US"/>
              <w:storeMappedDataAs w:val="dateTime"/>
              <w:calendar w:val="gregorian"/>
            </w:date>
          </w:sdtPr>
          <w:sdtEnd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1520079390"/>
            <w:showingPlcHdr/>
          </w:sdtPr>
          <w:sdtEnd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992642660"/>
            <w:showingPlcHdr/>
            <w:date>
              <w:dateFormat w:val="M/d/yyyy"/>
              <w:lid w:val="en-US"/>
              <w:storeMappedDataAs w:val="dateTime"/>
              <w:calendar w:val="gregorian"/>
            </w:date>
          </w:sdtPr>
          <w:sdtEnd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1593079167"/>
            <w:showingPlcHdr/>
          </w:sdtPr>
          <w:sdtEnd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776400056"/>
            <w:showingPlcHdr/>
            <w:date>
              <w:dateFormat w:val="M/d/yyyy"/>
              <w:lid w:val="en-US"/>
              <w:storeMappedDataAs w:val="dateTime"/>
              <w:calendar w:val="gregorian"/>
            </w:date>
          </w:sdtPr>
          <w:sdtEnd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5520425"/>
            <w:showingPlcHdr/>
          </w:sdtPr>
          <w:sdtEnd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1884364692"/>
            <w:showingPlcHdr/>
            <w:date>
              <w:dateFormat w:val="M/d/yyyy"/>
              <w:lid w:val="en-US"/>
              <w:storeMappedDataAs w:val="dateTime"/>
              <w:calendar w:val="gregorian"/>
            </w:date>
          </w:sdtPr>
          <w:sdtEnd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1399284045"/>
            <w:showingPlcHdr/>
          </w:sdtPr>
          <w:sdtEnd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1957563961"/>
            <w:showingPlcHdr/>
            <w:date>
              <w:dateFormat w:val="M/d/yyyy"/>
              <w:lid w:val="en-US"/>
              <w:storeMappedDataAs w:val="dateTime"/>
              <w:calendar w:val="gregorian"/>
            </w:date>
          </w:sdtPr>
          <w:sdtEnd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947156288"/>
            <w:showingPlcHdr/>
          </w:sdtPr>
          <w:sdtEnd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1148937973"/>
            <w:showingPlcHdr/>
            <w:date>
              <w:dateFormat w:val="M/d/yyyy"/>
              <w:lid w:val="en-US"/>
              <w:storeMappedDataAs w:val="dateTime"/>
              <w:calendar w:val="gregorian"/>
            </w:date>
          </w:sdtPr>
          <w:sdtEnd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542410026"/>
            <w:showingPlcHdr/>
          </w:sdtPr>
          <w:sdtEnd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110788739"/>
            <w:showingPlcHdr/>
            <w:date>
              <w:dateFormat w:val="M/d/yyyy"/>
              <w:lid w:val="en-US"/>
              <w:storeMappedDataAs w:val="dateTime"/>
              <w:calendar w:val="gregorian"/>
            </w:date>
          </w:sdtPr>
          <w:sdtEnd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bl>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Pr="007B2B49" w:rsidRDefault="00301304" w:rsidP="00301304">
      <w:pPr>
        <w:pStyle w:val="Heading1"/>
      </w:pPr>
      <w:r w:rsidRPr="007B2B49">
        <w:t>Standard Operating Procedure</w:t>
      </w:r>
    </w:p>
    <w:p w:rsidR="00301304" w:rsidRPr="007B2B49" w:rsidRDefault="00301304" w:rsidP="00301304">
      <w:pPr>
        <w:pStyle w:val="Heading1"/>
      </w:pPr>
      <w:r w:rsidRPr="007B2B49">
        <w:lastRenderedPageBreak/>
        <w:t>Biosafety Level 2</w:t>
      </w:r>
    </w:p>
    <w:p w:rsidR="00301304" w:rsidRPr="00AB1B9D" w:rsidRDefault="00301304" w:rsidP="00301304">
      <w:pPr>
        <w:spacing w:before="120" w:after="120"/>
        <w:jc w:val="center"/>
        <w:rPr>
          <w:rFonts w:cstheme="minorHAnsi"/>
          <w:b/>
          <w:color w:val="FF0000"/>
        </w:rPr>
      </w:pPr>
      <w:r w:rsidRPr="00AB1B9D">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AB1B9D">
        <w:rPr>
          <w:rFonts w:cstheme="minorHAnsi"/>
          <w:b/>
          <w:color w:val="FF0000"/>
        </w:rPr>
        <w:br/>
        <w:t>3) SOP has been signed and dated by the PI and relevant lab personnel.</w:t>
      </w:r>
    </w:p>
    <w:p w:rsidR="00301304" w:rsidRPr="00AB1B9D" w:rsidRDefault="00301304" w:rsidP="00301304">
      <w:pPr>
        <w:spacing w:before="120" w:after="120"/>
        <w:jc w:val="center"/>
        <w:rPr>
          <w:rFonts w:cstheme="minorHAnsi"/>
        </w:rPr>
      </w:pPr>
      <w:r w:rsidRPr="00AB1B9D">
        <w:rPr>
          <w:rFonts w:cstheme="minorHAnsi"/>
        </w:rPr>
        <w:t xml:space="preserve">Print a copy and insert into your </w:t>
      </w:r>
      <w:r w:rsidRPr="00AB1B9D">
        <w:rPr>
          <w:rFonts w:cstheme="minorHAnsi"/>
          <w:i/>
        </w:rPr>
        <w:t xml:space="preserve">Lab-Specific </w:t>
      </w:r>
      <w:r>
        <w:rPr>
          <w:rFonts w:cstheme="minorHAnsi"/>
          <w:i/>
        </w:rPr>
        <w:t>Biosafety</w:t>
      </w:r>
      <w:r w:rsidRPr="00AB1B9D">
        <w:rPr>
          <w:rFonts w:cstheme="minorHAnsi"/>
          <w:i/>
        </w:rPr>
        <w:t xml:space="preserve"> Plan</w:t>
      </w:r>
      <w:r w:rsidRPr="00AB1B9D">
        <w:rPr>
          <w:rFonts w:cstheme="minorHAnsi"/>
        </w:rPr>
        <w:t>.</w:t>
      </w:r>
    </w:p>
    <w:p w:rsidR="00301304" w:rsidRDefault="00301304" w:rsidP="00301304">
      <w:pPr>
        <w:pStyle w:val="Heading2"/>
      </w:pPr>
      <w:r w:rsidRPr="007B2B49">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790580011"/>
            <w:placeholder>
              <w:docPart w:val="162E2D6F48174441A4448252D3E26C42"/>
            </w:placeholder>
            <w:date w:fullDate="2014-10-15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423373321"/>
            <w:placeholder>
              <w:docPart w:val="8B46E1D0070348388BFC432E0A4FF3ED"/>
            </w:placeholder>
            <w:date w:fullDate="2014-10-17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806047488"/>
            <w:placeholder>
              <w:docPart w:val="C2F69CD5D34E411C8CDB5047E2606491"/>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556662089"/>
            <w:placeholder>
              <w:docPart w:val="977972E1EF69403AB838D9634C742AE8"/>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347783360"/>
            <w:placeholder>
              <w:docPart w:val="AC0B62505878491CA8F9F2E4B1C6C82D"/>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781134682"/>
            <w:placeholder>
              <w:docPart w:val="00482FF5A3EC4BB194F8C3A8880062BB"/>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622540776"/>
            <w:placeholder>
              <w:docPart w:val="4F7BB3C1DF804F35B581DB37DFC6411F"/>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772077637"/>
            <w:placeholder>
              <w:docPart w:val="409D0C5308D74EEF9507D7DCD40E6A2B"/>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9C0AF8" w:rsidRDefault="009C0AF8" w:rsidP="009C0AF8"/>
    <w:p w:rsidR="00301304" w:rsidRPr="00AB1B9D" w:rsidRDefault="00301304" w:rsidP="00301304">
      <w:pPr>
        <w:pStyle w:val="Heading2"/>
      </w:pPr>
      <w:r w:rsidRPr="00AB1B9D">
        <w:t xml:space="preserve">Section 2 – Type of SOP:       </w:t>
      </w:r>
    </w:p>
    <w:p w:rsidR="00301304" w:rsidRPr="00AB1B9D" w:rsidRDefault="00787CE3" w:rsidP="00301304">
      <w:pPr>
        <w:spacing w:before="120" w:after="120" w:line="288" w:lineRule="auto"/>
        <w:rPr>
          <w:rFonts w:cstheme="minorHAnsi"/>
        </w:rPr>
      </w:pPr>
      <w:sdt>
        <w:sdtPr>
          <w:rPr>
            <w:rFonts w:cstheme="minorHAnsi"/>
          </w:rPr>
          <w:id w:val="-1596016296"/>
          <w14:checkbox>
            <w14:checked w14:val="0"/>
            <w14:checkedState w14:val="2612" w14:font="Times New Roman"/>
            <w14:uncheckedState w14:val="2610" w14:font="Times New Roman"/>
          </w14:checkbox>
        </w:sdtPr>
        <w:sdtEndPr/>
        <w:sdtContent>
          <w:r w:rsidR="00301304" w:rsidRPr="00AB1B9D">
            <w:rPr>
              <w:rFonts w:ascii="MS Gothic" w:eastAsia="MS Gothic" w:hAnsi="MS Gothic" w:cs="MS Gothic" w:hint="eastAsia"/>
            </w:rPr>
            <w:t>☐</w:t>
          </w:r>
        </w:sdtContent>
      </w:sdt>
      <w:r w:rsidR="00301304" w:rsidRPr="00AB1B9D">
        <w:rPr>
          <w:rFonts w:cstheme="minorHAnsi"/>
        </w:rPr>
        <w:t xml:space="preserve"> Process            </w:t>
      </w:r>
      <w:sdt>
        <w:sdtPr>
          <w:rPr>
            <w:rFonts w:cstheme="minorHAnsi"/>
          </w:rPr>
          <w:id w:val="-889809628"/>
          <w14:checkbox>
            <w14:checked w14:val="1"/>
            <w14:checkedState w14:val="2612" w14:font="Times New Roman"/>
            <w14:uncheckedState w14:val="2610" w14:font="Times New Roman"/>
          </w14:checkbox>
        </w:sdtPr>
        <w:sdtEndPr/>
        <w:sdtContent>
          <w:r w:rsidR="00301304" w:rsidRPr="00AB1B9D">
            <w:rPr>
              <w:rFonts w:ascii="MS Gothic" w:eastAsia="MS Gothic" w:hAnsi="MS Gothic" w:cs="MS Gothic" w:hint="eastAsia"/>
            </w:rPr>
            <w:t>☒</w:t>
          </w:r>
        </w:sdtContent>
      </w:sdt>
      <w:r w:rsidR="00301304" w:rsidRPr="00AB1B9D">
        <w:rPr>
          <w:rFonts w:cstheme="minorHAnsi"/>
        </w:rPr>
        <w:t xml:space="preserve">Biosafety Procedure            </w:t>
      </w:r>
      <w:sdt>
        <w:sdtPr>
          <w:rPr>
            <w:rFonts w:cstheme="minorHAnsi"/>
          </w:rPr>
          <w:id w:val="-431129470"/>
          <w14:checkbox>
            <w14:checked w14:val="0"/>
            <w14:checkedState w14:val="2612" w14:font="Times New Roman"/>
            <w14:uncheckedState w14:val="2610" w14:font="Times New Roman"/>
          </w14:checkbox>
        </w:sdtPr>
        <w:sdtEndPr/>
        <w:sdtContent>
          <w:r w:rsidR="00301304" w:rsidRPr="00AB1B9D">
            <w:rPr>
              <w:rFonts w:ascii="MS Gothic" w:eastAsia="MS Gothic" w:hAnsi="MS Gothic" w:cs="MS Gothic" w:hint="eastAsia"/>
            </w:rPr>
            <w:t>☐</w:t>
          </w:r>
        </w:sdtContent>
      </w:sdt>
      <w:r w:rsidR="00301304" w:rsidRPr="00AB1B9D">
        <w:rPr>
          <w:rFonts w:cstheme="minorHAnsi"/>
        </w:rPr>
        <w:t xml:space="preserve"> Hazardous Class</w:t>
      </w:r>
    </w:p>
    <w:p w:rsidR="00301304" w:rsidRPr="00AB1B9D" w:rsidRDefault="00301304" w:rsidP="00301304">
      <w:pPr>
        <w:pStyle w:val="Heading2"/>
      </w:pPr>
      <w:r w:rsidRPr="00AB1B9D">
        <w:t>Section 3 – Biosafety Level 2 Requirements</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Laboratory personnel have specific training in handling pathogenic agents and are supervised by scientists competent in handling infectious agents and associated procedures; access to the laboratory is restricted when work is being conducted; and all procedures in which infectious aerosols or splashes may be created are conducted in a biosafety cabinet (IIA2 or IIB2) or other physical containment equipment.</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lastRenderedPageBreak/>
        <w:t>The laboratory supervisor must enforce the institutional procedures that control access to the laboratory.</w:t>
      </w:r>
    </w:p>
    <w:p w:rsidR="00301304" w:rsidRPr="00A0021B"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0021B">
        <w:rPr>
          <w:rFonts w:cstheme="minorHAnsi"/>
        </w:rPr>
        <w:t>Lab staff must wash their hands after working with potentially hazardous materials and before leaving the laboratory.</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Eating, drinking, smoking, handling contact lenses, applying cosmetics, and storing food for human consumption is not be permitted in laboratory areas. Food must be stored outside the laboratory area in cabinets or refrigerators designated and used for this purpose.</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Mouth pipetting is prohibited; mechanical pipetting devices must be used.</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Perform all procedures to minimize the creation of splashes and/or aerosols.</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Plastic ware should be substituted for glassware whenever possible.</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An effective integrated pest management program is required.</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Animal and plants not associated with the work being performed must not be permitted in the laboratory.</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An eyewash station must be readily available.</w:t>
      </w:r>
    </w:p>
    <w:p w:rsidR="00301304" w:rsidRPr="00AB1B9D" w:rsidRDefault="00301304" w:rsidP="00301304">
      <w:pPr>
        <w:spacing w:before="120" w:after="120" w:line="288" w:lineRule="auto"/>
        <w:rPr>
          <w:rFonts w:cstheme="minorHAnsi"/>
        </w:rPr>
      </w:pPr>
      <w:r w:rsidRPr="00AB1B9D">
        <w:rPr>
          <w:rFonts w:cstheme="minorHAnsi"/>
          <w:b/>
        </w:rPr>
        <w:t>Section 4 – Agent Awareness</w:t>
      </w:r>
    </w:p>
    <w:p w:rsidR="00301304" w:rsidRPr="00AB1B9D" w:rsidRDefault="00301304" w:rsidP="00301304">
      <w:pPr>
        <w:autoSpaceDE w:val="0"/>
        <w:autoSpaceDN w:val="0"/>
        <w:adjustRightInd w:val="0"/>
        <w:spacing w:before="120" w:after="120" w:line="288" w:lineRule="auto"/>
        <w:rPr>
          <w:rFonts w:cstheme="minorHAnsi"/>
          <w:lang w:val="en"/>
        </w:rPr>
      </w:pPr>
      <w:r w:rsidRPr="00AB1B9D">
        <w:rPr>
          <w:rFonts w:cstheme="minorHAnsi"/>
          <w:lang w:val="en"/>
        </w:rPr>
        <w:t xml:space="preserve">Review the REM supplied agent risk assessment with all staff that will be exposed either through direct handling or proximity.  Signs and symptoms, transmission routes, personal protective equipment, decontamination, and accident/exposure information will be covered. </w:t>
      </w:r>
    </w:p>
    <w:p w:rsidR="00301304" w:rsidRPr="00AB1B9D" w:rsidRDefault="00301304" w:rsidP="00301304">
      <w:pPr>
        <w:autoSpaceDE w:val="0"/>
        <w:autoSpaceDN w:val="0"/>
        <w:adjustRightInd w:val="0"/>
        <w:spacing w:before="120" w:after="120" w:line="288" w:lineRule="auto"/>
        <w:rPr>
          <w:rFonts w:cstheme="minorHAnsi"/>
          <w:lang w:val="en"/>
        </w:rPr>
      </w:pPr>
      <w:r w:rsidRPr="00AB1B9D">
        <w:rPr>
          <w:rFonts w:cstheme="minorHAnsi"/>
          <w:lang w:val="en"/>
        </w:rPr>
        <w:t>All laboratory personnel and particularly women of childbearing age should be provided with information regarding immune competence and conditions that may predispose them to infection. Individuals having these conditions should be encouraged to self-identify to the institution’s healthcare provider for appropriate counseling and guidance.</w:t>
      </w:r>
    </w:p>
    <w:p w:rsidR="00301304" w:rsidRPr="00AB1B9D" w:rsidRDefault="00301304" w:rsidP="00301304">
      <w:pPr>
        <w:autoSpaceDE w:val="0"/>
        <w:autoSpaceDN w:val="0"/>
        <w:adjustRightInd w:val="0"/>
        <w:spacing w:before="120" w:after="120" w:line="288" w:lineRule="auto"/>
        <w:rPr>
          <w:rFonts w:cstheme="minorHAnsi"/>
          <w:lang w:val="en"/>
        </w:rPr>
      </w:pPr>
      <w:r w:rsidRPr="00AB1B9D">
        <w:rPr>
          <w:rFonts w:cstheme="minorHAnsi"/>
          <w:lang w:val="en"/>
        </w:rPr>
        <w:t>The laboratory supervisor must ensure that laboratory personnel receive appropriate training regarding their duties and demonstrate proficiency in standard and special microbiological practices before working with BSL2 agents.</w:t>
      </w:r>
    </w:p>
    <w:p w:rsidR="00301304" w:rsidRPr="00AB1B9D" w:rsidRDefault="00301304" w:rsidP="00301304">
      <w:pPr>
        <w:autoSpaceDE w:val="0"/>
        <w:autoSpaceDN w:val="0"/>
        <w:adjustRightInd w:val="0"/>
        <w:spacing w:before="120" w:after="120" w:line="288" w:lineRule="auto"/>
        <w:rPr>
          <w:rFonts w:cstheme="minorHAnsi"/>
          <w:lang w:val="en"/>
        </w:rPr>
      </w:pPr>
      <w:r w:rsidRPr="00AB1B9D">
        <w:rPr>
          <w:rFonts w:cstheme="minorHAnsi"/>
          <w:lang w:val="en"/>
        </w:rPr>
        <w:t xml:space="preserve">Personnel must receive annual updates or additional training new biohazards are added or other lab changes occur. </w:t>
      </w:r>
    </w:p>
    <w:p w:rsidR="00301304" w:rsidRPr="00AB1B9D" w:rsidRDefault="00301304" w:rsidP="00301304">
      <w:pPr>
        <w:autoSpaceDE w:val="0"/>
        <w:autoSpaceDN w:val="0"/>
        <w:adjustRightInd w:val="0"/>
        <w:spacing w:before="120" w:after="120" w:line="288" w:lineRule="auto"/>
        <w:rPr>
          <w:rFonts w:cstheme="minorHAnsi"/>
          <w:lang w:val="en"/>
        </w:rPr>
      </w:pPr>
      <w:r w:rsidRPr="00AB1B9D">
        <w:rPr>
          <w:rFonts w:cstheme="minorHAnsi"/>
          <w:lang w:val="en"/>
        </w:rPr>
        <w:t>All persons entering the laboratory must be advised of the potential hazards and meet specific personal protection requirements.</w:t>
      </w:r>
    </w:p>
    <w:p w:rsidR="00301304" w:rsidRPr="00AB1B9D" w:rsidRDefault="00301304" w:rsidP="00301304">
      <w:pPr>
        <w:pStyle w:val="Heading2"/>
      </w:pPr>
      <w:r w:rsidRPr="00AB1B9D">
        <w:lastRenderedPageBreak/>
        <w:t>Section 5 – Personal Protective Equipment (PPE)</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At a minimum, gloves, outerwear (single use when directly handling high hazards), eye protection, and if necessary respiratory protection (a fit tested N-95 mask, higher level respiratory protective devices may be recommended depending of the protocol risk assessment).</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The laboratory supervisor must ensure that laboratory personnel receive appropriate training regarding biohazardous agents, the tasks that involve handling or exposure to biohazards, the type of required personal protective equipment, and demonstrate proficiency in utilizing this equipment.</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Lab staff must receive annual updates or additional training when procedures or hazards change.</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Protective laboratory coats, gowns, smocks, or uniforms designated for laboratory use must be worn while working with hazardous materials. Remove protective clothing before leaving for non-laboratory areas. Do not take laboratory clothing home for washing.</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 xml:space="preserve">Eye and face protection (goggles, face shield or other splatter guard) is used for anticipated splashes or sprays of infectious or other hazardous materials when the microorganisms must be handled outside the Biosafety Cabinet or containment device. </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Persons who wear contact lenses in laboratories should also wear eye protection.</w:t>
      </w:r>
    </w:p>
    <w:p w:rsidR="00301304" w:rsidRPr="00AB1B9D" w:rsidRDefault="00301304" w:rsidP="00301304">
      <w:pPr>
        <w:pStyle w:val="NoSpacing"/>
        <w:spacing w:before="120" w:after="120" w:line="288" w:lineRule="auto"/>
        <w:rPr>
          <w:rFonts w:cstheme="minorHAnsi"/>
        </w:rPr>
      </w:pPr>
      <w:r w:rsidRPr="00AB1B9D">
        <w:rPr>
          <w:rFonts w:cstheme="minorHAnsi"/>
        </w:rPr>
        <w:t>Latex exam gloves, synthetic rubber, nitrile, vinyl, or neoprene also provide acceptable barrier protection against biological hazards.  Nitrile glove are preferred as they protect against bio-agents, chemical exposure*, and reduce the potential for allergic reaction.  *Refer to glove selection chart if chemicals will be used:</w:t>
      </w:r>
    </w:p>
    <w:p w:rsidR="00301304" w:rsidRPr="00AB1B9D" w:rsidRDefault="00787CE3" w:rsidP="00301304">
      <w:pPr>
        <w:pStyle w:val="NoSpacing"/>
        <w:spacing w:before="120" w:after="120" w:line="288" w:lineRule="auto"/>
        <w:rPr>
          <w:rFonts w:cstheme="minorHAnsi"/>
          <w:color w:val="000080"/>
        </w:rPr>
      </w:pPr>
      <w:hyperlink r:id="rId206" w:history="1">
        <w:r w:rsidR="00301304" w:rsidRPr="00AB1B9D">
          <w:rPr>
            <w:rStyle w:val="Hyperlink"/>
            <w:rFonts w:cstheme="minorHAnsi"/>
          </w:rPr>
          <w:t>http://www.ansellpro.com/download/Ansell_8thEditionChemicalResistanceGuide.pdf</w:t>
        </w:r>
      </w:hyperlink>
      <w:r w:rsidR="00301304" w:rsidRPr="00AB1B9D">
        <w:rPr>
          <w:rFonts w:cstheme="minorHAnsi"/>
          <w:color w:val="000080"/>
        </w:rPr>
        <w:t xml:space="preserve"> </w:t>
      </w:r>
    </w:p>
    <w:p w:rsidR="00301304" w:rsidRPr="00AB1B9D" w:rsidRDefault="00301304" w:rsidP="00A67352">
      <w:pPr>
        <w:pStyle w:val="ListParagraph"/>
        <w:numPr>
          <w:ilvl w:val="0"/>
          <w:numId w:val="115"/>
        </w:numPr>
        <w:tabs>
          <w:tab w:val="clear" w:pos="360"/>
        </w:tabs>
        <w:spacing w:before="120" w:beforeAutospacing="0" w:after="120" w:afterAutospacing="0" w:line="288" w:lineRule="auto"/>
        <w:rPr>
          <w:rFonts w:cstheme="minorHAnsi"/>
          <w:bCs/>
          <w:color w:val="000000"/>
          <w:shd w:val="clear" w:color="auto" w:fill="FFFFFF"/>
        </w:rPr>
      </w:pPr>
      <w:r w:rsidRPr="00AB1B9D">
        <w:rPr>
          <w:rFonts w:cstheme="minorHAnsi"/>
          <w:bCs/>
          <w:color w:val="000000"/>
          <w:shd w:val="clear" w:color="auto" w:fill="FFFFFF"/>
        </w:rPr>
        <w:t xml:space="preserve">Gloves must be worn to protect hands from exposure to hazardous materials. Glove selection should be based on an appropriate risk assessment. </w:t>
      </w:r>
    </w:p>
    <w:p w:rsidR="00301304" w:rsidRPr="00AB1B9D" w:rsidRDefault="00301304" w:rsidP="00A67352">
      <w:pPr>
        <w:pStyle w:val="ListParagraph"/>
        <w:numPr>
          <w:ilvl w:val="0"/>
          <w:numId w:val="115"/>
        </w:numPr>
        <w:tabs>
          <w:tab w:val="clear" w:pos="360"/>
        </w:tabs>
        <w:spacing w:before="120" w:beforeAutospacing="0" w:after="120" w:afterAutospacing="0" w:line="288" w:lineRule="auto"/>
        <w:rPr>
          <w:rFonts w:cstheme="minorHAnsi"/>
          <w:bCs/>
          <w:color w:val="000000"/>
          <w:shd w:val="clear" w:color="auto" w:fill="FFFFFF"/>
        </w:rPr>
      </w:pPr>
      <w:r w:rsidRPr="00AB1B9D">
        <w:rPr>
          <w:rFonts w:cstheme="minorHAnsi"/>
          <w:bCs/>
          <w:color w:val="000000"/>
          <w:shd w:val="clear" w:color="auto" w:fill="FFFFFF"/>
        </w:rPr>
        <w:t xml:space="preserve">Change gloves when contaminated or if glove integrity is compromised. Remove gloves and wash hands when work with hazardous materials has been completed and before leaving the laboratory. Do not wash or reuse disposable gloves. Dispose used gloves with other contaminated laboratory waste. </w:t>
      </w:r>
    </w:p>
    <w:p w:rsidR="00301304" w:rsidRPr="00AB1B9D" w:rsidRDefault="00301304" w:rsidP="00A67352">
      <w:pPr>
        <w:pStyle w:val="ListParagraph"/>
        <w:numPr>
          <w:ilvl w:val="0"/>
          <w:numId w:val="115"/>
        </w:numPr>
        <w:tabs>
          <w:tab w:val="clear" w:pos="360"/>
        </w:tabs>
        <w:spacing w:before="120" w:beforeAutospacing="0" w:after="120" w:afterAutospacing="0" w:line="288" w:lineRule="auto"/>
        <w:rPr>
          <w:rFonts w:cstheme="minorHAnsi"/>
          <w:bCs/>
          <w:color w:val="000000"/>
          <w:shd w:val="clear" w:color="auto" w:fill="FFFFFF"/>
        </w:rPr>
      </w:pPr>
      <w:r w:rsidRPr="00AB1B9D">
        <w:rPr>
          <w:rFonts w:cstheme="minorHAnsi"/>
          <w:bCs/>
          <w:color w:val="000000"/>
          <w:shd w:val="clear" w:color="auto" w:fill="FFFFFF"/>
        </w:rPr>
        <w:t>Gloves must not be worn outside the laboratory.</w:t>
      </w:r>
    </w:p>
    <w:p w:rsidR="00301304" w:rsidRPr="00AB1B9D" w:rsidRDefault="00301304" w:rsidP="00301304">
      <w:pPr>
        <w:pStyle w:val="NoSpacing"/>
        <w:spacing w:before="120" w:after="120" w:line="288" w:lineRule="auto"/>
        <w:rPr>
          <w:rFonts w:cstheme="minorHAnsi"/>
        </w:rPr>
      </w:pPr>
      <w:r w:rsidRPr="00AB1B9D">
        <w:rPr>
          <w:rFonts w:cstheme="minorHAnsi"/>
        </w:rPr>
        <w:lastRenderedPageBreak/>
        <w:t xml:space="preserve">Respirator type is determined by risk assessment and/or REM recommendation. Lab personnel intending to use/wear a respirator mask must participate in the Biological Exposure Occupational Health Program and be trained and fit-tested by REM. </w:t>
      </w:r>
    </w:p>
    <w:p w:rsidR="00301304" w:rsidRPr="00AB1B9D" w:rsidRDefault="00301304" w:rsidP="00301304">
      <w:pPr>
        <w:pStyle w:val="Heading2"/>
      </w:pPr>
      <w:r w:rsidRPr="00AB1B9D">
        <w:t>Section 6 – Biosafety Cabinets and Engineering Controls</w:t>
      </w:r>
    </w:p>
    <w:p w:rsidR="00301304" w:rsidRPr="00AB1B9D" w:rsidRDefault="00301304" w:rsidP="00301304">
      <w:pPr>
        <w:spacing w:before="120" w:after="120" w:line="288" w:lineRule="auto"/>
        <w:rPr>
          <w:rFonts w:cstheme="minorHAnsi"/>
        </w:rPr>
      </w:pPr>
      <w:r w:rsidRPr="00AB1B9D">
        <w:rPr>
          <w:rFonts w:cstheme="minorHAnsi"/>
        </w:rPr>
        <w:t>All procedures involving the manipulation of infectious materials that may generate an aerosol will be conducted within a Class II Biosafety Cabinet (BSC), with appropriate personal protective equipment, physical containment devices, or other physical containment devices.  Aerosols may include pipetting, centrifuging, grinding, blending, shaking, mixing, sonicating, opening containers of infectious materials, inoculating animals, and harvesting infected tissues from animals or eggs.</w:t>
      </w:r>
    </w:p>
    <w:p w:rsidR="00301304" w:rsidRPr="00AB1B9D" w:rsidRDefault="00301304" w:rsidP="00301304">
      <w:pPr>
        <w:spacing w:before="120" w:after="120" w:line="288" w:lineRule="auto"/>
        <w:rPr>
          <w:rFonts w:cstheme="minorHAnsi"/>
        </w:rPr>
      </w:pPr>
      <w:r w:rsidRPr="00AB1B9D">
        <w:rPr>
          <w:rFonts w:cstheme="minorHAnsi"/>
        </w:rPr>
        <w:t>Infectious agents will be centrifuged inside a BSC or, if in the open laboratory, by using sealed rotor heads or centrifuge safety cups. Vacuum lines should be protected with liquid disinfectant traps and inline HEPA filters.</w:t>
      </w:r>
    </w:p>
    <w:p w:rsidR="00301304" w:rsidRPr="00AB1B9D" w:rsidRDefault="00301304" w:rsidP="00301304">
      <w:pPr>
        <w:spacing w:before="120" w:after="120" w:line="288" w:lineRule="auto"/>
        <w:rPr>
          <w:rFonts w:cstheme="minorHAnsi"/>
        </w:rPr>
      </w:pPr>
      <w:r w:rsidRPr="00AB1B9D">
        <w:rPr>
          <w:rFonts w:cstheme="minorHAnsi"/>
        </w:rPr>
        <w:t xml:space="preserve">BSCs must be installed so that fluctuations of the room air supply and exhaust do not interfere with proper operations. BSCs should be located away from doors, windows that can be opened, heavily traveled laboratory areas, and other possible airflow disruptions.  REM will offer guidance: </w:t>
      </w:r>
      <w:hyperlink r:id="rId207" w:history="1">
        <w:r w:rsidRPr="00AB1B9D">
          <w:rPr>
            <w:rStyle w:val="Hyperlink"/>
            <w:rFonts w:cstheme="minorHAnsi"/>
          </w:rPr>
          <w:t>http://www.purdue.edu/rem/eh/bsclfcb.htm</w:t>
        </w:r>
      </w:hyperlink>
    </w:p>
    <w:p w:rsidR="00301304" w:rsidRPr="00AB1B9D" w:rsidRDefault="00301304" w:rsidP="00301304">
      <w:pPr>
        <w:spacing w:before="120" w:after="120" w:line="288" w:lineRule="auto"/>
        <w:rPr>
          <w:rFonts w:cstheme="minorHAnsi"/>
          <w:b/>
        </w:rPr>
      </w:pPr>
      <w:r w:rsidRPr="00AB1B9D">
        <w:rPr>
          <w:rFonts w:cstheme="minorHAnsi"/>
          <w:b/>
        </w:rPr>
        <w:t>Section 7 – Biohazard Exposure Occupational Health Program and Exposure</w:t>
      </w:r>
    </w:p>
    <w:p w:rsidR="00301304" w:rsidRPr="00AB1B9D" w:rsidRDefault="00301304" w:rsidP="00301304">
      <w:pPr>
        <w:spacing w:before="120" w:after="120" w:line="288" w:lineRule="auto"/>
        <w:rPr>
          <w:rFonts w:cstheme="minorHAnsi"/>
        </w:rPr>
      </w:pPr>
      <w:r w:rsidRPr="00AB1B9D">
        <w:rPr>
          <w:rFonts w:cstheme="minorHAnsi"/>
        </w:rPr>
        <w:t>The Purdue University Biological Exposure Occupational Health Program provides awareness training and/or review, handling information, and medical oversight to anyone at Purdue University working with a Risk Group 2 or higher biological agent (BSL 2 or higher laboratory). Program participation is offered at no charge. Participation includes a risk assessment, agent specific exposure awareness review, and a medical assessment. Individual risk assessments and exposure potentials will be reviewed by medical personnel to determine if vaccinations, serum testing, or pre -exposure baseline sample collection is warranted. When necessary, any post exposure accident information will be available as well.</w:t>
      </w:r>
    </w:p>
    <w:p w:rsidR="00301304" w:rsidRPr="00AB1B9D" w:rsidRDefault="00301304" w:rsidP="00301304">
      <w:pPr>
        <w:spacing w:before="120" w:after="120" w:line="288" w:lineRule="auto"/>
        <w:rPr>
          <w:rFonts w:cstheme="minorHAnsi"/>
        </w:rPr>
      </w:pPr>
      <w:r w:rsidRPr="00AB1B9D">
        <w:rPr>
          <w:rFonts w:cstheme="minorHAnsi"/>
        </w:rPr>
        <w:t>Incidents that may result in exposure to infectious materials must be reported to the laboratory supervisor, the University Biosafety Officer, and a First Report of Injury must be submitted as soon as possible.  Medical evaluation, surveillance, and treatment will be provided.</w:t>
      </w:r>
    </w:p>
    <w:p w:rsidR="00301304" w:rsidRPr="00AB1B9D" w:rsidRDefault="00301304" w:rsidP="00301304">
      <w:pPr>
        <w:pStyle w:val="Heading2"/>
      </w:pPr>
      <w:r w:rsidRPr="00AB1B9D">
        <w:lastRenderedPageBreak/>
        <w:t>Section 8 – Sharps</w:t>
      </w:r>
    </w:p>
    <w:p w:rsidR="00301304" w:rsidRPr="00AB1B9D" w:rsidRDefault="00301304" w:rsidP="00301304">
      <w:pPr>
        <w:tabs>
          <w:tab w:val="left" w:pos="5080"/>
        </w:tabs>
        <w:spacing w:before="120" w:after="120" w:line="288" w:lineRule="auto"/>
        <w:rPr>
          <w:rFonts w:cstheme="minorHAnsi"/>
        </w:rPr>
      </w:pPr>
      <w:r w:rsidRPr="00AB1B9D">
        <w:rPr>
          <w:rFonts w:cstheme="minorHAnsi"/>
        </w:rPr>
        <w:t xml:space="preserve">Purdue Universities Sharps and Infectious Waste Handling procedure will be followed: </w:t>
      </w:r>
      <w:hyperlink r:id="rId208" w:history="1">
        <w:r w:rsidRPr="00AB1B9D">
          <w:rPr>
            <w:rStyle w:val="Hyperlink"/>
            <w:rFonts w:cstheme="minorHAnsi"/>
          </w:rPr>
          <w:t>http://www.purdue.edu/rem/home/booklets/sharps.pdf</w:t>
        </w:r>
      </w:hyperlink>
    </w:p>
    <w:p w:rsidR="00301304" w:rsidRPr="00AB1B9D" w:rsidRDefault="00301304" w:rsidP="00301304">
      <w:pPr>
        <w:tabs>
          <w:tab w:val="left" w:pos="5080"/>
        </w:tabs>
        <w:spacing w:before="120" w:after="120" w:line="288" w:lineRule="auto"/>
        <w:rPr>
          <w:rFonts w:cstheme="minorHAnsi"/>
        </w:rPr>
      </w:pPr>
      <w:r w:rsidRPr="00AB1B9D">
        <w:rPr>
          <w:rFonts w:cstheme="minorHAnsi"/>
        </w:rPr>
        <w:t xml:space="preserve">Sharps are items that are capable of puncturing, cutting, or abrading the skin: glass and plastic pipettes, broken glass, test tubes, petri dishes, razor blades, needles, syringe with needle. Careful management of needles and other sharps are of primary importance. Needles must not be bent, sheared, broken, recapped, removed from disposable syringes, or otherwise manipulated by hand before disposal. Lab staff that routinely works with sharps and handle sharps waste should use appropriate personal protective equipment, tools, barrier protection, or engineering controls to protect themselves. </w:t>
      </w:r>
    </w:p>
    <w:p w:rsidR="00301304" w:rsidRPr="00AB1B9D" w:rsidRDefault="00301304" w:rsidP="00301304">
      <w:pPr>
        <w:pStyle w:val="Heading2"/>
      </w:pPr>
      <w:r w:rsidRPr="00AB1B9D">
        <w:t>Section 9 – Decontamination</w:t>
      </w:r>
      <w:r w:rsidRPr="00AB1B9D">
        <w:tab/>
      </w:r>
    </w:p>
    <w:p w:rsidR="00301304" w:rsidRPr="00AB1B9D" w:rsidRDefault="00301304" w:rsidP="00301304">
      <w:pPr>
        <w:shd w:val="clear" w:color="auto" w:fill="FFFFFF"/>
        <w:spacing w:before="120" w:after="120" w:line="288" w:lineRule="auto"/>
        <w:rPr>
          <w:rFonts w:cstheme="minorHAnsi"/>
        </w:rPr>
      </w:pPr>
      <w:r w:rsidRPr="00AB1B9D">
        <w:rPr>
          <w:rFonts w:cstheme="minorHAnsi"/>
        </w:rPr>
        <w:t>Laboratory wastes will be decontaminated by autoclave, chemical disinfection, incineration, or other validated decontamination method.</w:t>
      </w:r>
    </w:p>
    <w:p w:rsidR="00301304" w:rsidRPr="00AB1B9D" w:rsidRDefault="00301304" w:rsidP="00301304">
      <w:pPr>
        <w:shd w:val="clear" w:color="auto" w:fill="FFFFFF"/>
        <w:spacing w:before="120" w:after="120" w:line="288" w:lineRule="auto"/>
        <w:rPr>
          <w:rFonts w:cstheme="minorHAnsi"/>
        </w:rPr>
      </w:pPr>
      <w:r w:rsidRPr="00AB1B9D">
        <w:rPr>
          <w:rFonts w:cstheme="minorHAnsi"/>
        </w:rPr>
        <w:t>Decontaminate work surfaces after completion of work and after any spill or splash of potentially infectious material with 10% bleach solution or 70% ethanol or other appropriate disinfectant.</w:t>
      </w:r>
    </w:p>
    <w:p w:rsidR="00301304" w:rsidRPr="00AB1B9D" w:rsidRDefault="00301304" w:rsidP="00301304">
      <w:pPr>
        <w:shd w:val="clear" w:color="auto" w:fill="FFFFFF"/>
        <w:spacing w:before="120" w:after="120" w:line="288" w:lineRule="auto"/>
        <w:rPr>
          <w:rFonts w:cstheme="minorHAnsi"/>
        </w:rPr>
      </w:pPr>
      <w:r w:rsidRPr="00AB1B9D">
        <w:rPr>
          <w:rFonts w:cstheme="minorHAnsi"/>
        </w:rPr>
        <w:t xml:space="preserve">Decontaminate all cultures, stocks, and other potentially infectious materials before disposal. </w:t>
      </w:r>
    </w:p>
    <w:p w:rsidR="00301304" w:rsidRPr="00AB1B9D" w:rsidRDefault="00301304" w:rsidP="00301304">
      <w:pPr>
        <w:shd w:val="clear" w:color="auto" w:fill="FFFFFF"/>
        <w:spacing w:before="120" w:after="120" w:line="288" w:lineRule="auto"/>
        <w:rPr>
          <w:rFonts w:cstheme="minorHAnsi"/>
        </w:rPr>
      </w:pPr>
      <w:r w:rsidRPr="00AB1B9D">
        <w:rPr>
          <w:rFonts w:cstheme="minorHAnsi"/>
        </w:rPr>
        <w:t xml:space="preserve">Materials to be decontaminated outside of the immediate laboratory must be placed in an autoclavable biohazard bag and kept secured until decontaminated. </w:t>
      </w:r>
    </w:p>
    <w:p w:rsidR="00301304" w:rsidRPr="00AB1B9D" w:rsidRDefault="00301304" w:rsidP="00301304">
      <w:pPr>
        <w:shd w:val="clear" w:color="auto" w:fill="FFFFFF"/>
        <w:spacing w:before="120" w:after="120" w:line="288" w:lineRule="auto"/>
        <w:rPr>
          <w:rFonts w:cstheme="minorHAnsi"/>
        </w:rPr>
      </w:pPr>
      <w:r w:rsidRPr="00AB1B9D">
        <w:rPr>
          <w:rFonts w:cstheme="minorHAnsi"/>
        </w:rPr>
        <w:t>Equipment must be decontaminated before repair, maintenance, or removal from the laboratory.</w:t>
      </w:r>
    </w:p>
    <w:p w:rsidR="00301304" w:rsidRPr="00AB1B9D" w:rsidRDefault="00301304" w:rsidP="00301304">
      <w:pPr>
        <w:shd w:val="clear" w:color="auto" w:fill="FFFFFF"/>
        <w:spacing w:before="120" w:after="120" w:line="288" w:lineRule="auto"/>
        <w:rPr>
          <w:rFonts w:cstheme="minorHAnsi"/>
        </w:rPr>
      </w:pPr>
      <w:r w:rsidRPr="00AB1B9D">
        <w:rPr>
          <w:rFonts w:cstheme="minorHAnsi"/>
        </w:rPr>
        <w:t xml:space="preserve">Decontaminate all spills, equipment, counters, and other surfaces. A 10% bleach solution or 70% ethanol can be used to disinfect and a strong detergent and water rinse may remove most drug residues. Repeating the cleaning steps will provide addition drug removal. </w:t>
      </w:r>
    </w:p>
    <w:p w:rsidR="00301304" w:rsidRPr="00AB1B9D" w:rsidRDefault="00301304" w:rsidP="00301304">
      <w:pPr>
        <w:shd w:val="clear" w:color="auto" w:fill="FFFFFF"/>
        <w:spacing w:before="120" w:after="120" w:line="288" w:lineRule="auto"/>
        <w:rPr>
          <w:rFonts w:cstheme="minorHAnsi"/>
          <w:b/>
        </w:rPr>
      </w:pPr>
      <w:r w:rsidRPr="00AB1B9D">
        <w:rPr>
          <w:rFonts w:cstheme="minorHAnsi"/>
        </w:rPr>
        <w:t>Decontamination materials need to be available in case of a spill during transportation.</w:t>
      </w:r>
      <w:r w:rsidRPr="00AB1B9D">
        <w:rPr>
          <w:rFonts w:cstheme="minorHAnsi"/>
          <w:b/>
        </w:rPr>
        <w:t xml:space="preserve"> </w:t>
      </w:r>
    </w:p>
    <w:p w:rsidR="00301304" w:rsidRDefault="00301304" w:rsidP="00301304">
      <w:pPr>
        <w:shd w:val="clear" w:color="auto" w:fill="FFFFFF"/>
        <w:spacing w:before="120" w:after="120" w:line="288" w:lineRule="auto"/>
        <w:rPr>
          <w:rFonts w:cstheme="minorHAnsi"/>
          <w:b/>
        </w:rPr>
      </w:pPr>
    </w:p>
    <w:p w:rsidR="00301304" w:rsidRPr="00AB1B9D" w:rsidRDefault="00301304" w:rsidP="00301304">
      <w:pPr>
        <w:pStyle w:val="Heading2"/>
        <w:rPr>
          <w:i/>
        </w:rPr>
      </w:pPr>
      <w:r w:rsidRPr="00AB1B9D">
        <w:lastRenderedPageBreak/>
        <w:t>Section 10 – Medical Emergency</w:t>
      </w:r>
    </w:p>
    <w:p w:rsidR="00301304" w:rsidRPr="00AB1B9D" w:rsidRDefault="00301304" w:rsidP="00301304">
      <w:pPr>
        <w:spacing w:before="120" w:after="120" w:line="288" w:lineRule="auto"/>
        <w:rPr>
          <w:rFonts w:cstheme="minorHAnsi"/>
        </w:rPr>
      </w:pPr>
      <w:r w:rsidRPr="00AB1B9D">
        <w:rPr>
          <w:rFonts w:cstheme="minorHAnsi"/>
          <w:b/>
          <w:u w:val="single"/>
        </w:rPr>
        <w:t xml:space="preserve">Life Threatening Emergency, After Hours, Weekends And Holidays: </w:t>
      </w:r>
      <w:r w:rsidRPr="00AB1B9D">
        <w:rPr>
          <w:rFonts w:cstheme="minorHAnsi"/>
          <w:b/>
        </w:rPr>
        <w:t xml:space="preserve"> Dial</w:t>
      </w:r>
      <w:r w:rsidRPr="00AB1B9D">
        <w:rPr>
          <w:rFonts w:cstheme="minorHAnsi"/>
        </w:rPr>
        <w:t xml:space="preserve"> </w:t>
      </w:r>
      <w:r w:rsidRPr="00AB1B9D">
        <w:rPr>
          <w:rFonts w:cstheme="minorHAnsi"/>
          <w:b/>
          <w:color w:val="FF0000"/>
        </w:rPr>
        <w:t>911</w:t>
      </w:r>
      <w:r w:rsidRPr="00AB1B9D">
        <w:rPr>
          <w:rFonts w:cstheme="minorHAnsi"/>
        </w:rPr>
        <w:t>.</w:t>
      </w:r>
    </w:p>
    <w:p w:rsidR="00301304" w:rsidRPr="00AB1B9D" w:rsidRDefault="00301304" w:rsidP="00301304">
      <w:pPr>
        <w:spacing w:before="120" w:after="120" w:line="288" w:lineRule="auto"/>
        <w:rPr>
          <w:rFonts w:cstheme="minorHAnsi"/>
        </w:rPr>
      </w:pPr>
      <w:r w:rsidRPr="00AB1B9D">
        <w:rPr>
          <w:rFonts w:cstheme="minorHAnsi"/>
        </w:rPr>
        <w:t>All employees, whether undergrad, grad, part-time or full-time must go to IU Health Arnett Occupational Health Center, Unity Healthcare’s Regional Occupational Care Center (ROCC), or one of the emergency rooms (if emergency room is required).  Purdue University Student Health (PUSH) and the Center for Healthy Living should not to be used for ANY employee injury.  Report the incident to the Biosafety Officer as soon as possible.</w:t>
      </w:r>
    </w:p>
    <w:p w:rsidR="00301304" w:rsidRPr="00AB1B9D" w:rsidRDefault="00301304" w:rsidP="00301304">
      <w:pPr>
        <w:spacing w:before="120" w:after="120" w:line="288" w:lineRule="auto"/>
        <w:rPr>
          <w:rFonts w:cstheme="minorHAnsi"/>
        </w:rPr>
      </w:pPr>
      <w:r w:rsidRPr="00AB1B9D">
        <w:rPr>
          <w:rFonts w:cstheme="minorHAnsi"/>
        </w:rPr>
        <w:t>Immediately report injury to supervisor and complete the First Report of Injury. (</w:t>
      </w:r>
      <w:hyperlink r:id="rId209" w:history="1">
        <w:r w:rsidRPr="00AB1B9D">
          <w:rPr>
            <w:rFonts w:cstheme="minorHAnsi"/>
            <w:color w:val="0000FF"/>
            <w:u w:val="single"/>
          </w:rPr>
          <w:t>http://www.purdue.edu/rem/injury/froi.htm</w:t>
        </w:r>
      </w:hyperlink>
      <w:r w:rsidRPr="00AB1B9D">
        <w:rPr>
          <w:rFonts w:cstheme="minorHAnsi"/>
        </w:rPr>
        <w:t>)</w:t>
      </w:r>
    </w:p>
    <w:p w:rsidR="00301304" w:rsidRPr="00AB1B9D" w:rsidRDefault="00301304" w:rsidP="00301304">
      <w:pPr>
        <w:pStyle w:val="Heading2"/>
      </w:pPr>
      <w:r w:rsidRPr="00AB1B9D">
        <w:t>Section 11 – Waste Disposal Procedures</w:t>
      </w:r>
    </w:p>
    <w:p w:rsidR="00301304" w:rsidRPr="00AB1B9D" w:rsidRDefault="00301304" w:rsidP="00301304">
      <w:pPr>
        <w:rPr>
          <w:rFonts w:cstheme="minorHAnsi"/>
        </w:rPr>
      </w:pPr>
      <w:r w:rsidRPr="00AB1B9D">
        <w:rPr>
          <w:rFonts w:cstheme="minorHAnsi"/>
        </w:rPr>
        <w:t xml:space="preserve">Biological waste must be managed separately from chemical waste. The most common example where chemical waste is mistaken for biological waste is agarose gel contaminated with ethidium bromide or heavy metals (i.e. arsenic, chromium). This type of material should always be managed as chemical waste. When both chemical and biological waste types exist, the biological agent(s) should be treated first. Once the biological agents have been deactivated by either autoclave or chemical disinfection, the remaining chemical waste should be submitted on a Hazardous Materials Pickup Request Form: </w:t>
      </w:r>
      <w:hyperlink r:id="rId210" w:anchor="HMM001" w:history="1">
        <w:r w:rsidRPr="00AB1B9D">
          <w:rPr>
            <w:rStyle w:val="Hyperlink"/>
            <w:rFonts w:cstheme="minorHAnsi"/>
          </w:rPr>
          <w:t>http://www.purdue.edu/rem/home/files/forms.htm#HMM001</w:t>
        </w:r>
      </w:hyperlink>
    </w:p>
    <w:p w:rsidR="00301304" w:rsidRPr="00A51628" w:rsidRDefault="00301304" w:rsidP="00301304">
      <w:pPr>
        <w:spacing w:after="120"/>
        <w:rPr>
          <w:b/>
        </w:rPr>
      </w:pPr>
      <w:r w:rsidRPr="00A51628">
        <w:rPr>
          <w:b/>
        </w:rPr>
        <w:t>Section 12 – Sharing Biological Agents or Material and Lab Security</w:t>
      </w:r>
    </w:p>
    <w:p w:rsidR="00301304" w:rsidRPr="00385C60" w:rsidRDefault="00301304" w:rsidP="00301304">
      <w:pPr>
        <w:spacing w:after="120"/>
        <w:rPr>
          <w:b/>
          <w:u w:val="single"/>
        </w:rPr>
      </w:pPr>
      <w:r w:rsidRPr="00385C60">
        <w:rPr>
          <w:b/>
          <w:u w:val="single"/>
        </w:rPr>
        <w:t>Sharing Biological Agents</w:t>
      </w:r>
    </w:p>
    <w:p w:rsidR="00301304" w:rsidRDefault="00301304" w:rsidP="00301304">
      <w:pPr>
        <w:spacing w:after="120"/>
      </w:pPr>
      <w:r>
        <w:t xml:space="preserve">Sharing of bio-agents or materials with colleagues promotes and facilitates research, but doing so without institutional oversight could result in safety and regulatory problems.  Certain biohazardous agents are closely regulated by the Department of Commerce, Centers for Disease Control, the Animal Plant Health Inspection Service, National Institutes of Health, as well as Purdue University.  </w:t>
      </w:r>
    </w:p>
    <w:p w:rsidR="00301304" w:rsidRDefault="00301304" w:rsidP="00301304">
      <w:pPr>
        <w:spacing w:after="120"/>
      </w:pPr>
      <w:r>
        <w:t>It is important that the IBC be made aware of bio-agent sharing prior to the transfer.  The IBC will check protocol approvals (IBC, PACUC, and IRB), material transfer agreements, initiate protocol amendments, review bio-agent related training, and discuss specific handling procedures, i.e., labeling, packaging, and shipping.  Notifiable bio-agents and materials include:</w:t>
      </w:r>
      <w:r>
        <w:tab/>
      </w:r>
    </w:p>
    <w:p w:rsidR="00301304" w:rsidRDefault="00301304" w:rsidP="00A67352">
      <w:pPr>
        <w:pStyle w:val="ListParagraph"/>
        <w:numPr>
          <w:ilvl w:val="0"/>
          <w:numId w:val="116"/>
        </w:numPr>
        <w:tabs>
          <w:tab w:val="clear" w:pos="360"/>
        </w:tabs>
        <w:spacing w:before="0" w:beforeAutospacing="0" w:after="120" w:afterAutospacing="0"/>
      </w:pPr>
      <w:r>
        <w:lastRenderedPageBreak/>
        <w:t>Risk Group 2 or above biohazardous agents;</w:t>
      </w:r>
    </w:p>
    <w:p w:rsidR="00301304" w:rsidRDefault="00301304" w:rsidP="00A67352">
      <w:pPr>
        <w:pStyle w:val="ListParagraph"/>
        <w:numPr>
          <w:ilvl w:val="0"/>
          <w:numId w:val="116"/>
        </w:numPr>
        <w:tabs>
          <w:tab w:val="clear" w:pos="360"/>
        </w:tabs>
        <w:spacing w:before="0" w:beforeAutospacing="0" w:after="120" w:afterAutospacing="0"/>
      </w:pPr>
      <w:r>
        <w:t>Human cell lines, unfixed blood, tissue, or fluids; and</w:t>
      </w:r>
    </w:p>
    <w:p w:rsidR="00301304" w:rsidRDefault="00301304" w:rsidP="00A67352">
      <w:pPr>
        <w:pStyle w:val="ListParagraph"/>
        <w:numPr>
          <w:ilvl w:val="0"/>
          <w:numId w:val="116"/>
        </w:numPr>
        <w:tabs>
          <w:tab w:val="clear" w:pos="360"/>
        </w:tabs>
        <w:spacing w:before="0" w:beforeAutospacing="0" w:after="120" w:afterAutospacing="0"/>
      </w:pPr>
      <w:r>
        <w:t>Recombinant or synthetic nucleic acid molecules.</w:t>
      </w:r>
    </w:p>
    <w:p w:rsidR="00301304" w:rsidRPr="00385C60" w:rsidRDefault="00301304" w:rsidP="00301304">
      <w:pPr>
        <w:spacing w:after="120"/>
        <w:rPr>
          <w:b/>
          <w:u w:val="single"/>
        </w:rPr>
      </w:pPr>
      <w:r w:rsidRPr="00385C60">
        <w:rPr>
          <w:b/>
          <w:u w:val="single"/>
        </w:rPr>
        <w:t>Laboratory Security</w:t>
      </w:r>
    </w:p>
    <w:p w:rsidR="00301304" w:rsidRDefault="00301304" w:rsidP="00301304">
      <w:pPr>
        <w:spacing w:after="120"/>
      </w:pPr>
      <w:r>
        <w:t xml:space="preserve">All laboratory personnel have a responsibility to protect university property from misuse and theft of hazardous materials, particularly those that could threaten human health. At a minimum, the following security measures should be employed in all campus laboratories: </w:t>
      </w:r>
    </w:p>
    <w:p w:rsidR="00301304" w:rsidRDefault="00301304" w:rsidP="00A67352">
      <w:pPr>
        <w:pStyle w:val="ListParagraph"/>
        <w:numPr>
          <w:ilvl w:val="0"/>
          <w:numId w:val="117"/>
        </w:numPr>
        <w:tabs>
          <w:tab w:val="clear" w:pos="360"/>
        </w:tabs>
        <w:spacing w:before="0" w:beforeAutospacing="0" w:after="120" w:afterAutospacing="0"/>
      </w:pPr>
      <w:r>
        <w:t xml:space="preserve">The laboratory door must remain locked when not occupied; even for short periods of time. </w:t>
      </w:r>
    </w:p>
    <w:p w:rsidR="00301304" w:rsidRDefault="00301304" w:rsidP="00A67352">
      <w:pPr>
        <w:pStyle w:val="ListParagraph"/>
        <w:numPr>
          <w:ilvl w:val="0"/>
          <w:numId w:val="117"/>
        </w:numPr>
        <w:tabs>
          <w:tab w:val="clear" w:pos="360"/>
        </w:tabs>
        <w:spacing w:before="0" w:beforeAutospacing="0" w:after="120" w:afterAutospacing="0"/>
      </w:pPr>
      <w:r>
        <w:t>Always feel free to question anyone that enters the lab that you do not know and ask to see   identification if necessary.</w:t>
      </w:r>
    </w:p>
    <w:p w:rsidR="00301304" w:rsidRDefault="00301304" w:rsidP="00A67352">
      <w:pPr>
        <w:pStyle w:val="ListParagraph"/>
        <w:numPr>
          <w:ilvl w:val="0"/>
          <w:numId w:val="117"/>
        </w:numPr>
        <w:tabs>
          <w:tab w:val="clear" w:pos="360"/>
        </w:tabs>
        <w:spacing w:before="0" w:beforeAutospacing="0" w:after="120" w:afterAutospacing="0"/>
      </w:pPr>
      <w:r>
        <w:t>If you see anything suspicious or someone displays suspicious behavior, immediately report it to the Purdue Police Department by dialing 911 (emergency) or (765) 494-8221 (non-emergency).</w:t>
      </w:r>
    </w:p>
    <w:p w:rsidR="00301304" w:rsidRDefault="00301304" w:rsidP="00A67352">
      <w:pPr>
        <w:pStyle w:val="ListParagraph"/>
        <w:numPr>
          <w:ilvl w:val="0"/>
          <w:numId w:val="117"/>
        </w:numPr>
        <w:tabs>
          <w:tab w:val="clear" w:pos="360"/>
        </w:tabs>
        <w:spacing w:before="0" w:beforeAutospacing="0" w:after="120" w:afterAutospacing="0"/>
      </w:pPr>
      <w:r>
        <w:t>Any sensitive information or particularly hazardous biological agents should not be stored out in the open where anyone can readily have access to them. These types of materials must be stored in a secure location and lab personnel must be present when these materials are in use.</w:t>
      </w:r>
    </w:p>
    <w:p w:rsidR="00301304" w:rsidRPr="00AB1B9D" w:rsidRDefault="00301304" w:rsidP="00301304">
      <w:pPr>
        <w:pStyle w:val="Heading2"/>
      </w:pPr>
      <w:r w:rsidRPr="00AB1B9D">
        <w:t xml:space="preserve">Section 13 – Documentation of Training </w:t>
      </w:r>
      <w:r w:rsidRPr="00AB1B9D">
        <w:rPr>
          <w:color w:val="FF0000"/>
        </w:rPr>
        <w:t>(signature of all users is required)</w:t>
      </w:r>
    </w:p>
    <w:p w:rsidR="00301304" w:rsidRPr="00AB1B9D" w:rsidRDefault="00301304" w:rsidP="00A67352">
      <w:pPr>
        <w:pStyle w:val="ListParagraph"/>
        <w:numPr>
          <w:ilvl w:val="0"/>
          <w:numId w:val="108"/>
        </w:numPr>
        <w:tabs>
          <w:tab w:val="clear" w:pos="360"/>
        </w:tabs>
        <w:spacing w:before="120" w:beforeAutospacing="0" w:after="120" w:afterAutospacing="0" w:line="288" w:lineRule="auto"/>
        <w:rPr>
          <w:rFonts w:cstheme="minorHAnsi"/>
        </w:rPr>
      </w:pPr>
      <w:r w:rsidRPr="00AB1B9D">
        <w:rPr>
          <w:rFonts w:cstheme="minorHAnsi"/>
        </w:rPr>
        <w:t xml:space="preserve">Prior to conducting any work in the </w:t>
      </w:r>
      <w:r w:rsidRPr="00AB1B9D">
        <w:rPr>
          <w:rFonts w:cstheme="minorHAnsi"/>
          <w:color w:val="222222"/>
        </w:rPr>
        <w:t>BSL2 laboratory</w:t>
      </w:r>
      <w:r w:rsidRPr="00AB1B9D">
        <w:rPr>
          <w:rFonts w:cstheme="minorHAnsi"/>
        </w:rPr>
        <w:t xml:space="preserve">, designated personnel must provide training to his/her laboratory personnel specific to the hazards involved in working with this substance, work area decontamination, and emergency procedures.  </w:t>
      </w:r>
    </w:p>
    <w:p w:rsidR="00301304" w:rsidRPr="00AB1B9D" w:rsidRDefault="00301304" w:rsidP="00A67352">
      <w:pPr>
        <w:pStyle w:val="ListParagraph"/>
        <w:numPr>
          <w:ilvl w:val="0"/>
          <w:numId w:val="108"/>
        </w:numPr>
        <w:tabs>
          <w:tab w:val="clear" w:pos="360"/>
        </w:tabs>
        <w:spacing w:before="120" w:beforeAutospacing="0" w:after="120" w:afterAutospacing="0" w:line="288" w:lineRule="auto"/>
        <w:rPr>
          <w:rFonts w:cstheme="minorHAnsi"/>
        </w:rPr>
      </w:pPr>
      <w:r w:rsidRPr="00AB1B9D">
        <w:rPr>
          <w:rFonts w:cstheme="minorHAnsi"/>
        </w:rPr>
        <w:t xml:space="preserve">The Principal Investigator must provide his/her laboratory personnel with a copy of this SOP and a copy of the Safety Data Sheet provided by the manufacturer.  </w:t>
      </w:r>
    </w:p>
    <w:p w:rsidR="00301304" w:rsidRPr="00AB1B9D" w:rsidRDefault="00301304" w:rsidP="00A67352">
      <w:pPr>
        <w:pStyle w:val="ListParagraph"/>
        <w:numPr>
          <w:ilvl w:val="0"/>
          <w:numId w:val="108"/>
        </w:numPr>
        <w:tabs>
          <w:tab w:val="clear" w:pos="360"/>
        </w:tabs>
        <w:spacing w:before="120" w:beforeAutospacing="0" w:after="120" w:afterAutospacing="0" w:line="288" w:lineRule="auto"/>
        <w:rPr>
          <w:rFonts w:cstheme="minorHAnsi"/>
        </w:rPr>
      </w:pPr>
      <w:r w:rsidRPr="00AB1B9D">
        <w:rPr>
          <w:rFonts w:cstheme="minorHAnsi"/>
        </w:rPr>
        <w:t xml:space="preserve">The Principal Investigator must ensure that his/her laboratory personnel have attended appropriate laboratory safety training or refresher training annually.  </w:t>
      </w:r>
    </w:p>
    <w:p w:rsidR="00301304" w:rsidRPr="00AB1B9D" w:rsidRDefault="00301304" w:rsidP="00301304">
      <w:pPr>
        <w:pStyle w:val="Heading2"/>
      </w:pPr>
      <w:r w:rsidRPr="00AB1B9D">
        <w:t xml:space="preserve">Section 14 – Institutional Biosafety Committee </w:t>
      </w:r>
    </w:p>
    <w:p w:rsidR="00301304" w:rsidRPr="00AB1B9D" w:rsidRDefault="00301304" w:rsidP="00301304">
      <w:pPr>
        <w:spacing w:before="120" w:after="120" w:line="288" w:lineRule="auto"/>
        <w:rPr>
          <w:rFonts w:cstheme="minorHAnsi"/>
        </w:rPr>
      </w:pPr>
      <w:r w:rsidRPr="00AB1B9D">
        <w:rPr>
          <w:rFonts w:cstheme="minorHAnsi"/>
        </w:rPr>
        <w:t xml:space="preserve">If your IBC related research expands or changes beyond the current protocol description, an amendment describing the changes must be submitted to the Biosafety Officer. For example, if new biohazardous agents are to be added, changes in lab staff, collaborations with other labs, and/or processes that require higher containment. IBC form 2A:  </w:t>
      </w:r>
      <w:hyperlink r:id="rId211" w:history="1">
        <w:r w:rsidRPr="00AB1B9D">
          <w:rPr>
            <w:rStyle w:val="Hyperlink"/>
            <w:rFonts w:cstheme="minorHAnsi"/>
          </w:rPr>
          <w:t>http://www.purdue.edu/research/vpr/rschadmin/rschoversight/rdna/forms.php</w:t>
        </w:r>
      </w:hyperlink>
    </w:p>
    <w:p w:rsidR="00301304" w:rsidRPr="00AB1B9D" w:rsidRDefault="00301304" w:rsidP="00301304">
      <w:pPr>
        <w:spacing w:before="120" w:after="120" w:line="288" w:lineRule="auto"/>
        <w:rPr>
          <w:rFonts w:cstheme="minorHAnsi"/>
          <w:b/>
        </w:rPr>
      </w:pPr>
      <w:r>
        <w:rPr>
          <w:rFonts w:cstheme="minorHAnsi"/>
          <w:b/>
        </w:rPr>
        <w:lastRenderedPageBreak/>
        <w:t>I</w:t>
      </w:r>
      <w:r w:rsidRPr="00AB1B9D">
        <w:rPr>
          <w:rFonts w:cstheme="minorHAnsi"/>
          <w:b/>
        </w:rPr>
        <w:t xml:space="preserve">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AB1B9D" w:rsidTr="003B2351">
        <w:trPr>
          <w:trHeight w:val="576"/>
          <w:tblHeader/>
        </w:trPr>
        <w:tc>
          <w:tcPr>
            <w:tcW w:w="3978" w:type="dxa"/>
            <w:shd w:val="clear" w:color="auto" w:fill="F2F2F2" w:themeFill="background1" w:themeFillShade="F2"/>
          </w:tcPr>
          <w:p w:rsidR="00301304" w:rsidRPr="00AB1B9D" w:rsidRDefault="00301304" w:rsidP="003B2351">
            <w:pPr>
              <w:spacing w:before="120" w:after="120" w:line="288" w:lineRule="auto"/>
              <w:jc w:val="center"/>
              <w:rPr>
                <w:rFonts w:cstheme="minorHAnsi"/>
                <w:b/>
              </w:rPr>
            </w:pPr>
            <w:r w:rsidRPr="00AB1B9D">
              <w:rPr>
                <w:rFonts w:cstheme="minorHAnsi"/>
                <w:b/>
              </w:rPr>
              <w:t>Name</w:t>
            </w:r>
          </w:p>
        </w:tc>
        <w:tc>
          <w:tcPr>
            <w:tcW w:w="3420" w:type="dxa"/>
            <w:shd w:val="clear" w:color="auto" w:fill="F2F2F2" w:themeFill="background1" w:themeFillShade="F2"/>
          </w:tcPr>
          <w:p w:rsidR="00301304" w:rsidRPr="00AB1B9D" w:rsidRDefault="00301304" w:rsidP="003B2351">
            <w:pPr>
              <w:spacing w:before="120" w:after="120" w:line="288" w:lineRule="auto"/>
              <w:jc w:val="center"/>
              <w:rPr>
                <w:rFonts w:cstheme="minorHAnsi"/>
                <w:b/>
              </w:rPr>
            </w:pPr>
            <w:r w:rsidRPr="00AB1B9D">
              <w:rPr>
                <w:rFonts w:cstheme="minorHAnsi"/>
                <w:b/>
              </w:rPr>
              <w:t>Signature</w:t>
            </w:r>
          </w:p>
        </w:tc>
        <w:tc>
          <w:tcPr>
            <w:tcW w:w="2178" w:type="dxa"/>
            <w:shd w:val="clear" w:color="auto" w:fill="F2F2F2" w:themeFill="background1" w:themeFillShade="F2"/>
          </w:tcPr>
          <w:p w:rsidR="00301304" w:rsidRPr="00AB1B9D" w:rsidRDefault="00301304" w:rsidP="003B2351">
            <w:pPr>
              <w:spacing w:before="120" w:after="120" w:line="288" w:lineRule="auto"/>
              <w:jc w:val="center"/>
              <w:rPr>
                <w:rFonts w:cstheme="minorHAnsi"/>
                <w:b/>
              </w:rPr>
            </w:pPr>
            <w:r w:rsidRPr="00AB1B9D">
              <w:rPr>
                <w:rFonts w:cstheme="minorHAnsi"/>
                <w:b/>
              </w:rPr>
              <w:t>Date</w:t>
            </w:r>
          </w:p>
        </w:tc>
      </w:tr>
      <w:tr w:rsidR="00301304" w:rsidRPr="00AB1B9D" w:rsidTr="003B2351">
        <w:trPr>
          <w:trHeight w:val="576"/>
        </w:trPr>
        <w:sdt>
          <w:sdtPr>
            <w:rPr>
              <w:rFonts w:cstheme="minorHAnsi"/>
              <w:b/>
            </w:rPr>
            <w:id w:val="-327600017"/>
            <w:showingPlcHdr/>
          </w:sdtPr>
          <w:sdtEnd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1167518237"/>
            <w:showingPlcHdr/>
            <w:date>
              <w:dateFormat w:val="M/d/yyyy"/>
              <w:lid w:val="en-US"/>
              <w:storeMappedDataAs w:val="dateTime"/>
              <w:calendar w:val="gregorian"/>
            </w:date>
          </w:sdtPr>
          <w:sdtEnd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783410912"/>
            <w:showingPlcHdr/>
          </w:sdtPr>
          <w:sdtEnd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856617173"/>
            <w:showingPlcHdr/>
            <w:date>
              <w:dateFormat w:val="M/d/yyyy"/>
              <w:lid w:val="en-US"/>
              <w:storeMappedDataAs w:val="dateTime"/>
              <w:calendar w:val="gregorian"/>
            </w:date>
          </w:sdtPr>
          <w:sdtEnd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1731687102"/>
            <w:showingPlcHdr/>
          </w:sdtPr>
          <w:sdtEnd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2135356997"/>
            <w:showingPlcHdr/>
            <w:date>
              <w:dateFormat w:val="M/d/yyyy"/>
              <w:lid w:val="en-US"/>
              <w:storeMappedDataAs w:val="dateTime"/>
              <w:calendar w:val="gregorian"/>
            </w:date>
          </w:sdtPr>
          <w:sdtEnd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382067205"/>
            <w:showingPlcHdr/>
          </w:sdtPr>
          <w:sdtEnd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1297033613"/>
            <w:showingPlcHdr/>
            <w:date>
              <w:dateFormat w:val="M/d/yyyy"/>
              <w:lid w:val="en-US"/>
              <w:storeMappedDataAs w:val="dateTime"/>
              <w:calendar w:val="gregorian"/>
            </w:date>
          </w:sdtPr>
          <w:sdtEnd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1736740451"/>
            <w:showingPlcHdr/>
          </w:sdtPr>
          <w:sdtEnd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632568247"/>
            <w:showingPlcHdr/>
            <w:date>
              <w:dateFormat w:val="M/d/yyyy"/>
              <w:lid w:val="en-US"/>
              <w:storeMappedDataAs w:val="dateTime"/>
              <w:calendar w:val="gregorian"/>
            </w:date>
          </w:sdtPr>
          <w:sdtEnd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1322321147"/>
            <w:showingPlcHdr/>
          </w:sdtPr>
          <w:sdtEnd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1578862465"/>
            <w:showingPlcHdr/>
            <w:date>
              <w:dateFormat w:val="M/d/yyyy"/>
              <w:lid w:val="en-US"/>
              <w:storeMappedDataAs w:val="dateTime"/>
              <w:calendar w:val="gregorian"/>
            </w:date>
          </w:sdtPr>
          <w:sdtEnd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1109962451"/>
            <w:showingPlcHdr/>
          </w:sdtPr>
          <w:sdtEnd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2076107519"/>
            <w:showingPlcHdr/>
            <w:date>
              <w:dateFormat w:val="M/d/yyyy"/>
              <w:lid w:val="en-US"/>
              <w:storeMappedDataAs w:val="dateTime"/>
              <w:calendar w:val="gregorian"/>
            </w:date>
          </w:sdtPr>
          <w:sdtEnd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172612959"/>
            <w:showingPlcHdr/>
          </w:sdtPr>
          <w:sdtEnd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304095334"/>
            <w:showingPlcHdr/>
            <w:date>
              <w:dateFormat w:val="M/d/yyyy"/>
              <w:lid w:val="en-US"/>
              <w:storeMappedDataAs w:val="dateTime"/>
              <w:calendar w:val="gregorian"/>
            </w:date>
          </w:sdtPr>
          <w:sdtEnd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bl>
    <w:p w:rsidR="00301304" w:rsidRPr="00DC7D29"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Pr="007B2B49" w:rsidRDefault="00301304" w:rsidP="00301304">
      <w:pPr>
        <w:pStyle w:val="Heading1"/>
      </w:pPr>
      <w:r w:rsidRPr="007B2B49">
        <w:t>Standard Operating Procedure</w:t>
      </w:r>
    </w:p>
    <w:p w:rsidR="00301304" w:rsidRPr="007B2B49" w:rsidRDefault="00301304" w:rsidP="00301304">
      <w:pPr>
        <w:pStyle w:val="Heading1"/>
      </w:pPr>
      <w:r w:rsidRPr="007B2B49">
        <w:t>Biosafety Level 2</w:t>
      </w:r>
    </w:p>
    <w:p w:rsidR="00301304" w:rsidRPr="00AB1B9D" w:rsidRDefault="00301304" w:rsidP="00301304">
      <w:pPr>
        <w:spacing w:before="120" w:after="120"/>
        <w:jc w:val="center"/>
        <w:rPr>
          <w:rFonts w:cstheme="minorHAnsi"/>
          <w:b/>
          <w:color w:val="FF0000"/>
        </w:rPr>
      </w:pPr>
      <w:r w:rsidRPr="00AB1B9D">
        <w:rPr>
          <w:rFonts w:cstheme="minorHAnsi"/>
          <w:b/>
          <w:color w:val="FF0000"/>
        </w:rPr>
        <w:t xml:space="preserve">This is an SOP template and is not complete until: 1) lab specific information is entered into the box below 2) lab specific protocol/procedure is added to the protocol/procedure section </w:t>
      </w:r>
      <w:r w:rsidRPr="00AB1B9D">
        <w:rPr>
          <w:rFonts w:cstheme="minorHAnsi"/>
          <w:b/>
          <w:color w:val="FF0000"/>
        </w:rPr>
        <w:lastRenderedPageBreak/>
        <w:t xml:space="preserve">and </w:t>
      </w:r>
      <w:r w:rsidRPr="00AB1B9D">
        <w:rPr>
          <w:rFonts w:cstheme="minorHAnsi"/>
          <w:b/>
          <w:color w:val="FF0000"/>
        </w:rPr>
        <w:br/>
        <w:t>3) SOP has been signed and dated by the PI and relevant lab personnel.</w:t>
      </w:r>
    </w:p>
    <w:p w:rsidR="00301304" w:rsidRPr="00AB1B9D" w:rsidRDefault="00301304" w:rsidP="00301304">
      <w:pPr>
        <w:spacing w:before="120" w:after="120"/>
        <w:jc w:val="center"/>
        <w:rPr>
          <w:rFonts w:cstheme="minorHAnsi"/>
        </w:rPr>
      </w:pPr>
      <w:r w:rsidRPr="00AB1B9D">
        <w:rPr>
          <w:rFonts w:cstheme="minorHAnsi"/>
        </w:rPr>
        <w:t xml:space="preserve">Print a copy and insert into your </w:t>
      </w:r>
      <w:r w:rsidRPr="00AB1B9D">
        <w:rPr>
          <w:rFonts w:cstheme="minorHAnsi"/>
          <w:i/>
        </w:rPr>
        <w:t xml:space="preserve">Lab-Specific </w:t>
      </w:r>
      <w:r>
        <w:rPr>
          <w:rFonts w:cstheme="minorHAnsi"/>
          <w:i/>
        </w:rPr>
        <w:t>Biosafety</w:t>
      </w:r>
      <w:r w:rsidRPr="00AB1B9D">
        <w:rPr>
          <w:rFonts w:cstheme="minorHAnsi"/>
          <w:i/>
        </w:rPr>
        <w:t xml:space="preserve"> Plan</w:t>
      </w:r>
      <w:r w:rsidRPr="00AB1B9D">
        <w:rPr>
          <w:rFonts w:cstheme="minorHAnsi"/>
        </w:rPr>
        <w:t>.</w:t>
      </w:r>
    </w:p>
    <w:p w:rsidR="00301304" w:rsidRDefault="00301304" w:rsidP="00301304">
      <w:pPr>
        <w:pStyle w:val="Heading2"/>
      </w:pPr>
      <w:r w:rsidRPr="007B2B49">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294955585"/>
            <w:placeholder>
              <w:docPart w:val="1E0795F0A87A4F62B2C4CAE611ED33A5"/>
            </w:placeholder>
            <w:date w:fullDate="2014-10-15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483789324"/>
            <w:placeholder>
              <w:docPart w:val="0965EAEB76054A6690ACCC35A4ABEDD8"/>
            </w:placeholder>
            <w:date w:fullDate="2014-10-17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04159822"/>
            <w:placeholder>
              <w:docPart w:val="3241F6DD7B5C462FA0104823A27BDFD6"/>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021549447"/>
            <w:placeholder>
              <w:docPart w:val="7987C31200344C109290C8EDF558F9C3"/>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952085074"/>
            <w:placeholder>
              <w:docPart w:val="6B2D38DBC264458EB7617821BE466AC0"/>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554959278"/>
            <w:placeholder>
              <w:docPart w:val="D6F4245D760A4ED18D3053EC27846F1A"/>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934783194"/>
            <w:placeholder>
              <w:docPart w:val="C33F2A96253C4566870C968C8E0CF67A"/>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433557128"/>
            <w:placeholder>
              <w:docPart w:val="4919CE3817394DFA812B0C5A403C4D0C"/>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Default="009C0AF8" w:rsidP="009C0AF8"/>
    <w:p w:rsidR="009C0AF8" w:rsidRPr="009C0AF8" w:rsidRDefault="009C0AF8" w:rsidP="009C0AF8"/>
    <w:p w:rsidR="00301304" w:rsidRPr="00AB1B9D" w:rsidRDefault="00301304" w:rsidP="00301304">
      <w:pPr>
        <w:pStyle w:val="Heading2"/>
      </w:pPr>
      <w:r w:rsidRPr="00AB1B9D">
        <w:t xml:space="preserve">Section 2 – Type of SOP:       </w:t>
      </w:r>
    </w:p>
    <w:p w:rsidR="00301304" w:rsidRPr="00AB1B9D" w:rsidRDefault="00787CE3" w:rsidP="00301304">
      <w:pPr>
        <w:spacing w:before="120" w:after="120" w:line="288" w:lineRule="auto"/>
        <w:rPr>
          <w:rFonts w:cstheme="minorHAnsi"/>
        </w:rPr>
      </w:pPr>
      <w:sdt>
        <w:sdtPr>
          <w:rPr>
            <w:rFonts w:cstheme="minorHAnsi"/>
          </w:rPr>
          <w:id w:val="404267955"/>
          <w14:checkbox>
            <w14:checked w14:val="0"/>
            <w14:checkedState w14:val="2612" w14:font="Times New Roman"/>
            <w14:uncheckedState w14:val="2610" w14:font="Times New Roman"/>
          </w14:checkbox>
        </w:sdtPr>
        <w:sdtEndPr/>
        <w:sdtContent>
          <w:r w:rsidR="00301304" w:rsidRPr="00AB1B9D">
            <w:rPr>
              <w:rFonts w:ascii="MS Gothic" w:eastAsia="MS Gothic" w:hAnsi="MS Gothic" w:cs="MS Gothic" w:hint="eastAsia"/>
            </w:rPr>
            <w:t>☐</w:t>
          </w:r>
        </w:sdtContent>
      </w:sdt>
      <w:r w:rsidR="00301304" w:rsidRPr="00AB1B9D">
        <w:rPr>
          <w:rFonts w:cstheme="minorHAnsi"/>
        </w:rPr>
        <w:t xml:space="preserve"> Process            </w:t>
      </w:r>
      <w:sdt>
        <w:sdtPr>
          <w:rPr>
            <w:rFonts w:cstheme="minorHAnsi"/>
          </w:rPr>
          <w:id w:val="1510801967"/>
          <w14:checkbox>
            <w14:checked w14:val="1"/>
            <w14:checkedState w14:val="2612" w14:font="Times New Roman"/>
            <w14:uncheckedState w14:val="2610" w14:font="Times New Roman"/>
          </w14:checkbox>
        </w:sdtPr>
        <w:sdtEndPr/>
        <w:sdtContent>
          <w:r w:rsidR="00301304" w:rsidRPr="00AB1B9D">
            <w:rPr>
              <w:rFonts w:ascii="MS Gothic" w:eastAsia="MS Gothic" w:hAnsi="MS Gothic" w:cs="MS Gothic" w:hint="eastAsia"/>
            </w:rPr>
            <w:t>☒</w:t>
          </w:r>
        </w:sdtContent>
      </w:sdt>
      <w:r w:rsidR="00301304" w:rsidRPr="00AB1B9D">
        <w:rPr>
          <w:rFonts w:cstheme="minorHAnsi"/>
        </w:rPr>
        <w:t xml:space="preserve">Biosafety Procedure            </w:t>
      </w:r>
      <w:sdt>
        <w:sdtPr>
          <w:rPr>
            <w:rFonts w:cstheme="minorHAnsi"/>
          </w:rPr>
          <w:id w:val="79960382"/>
          <w14:checkbox>
            <w14:checked w14:val="0"/>
            <w14:checkedState w14:val="2612" w14:font="Times New Roman"/>
            <w14:uncheckedState w14:val="2610" w14:font="Times New Roman"/>
          </w14:checkbox>
        </w:sdtPr>
        <w:sdtEndPr/>
        <w:sdtContent>
          <w:r w:rsidR="00301304" w:rsidRPr="00AB1B9D">
            <w:rPr>
              <w:rFonts w:ascii="MS Gothic" w:eastAsia="MS Gothic" w:hAnsi="MS Gothic" w:cs="MS Gothic" w:hint="eastAsia"/>
            </w:rPr>
            <w:t>☐</w:t>
          </w:r>
        </w:sdtContent>
      </w:sdt>
      <w:r w:rsidR="00301304" w:rsidRPr="00AB1B9D">
        <w:rPr>
          <w:rFonts w:cstheme="minorHAnsi"/>
        </w:rPr>
        <w:t xml:space="preserve"> Hazardous Class</w:t>
      </w:r>
    </w:p>
    <w:p w:rsidR="00301304" w:rsidRPr="00AB1B9D" w:rsidRDefault="00301304" w:rsidP="00301304">
      <w:pPr>
        <w:pStyle w:val="Heading2"/>
      </w:pPr>
      <w:r w:rsidRPr="00AB1B9D">
        <w:t>Section 3 – Biosafety Level 2 Requirements</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Laboratory personnel have specific training in handling pathogenic agents and are supervised by scientists competent in handling infectious agents and associated procedures; access to the laboratory is restricted when work is being conducted; and all procedures in which infectious aerosols or splashes may be created are conducted in a biosafety cabinet (IIA2 or IIB2) or other physical containment equipment.</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The laboratory supervisor must enforce the institutional procedures that control access to the laboratory.</w:t>
      </w:r>
    </w:p>
    <w:p w:rsidR="00301304" w:rsidRPr="00A0021B"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0021B">
        <w:rPr>
          <w:rFonts w:cstheme="minorHAnsi"/>
        </w:rPr>
        <w:lastRenderedPageBreak/>
        <w:t>Lab staff must wash their hands after working with potentially hazardous materials and before leaving the laboratory.</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Eating, drinking, smoking, handling contact lenses, applying cosmetics, and storing food for human consumption is not be permitted in laboratory areas. Food must be stored outside the laboratory area in cabinets or refrigerators designated and used for this purpose.</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Mouth pipetting is prohibited; mechanical pipetting devices must be used.</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Perform all procedures to minimize the creation of splashes and/or aerosols.</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Plastic ware should be substituted for glassware whenever possible.</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An effective integrated pest management program is required.</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Animal and plants not associated with the work being performed must not be permitted in the laboratory.</w:t>
      </w:r>
    </w:p>
    <w:p w:rsidR="00301304" w:rsidRPr="00AB1B9D" w:rsidRDefault="00301304" w:rsidP="00A67352">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An eyewash station must be readily available.</w:t>
      </w:r>
    </w:p>
    <w:p w:rsidR="00301304" w:rsidRPr="00AB1B9D" w:rsidRDefault="00301304" w:rsidP="00301304">
      <w:pPr>
        <w:spacing w:before="120" w:after="120" w:line="288" w:lineRule="auto"/>
        <w:rPr>
          <w:rFonts w:cstheme="minorHAnsi"/>
        </w:rPr>
      </w:pPr>
      <w:r w:rsidRPr="00AB1B9D">
        <w:rPr>
          <w:rFonts w:cstheme="minorHAnsi"/>
          <w:b/>
        </w:rPr>
        <w:t>Section 4 – Agent Awareness</w:t>
      </w:r>
    </w:p>
    <w:p w:rsidR="00301304" w:rsidRPr="00AB1B9D" w:rsidRDefault="00301304" w:rsidP="00301304">
      <w:pPr>
        <w:autoSpaceDE w:val="0"/>
        <w:autoSpaceDN w:val="0"/>
        <w:adjustRightInd w:val="0"/>
        <w:spacing w:before="120" w:after="120" w:line="288" w:lineRule="auto"/>
        <w:rPr>
          <w:rFonts w:cstheme="minorHAnsi"/>
          <w:lang w:val="en"/>
        </w:rPr>
      </w:pPr>
      <w:r w:rsidRPr="00AB1B9D">
        <w:rPr>
          <w:rFonts w:cstheme="minorHAnsi"/>
          <w:lang w:val="en"/>
        </w:rPr>
        <w:t xml:space="preserve">Review the REM supplied agent risk assessment with all staff that will be exposed either through direct handling or proximity.  Signs and symptoms, transmission routes, personal protective equipment, decontamination, and accident/exposure information will be covered. </w:t>
      </w:r>
    </w:p>
    <w:p w:rsidR="00301304" w:rsidRPr="00AB1B9D" w:rsidRDefault="00301304" w:rsidP="00301304">
      <w:pPr>
        <w:autoSpaceDE w:val="0"/>
        <w:autoSpaceDN w:val="0"/>
        <w:adjustRightInd w:val="0"/>
        <w:spacing w:before="120" w:after="120" w:line="288" w:lineRule="auto"/>
        <w:rPr>
          <w:rFonts w:cstheme="minorHAnsi"/>
          <w:lang w:val="en"/>
        </w:rPr>
      </w:pPr>
      <w:r w:rsidRPr="00AB1B9D">
        <w:rPr>
          <w:rFonts w:cstheme="minorHAnsi"/>
          <w:lang w:val="en"/>
        </w:rPr>
        <w:t>All laboratory personnel and particularly women of childbearing age should be provided with information regarding immune competence and conditions that may predispose them to infection. Individuals having these conditions should be encouraged to self-identify to the institution’s healthcare provider for appropriate counseling and guidance.</w:t>
      </w:r>
    </w:p>
    <w:p w:rsidR="00301304" w:rsidRPr="00AB1B9D" w:rsidRDefault="00301304" w:rsidP="00301304">
      <w:pPr>
        <w:autoSpaceDE w:val="0"/>
        <w:autoSpaceDN w:val="0"/>
        <w:adjustRightInd w:val="0"/>
        <w:spacing w:before="120" w:after="120" w:line="288" w:lineRule="auto"/>
        <w:rPr>
          <w:rFonts w:cstheme="minorHAnsi"/>
          <w:lang w:val="en"/>
        </w:rPr>
      </w:pPr>
      <w:r w:rsidRPr="00AB1B9D">
        <w:rPr>
          <w:rFonts w:cstheme="minorHAnsi"/>
          <w:lang w:val="en"/>
        </w:rPr>
        <w:t>The laboratory supervisor must ensure that laboratory personnel receive appropriate training regarding their duties and demonstrate proficiency in standard and special microbiological practices before working with BSL2 agents.</w:t>
      </w:r>
    </w:p>
    <w:p w:rsidR="00301304" w:rsidRPr="00AB1B9D" w:rsidRDefault="00301304" w:rsidP="00301304">
      <w:pPr>
        <w:autoSpaceDE w:val="0"/>
        <w:autoSpaceDN w:val="0"/>
        <w:adjustRightInd w:val="0"/>
        <w:spacing w:before="120" w:after="120" w:line="288" w:lineRule="auto"/>
        <w:rPr>
          <w:rFonts w:cstheme="minorHAnsi"/>
          <w:lang w:val="en"/>
        </w:rPr>
      </w:pPr>
      <w:r w:rsidRPr="00AB1B9D">
        <w:rPr>
          <w:rFonts w:cstheme="minorHAnsi"/>
          <w:lang w:val="en"/>
        </w:rPr>
        <w:t xml:space="preserve">Personnel must receive annual updates or additional training new biohazards are added or other lab changes occur. </w:t>
      </w:r>
    </w:p>
    <w:p w:rsidR="00301304" w:rsidRPr="00AB1B9D" w:rsidRDefault="00301304" w:rsidP="00301304">
      <w:pPr>
        <w:autoSpaceDE w:val="0"/>
        <w:autoSpaceDN w:val="0"/>
        <w:adjustRightInd w:val="0"/>
        <w:spacing w:before="120" w:after="120" w:line="288" w:lineRule="auto"/>
        <w:rPr>
          <w:rFonts w:cstheme="minorHAnsi"/>
          <w:lang w:val="en"/>
        </w:rPr>
      </w:pPr>
      <w:r w:rsidRPr="00AB1B9D">
        <w:rPr>
          <w:rFonts w:cstheme="minorHAnsi"/>
          <w:lang w:val="en"/>
        </w:rPr>
        <w:t>All persons entering the laboratory must be advised of the potential hazards and meet specific personal protection requirements.</w:t>
      </w:r>
    </w:p>
    <w:p w:rsidR="00301304" w:rsidRPr="00AB1B9D" w:rsidRDefault="00301304" w:rsidP="00301304">
      <w:pPr>
        <w:pStyle w:val="Heading2"/>
      </w:pPr>
      <w:r w:rsidRPr="00AB1B9D">
        <w:lastRenderedPageBreak/>
        <w:t>Section 5 – Personal Protective Equipment (PPE)</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At a minimum, gloves, outerwear (single use when directly handling high hazards), eye protection, and if necessary respiratory protection (a fit tested N-95 mask, higher level respiratory protective devices may be recommended depending of the protocol risk assessment).</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The laboratory supervisor must ensure that laboratory personnel receive appropriate training regarding biohazardous agents, the tasks that involve handling or exposure to biohazards, the type of required personal protective equipment, and demonstrate proficiency in utilizing this equipment.</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Lab staff must receive annual updates or additional training when procedures or hazards change.</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Protective laboratory coats, gowns, smocks, or uniforms designated for laboratory use must be worn while working with hazardous materials. Remove protective clothing before leaving for non-laboratory areas. Do not take laboratory clothing home for washing.</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 xml:space="preserve">Eye and face protection (goggles, face shield or other splatter guard) is used for anticipated splashes or sprays of infectious or other hazardous materials when the microorganisms must be handled outside the Biosafety Cabinet or containment device. </w:t>
      </w:r>
    </w:p>
    <w:p w:rsidR="00301304" w:rsidRPr="00AB1B9D" w:rsidRDefault="00301304" w:rsidP="00301304">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Persons who wear contact lenses in laboratories should also wear eye protection.</w:t>
      </w:r>
    </w:p>
    <w:p w:rsidR="00301304" w:rsidRPr="00AB1B9D" w:rsidRDefault="00301304" w:rsidP="00301304">
      <w:pPr>
        <w:pStyle w:val="NoSpacing"/>
        <w:spacing w:before="120" w:after="120" w:line="288" w:lineRule="auto"/>
        <w:rPr>
          <w:rFonts w:cstheme="minorHAnsi"/>
        </w:rPr>
      </w:pPr>
      <w:r w:rsidRPr="00AB1B9D">
        <w:rPr>
          <w:rFonts w:cstheme="minorHAnsi"/>
        </w:rPr>
        <w:t>Latex exam gloves, synthetic rubber, nitrile, vinyl, or neoprene also provide acceptable barrier protection against biological hazards.  Nitrile glove are preferred as they protect against bio-agents, chemical exposure*, and reduce the potential for allergic reaction.  *Refer to glove selection chart if chemicals will be used:</w:t>
      </w:r>
    </w:p>
    <w:p w:rsidR="00301304" w:rsidRPr="00AB1B9D" w:rsidRDefault="00787CE3" w:rsidP="00301304">
      <w:pPr>
        <w:pStyle w:val="NoSpacing"/>
        <w:spacing w:before="120" w:after="120" w:line="288" w:lineRule="auto"/>
        <w:rPr>
          <w:rFonts w:cstheme="minorHAnsi"/>
          <w:color w:val="000080"/>
        </w:rPr>
      </w:pPr>
      <w:hyperlink r:id="rId212" w:history="1">
        <w:r w:rsidR="00301304" w:rsidRPr="00AB1B9D">
          <w:rPr>
            <w:rStyle w:val="Hyperlink"/>
            <w:rFonts w:cstheme="minorHAnsi"/>
          </w:rPr>
          <w:t>http://www.ansellpro.com/download/Ansell_8thEditionChemicalResistanceGuide.pdf</w:t>
        </w:r>
      </w:hyperlink>
      <w:r w:rsidR="00301304" w:rsidRPr="00AB1B9D">
        <w:rPr>
          <w:rFonts w:cstheme="minorHAnsi"/>
          <w:color w:val="000080"/>
        </w:rPr>
        <w:t xml:space="preserve"> </w:t>
      </w:r>
    </w:p>
    <w:p w:rsidR="00301304" w:rsidRPr="00AB1B9D" w:rsidRDefault="00301304" w:rsidP="00A67352">
      <w:pPr>
        <w:pStyle w:val="ListParagraph"/>
        <w:numPr>
          <w:ilvl w:val="0"/>
          <w:numId w:val="115"/>
        </w:numPr>
        <w:tabs>
          <w:tab w:val="clear" w:pos="360"/>
        </w:tabs>
        <w:spacing w:before="120" w:beforeAutospacing="0" w:after="120" w:afterAutospacing="0" w:line="288" w:lineRule="auto"/>
        <w:rPr>
          <w:rFonts w:cstheme="minorHAnsi"/>
          <w:bCs/>
          <w:color w:val="000000"/>
          <w:shd w:val="clear" w:color="auto" w:fill="FFFFFF"/>
        </w:rPr>
      </w:pPr>
      <w:r w:rsidRPr="00AB1B9D">
        <w:rPr>
          <w:rFonts w:cstheme="minorHAnsi"/>
          <w:bCs/>
          <w:color w:val="000000"/>
          <w:shd w:val="clear" w:color="auto" w:fill="FFFFFF"/>
        </w:rPr>
        <w:t xml:space="preserve">Gloves must be worn to protect hands from exposure to hazardous materials. Glove selection should be based on an appropriate risk assessment. </w:t>
      </w:r>
    </w:p>
    <w:p w:rsidR="00301304" w:rsidRPr="00AB1B9D" w:rsidRDefault="00301304" w:rsidP="00A67352">
      <w:pPr>
        <w:pStyle w:val="ListParagraph"/>
        <w:numPr>
          <w:ilvl w:val="0"/>
          <w:numId w:val="115"/>
        </w:numPr>
        <w:tabs>
          <w:tab w:val="clear" w:pos="360"/>
        </w:tabs>
        <w:spacing w:before="120" w:beforeAutospacing="0" w:after="120" w:afterAutospacing="0" w:line="288" w:lineRule="auto"/>
        <w:rPr>
          <w:rFonts w:cstheme="minorHAnsi"/>
          <w:bCs/>
          <w:color w:val="000000"/>
          <w:shd w:val="clear" w:color="auto" w:fill="FFFFFF"/>
        </w:rPr>
      </w:pPr>
      <w:r w:rsidRPr="00AB1B9D">
        <w:rPr>
          <w:rFonts w:cstheme="minorHAnsi"/>
          <w:bCs/>
          <w:color w:val="000000"/>
          <w:shd w:val="clear" w:color="auto" w:fill="FFFFFF"/>
        </w:rPr>
        <w:t xml:space="preserve">Change gloves when contaminated or if glove integrity is compromised. Remove gloves and wash hands when work with hazardous materials has been completed and before leaving the laboratory. Do not wash or reuse disposable gloves. Dispose used gloves with other contaminated laboratory waste. </w:t>
      </w:r>
    </w:p>
    <w:p w:rsidR="00301304" w:rsidRPr="00AB1B9D" w:rsidRDefault="00301304" w:rsidP="00A67352">
      <w:pPr>
        <w:pStyle w:val="ListParagraph"/>
        <w:numPr>
          <w:ilvl w:val="0"/>
          <w:numId w:val="115"/>
        </w:numPr>
        <w:tabs>
          <w:tab w:val="clear" w:pos="360"/>
        </w:tabs>
        <w:spacing w:before="120" w:beforeAutospacing="0" w:after="120" w:afterAutospacing="0" w:line="288" w:lineRule="auto"/>
        <w:rPr>
          <w:rFonts w:cstheme="minorHAnsi"/>
          <w:bCs/>
          <w:color w:val="000000"/>
          <w:shd w:val="clear" w:color="auto" w:fill="FFFFFF"/>
        </w:rPr>
      </w:pPr>
      <w:r w:rsidRPr="00AB1B9D">
        <w:rPr>
          <w:rFonts w:cstheme="minorHAnsi"/>
          <w:bCs/>
          <w:color w:val="000000"/>
          <w:shd w:val="clear" w:color="auto" w:fill="FFFFFF"/>
        </w:rPr>
        <w:t>Gloves must not be worn outside the laboratory.</w:t>
      </w:r>
    </w:p>
    <w:p w:rsidR="00301304" w:rsidRPr="00AB1B9D" w:rsidRDefault="00301304" w:rsidP="00301304">
      <w:pPr>
        <w:pStyle w:val="NoSpacing"/>
        <w:spacing w:before="120" w:after="120" w:line="288" w:lineRule="auto"/>
        <w:rPr>
          <w:rFonts w:cstheme="minorHAnsi"/>
        </w:rPr>
      </w:pPr>
      <w:r w:rsidRPr="00AB1B9D">
        <w:rPr>
          <w:rFonts w:cstheme="minorHAnsi"/>
        </w:rPr>
        <w:lastRenderedPageBreak/>
        <w:t xml:space="preserve">Respirator type is determined by risk assessment and/or REM recommendation. Lab personnel intending to use/wear a respirator mask must participate in the Biological Exposure Occupational Health Program and be trained and fit-tested by REM. </w:t>
      </w:r>
    </w:p>
    <w:p w:rsidR="00301304" w:rsidRPr="00AB1B9D" w:rsidRDefault="00301304" w:rsidP="00301304">
      <w:pPr>
        <w:pStyle w:val="Heading2"/>
      </w:pPr>
      <w:r w:rsidRPr="00AB1B9D">
        <w:t>Section 6 – Biosafety Cabinets and Engineering Controls</w:t>
      </w:r>
    </w:p>
    <w:p w:rsidR="00301304" w:rsidRPr="00AB1B9D" w:rsidRDefault="00301304" w:rsidP="00301304">
      <w:pPr>
        <w:spacing w:before="120" w:after="120" w:line="288" w:lineRule="auto"/>
        <w:rPr>
          <w:rFonts w:cstheme="minorHAnsi"/>
        </w:rPr>
      </w:pPr>
      <w:r w:rsidRPr="00AB1B9D">
        <w:rPr>
          <w:rFonts w:cstheme="minorHAnsi"/>
        </w:rPr>
        <w:t>All procedures involving the manipulation of infectious materials that may generate an aerosol will be conducted within a Class II Biosafety Cabinet (BSC), with appropriate personal protective equipment, physical containment devices, or other physical containment devices.  Aerosols may include pipetting, centrifuging, grinding, blending, shaking, mixing, sonicating, opening containers of infectious materials, inoculating animals, and harvesting infected tissues from animals or eggs.</w:t>
      </w:r>
    </w:p>
    <w:p w:rsidR="00301304" w:rsidRPr="00AB1B9D" w:rsidRDefault="00301304" w:rsidP="00301304">
      <w:pPr>
        <w:spacing w:before="120" w:after="120" w:line="288" w:lineRule="auto"/>
        <w:rPr>
          <w:rFonts w:cstheme="minorHAnsi"/>
        </w:rPr>
      </w:pPr>
      <w:r w:rsidRPr="00AB1B9D">
        <w:rPr>
          <w:rFonts w:cstheme="minorHAnsi"/>
        </w:rPr>
        <w:t>Infectious agents will be centrifuged inside a BSC or, if in the open laboratory, by using sealed rotor heads or centrifuge safety cups. Vacuum lines should be protected with liquid disinfectant traps and inline HEPA filters.</w:t>
      </w:r>
    </w:p>
    <w:p w:rsidR="00301304" w:rsidRPr="00AB1B9D" w:rsidRDefault="00301304" w:rsidP="00301304">
      <w:pPr>
        <w:spacing w:before="120" w:after="120" w:line="288" w:lineRule="auto"/>
        <w:rPr>
          <w:rFonts w:cstheme="minorHAnsi"/>
        </w:rPr>
      </w:pPr>
      <w:r w:rsidRPr="00AB1B9D">
        <w:rPr>
          <w:rFonts w:cstheme="minorHAnsi"/>
        </w:rPr>
        <w:t xml:space="preserve">BSCs must be installed so that fluctuations of the room air supply and exhaust do not interfere with proper operations. BSCs should be located away from doors, windows that can be opened, heavily traveled laboratory areas, and other possible airflow disruptions.  REM will offer guidance: </w:t>
      </w:r>
      <w:hyperlink r:id="rId213" w:history="1">
        <w:r w:rsidRPr="00AB1B9D">
          <w:rPr>
            <w:rStyle w:val="Hyperlink"/>
            <w:rFonts w:cstheme="minorHAnsi"/>
          </w:rPr>
          <w:t>http://www.purdue.edu/rem/eh/bsclfcb.htm</w:t>
        </w:r>
      </w:hyperlink>
    </w:p>
    <w:p w:rsidR="00301304" w:rsidRPr="00AB1B9D" w:rsidRDefault="00301304" w:rsidP="00301304">
      <w:pPr>
        <w:spacing w:before="120" w:after="120" w:line="288" w:lineRule="auto"/>
        <w:rPr>
          <w:rFonts w:cstheme="minorHAnsi"/>
          <w:b/>
        </w:rPr>
      </w:pPr>
      <w:r w:rsidRPr="00AB1B9D">
        <w:rPr>
          <w:rFonts w:cstheme="minorHAnsi"/>
          <w:b/>
        </w:rPr>
        <w:t>Section 7 – Biohazard Exposure Occupational Health Program and Exposure</w:t>
      </w:r>
    </w:p>
    <w:p w:rsidR="00301304" w:rsidRPr="00AB1B9D" w:rsidRDefault="00301304" w:rsidP="00301304">
      <w:pPr>
        <w:spacing w:before="120" w:after="120" w:line="288" w:lineRule="auto"/>
        <w:rPr>
          <w:rFonts w:cstheme="minorHAnsi"/>
        </w:rPr>
      </w:pPr>
      <w:r w:rsidRPr="00AB1B9D">
        <w:rPr>
          <w:rFonts w:cstheme="minorHAnsi"/>
        </w:rPr>
        <w:t>The Purdue University Biological Exposure Occupational Health Program provides awareness training and/or review, handling information, and medical oversight to anyone at Purdue University working with a Risk Group 2 or higher biological agent (BSL 2 or higher laboratory). Program participation is offered at no charge. Participation includes a risk assessment, agent specific exposure awareness review, and a medical assessment. Individual risk assessments and exposure potentials will be reviewed by medical personnel to determine if vaccinations, serum testing, or pre -exposure baseline sample collection is warranted. When necessary, any post exposure accident information will be available as well.</w:t>
      </w:r>
    </w:p>
    <w:p w:rsidR="00301304" w:rsidRPr="00AB1B9D" w:rsidRDefault="00301304" w:rsidP="00301304">
      <w:pPr>
        <w:spacing w:before="120" w:after="120" w:line="288" w:lineRule="auto"/>
        <w:rPr>
          <w:rFonts w:cstheme="minorHAnsi"/>
        </w:rPr>
      </w:pPr>
      <w:r w:rsidRPr="00AB1B9D">
        <w:rPr>
          <w:rFonts w:cstheme="minorHAnsi"/>
        </w:rPr>
        <w:t>Incidents that may result in exposure to infectious materials must be reported to the laboratory supervisor, the University Biosafety Officer, and a First Report of Injury must be submitted as soon as possible.  Medical evaluation, surveillance, and treatment will be provided.</w:t>
      </w:r>
    </w:p>
    <w:p w:rsidR="00301304" w:rsidRPr="00AB1B9D" w:rsidRDefault="00301304" w:rsidP="00301304">
      <w:pPr>
        <w:pStyle w:val="Heading2"/>
      </w:pPr>
      <w:r w:rsidRPr="00AB1B9D">
        <w:lastRenderedPageBreak/>
        <w:t>Section 8 – Sharps</w:t>
      </w:r>
    </w:p>
    <w:p w:rsidR="00301304" w:rsidRPr="00AB1B9D" w:rsidRDefault="00301304" w:rsidP="00301304">
      <w:pPr>
        <w:tabs>
          <w:tab w:val="left" w:pos="5080"/>
        </w:tabs>
        <w:spacing w:before="120" w:after="120" w:line="288" w:lineRule="auto"/>
        <w:rPr>
          <w:rFonts w:cstheme="minorHAnsi"/>
        </w:rPr>
      </w:pPr>
      <w:r w:rsidRPr="00AB1B9D">
        <w:rPr>
          <w:rFonts w:cstheme="minorHAnsi"/>
        </w:rPr>
        <w:t xml:space="preserve">Purdue Universities Sharps and Infectious Waste Handling procedure will be followed: </w:t>
      </w:r>
      <w:hyperlink r:id="rId214" w:history="1">
        <w:r w:rsidRPr="00AB1B9D">
          <w:rPr>
            <w:rStyle w:val="Hyperlink"/>
            <w:rFonts w:cstheme="minorHAnsi"/>
          </w:rPr>
          <w:t>http://www.purdue.edu/rem/home/booklets/sharps.pdf</w:t>
        </w:r>
      </w:hyperlink>
    </w:p>
    <w:p w:rsidR="00301304" w:rsidRPr="00AB1B9D" w:rsidRDefault="00301304" w:rsidP="00301304">
      <w:pPr>
        <w:tabs>
          <w:tab w:val="left" w:pos="5080"/>
        </w:tabs>
        <w:spacing w:before="120" w:after="120" w:line="288" w:lineRule="auto"/>
        <w:rPr>
          <w:rFonts w:cstheme="minorHAnsi"/>
        </w:rPr>
      </w:pPr>
      <w:r w:rsidRPr="00AB1B9D">
        <w:rPr>
          <w:rFonts w:cstheme="minorHAnsi"/>
        </w:rPr>
        <w:t xml:space="preserve">Sharps are items that are capable of puncturing, cutting, or abrading the skin: glass and plastic pipettes, broken glass, test tubes, petri dishes, razor blades, needles, syringe with needle. Careful management of needles and other sharps are of primary importance. Needles must not be bent, sheared, broken, recapped, removed from disposable syringes, or otherwise manipulated by hand before disposal. Lab staff that routinely works with sharps and handle sharps waste should use appropriate personal protective equipment, tools, barrier protection, or engineering controls to protect themselves. </w:t>
      </w:r>
    </w:p>
    <w:p w:rsidR="00301304" w:rsidRPr="00AB1B9D" w:rsidRDefault="00301304" w:rsidP="00301304">
      <w:pPr>
        <w:pStyle w:val="Heading2"/>
      </w:pPr>
      <w:r w:rsidRPr="00AB1B9D">
        <w:t>Section 9 – Decontamination</w:t>
      </w:r>
      <w:r w:rsidRPr="00AB1B9D">
        <w:tab/>
      </w:r>
    </w:p>
    <w:p w:rsidR="00301304" w:rsidRPr="00AB1B9D" w:rsidRDefault="00301304" w:rsidP="00301304">
      <w:pPr>
        <w:shd w:val="clear" w:color="auto" w:fill="FFFFFF"/>
        <w:spacing w:before="120" w:after="120" w:line="288" w:lineRule="auto"/>
        <w:rPr>
          <w:rFonts w:cstheme="minorHAnsi"/>
        </w:rPr>
      </w:pPr>
      <w:r w:rsidRPr="00AB1B9D">
        <w:rPr>
          <w:rFonts w:cstheme="minorHAnsi"/>
        </w:rPr>
        <w:t>Laboratory wastes will be decontaminated by autoclave, chemical disinfection, incineration, or other validated decontamination method.</w:t>
      </w:r>
    </w:p>
    <w:p w:rsidR="00301304" w:rsidRPr="00AB1B9D" w:rsidRDefault="00301304" w:rsidP="00301304">
      <w:pPr>
        <w:shd w:val="clear" w:color="auto" w:fill="FFFFFF"/>
        <w:spacing w:before="120" w:after="120" w:line="288" w:lineRule="auto"/>
        <w:rPr>
          <w:rFonts w:cstheme="minorHAnsi"/>
        </w:rPr>
      </w:pPr>
      <w:r w:rsidRPr="00AB1B9D">
        <w:rPr>
          <w:rFonts w:cstheme="minorHAnsi"/>
        </w:rPr>
        <w:t>Decontaminate work surfaces after completion of work and after any spill or splash of potentially infectious material with 10% bleach solution or 70% ethanol or other appropriate disinfectant.</w:t>
      </w:r>
    </w:p>
    <w:p w:rsidR="00301304" w:rsidRPr="00AB1B9D" w:rsidRDefault="00301304" w:rsidP="00301304">
      <w:pPr>
        <w:shd w:val="clear" w:color="auto" w:fill="FFFFFF"/>
        <w:spacing w:before="120" w:after="120" w:line="288" w:lineRule="auto"/>
        <w:rPr>
          <w:rFonts w:cstheme="minorHAnsi"/>
        </w:rPr>
      </w:pPr>
      <w:r w:rsidRPr="00AB1B9D">
        <w:rPr>
          <w:rFonts w:cstheme="minorHAnsi"/>
        </w:rPr>
        <w:t xml:space="preserve">Decontaminate all cultures, stocks, and other potentially infectious materials before disposal. </w:t>
      </w:r>
    </w:p>
    <w:p w:rsidR="00301304" w:rsidRPr="00AB1B9D" w:rsidRDefault="00301304" w:rsidP="00301304">
      <w:pPr>
        <w:shd w:val="clear" w:color="auto" w:fill="FFFFFF"/>
        <w:spacing w:before="120" w:after="120" w:line="288" w:lineRule="auto"/>
        <w:rPr>
          <w:rFonts w:cstheme="minorHAnsi"/>
        </w:rPr>
      </w:pPr>
      <w:r w:rsidRPr="00AB1B9D">
        <w:rPr>
          <w:rFonts w:cstheme="minorHAnsi"/>
        </w:rPr>
        <w:t xml:space="preserve">Materials to be decontaminated outside of the immediate laboratory must be placed in an autoclavable biohazard bag and kept secured until decontaminated. </w:t>
      </w:r>
    </w:p>
    <w:p w:rsidR="00301304" w:rsidRPr="00AB1B9D" w:rsidRDefault="00301304" w:rsidP="00301304">
      <w:pPr>
        <w:shd w:val="clear" w:color="auto" w:fill="FFFFFF"/>
        <w:spacing w:before="120" w:after="120" w:line="288" w:lineRule="auto"/>
        <w:rPr>
          <w:rFonts w:cstheme="minorHAnsi"/>
        </w:rPr>
      </w:pPr>
      <w:r w:rsidRPr="00AB1B9D">
        <w:rPr>
          <w:rFonts w:cstheme="minorHAnsi"/>
        </w:rPr>
        <w:t>Equipment must be decontaminated before repair, maintenance, or removal from the laboratory.</w:t>
      </w:r>
    </w:p>
    <w:p w:rsidR="00301304" w:rsidRPr="00AB1B9D" w:rsidRDefault="00301304" w:rsidP="00301304">
      <w:pPr>
        <w:shd w:val="clear" w:color="auto" w:fill="FFFFFF"/>
        <w:spacing w:before="120" w:after="120" w:line="288" w:lineRule="auto"/>
        <w:rPr>
          <w:rFonts w:cstheme="minorHAnsi"/>
        </w:rPr>
      </w:pPr>
      <w:r w:rsidRPr="00AB1B9D">
        <w:rPr>
          <w:rFonts w:cstheme="minorHAnsi"/>
        </w:rPr>
        <w:t xml:space="preserve">Decontaminate all spills, equipment, counters, and other surfaces. A 10% bleach solution or 70% ethanol can be used to disinfect and a strong detergent and water rinse may remove most drug residues. Repeating the cleaning steps will provide addition drug removal. </w:t>
      </w:r>
    </w:p>
    <w:p w:rsidR="00301304" w:rsidRPr="00AB1B9D" w:rsidRDefault="00301304" w:rsidP="00301304">
      <w:pPr>
        <w:shd w:val="clear" w:color="auto" w:fill="FFFFFF"/>
        <w:spacing w:before="120" w:after="120" w:line="288" w:lineRule="auto"/>
        <w:rPr>
          <w:rFonts w:cstheme="minorHAnsi"/>
          <w:b/>
        </w:rPr>
      </w:pPr>
      <w:r w:rsidRPr="00AB1B9D">
        <w:rPr>
          <w:rFonts w:cstheme="minorHAnsi"/>
        </w:rPr>
        <w:t>Decontamination materials need to be available in case of a spill during transportation.</w:t>
      </w:r>
      <w:r w:rsidRPr="00AB1B9D">
        <w:rPr>
          <w:rFonts w:cstheme="minorHAnsi"/>
          <w:b/>
        </w:rPr>
        <w:t xml:space="preserve"> </w:t>
      </w:r>
    </w:p>
    <w:p w:rsidR="00301304" w:rsidRDefault="00301304" w:rsidP="00301304">
      <w:pPr>
        <w:shd w:val="clear" w:color="auto" w:fill="FFFFFF"/>
        <w:spacing w:before="120" w:after="120" w:line="288" w:lineRule="auto"/>
        <w:rPr>
          <w:rFonts w:cstheme="minorHAnsi"/>
          <w:b/>
        </w:rPr>
      </w:pPr>
    </w:p>
    <w:p w:rsidR="00301304" w:rsidRPr="00AB1B9D" w:rsidRDefault="00301304" w:rsidP="00301304">
      <w:pPr>
        <w:pStyle w:val="Heading2"/>
        <w:rPr>
          <w:i/>
        </w:rPr>
      </w:pPr>
      <w:r w:rsidRPr="00AB1B9D">
        <w:lastRenderedPageBreak/>
        <w:t>Section 10 – Medical Emergency</w:t>
      </w:r>
    </w:p>
    <w:p w:rsidR="00301304" w:rsidRPr="00AB1B9D" w:rsidRDefault="00301304" w:rsidP="00301304">
      <w:pPr>
        <w:spacing w:before="120" w:after="120" w:line="288" w:lineRule="auto"/>
        <w:rPr>
          <w:rFonts w:cstheme="minorHAnsi"/>
        </w:rPr>
      </w:pPr>
      <w:r w:rsidRPr="00AB1B9D">
        <w:rPr>
          <w:rFonts w:cstheme="minorHAnsi"/>
          <w:b/>
          <w:u w:val="single"/>
        </w:rPr>
        <w:t xml:space="preserve">Life Threatening Emergency, After Hours, Weekends And Holidays: </w:t>
      </w:r>
      <w:r w:rsidRPr="00AB1B9D">
        <w:rPr>
          <w:rFonts w:cstheme="minorHAnsi"/>
          <w:b/>
        </w:rPr>
        <w:t xml:space="preserve"> Dial</w:t>
      </w:r>
      <w:r w:rsidRPr="00AB1B9D">
        <w:rPr>
          <w:rFonts w:cstheme="minorHAnsi"/>
        </w:rPr>
        <w:t xml:space="preserve"> </w:t>
      </w:r>
      <w:r w:rsidRPr="00AB1B9D">
        <w:rPr>
          <w:rFonts w:cstheme="minorHAnsi"/>
          <w:b/>
          <w:color w:val="FF0000"/>
        </w:rPr>
        <w:t>911</w:t>
      </w:r>
      <w:r w:rsidRPr="00AB1B9D">
        <w:rPr>
          <w:rFonts w:cstheme="minorHAnsi"/>
        </w:rPr>
        <w:t>.</w:t>
      </w:r>
    </w:p>
    <w:p w:rsidR="00301304" w:rsidRPr="00AB1B9D" w:rsidRDefault="00301304" w:rsidP="00301304">
      <w:pPr>
        <w:spacing w:before="120" w:after="120" w:line="288" w:lineRule="auto"/>
        <w:rPr>
          <w:rFonts w:cstheme="minorHAnsi"/>
        </w:rPr>
      </w:pPr>
      <w:r w:rsidRPr="00AB1B9D">
        <w:rPr>
          <w:rFonts w:cstheme="minorHAnsi"/>
        </w:rPr>
        <w:t>All employees, whether undergrad, grad, part-time or full-time must go to IU Health Arnett Occupational Health Center, Unity Healthcare’s Regional Occupational Care Center (ROCC), or one of the emergency rooms (if emergency room is required).  Purdue University Student Health (PUSH) and the Center for Healthy Living should not to be used for ANY employee injury.  Report the incident to the Biosafety Officer as soon as possible.</w:t>
      </w:r>
    </w:p>
    <w:p w:rsidR="00301304" w:rsidRPr="00AB1B9D" w:rsidRDefault="00301304" w:rsidP="00301304">
      <w:pPr>
        <w:spacing w:before="120" w:after="120" w:line="288" w:lineRule="auto"/>
        <w:rPr>
          <w:rFonts w:cstheme="minorHAnsi"/>
        </w:rPr>
      </w:pPr>
      <w:r w:rsidRPr="00AB1B9D">
        <w:rPr>
          <w:rFonts w:cstheme="minorHAnsi"/>
        </w:rPr>
        <w:t>Immediately report injury to supervisor and complete the First Report of Injury. (</w:t>
      </w:r>
      <w:hyperlink r:id="rId215" w:history="1">
        <w:r w:rsidRPr="00AB1B9D">
          <w:rPr>
            <w:rFonts w:cstheme="minorHAnsi"/>
            <w:color w:val="0000FF"/>
            <w:u w:val="single"/>
          </w:rPr>
          <w:t>http://www.purdue.edu/rem/injury/froi.htm</w:t>
        </w:r>
      </w:hyperlink>
      <w:r w:rsidRPr="00AB1B9D">
        <w:rPr>
          <w:rFonts w:cstheme="minorHAnsi"/>
        </w:rPr>
        <w:t>)</w:t>
      </w:r>
    </w:p>
    <w:p w:rsidR="00301304" w:rsidRPr="00AB1B9D" w:rsidRDefault="00301304" w:rsidP="00301304">
      <w:pPr>
        <w:pStyle w:val="Heading2"/>
      </w:pPr>
      <w:r w:rsidRPr="00AB1B9D">
        <w:t>Section 11 – Waste Disposal Procedures</w:t>
      </w:r>
    </w:p>
    <w:p w:rsidR="00301304" w:rsidRPr="00AB1B9D" w:rsidRDefault="00301304" w:rsidP="00301304">
      <w:pPr>
        <w:rPr>
          <w:rFonts w:cstheme="minorHAnsi"/>
        </w:rPr>
      </w:pPr>
      <w:r w:rsidRPr="00AB1B9D">
        <w:rPr>
          <w:rFonts w:cstheme="minorHAnsi"/>
        </w:rPr>
        <w:t xml:space="preserve">Biological waste must be managed separately from chemical waste. The most common example where chemical waste is mistaken for biological waste is agarose gel contaminated with ethidium bromide or heavy metals (i.e. arsenic, chromium). This type of material should always be managed as chemical waste. When both chemical and biological waste types exist, the biological agent(s) should be treated first. Once the biological agents have been deactivated by either autoclave or chemical disinfection, the remaining chemical waste should be submitted on a Hazardous Materials Pickup Request Form: </w:t>
      </w:r>
      <w:hyperlink r:id="rId216" w:anchor="HMM001" w:history="1">
        <w:r w:rsidRPr="00AB1B9D">
          <w:rPr>
            <w:rStyle w:val="Hyperlink"/>
            <w:rFonts w:cstheme="minorHAnsi"/>
          </w:rPr>
          <w:t>http://www.purdue.edu/rem/home/files/forms.htm#HMM001</w:t>
        </w:r>
      </w:hyperlink>
    </w:p>
    <w:p w:rsidR="00301304" w:rsidRPr="00A51628" w:rsidRDefault="00301304" w:rsidP="00301304">
      <w:pPr>
        <w:spacing w:after="120"/>
        <w:rPr>
          <w:b/>
        </w:rPr>
      </w:pPr>
      <w:r w:rsidRPr="00A51628">
        <w:rPr>
          <w:b/>
        </w:rPr>
        <w:t>Section 12 – Sharing Biological Agents or Material and Lab Security</w:t>
      </w:r>
    </w:p>
    <w:p w:rsidR="00301304" w:rsidRPr="00385C60" w:rsidRDefault="00301304" w:rsidP="00301304">
      <w:pPr>
        <w:spacing w:after="120"/>
        <w:rPr>
          <w:b/>
          <w:u w:val="single"/>
        </w:rPr>
      </w:pPr>
      <w:r w:rsidRPr="00385C60">
        <w:rPr>
          <w:b/>
          <w:u w:val="single"/>
        </w:rPr>
        <w:t>Sharing Biological Agents</w:t>
      </w:r>
    </w:p>
    <w:p w:rsidR="00301304" w:rsidRDefault="00301304" w:rsidP="00301304">
      <w:pPr>
        <w:spacing w:after="120"/>
      </w:pPr>
      <w:r>
        <w:t xml:space="preserve">Sharing of bio-agents or materials with colleagues promotes and facilitates research, but doing so without institutional oversight could result in safety and regulatory problems.  Certain biohazardous agents are closely regulated by the Department of Commerce, Centers for Disease Control, the Animal Plant Health Inspection Service, National Institutes of Health, as well as Purdue University.  </w:t>
      </w:r>
    </w:p>
    <w:p w:rsidR="00301304" w:rsidRDefault="00301304" w:rsidP="00301304">
      <w:pPr>
        <w:spacing w:after="120"/>
      </w:pPr>
      <w:r>
        <w:t>It is important that the IBC be made aware of bio-agent sharing prior to the transfer.  The IBC will check protocol approvals (IBC, PACUC, and IRB), material transfer agreements, initiate protocol amendments, review bio-agent related training, and discuss specific handling procedures, i.e., labeling, packaging, and shipping.  Notifiable bio-agents and materials include:</w:t>
      </w:r>
      <w:r>
        <w:tab/>
      </w:r>
    </w:p>
    <w:p w:rsidR="00301304" w:rsidRDefault="00301304" w:rsidP="00A67352">
      <w:pPr>
        <w:pStyle w:val="ListParagraph"/>
        <w:numPr>
          <w:ilvl w:val="0"/>
          <w:numId w:val="116"/>
        </w:numPr>
        <w:tabs>
          <w:tab w:val="clear" w:pos="360"/>
        </w:tabs>
        <w:spacing w:before="0" w:beforeAutospacing="0" w:after="120" w:afterAutospacing="0"/>
      </w:pPr>
      <w:r>
        <w:lastRenderedPageBreak/>
        <w:t>Risk Group 2 or above biohazardous agents;</w:t>
      </w:r>
    </w:p>
    <w:p w:rsidR="00301304" w:rsidRDefault="00301304" w:rsidP="00A67352">
      <w:pPr>
        <w:pStyle w:val="ListParagraph"/>
        <w:numPr>
          <w:ilvl w:val="0"/>
          <w:numId w:val="116"/>
        </w:numPr>
        <w:tabs>
          <w:tab w:val="clear" w:pos="360"/>
        </w:tabs>
        <w:spacing w:before="0" w:beforeAutospacing="0" w:after="120" w:afterAutospacing="0"/>
      </w:pPr>
      <w:r>
        <w:t>Human cell lines, unfixed blood, tissue, or fluids; and</w:t>
      </w:r>
    </w:p>
    <w:p w:rsidR="00301304" w:rsidRDefault="00301304" w:rsidP="00A67352">
      <w:pPr>
        <w:pStyle w:val="ListParagraph"/>
        <w:numPr>
          <w:ilvl w:val="0"/>
          <w:numId w:val="116"/>
        </w:numPr>
        <w:tabs>
          <w:tab w:val="clear" w:pos="360"/>
        </w:tabs>
        <w:spacing w:before="0" w:beforeAutospacing="0" w:after="120" w:afterAutospacing="0"/>
      </w:pPr>
      <w:r>
        <w:t>Recombinant or synthetic nucleic acid molecules.</w:t>
      </w:r>
    </w:p>
    <w:p w:rsidR="00301304" w:rsidRPr="00385C60" w:rsidRDefault="00301304" w:rsidP="00301304">
      <w:pPr>
        <w:spacing w:after="120"/>
        <w:rPr>
          <w:b/>
          <w:u w:val="single"/>
        </w:rPr>
      </w:pPr>
      <w:r w:rsidRPr="00385C60">
        <w:rPr>
          <w:b/>
          <w:u w:val="single"/>
        </w:rPr>
        <w:t>Laboratory Security</w:t>
      </w:r>
    </w:p>
    <w:p w:rsidR="00301304" w:rsidRDefault="00301304" w:rsidP="00301304">
      <w:pPr>
        <w:spacing w:after="120"/>
      </w:pPr>
      <w:r>
        <w:t xml:space="preserve">All laboratory personnel have a responsibility to protect university property from misuse and theft of hazardous materials, particularly those that could threaten human health. At a minimum, the following security measures should be employed in all campus laboratories: </w:t>
      </w:r>
    </w:p>
    <w:p w:rsidR="00301304" w:rsidRDefault="00301304" w:rsidP="00A67352">
      <w:pPr>
        <w:pStyle w:val="ListParagraph"/>
        <w:numPr>
          <w:ilvl w:val="0"/>
          <w:numId w:val="117"/>
        </w:numPr>
        <w:tabs>
          <w:tab w:val="clear" w:pos="360"/>
        </w:tabs>
        <w:spacing w:before="0" w:beforeAutospacing="0" w:after="120" w:afterAutospacing="0"/>
      </w:pPr>
      <w:r>
        <w:t xml:space="preserve">The laboratory door must remain locked when not occupied; even for short periods of time. </w:t>
      </w:r>
    </w:p>
    <w:p w:rsidR="00301304" w:rsidRDefault="00301304" w:rsidP="00A67352">
      <w:pPr>
        <w:pStyle w:val="ListParagraph"/>
        <w:numPr>
          <w:ilvl w:val="0"/>
          <w:numId w:val="117"/>
        </w:numPr>
        <w:tabs>
          <w:tab w:val="clear" w:pos="360"/>
        </w:tabs>
        <w:spacing w:before="0" w:beforeAutospacing="0" w:after="120" w:afterAutospacing="0"/>
      </w:pPr>
      <w:r>
        <w:t>Always feel free to question anyone that enters the lab that you do not know and ask to see   identification if necessary.</w:t>
      </w:r>
    </w:p>
    <w:p w:rsidR="00301304" w:rsidRDefault="00301304" w:rsidP="00A67352">
      <w:pPr>
        <w:pStyle w:val="ListParagraph"/>
        <w:numPr>
          <w:ilvl w:val="0"/>
          <w:numId w:val="117"/>
        </w:numPr>
        <w:tabs>
          <w:tab w:val="clear" w:pos="360"/>
        </w:tabs>
        <w:spacing w:before="0" w:beforeAutospacing="0" w:after="120" w:afterAutospacing="0"/>
      </w:pPr>
      <w:r>
        <w:t>If you see anything suspicious or someone displays suspicious behavior, immediately report it to the Purdue Police Department by dialing 911 (emergency) or (765) 494-8221 (non-emergency).</w:t>
      </w:r>
    </w:p>
    <w:p w:rsidR="00301304" w:rsidRDefault="00301304" w:rsidP="00A67352">
      <w:pPr>
        <w:pStyle w:val="ListParagraph"/>
        <w:numPr>
          <w:ilvl w:val="0"/>
          <w:numId w:val="117"/>
        </w:numPr>
        <w:tabs>
          <w:tab w:val="clear" w:pos="360"/>
        </w:tabs>
        <w:spacing w:before="0" w:beforeAutospacing="0" w:after="120" w:afterAutospacing="0"/>
      </w:pPr>
      <w:r>
        <w:t>Any sensitive information or particularly hazardous biological agents should not be stored out in the open where anyone can readily have access to them. These types of materials must be stored in a secure location and lab personnel must be present when these materials are in use.</w:t>
      </w:r>
    </w:p>
    <w:p w:rsidR="00301304" w:rsidRPr="00AB1B9D" w:rsidRDefault="00301304" w:rsidP="00301304">
      <w:pPr>
        <w:pStyle w:val="Heading2"/>
      </w:pPr>
      <w:r w:rsidRPr="00AB1B9D">
        <w:t xml:space="preserve">Section 13 – Documentation of Training </w:t>
      </w:r>
      <w:r w:rsidRPr="00AB1B9D">
        <w:rPr>
          <w:color w:val="FF0000"/>
        </w:rPr>
        <w:t>(signature of all users is required)</w:t>
      </w:r>
    </w:p>
    <w:p w:rsidR="00301304" w:rsidRPr="00AB1B9D" w:rsidRDefault="00301304" w:rsidP="00A67352">
      <w:pPr>
        <w:pStyle w:val="ListParagraph"/>
        <w:numPr>
          <w:ilvl w:val="0"/>
          <w:numId w:val="108"/>
        </w:numPr>
        <w:tabs>
          <w:tab w:val="clear" w:pos="360"/>
        </w:tabs>
        <w:spacing w:before="120" w:beforeAutospacing="0" w:after="120" w:afterAutospacing="0" w:line="288" w:lineRule="auto"/>
        <w:rPr>
          <w:rFonts w:cstheme="minorHAnsi"/>
        </w:rPr>
      </w:pPr>
      <w:r w:rsidRPr="00AB1B9D">
        <w:rPr>
          <w:rFonts w:cstheme="minorHAnsi"/>
        </w:rPr>
        <w:t xml:space="preserve">Prior to conducting any work in the </w:t>
      </w:r>
      <w:r w:rsidRPr="00AB1B9D">
        <w:rPr>
          <w:rFonts w:cstheme="minorHAnsi"/>
          <w:color w:val="222222"/>
        </w:rPr>
        <w:t>BSL2 laboratory</w:t>
      </w:r>
      <w:r w:rsidRPr="00AB1B9D">
        <w:rPr>
          <w:rFonts w:cstheme="minorHAnsi"/>
        </w:rPr>
        <w:t xml:space="preserve">, designated personnel must provide training to his/her laboratory personnel specific to the hazards involved in working with this substance, work area decontamination, and emergency procedures.  </w:t>
      </w:r>
    </w:p>
    <w:p w:rsidR="00301304" w:rsidRPr="00AB1B9D" w:rsidRDefault="00301304" w:rsidP="00A67352">
      <w:pPr>
        <w:pStyle w:val="ListParagraph"/>
        <w:numPr>
          <w:ilvl w:val="0"/>
          <w:numId w:val="108"/>
        </w:numPr>
        <w:tabs>
          <w:tab w:val="clear" w:pos="360"/>
        </w:tabs>
        <w:spacing w:before="120" w:beforeAutospacing="0" w:after="120" w:afterAutospacing="0" w:line="288" w:lineRule="auto"/>
        <w:rPr>
          <w:rFonts w:cstheme="minorHAnsi"/>
        </w:rPr>
      </w:pPr>
      <w:r w:rsidRPr="00AB1B9D">
        <w:rPr>
          <w:rFonts w:cstheme="minorHAnsi"/>
        </w:rPr>
        <w:t xml:space="preserve">The Principal Investigator must provide his/her laboratory personnel with a copy of this SOP and a copy of the Safety Data Sheet provided by the manufacturer.  </w:t>
      </w:r>
    </w:p>
    <w:p w:rsidR="00301304" w:rsidRPr="00AB1B9D" w:rsidRDefault="00301304" w:rsidP="00A67352">
      <w:pPr>
        <w:pStyle w:val="ListParagraph"/>
        <w:numPr>
          <w:ilvl w:val="0"/>
          <w:numId w:val="108"/>
        </w:numPr>
        <w:tabs>
          <w:tab w:val="clear" w:pos="360"/>
        </w:tabs>
        <w:spacing w:before="120" w:beforeAutospacing="0" w:after="120" w:afterAutospacing="0" w:line="288" w:lineRule="auto"/>
        <w:rPr>
          <w:rFonts w:cstheme="minorHAnsi"/>
        </w:rPr>
      </w:pPr>
      <w:r w:rsidRPr="00AB1B9D">
        <w:rPr>
          <w:rFonts w:cstheme="minorHAnsi"/>
        </w:rPr>
        <w:t xml:space="preserve">The Principal Investigator must ensure that his/her laboratory personnel have attended appropriate laboratory safety training or refresher training annually.  </w:t>
      </w:r>
    </w:p>
    <w:p w:rsidR="00301304" w:rsidRPr="00AB1B9D" w:rsidRDefault="00301304" w:rsidP="00301304">
      <w:pPr>
        <w:pStyle w:val="Heading2"/>
      </w:pPr>
      <w:r w:rsidRPr="00AB1B9D">
        <w:t xml:space="preserve">Section 14 – Institutional Biosafety Committee </w:t>
      </w:r>
    </w:p>
    <w:p w:rsidR="00301304" w:rsidRPr="00AB1B9D" w:rsidRDefault="00301304" w:rsidP="00301304">
      <w:pPr>
        <w:spacing w:before="120" w:after="120" w:line="288" w:lineRule="auto"/>
        <w:rPr>
          <w:rFonts w:cstheme="minorHAnsi"/>
        </w:rPr>
      </w:pPr>
      <w:r w:rsidRPr="00AB1B9D">
        <w:rPr>
          <w:rFonts w:cstheme="minorHAnsi"/>
        </w:rPr>
        <w:t xml:space="preserve">If your IBC related research expands or changes beyond the current protocol description, an amendment describing the changes must be submitted to the Biosafety Officer. For example, if new biohazardous agents are to be added, changes in lab staff, collaborations with other labs, and/or processes that require higher containment. IBC form 2A:  </w:t>
      </w:r>
      <w:hyperlink r:id="rId217" w:history="1">
        <w:r w:rsidRPr="00AB1B9D">
          <w:rPr>
            <w:rStyle w:val="Hyperlink"/>
            <w:rFonts w:cstheme="minorHAnsi"/>
          </w:rPr>
          <w:t>http://www.purdue.edu/research/vpr/rschadmin/rschoversight/rdna/forms.php</w:t>
        </w:r>
      </w:hyperlink>
    </w:p>
    <w:p w:rsidR="00301304" w:rsidRPr="00AB1B9D" w:rsidRDefault="00301304" w:rsidP="00301304">
      <w:pPr>
        <w:spacing w:before="120" w:after="120" w:line="288" w:lineRule="auto"/>
        <w:rPr>
          <w:rFonts w:cstheme="minorHAnsi"/>
          <w:b/>
        </w:rPr>
      </w:pPr>
      <w:r>
        <w:rPr>
          <w:rFonts w:cstheme="minorHAnsi"/>
          <w:b/>
        </w:rPr>
        <w:lastRenderedPageBreak/>
        <w:t>I</w:t>
      </w:r>
      <w:r w:rsidRPr="00AB1B9D">
        <w:rPr>
          <w:rFonts w:cstheme="minorHAnsi"/>
          <w:b/>
        </w:rPr>
        <w:t xml:space="preserve">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AB1B9D" w:rsidTr="003B2351">
        <w:trPr>
          <w:trHeight w:val="576"/>
          <w:tblHeader/>
        </w:trPr>
        <w:tc>
          <w:tcPr>
            <w:tcW w:w="3978" w:type="dxa"/>
            <w:shd w:val="clear" w:color="auto" w:fill="F2F2F2" w:themeFill="background1" w:themeFillShade="F2"/>
          </w:tcPr>
          <w:p w:rsidR="00301304" w:rsidRPr="00AB1B9D" w:rsidRDefault="00301304" w:rsidP="003B2351">
            <w:pPr>
              <w:spacing w:before="120" w:after="120" w:line="288" w:lineRule="auto"/>
              <w:jc w:val="center"/>
              <w:rPr>
                <w:rFonts w:cstheme="minorHAnsi"/>
                <w:b/>
              </w:rPr>
            </w:pPr>
            <w:r w:rsidRPr="00AB1B9D">
              <w:rPr>
                <w:rFonts w:cstheme="minorHAnsi"/>
                <w:b/>
              </w:rPr>
              <w:t>Name</w:t>
            </w:r>
          </w:p>
        </w:tc>
        <w:tc>
          <w:tcPr>
            <w:tcW w:w="3420" w:type="dxa"/>
            <w:shd w:val="clear" w:color="auto" w:fill="F2F2F2" w:themeFill="background1" w:themeFillShade="F2"/>
          </w:tcPr>
          <w:p w:rsidR="00301304" w:rsidRPr="00AB1B9D" w:rsidRDefault="00301304" w:rsidP="003B2351">
            <w:pPr>
              <w:spacing w:before="120" w:after="120" w:line="288" w:lineRule="auto"/>
              <w:jc w:val="center"/>
              <w:rPr>
                <w:rFonts w:cstheme="minorHAnsi"/>
                <w:b/>
              </w:rPr>
            </w:pPr>
            <w:r w:rsidRPr="00AB1B9D">
              <w:rPr>
                <w:rFonts w:cstheme="minorHAnsi"/>
                <w:b/>
              </w:rPr>
              <w:t>Signature</w:t>
            </w:r>
          </w:p>
        </w:tc>
        <w:tc>
          <w:tcPr>
            <w:tcW w:w="2178" w:type="dxa"/>
            <w:shd w:val="clear" w:color="auto" w:fill="F2F2F2" w:themeFill="background1" w:themeFillShade="F2"/>
          </w:tcPr>
          <w:p w:rsidR="00301304" w:rsidRPr="00AB1B9D" w:rsidRDefault="00301304" w:rsidP="003B2351">
            <w:pPr>
              <w:spacing w:before="120" w:after="120" w:line="288" w:lineRule="auto"/>
              <w:jc w:val="center"/>
              <w:rPr>
                <w:rFonts w:cstheme="minorHAnsi"/>
                <w:b/>
              </w:rPr>
            </w:pPr>
            <w:r w:rsidRPr="00AB1B9D">
              <w:rPr>
                <w:rFonts w:cstheme="minorHAnsi"/>
                <w:b/>
              </w:rPr>
              <w:t>Date</w:t>
            </w:r>
          </w:p>
        </w:tc>
      </w:tr>
      <w:tr w:rsidR="00301304" w:rsidRPr="00AB1B9D" w:rsidTr="003B2351">
        <w:trPr>
          <w:trHeight w:val="576"/>
        </w:trPr>
        <w:sdt>
          <w:sdtPr>
            <w:rPr>
              <w:rFonts w:cstheme="minorHAnsi"/>
              <w:b/>
            </w:rPr>
            <w:id w:val="-1662302566"/>
            <w:showingPlcHdr/>
          </w:sdtPr>
          <w:sdtEnd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751901368"/>
            <w:showingPlcHdr/>
            <w:date>
              <w:dateFormat w:val="M/d/yyyy"/>
              <w:lid w:val="en-US"/>
              <w:storeMappedDataAs w:val="dateTime"/>
              <w:calendar w:val="gregorian"/>
            </w:date>
          </w:sdtPr>
          <w:sdtEnd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1705821142"/>
            <w:showingPlcHdr/>
          </w:sdtPr>
          <w:sdtEnd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1045256916"/>
            <w:showingPlcHdr/>
            <w:date>
              <w:dateFormat w:val="M/d/yyyy"/>
              <w:lid w:val="en-US"/>
              <w:storeMappedDataAs w:val="dateTime"/>
              <w:calendar w:val="gregorian"/>
            </w:date>
          </w:sdtPr>
          <w:sdtEnd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681587859"/>
            <w:showingPlcHdr/>
          </w:sdtPr>
          <w:sdtEnd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1963303907"/>
            <w:showingPlcHdr/>
            <w:date>
              <w:dateFormat w:val="M/d/yyyy"/>
              <w:lid w:val="en-US"/>
              <w:storeMappedDataAs w:val="dateTime"/>
              <w:calendar w:val="gregorian"/>
            </w:date>
          </w:sdtPr>
          <w:sdtEnd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1894640435"/>
            <w:showingPlcHdr/>
          </w:sdtPr>
          <w:sdtEnd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1306285901"/>
            <w:showingPlcHdr/>
            <w:date>
              <w:dateFormat w:val="M/d/yyyy"/>
              <w:lid w:val="en-US"/>
              <w:storeMappedDataAs w:val="dateTime"/>
              <w:calendar w:val="gregorian"/>
            </w:date>
          </w:sdtPr>
          <w:sdtEnd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2138637985"/>
            <w:showingPlcHdr/>
          </w:sdtPr>
          <w:sdtEnd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564224941"/>
            <w:showingPlcHdr/>
            <w:date>
              <w:dateFormat w:val="M/d/yyyy"/>
              <w:lid w:val="en-US"/>
              <w:storeMappedDataAs w:val="dateTime"/>
              <w:calendar w:val="gregorian"/>
            </w:date>
          </w:sdtPr>
          <w:sdtEnd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1091891631"/>
            <w:showingPlcHdr/>
          </w:sdtPr>
          <w:sdtEnd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1084410600"/>
            <w:showingPlcHdr/>
            <w:date>
              <w:dateFormat w:val="M/d/yyyy"/>
              <w:lid w:val="en-US"/>
              <w:storeMappedDataAs w:val="dateTime"/>
              <w:calendar w:val="gregorian"/>
            </w:date>
          </w:sdtPr>
          <w:sdtEnd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1968036152"/>
            <w:showingPlcHdr/>
          </w:sdtPr>
          <w:sdtEnd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296267652"/>
            <w:showingPlcHdr/>
            <w:date>
              <w:dateFormat w:val="M/d/yyyy"/>
              <w:lid w:val="en-US"/>
              <w:storeMappedDataAs w:val="dateTime"/>
              <w:calendar w:val="gregorian"/>
            </w:date>
          </w:sdtPr>
          <w:sdtEnd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r w:rsidR="00301304" w:rsidRPr="00AB1B9D" w:rsidTr="003B2351">
        <w:trPr>
          <w:trHeight w:val="576"/>
        </w:trPr>
        <w:sdt>
          <w:sdtPr>
            <w:rPr>
              <w:rFonts w:cstheme="minorHAnsi"/>
              <w:b/>
            </w:rPr>
            <w:id w:val="-903224387"/>
            <w:showingPlcHdr/>
          </w:sdtPr>
          <w:sdtEndPr/>
          <w:sdtContent>
            <w:tc>
              <w:tcPr>
                <w:tcW w:w="3978" w:type="dxa"/>
              </w:tcPr>
              <w:p w:rsidR="00301304" w:rsidRPr="00AB1B9D" w:rsidRDefault="00301304" w:rsidP="003B2351">
                <w:pPr>
                  <w:spacing w:before="120" w:after="120" w:line="288" w:lineRule="auto"/>
                  <w:rPr>
                    <w:rFonts w:cstheme="minorHAnsi"/>
                    <w:b/>
                  </w:rPr>
                </w:pPr>
                <w:r w:rsidRPr="00AB1B9D">
                  <w:rPr>
                    <w:rStyle w:val="PlaceholderText"/>
                  </w:rPr>
                  <w:t>Click here to enter text.</w:t>
                </w:r>
              </w:p>
            </w:tc>
          </w:sdtContent>
        </w:sdt>
        <w:tc>
          <w:tcPr>
            <w:tcW w:w="3420" w:type="dxa"/>
          </w:tcPr>
          <w:p w:rsidR="00301304" w:rsidRPr="00AB1B9D" w:rsidRDefault="00301304" w:rsidP="003B2351">
            <w:pPr>
              <w:spacing w:before="120" w:after="120" w:line="288" w:lineRule="auto"/>
              <w:rPr>
                <w:rFonts w:cstheme="minorHAnsi"/>
                <w:b/>
              </w:rPr>
            </w:pPr>
          </w:p>
        </w:tc>
        <w:sdt>
          <w:sdtPr>
            <w:rPr>
              <w:rFonts w:cstheme="minorHAnsi"/>
              <w:b/>
            </w:rPr>
            <w:id w:val="901563646"/>
            <w:showingPlcHdr/>
            <w:date>
              <w:dateFormat w:val="M/d/yyyy"/>
              <w:lid w:val="en-US"/>
              <w:storeMappedDataAs w:val="dateTime"/>
              <w:calendar w:val="gregorian"/>
            </w:date>
          </w:sdtPr>
          <w:sdtEndPr/>
          <w:sdtContent>
            <w:tc>
              <w:tcPr>
                <w:tcW w:w="2178" w:type="dxa"/>
              </w:tcPr>
              <w:p w:rsidR="00301304" w:rsidRPr="00AB1B9D" w:rsidRDefault="00301304" w:rsidP="003B2351">
                <w:pPr>
                  <w:spacing w:before="120" w:after="120" w:line="288" w:lineRule="auto"/>
                  <w:rPr>
                    <w:rFonts w:cstheme="minorHAnsi"/>
                    <w:b/>
                  </w:rPr>
                </w:pPr>
                <w:r w:rsidRPr="00AB1B9D">
                  <w:rPr>
                    <w:rStyle w:val="PlaceholderText"/>
                  </w:rPr>
                  <w:t>Click here to enter a date.</w:t>
                </w:r>
              </w:p>
            </w:tc>
          </w:sdtContent>
        </w:sdt>
      </w:tr>
    </w:tbl>
    <w:p w:rsidR="00301304" w:rsidRPr="00DC7D29" w:rsidRDefault="00301304" w:rsidP="00301304">
      <w:pPr>
        <w:spacing w:before="120" w:after="120" w:line="288" w:lineRule="auto"/>
        <w:rPr>
          <w:rFonts w:cstheme="minorHAnsi"/>
          <w:b/>
        </w:rPr>
      </w:pPr>
    </w:p>
    <w:p w:rsidR="00301304" w:rsidRPr="00DC7D29" w:rsidRDefault="00301304" w:rsidP="00301304">
      <w:pPr>
        <w:spacing w:before="120" w:after="120" w:line="288" w:lineRule="auto"/>
        <w:rPr>
          <w:rFonts w:cstheme="minorHAnsi"/>
          <w:b/>
        </w:rPr>
      </w:pPr>
    </w:p>
    <w:p w:rsidR="00301304" w:rsidRDefault="00301304" w:rsidP="00D50F19">
      <w:pPr>
        <w:pStyle w:val="Heading1"/>
        <w:numPr>
          <w:ilvl w:val="0"/>
          <w:numId w:val="0"/>
        </w:numPr>
        <w:jc w:val="center"/>
        <w:rPr>
          <w:rFonts w:eastAsiaTheme="minorHAnsi"/>
          <w:sz w:val="48"/>
        </w:rPr>
      </w:pPr>
    </w:p>
    <w:p w:rsidR="00301304" w:rsidRDefault="00301304" w:rsidP="00301304">
      <w:pPr>
        <w:rPr>
          <w:rFonts w:eastAsiaTheme="minorHAnsi"/>
        </w:rPr>
      </w:pPr>
    </w:p>
    <w:p w:rsidR="00301304" w:rsidRDefault="00301304" w:rsidP="00301304">
      <w:pPr>
        <w:spacing w:before="120" w:after="120"/>
        <w:jc w:val="center"/>
        <w:rPr>
          <w:rFonts w:cstheme="minorHAnsi"/>
          <w:sz w:val="48"/>
          <w:szCs w:val="48"/>
        </w:rPr>
      </w:pPr>
      <w:r>
        <w:rPr>
          <w:rFonts w:cstheme="minorHAnsi"/>
          <w:sz w:val="48"/>
          <w:szCs w:val="48"/>
        </w:rPr>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Chloroform</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w:t>
      </w:r>
      <w:r w:rsidRPr="00C4534E">
        <w:rPr>
          <w:rFonts w:cstheme="minorHAnsi"/>
          <w:b/>
          <w:color w:val="FF0000"/>
        </w:rPr>
        <w:lastRenderedPageBreak/>
        <w:t xml:space="preserve">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744749420"/>
            <w:placeholder>
              <w:docPart w:val="54F5DE9353F142B7A86FAC1661ECD1C3"/>
            </w:placeholder>
            <w:date w:fullDate="2014-10-15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947725257"/>
            <w:placeholder>
              <w:docPart w:val="4F8533D969EC4A7BA9BCF86F4D200875"/>
            </w:placeholder>
            <w:date w:fullDate="2014-10-17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742709757"/>
            <w:placeholder>
              <w:docPart w:val="42BCB9F20137414FABDFE9D13E6A4019"/>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035232670"/>
            <w:placeholder>
              <w:docPart w:val="A73D013821CC4E24AF08F553136D6B56"/>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425330294"/>
            <w:placeholder>
              <w:docPart w:val="229AA9DF50AA455492E9FB60E8624227"/>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430473067"/>
            <w:placeholder>
              <w:docPart w:val="A777F78B91B7437DBB3AAC2974995848"/>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2079548790"/>
            <w:placeholder>
              <w:docPart w:val="C1A83913F86E46C3A85A42566237B8DE"/>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062409052"/>
            <w:placeholder>
              <w:docPart w:val="698D2DABD13D4B9FAE5D50DC8E6B2E9F"/>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411845" w:rsidRDefault="009C0AF8" w:rsidP="00301304">
      <w:pPr>
        <w:spacing w:before="120" w:after="120"/>
        <w:rPr>
          <w:rFonts w:cstheme="minorHAnsi"/>
          <w:b/>
        </w:rPr>
      </w:pPr>
    </w:p>
    <w:p w:rsidR="00301304" w:rsidRDefault="00301304" w:rsidP="00301304">
      <w:pPr>
        <w:spacing w:before="120" w:after="120" w:line="288" w:lineRule="auto"/>
        <w:rPr>
          <w:rFonts w:cstheme="minorHAnsi"/>
        </w:rPr>
      </w:pPr>
      <w:r>
        <w:rPr>
          <w:rFonts w:cstheme="minorHAnsi"/>
          <w:b/>
        </w:rPr>
        <w:t xml:space="preserve">Section 2 – </w:t>
      </w:r>
      <w:r w:rsidRPr="00DC7D29">
        <w:rPr>
          <w:rFonts w:cstheme="minorHAnsi"/>
          <w:b/>
        </w:rPr>
        <w:t>Type of SOP:</w:t>
      </w:r>
      <w:r w:rsidRPr="00DC7D29">
        <w:rPr>
          <w:rFonts w:cstheme="minorHAnsi"/>
        </w:rPr>
        <w:t xml:space="preserve">       </w:t>
      </w:r>
    </w:p>
    <w:p w:rsidR="009C0AF8" w:rsidRDefault="009C0AF8" w:rsidP="00301304">
      <w:pPr>
        <w:spacing w:before="120" w:after="120" w:line="288" w:lineRule="auto"/>
        <w:rPr>
          <w:rFonts w:cstheme="minorHAnsi"/>
          <w:b/>
        </w:rPr>
      </w:pPr>
    </w:p>
    <w:p w:rsidR="00301304" w:rsidRPr="00DC7D29" w:rsidRDefault="00787CE3" w:rsidP="00301304">
      <w:pPr>
        <w:spacing w:before="120" w:after="120" w:line="288" w:lineRule="auto"/>
        <w:rPr>
          <w:rFonts w:cstheme="minorHAnsi"/>
          <w:sz w:val="20"/>
          <w:szCs w:val="20"/>
        </w:rPr>
      </w:pPr>
      <w:sdt>
        <w:sdtPr>
          <w:rPr>
            <w:rFonts w:cstheme="minorHAnsi"/>
          </w:rPr>
          <w:id w:val="1265106386"/>
          <w14:checkbox>
            <w14:checked w14:val="0"/>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 Process            </w:t>
      </w:r>
      <w:sdt>
        <w:sdtPr>
          <w:rPr>
            <w:rFonts w:cstheme="minorHAnsi"/>
          </w:rPr>
          <w:id w:val="-905753728"/>
          <w14:checkbox>
            <w14:checked w14:val="1"/>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1286186950"/>
          <w14:checkbox>
            <w14:checked w14:val="0"/>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t>Section 3 – Physical / Chemical Properties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r w:rsidRPr="009D6933">
        <w:t xml:space="preserve"> </w:t>
      </w:r>
    </w:p>
    <w:p w:rsidR="00301304" w:rsidRPr="00DC7D29" w:rsidRDefault="00301304" w:rsidP="00301304">
      <w:pPr>
        <w:spacing w:before="120" w:after="120" w:line="288" w:lineRule="auto"/>
        <w:rPr>
          <w:rFonts w:cstheme="minorHAnsi"/>
          <w:color w:val="000000"/>
          <w:sz w:val="20"/>
          <w:szCs w:val="20"/>
          <w:shd w:val="clear" w:color="auto" w:fill="FFFFFF"/>
        </w:rPr>
      </w:pPr>
      <w:r>
        <w:rPr>
          <w:noProof/>
        </w:rPr>
        <w:drawing>
          <wp:anchor distT="0" distB="0" distL="114300" distR="114300" simplePos="0" relativeHeight="251611648" behindDoc="0" locked="0" layoutInCell="1" allowOverlap="1" wp14:anchorId="7683AB2A" wp14:editId="344A6837">
            <wp:simplePos x="0" y="0"/>
            <wp:positionH relativeFrom="column">
              <wp:posOffset>5162550</wp:posOffset>
            </wp:positionH>
            <wp:positionV relativeFrom="paragraph">
              <wp:posOffset>-875030</wp:posOffset>
            </wp:positionV>
            <wp:extent cx="1231265" cy="2311400"/>
            <wp:effectExtent l="19050" t="19050" r="26035" b="12700"/>
            <wp:wrapSquare wrapText="bothSides"/>
            <wp:docPr id="60" name="Picture 60" descr="Chloroform Bottle (500 mL)" title="Chloroform Bottle (50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9).jpg"/>
                    <pic:cNvPicPr>
                      <a:picLocks noChangeAspect="1" noChangeArrowheads="1"/>
                    </pic:cNvPicPr>
                  </pic:nvPicPr>
                  <pic:blipFill rotWithShape="1">
                    <a:blip r:embed="rId218">
                      <a:extLst>
                        <a:ext uri="{28A0092B-C50C-407E-A947-70E740481C1C}">
                          <a14:useLocalDpi xmlns:a14="http://schemas.microsoft.com/office/drawing/2010/main" val="0"/>
                        </a:ext>
                      </a:extLst>
                    </a:blip>
                    <a:srcRect l="26282" r="33761"/>
                    <a:stretch/>
                  </pic:blipFill>
                  <pic:spPr bwMode="auto">
                    <a:xfrm>
                      <a:off x="0" y="0"/>
                      <a:ext cx="1231265" cy="23114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7D29">
        <w:rPr>
          <w:rFonts w:cstheme="minorHAnsi"/>
          <w:sz w:val="20"/>
          <w:szCs w:val="20"/>
        </w:rPr>
        <w:t xml:space="preserve">CAS#: </w:t>
      </w:r>
      <w:r>
        <w:rPr>
          <w:rFonts w:cstheme="minorHAnsi"/>
          <w:color w:val="000000"/>
          <w:sz w:val="20"/>
          <w:szCs w:val="20"/>
          <w:shd w:val="clear" w:color="auto" w:fill="FFFFFF"/>
        </w:rPr>
        <w:t>67-66-3</w:t>
      </w:r>
    </w:p>
    <w:p w:rsidR="00301304" w:rsidRPr="00A831F0"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Acute toxicity (oral and inhalation); Skin and eye irritation; Carcinogenicity; Reproductive toxicity; Specific target organ toxicity – single exposure: central nervous system; Specific target organ toxicity – repeated exposure: liver, kidney; Acute aquatic toxicity</w:t>
      </w:r>
    </w:p>
    <w:p w:rsidR="00301304" w:rsidRPr="002F1B07"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CHCl</w:t>
      </w:r>
      <w:r>
        <w:rPr>
          <w:rFonts w:cstheme="minorHAnsi"/>
          <w:color w:val="000000"/>
          <w:sz w:val="20"/>
          <w:szCs w:val="20"/>
          <w:shd w:val="clear" w:color="auto" w:fill="FFFFFF"/>
          <w:vertAlign w:val="subscript"/>
        </w:rPr>
        <w:t>3</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lastRenderedPageBreak/>
        <w:t xml:space="preserve">Form (physical state): </w:t>
      </w:r>
      <w:r>
        <w:rPr>
          <w:rFonts w:cstheme="minorHAnsi"/>
          <w:sz w:val="20"/>
          <w:szCs w:val="20"/>
        </w:rPr>
        <w:t>L</w:t>
      </w:r>
      <w:r w:rsidRPr="00DC7D29">
        <w:rPr>
          <w:rFonts w:cstheme="minorHAnsi"/>
          <w:sz w:val="20"/>
          <w:szCs w:val="20"/>
        </w:rPr>
        <w:t>iquid</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Pr>
          <w:rFonts w:cstheme="minorHAnsi"/>
          <w:color w:val="000000"/>
          <w:sz w:val="20"/>
          <w:szCs w:val="20"/>
          <w:shd w:val="clear" w:color="auto" w:fill="FFFFFF"/>
        </w:rPr>
        <w:t>61-62</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 (not flammable)</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Density: 1.492 g/L at 25</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Default="00301304" w:rsidP="00301304">
      <w:pPr>
        <w:spacing w:before="120" w:after="120" w:line="288" w:lineRule="auto"/>
        <w:rPr>
          <w:rFonts w:cstheme="minorHAnsi"/>
          <w:color w:val="222222"/>
          <w:sz w:val="20"/>
          <w:szCs w:val="20"/>
        </w:rPr>
      </w:pPr>
      <w:r>
        <w:rPr>
          <w:rFonts w:cstheme="minorHAnsi"/>
          <w:color w:val="222222"/>
          <w:sz w:val="20"/>
          <w:szCs w:val="20"/>
        </w:rPr>
        <w:t>Chloroform is a carcinogen. Harmful if swallowed. Causes skin irritation. Causes serious eye irritation. May cause drowsiness or dizziness. Suspected of causing cancer. Suspected of damaging the unborn child. May cause damage to organs (liver, kidney) through prolonged or repeated exposure.</w:t>
      </w:r>
    </w:p>
    <w:p w:rsidR="00301304" w:rsidRPr="008631D3" w:rsidRDefault="00301304" w:rsidP="00301304">
      <w:pPr>
        <w:autoSpaceDE w:val="0"/>
        <w:autoSpaceDN w:val="0"/>
        <w:adjustRightInd w:val="0"/>
        <w:spacing w:before="120" w:after="120" w:line="288" w:lineRule="auto"/>
        <w:rPr>
          <w:rFonts w:cstheme="minorHAnsi"/>
          <w:b/>
          <w:color w:val="000000"/>
          <w:sz w:val="20"/>
          <w:szCs w:val="20"/>
          <w:u w:val="single"/>
        </w:rPr>
      </w:pPr>
      <w:r w:rsidRPr="008631D3">
        <w:rPr>
          <w:rFonts w:cstheme="minorHAnsi"/>
          <w:b/>
          <w:color w:val="000000"/>
          <w:sz w:val="20"/>
          <w:szCs w:val="20"/>
          <w:u w:val="single"/>
        </w:rPr>
        <w:t xml:space="preserve">Exposure Limits: </w:t>
      </w:r>
    </w:p>
    <w:p w:rsidR="00301304" w:rsidRDefault="00301304" w:rsidP="00301304">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OSHA PEL (8 HR. TWA): </w:t>
      </w:r>
      <w:r>
        <w:rPr>
          <w:rFonts w:cstheme="minorHAnsi"/>
          <w:color w:val="000000"/>
          <w:sz w:val="20"/>
          <w:szCs w:val="20"/>
        </w:rPr>
        <w:tab/>
      </w:r>
      <w:r>
        <w:rPr>
          <w:rFonts w:cstheme="minorHAnsi"/>
          <w:color w:val="000000"/>
          <w:sz w:val="20"/>
          <w:szCs w:val="20"/>
        </w:rPr>
        <w:tab/>
      </w:r>
      <w:r>
        <w:rPr>
          <w:rFonts w:cstheme="minorHAnsi"/>
          <w:color w:val="000000"/>
          <w:sz w:val="20"/>
          <w:szCs w:val="20"/>
        </w:rPr>
        <w:tab/>
        <w:t xml:space="preserve">2 </w:t>
      </w:r>
      <w:r w:rsidRPr="008631D3">
        <w:rPr>
          <w:rFonts w:cstheme="minorHAnsi"/>
          <w:color w:val="000000"/>
          <w:sz w:val="20"/>
          <w:szCs w:val="20"/>
        </w:rPr>
        <w:t xml:space="preserve">ppm </w:t>
      </w:r>
    </w:p>
    <w:p w:rsidR="00301304" w:rsidRPr="008631D3" w:rsidRDefault="00301304" w:rsidP="00301304">
      <w:pPr>
        <w:autoSpaceDE w:val="0"/>
        <w:autoSpaceDN w:val="0"/>
        <w:adjustRightInd w:val="0"/>
        <w:spacing w:after="0" w:line="288" w:lineRule="auto"/>
        <w:rPr>
          <w:rFonts w:cstheme="minorHAnsi"/>
          <w:color w:val="000000"/>
          <w:sz w:val="20"/>
          <w:szCs w:val="20"/>
        </w:rPr>
      </w:pPr>
      <w:r>
        <w:rPr>
          <w:rFonts w:cstheme="minorHAnsi"/>
          <w:color w:val="000000"/>
          <w:sz w:val="20"/>
          <w:szCs w:val="20"/>
        </w:rPr>
        <w:t>OSHA Short Term Exposure Limit:</w:t>
      </w:r>
      <w:r>
        <w:rPr>
          <w:rFonts w:cstheme="minorHAnsi"/>
          <w:color w:val="000000"/>
          <w:sz w:val="20"/>
          <w:szCs w:val="20"/>
        </w:rPr>
        <w:tab/>
      </w:r>
      <w:r>
        <w:rPr>
          <w:rFonts w:cstheme="minorHAnsi"/>
          <w:color w:val="000000"/>
          <w:sz w:val="20"/>
          <w:szCs w:val="20"/>
        </w:rPr>
        <w:tab/>
        <w:t>2 ppm</w:t>
      </w:r>
    </w:p>
    <w:p w:rsidR="00301304" w:rsidRDefault="00301304" w:rsidP="00301304">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ACGIH TLV/TWA: </w:t>
      </w:r>
      <w:r>
        <w:rPr>
          <w:rFonts w:cstheme="minorHAnsi"/>
          <w:color w:val="000000"/>
          <w:sz w:val="20"/>
          <w:szCs w:val="20"/>
        </w:rPr>
        <w:tab/>
      </w:r>
      <w:r>
        <w:rPr>
          <w:rFonts w:cstheme="minorHAnsi"/>
          <w:color w:val="000000"/>
          <w:sz w:val="20"/>
          <w:szCs w:val="20"/>
        </w:rPr>
        <w:tab/>
      </w:r>
      <w:r>
        <w:rPr>
          <w:rFonts w:cstheme="minorHAnsi"/>
          <w:color w:val="000000"/>
          <w:sz w:val="20"/>
          <w:szCs w:val="20"/>
        </w:rPr>
        <w:tab/>
      </w:r>
      <w:r>
        <w:rPr>
          <w:rFonts w:cstheme="minorHAnsi"/>
          <w:color w:val="000000"/>
          <w:sz w:val="20"/>
          <w:szCs w:val="20"/>
        </w:rPr>
        <w:tab/>
        <w:t>10 ppm</w:t>
      </w:r>
    </w:p>
    <w:p w:rsidR="00301304" w:rsidRDefault="00301304" w:rsidP="00301304">
      <w:pPr>
        <w:spacing w:before="120" w:after="120" w:line="288" w:lineRule="auto"/>
        <w:rPr>
          <w:rFonts w:cstheme="minorHAnsi"/>
          <w:b/>
        </w:rPr>
      </w:pPr>
      <w:r>
        <w:rPr>
          <w:rFonts w:cstheme="minorHAnsi"/>
          <w:b/>
          <w:noProof/>
        </w:rPr>
        <w:drawing>
          <wp:inline distT="0" distB="0" distL="0" distR="0" wp14:anchorId="258CC67F" wp14:editId="24A7B8AD">
            <wp:extent cx="577850" cy="597204"/>
            <wp:effectExtent l="0" t="0" r="0" b="0"/>
            <wp:docPr id="23565" name="Picture 23565"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77850" cy="597204"/>
                    </a:xfrm>
                    <a:prstGeom prst="rect">
                      <a:avLst/>
                    </a:prstGeom>
                    <a:noFill/>
                    <a:ln>
                      <a:noFill/>
                    </a:ln>
                  </pic:spPr>
                </pic:pic>
              </a:graphicData>
            </a:graphic>
          </wp:inline>
        </w:drawing>
      </w:r>
      <w:r>
        <w:rPr>
          <w:rFonts w:cstheme="minorHAnsi"/>
          <w:b/>
          <w:noProof/>
        </w:rPr>
        <w:drawing>
          <wp:inline distT="0" distB="0" distL="0" distR="0" wp14:anchorId="516483B6" wp14:editId="181DC62B">
            <wp:extent cx="575098" cy="594360"/>
            <wp:effectExtent l="0" t="0" r="0" b="0"/>
            <wp:docPr id="23566" name="Picture 23566" descr="GHS Irritant Hazard Pictogram" title="GHS Irritant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301304" w:rsidRPr="009E4CC7" w:rsidRDefault="00301304" w:rsidP="00301304">
      <w:pPr>
        <w:pStyle w:val="NoSpacing"/>
        <w:spacing w:before="120" w:after="120" w:line="288" w:lineRule="auto"/>
        <w:rPr>
          <w:rFonts w:cstheme="minorHAnsi"/>
        </w:rPr>
      </w:pPr>
      <w:r w:rsidRPr="00DC7D29">
        <w:rPr>
          <w:rFonts w:cstheme="minorHAnsi"/>
          <w:sz w:val="20"/>
          <w:szCs w:val="20"/>
        </w:rPr>
        <w:lastRenderedPageBreak/>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537E7F">
        <w:rPr>
          <w:rFonts w:cstheme="minorHAnsi"/>
          <w:sz w:val="20"/>
          <w:szCs w:val="20"/>
        </w:rPr>
        <w:t>(</w:t>
      </w:r>
      <w:hyperlink r:id="rId220" w:history="1">
        <w:r w:rsidRPr="00537E7F">
          <w:rPr>
            <w:rStyle w:val="Hyperlink"/>
            <w:rFonts w:cstheme="minorHAnsi"/>
            <w:sz w:val="20"/>
            <w:szCs w:val="20"/>
          </w:rPr>
          <w:t>http://www.purdue.edu/rem/home/booklets/RPP98.pdf</w:t>
        </w:r>
      </w:hyperlink>
      <w:r w:rsidRPr="00537E7F">
        <w:rPr>
          <w:rFonts w:cstheme="minorHAnsi"/>
          <w:sz w:val="20"/>
          <w:szCs w:val="20"/>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w:t>
      </w:r>
      <w:r>
        <w:rPr>
          <w:rFonts w:cstheme="minorHAnsi"/>
          <w:sz w:val="20"/>
          <w:szCs w:val="20"/>
        </w:rPr>
        <w:t>Nitrile and latex disposable gloves are NOT suitable. Polyvinyl Acetate, Viton, or fluorinated rubber gloves are recommended. Check the resources below for a more suitable glove.</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chloroform</w:t>
      </w:r>
      <w:r w:rsidRPr="00DC7D29">
        <w:rPr>
          <w:rFonts w:cstheme="minorHAnsi"/>
          <w:color w:val="222222"/>
          <w:sz w:val="20"/>
          <w:szCs w:val="20"/>
        </w:rPr>
        <w:t>.</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787CE3" w:rsidP="00301304">
      <w:pPr>
        <w:pStyle w:val="NoSpacing"/>
        <w:spacing w:before="120" w:after="120" w:line="288" w:lineRule="auto"/>
        <w:rPr>
          <w:rFonts w:cstheme="minorHAnsi"/>
          <w:color w:val="000080"/>
          <w:sz w:val="20"/>
          <w:szCs w:val="20"/>
        </w:rPr>
      </w:pPr>
      <w:hyperlink r:id="rId221"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787CE3" w:rsidP="00301304">
      <w:pPr>
        <w:pStyle w:val="NoSpacing"/>
        <w:spacing w:before="120" w:after="120" w:line="288" w:lineRule="auto"/>
        <w:rPr>
          <w:rFonts w:cstheme="minorHAnsi"/>
          <w:sz w:val="20"/>
          <w:szCs w:val="20"/>
        </w:rPr>
      </w:pPr>
      <w:hyperlink r:id="rId222" w:history="1">
        <w:r w:rsidR="00301304" w:rsidRPr="00DC7D29">
          <w:rPr>
            <w:rStyle w:val="Hyperlink"/>
            <w:rFonts w:cstheme="minorHAnsi"/>
            <w:sz w:val="20"/>
            <w:szCs w:val="20"/>
          </w:rPr>
          <w:t>http://www.showabestglove.com/site/default.aspx</w:t>
        </w:r>
      </w:hyperlink>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787CE3" w:rsidP="00301304">
      <w:pPr>
        <w:pStyle w:val="NoSpacing"/>
        <w:spacing w:before="120" w:after="120" w:line="288" w:lineRule="auto"/>
        <w:rPr>
          <w:rFonts w:cstheme="minorHAnsi"/>
          <w:color w:val="000080"/>
          <w:sz w:val="20"/>
          <w:szCs w:val="20"/>
        </w:rPr>
      </w:pPr>
      <w:hyperlink r:id="rId223" w:history="1">
        <w:r w:rsidR="00301304" w:rsidRPr="00DC7D29">
          <w:rPr>
            <w:rStyle w:val="Hyperlink"/>
            <w:rFonts w:cstheme="minorHAnsi"/>
            <w:sz w:val="20"/>
            <w:szCs w:val="20"/>
          </w:rPr>
          <w:t>http://www.mapaglove.com/</w:t>
        </w:r>
      </w:hyperlink>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r>
        <w:rPr>
          <w:rFonts w:cstheme="minorHAnsi"/>
          <w:sz w:val="20"/>
          <w:szCs w:val="20"/>
        </w:rPr>
        <w:t xml:space="preserve"> if there is a high probability of a splash hazard.</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Default="00301304" w:rsidP="00301304">
      <w:pPr>
        <w:pStyle w:val="NoSpacing"/>
        <w:spacing w:before="120" w:after="120" w:line="288" w:lineRule="auto"/>
        <w:rPr>
          <w:rFonts w:cstheme="minorHAnsi"/>
          <w:sz w:val="20"/>
          <w:szCs w:val="20"/>
        </w:rPr>
      </w:pPr>
      <w:r>
        <w:rPr>
          <w:rFonts w:cstheme="minorHAnsi"/>
          <w:sz w:val="20"/>
          <w:szCs w:val="20"/>
        </w:rPr>
        <w:t xml:space="preserve">Lab coats (100% cotton) </w:t>
      </w:r>
      <w:r w:rsidRPr="00DC7D29">
        <w:rPr>
          <w:rFonts w:cstheme="minorHAnsi"/>
          <w:sz w:val="20"/>
          <w:szCs w:val="20"/>
        </w:rPr>
        <w:t>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 not be exposed.</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301304" w:rsidRPr="00DC7D29" w:rsidRDefault="00301304" w:rsidP="00301304">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301304" w:rsidRPr="00DC7D29" w:rsidRDefault="00301304" w:rsidP="0030130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lastRenderedPageBreak/>
        <w:t>Use of Chloroform must be conducted in a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w:t>
      </w:r>
      <w:r>
        <w:rPr>
          <w:rFonts w:cstheme="minorHAnsi"/>
          <w:sz w:val="20"/>
          <w:szCs w:val="20"/>
        </w:rPr>
        <w:t>Consult a physician</w:t>
      </w:r>
      <w:r w:rsidRPr="00DC7D29">
        <w:rPr>
          <w:rFonts w:cstheme="minorHAnsi"/>
          <w:sz w:val="20"/>
          <w:szCs w:val="20"/>
        </w:rPr>
        <w:t xml:space="preserve">.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Default="00301304" w:rsidP="00301304">
      <w:pPr>
        <w:spacing w:before="120" w:after="120" w:line="288" w:lineRule="auto"/>
        <w:rPr>
          <w:rFonts w:cstheme="minorHAnsi"/>
          <w:b/>
          <w:sz w:val="20"/>
          <w:szCs w:val="20"/>
          <w:u w:val="single"/>
        </w:rPr>
      </w:pPr>
      <w:r w:rsidRPr="00DC7D29">
        <w:rPr>
          <w:rFonts w:cstheme="minorHAnsi"/>
          <w:bCs/>
          <w:sz w:val="20"/>
          <w:szCs w:val="20"/>
        </w:rPr>
        <w:t xml:space="preserve">Immediately flush skin with plenty of water for at least 15 minutes while removing contaminated clothing and shoes. Wash any contaminated clothing before reuse. </w:t>
      </w:r>
      <w:r>
        <w:rPr>
          <w:rFonts w:cstheme="minorHAnsi"/>
          <w:bCs/>
          <w:sz w:val="20"/>
          <w:szCs w:val="20"/>
        </w:rPr>
        <w:t>Consult a physician.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w:t>
      </w:r>
      <w:r>
        <w:rPr>
          <w:rFonts w:cstheme="minorHAnsi"/>
          <w:sz w:val="20"/>
          <w:szCs w:val="20"/>
        </w:rPr>
        <w:t xml:space="preserve">inutes. </w:t>
      </w:r>
      <w:r w:rsidRPr="00DC7D29">
        <w:rPr>
          <w:rFonts w:cstheme="minorHAnsi"/>
          <w:sz w:val="20"/>
          <w:szCs w:val="20"/>
        </w:rPr>
        <w:t>Seek immediate medical attention and continue eye rinse during transport to hospital.</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w:t>
      </w:r>
      <w:r>
        <w:rPr>
          <w:rFonts w:cstheme="minorHAnsi"/>
          <w:sz w:val="20"/>
          <w:szCs w:val="20"/>
        </w:rPr>
        <w:t>Consult a physician</w:t>
      </w:r>
      <w:r w:rsidRPr="00DC7D29">
        <w:rPr>
          <w:rFonts w:cstheme="minorHAnsi"/>
          <w:sz w:val="20"/>
          <w:szCs w:val="20"/>
        </w:rPr>
        <w:t>.</w:t>
      </w:r>
      <w:sdt>
        <w:sdtPr>
          <w:rPr>
            <w:rFonts w:cstheme="minorHAnsi"/>
            <w:sz w:val="20"/>
            <w:szCs w:val="20"/>
          </w:rPr>
          <w:id w:val="-130949156"/>
          <w:showingPlcHdr/>
        </w:sdtPr>
        <w:sdtEndPr/>
        <w:sdtContent>
          <w:r w:rsidRPr="00DC7D29">
            <w:rPr>
              <w:rFonts w:cstheme="minorHAnsi"/>
              <w:sz w:val="20"/>
              <w:szCs w:val="20"/>
            </w:rPr>
            <w:t xml:space="preserve">     </w:t>
          </w:r>
        </w:sdtContent>
      </w:sdt>
      <w:r w:rsidRPr="00DC7D29">
        <w:rPr>
          <w:rFonts w:cstheme="minorHAnsi"/>
          <w:sz w:val="20"/>
          <w:szCs w:val="20"/>
        </w:rPr>
        <w:t xml:space="preserve"> </w:t>
      </w:r>
    </w:p>
    <w:p w:rsidR="00301304" w:rsidRDefault="00301304" w:rsidP="00301304">
      <w:pPr>
        <w:spacing w:before="120" w:after="120" w:line="288" w:lineRule="auto"/>
        <w:rPr>
          <w:rFonts w:cstheme="minorHAnsi"/>
          <w:b/>
        </w:rPr>
      </w:pPr>
    </w:p>
    <w:p w:rsidR="00301304" w:rsidRPr="00DC7D29" w:rsidRDefault="00301304" w:rsidP="00301304">
      <w:pPr>
        <w:spacing w:before="120" w:after="120" w:line="288" w:lineRule="auto"/>
        <w:rPr>
          <w:rFonts w:cstheme="minorHAnsi"/>
          <w:b/>
        </w:rPr>
      </w:pPr>
      <w:r>
        <w:rPr>
          <w:rFonts w:ascii="Arial" w:hAnsi="Arial"/>
          <w:noProof/>
          <w:color w:val="000000"/>
        </w:rPr>
        <w:drawing>
          <wp:anchor distT="0" distB="0" distL="114300" distR="114300" simplePos="0" relativeHeight="251608576" behindDoc="0" locked="0" layoutInCell="1" allowOverlap="1" wp14:anchorId="49482C6C" wp14:editId="70DD0C0A">
            <wp:simplePos x="0" y="0"/>
            <wp:positionH relativeFrom="margin">
              <wp:posOffset>5530850</wp:posOffset>
            </wp:positionH>
            <wp:positionV relativeFrom="margin">
              <wp:posOffset>273050</wp:posOffset>
            </wp:positionV>
            <wp:extent cx="876300" cy="1168400"/>
            <wp:effectExtent l="19050" t="19050" r="19050" b="12700"/>
            <wp:wrapSquare wrapText="bothSides"/>
            <wp:docPr id="23568" name="Picture 23568"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cstheme="minorHAnsi"/>
          <w:b/>
        </w:rPr>
        <w:t xml:space="preserve">Section 8 – </w:t>
      </w:r>
      <w:r w:rsidRPr="00DC7D29">
        <w:rPr>
          <w:rFonts w:cstheme="minorHAnsi"/>
          <w:b/>
        </w:rPr>
        <w:t>Special Handling and Storage Requirements</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 designated storage area must be established for </w:t>
      </w:r>
      <w:r>
        <w:rPr>
          <w:rFonts w:cstheme="minorHAnsi"/>
          <w:sz w:val="20"/>
        </w:rPr>
        <w:t>Chloroform</w:t>
      </w:r>
      <w:r w:rsidRPr="00CB053B">
        <w:rPr>
          <w:rFonts w:cstheme="minorHAnsi"/>
          <w:sz w:val="20"/>
        </w:rPr>
        <w:t xml:space="preserve"> and the area should be posted with a “Caution, Carcinogen, Reproductive Toxins, or Extremely Toxic Chemicals” label provided by REM (as shown to the right). </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Avoid contact with skin and eyes and inhalation. </w:t>
      </w:r>
    </w:p>
    <w:p w:rsidR="00301304"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 xml:space="preserve">Keep containers tightly closed. </w:t>
      </w:r>
    </w:p>
    <w:p w:rsidR="00301304" w:rsidRPr="003C34F0"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Store in a cool, dry and well-ventilated area away from incompatible substances such as oxidizers.</w:t>
      </w:r>
      <w:r w:rsidRPr="00CB053B">
        <w:rPr>
          <w:rFonts w:ascii="Arial" w:hAnsi="Arial"/>
          <w:noProof/>
          <w:color w:val="000000"/>
        </w:rPr>
        <w:t xml:space="preserve"> </w:t>
      </w:r>
    </w:p>
    <w:p w:rsidR="00301304" w:rsidRPr="003C34F0"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Pr>
          <w:rFonts w:cstheme="minorHAnsi"/>
          <w:noProof/>
          <w:color w:val="000000"/>
          <w:sz w:val="20"/>
        </w:rPr>
        <w:t>Containers which are opened must be carefully resealed and kept upright to prevent leakage.</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sz w:val="20"/>
        </w:rPr>
        <w:t>A suitable storage location is a flammable storage cabinet</w:t>
      </w:r>
      <w:r>
        <w:rPr>
          <w:rFonts w:cstheme="minorHAnsi"/>
          <w:sz w:val="20"/>
        </w:rPr>
        <w:t xml:space="preserve"> or lab cabinet </w:t>
      </w:r>
      <w:r w:rsidRPr="00CB053B">
        <w:rPr>
          <w:rFonts w:cstheme="minorHAnsi"/>
          <w:sz w:val="20"/>
        </w:rPr>
        <w:t>that does not contain incompatibles</w:t>
      </w:r>
      <w:r>
        <w:rPr>
          <w:rFonts w:cstheme="minorHAnsi"/>
          <w:sz w:val="20"/>
        </w:rPr>
        <w:t>.</w:t>
      </w:r>
    </w:p>
    <w:p w:rsidR="00301304" w:rsidRPr="00DC7D29" w:rsidRDefault="00301304" w:rsidP="00301304">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w:t>
      </w:r>
      <w:r>
        <w:rPr>
          <w:rFonts w:cstheme="minorHAnsi"/>
          <w:sz w:val="20"/>
          <w:szCs w:val="20"/>
        </w:rPr>
        <w:lastRenderedPageBreak/>
        <w:t>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301304" w:rsidRPr="009C4791" w:rsidRDefault="00301304" w:rsidP="00301304">
      <w:pPr>
        <w:shd w:val="clear" w:color="auto" w:fill="FFFFFF"/>
        <w:spacing w:before="120" w:after="120" w:line="288" w:lineRule="auto"/>
        <w:rPr>
          <w:rFonts w:cstheme="minorHAnsi"/>
          <w:i/>
        </w:rPr>
      </w:pPr>
      <w:r w:rsidRPr="009C4791">
        <w:rPr>
          <w:rFonts w:cstheme="minorHAnsi"/>
          <w:b/>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24" w:history="1">
        <w:r w:rsidRPr="00772FAE">
          <w:rPr>
            <w:rStyle w:val="Hyperlink"/>
            <w:rFonts w:cstheme="minorHAnsi"/>
            <w:sz w:val="20"/>
            <w:szCs w:val="20"/>
          </w:rPr>
          <w:t>http://www.purdue.edu/rem/injury/froi.htm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or lab cabinet is recommended). </w:t>
      </w:r>
    </w:p>
    <w:p w:rsidR="00301304" w:rsidRDefault="00301304" w:rsidP="00301304">
      <w:pPr>
        <w:spacing w:before="120" w:after="120" w:line="288" w:lineRule="auto"/>
        <w:rPr>
          <w:rFonts w:cstheme="minorHAnsi"/>
          <w:b/>
          <w:sz w:val="20"/>
          <w:szCs w:val="20"/>
          <w:u w:val="single"/>
        </w:rPr>
      </w:pPr>
    </w:p>
    <w:p w:rsidR="00301304" w:rsidRPr="00A06BFA" w:rsidRDefault="00301304" w:rsidP="00301304">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25" w:history="1">
        <w:r w:rsidRPr="00772FAE">
          <w:rPr>
            <w:rStyle w:val="Hyperlink"/>
            <w:rFonts w:cstheme="minorHAnsi"/>
            <w:sz w:val="20"/>
            <w:szCs w:val="20"/>
          </w:rPr>
          <w:t>http://www.purdue.edu/rem/hmm/wststo.htm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lastRenderedPageBreak/>
        <w:t>A current copy of the SDS for Chloroform must be made available to all personnel working in the laboratory at all times. To obtain a copy of the SDS, contact the chemical manufacturer or REM at 49-46371. Many manufacturers’ SDSs can be found online on websites such as Sigma-Aldrich (</w:t>
      </w:r>
      <w:hyperlink r:id="rId226" w:history="1">
        <w:r w:rsidRPr="00665089">
          <w:rPr>
            <w:rStyle w:val="Hyperlink"/>
            <w:rFonts w:cstheme="minorHAnsi"/>
            <w:sz w:val="20"/>
            <w:szCs w:val="20"/>
          </w:rPr>
          <w:t>http://www.sigmaaldrich.com/united-states.html</w:t>
        </w:r>
      </w:hyperlink>
      <w:r>
        <w:rPr>
          <w:rFonts w:cstheme="minorHAnsi"/>
          <w:sz w:val="20"/>
          <w:szCs w:val="20"/>
        </w:rPr>
        <w:t>) or Siri MSDS Index (</w:t>
      </w:r>
      <w:hyperlink r:id="rId227" w:history="1">
        <w:r w:rsidRPr="00772FAE">
          <w:rPr>
            <w:rStyle w:val="Hyperlink"/>
            <w:rFonts w:cstheme="minorHAnsi"/>
            <w:sz w:val="20"/>
            <w:szCs w:val="20"/>
          </w:rPr>
          <w:t>http://hazard.com/msds/</w:t>
        </w:r>
      </w:hyperlink>
      <w:r>
        <w:rPr>
          <w:rFonts w:cstheme="minorHAnsi"/>
          <w:sz w:val="20"/>
          <w:szCs w:val="20"/>
        </w:rPr>
        <w:t>).</w:t>
      </w:r>
    </w:p>
    <w:p w:rsidR="00301304" w:rsidRPr="00DC7D29"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1702905452"/>
      </w:sdtPr>
      <w:sdtEndPr/>
      <w:sdtContent>
        <w:p w:rsidR="00301304" w:rsidRPr="00DC7D29" w:rsidRDefault="00787CE3" w:rsidP="00301304">
          <w:pPr>
            <w:spacing w:before="120" w:after="120" w:line="288" w:lineRule="auto"/>
            <w:rPr>
              <w:rFonts w:cstheme="minorHAnsi"/>
              <w:b/>
            </w:rPr>
          </w:pPr>
          <w:sdt>
            <w:sdtPr>
              <w:rPr>
                <w:rFonts w:cstheme="minorHAnsi"/>
                <w:sz w:val="20"/>
                <w:szCs w:val="20"/>
              </w:rPr>
              <w:id w:val="-100189484"/>
              <w:showingPlcHdr/>
            </w:sdtPr>
            <w:sdtEnd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DC7D29"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D44C7E">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Chloroform</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B2351">
        <w:trPr>
          <w:trHeight w:val="576"/>
          <w:tblHeader/>
        </w:trPr>
        <w:tc>
          <w:tcPr>
            <w:tcW w:w="39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B2351">
        <w:trPr>
          <w:trHeight w:val="576"/>
        </w:trPr>
        <w:sdt>
          <w:sdtPr>
            <w:rPr>
              <w:rFonts w:cstheme="minorHAnsi"/>
              <w:b/>
            </w:rPr>
            <w:id w:val="718324176"/>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299292738"/>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847164738"/>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366642962"/>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930615553"/>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380141114"/>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011762756"/>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861662889"/>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023704044"/>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34946924"/>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76659149"/>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282646084"/>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30938994"/>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511807764"/>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08917654"/>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443697190"/>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981911200"/>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64220763"/>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061243011"/>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345894672"/>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90456168"/>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626696179"/>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575875987"/>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87125101"/>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489670052"/>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717351120"/>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865589126"/>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400872484"/>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990251455"/>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936043323"/>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354297312"/>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564175168"/>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647815527"/>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031403596"/>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Pr="00DC7D29" w:rsidRDefault="00301304" w:rsidP="00301304">
      <w:pPr>
        <w:spacing w:before="120" w:after="120" w:line="288" w:lineRule="auto"/>
        <w:rPr>
          <w:rFonts w:cstheme="minorHAnsi"/>
          <w:b/>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spacing w:before="120" w:after="120"/>
        <w:jc w:val="center"/>
        <w:rPr>
          <w:rFonts w:cstheme="minorHAnsi"/>
          <w:sz w:val="48"/>
          <w:szCs w:val="48"/>
        </w:rPr>
      </w:pPr>
      <w:r>
        <w:rPr>
          <w:rFonts w:cstheme="minorHAnsi"/>
          <w:sz w:val="48"/>
          <w:szCs w:val="48"/>
        </w:rPr>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Chloroform</w:t>
      </w:r>
    </w:p>
    <w:p w:rsidR="00301304" w:rsidRPr="00C4534E" w:rsidRDefault="00301304" w:rsidP="00301304">
      <w:pPr>
        <w:spacing w:before="120" w:after="120"/>
        <w:jc w:val="center"/>
        <w:rPr>
          <w:rFonts w:cstheme="minorHAnsi"/>
          <w:b/>
          <w:color w:val="FF0000"/>
        </w:rPr>
      </w:pPr>
      <w:r w:rsidRPr="00C4534E">
        <w:rPr>
          <w:rFonts w:cstheme="minorHAnsi"/>
          <w:b/>
          <w:color w:val="FF0000"/>
        </w:rPr>
        <w:lastRenderedPageBreak/>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457833829"/>
            <w:placeholder>
              <w:docPart w:val="32B659286D8C49ED8BE36A617826F109"/>
            </w:placeholder>
            <w:date w:fullDate="2014-10-15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533815749"/>
            <w:placeholder>
              <w:docPart w:val="984F7212BCF74E5EA048DDE8B4F73E2C"/>
            </w:placeholder>
            <w:date w:fullDate="2014-10-17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892873900"/>
            <w:placeholder>
              <w:docPart w:val="2F70DA6268BB4A548EF680B638869FE7"/>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333344234"/>
            <w:placeholder>
              <w:docPart w:val="B96C527C4FC94B8A81914A924A8418F8"/>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210029842"/>
            <w:placeholder>
              <w:docPart w:val="7452DC83B918496E841303E7255345CB"/>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379369105"/>
            <w:placeholder>
              <w:docPart w:val="DBF2889FC6484A33BA068F9FC38E75E0"/>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721480934"/>
            <w:placeholder>
              <w:docPart w:val="E3D1BD6ECBC0416FB4B14C574CF005F6"/>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660693305"/>
            <w:placeholder>
              <w:docPart w:val="177A93E9F4A341CEB69CC4FF133D61F9"/>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411845" w:rsidRDefault="009C0AF8" w:rsidP="00301304">
      <w:pPr>
        <w:spacing w:before="120" w:after="120"/>
        <w:rPr>
          <w:rFonts w:cstheme="minorHAnsi"/>
          <w:b/>
        </w:rPr>
      </w:pPr>
    </w:p>
    <w:p w:rsidR="00301304" w:rsidRDefault="00301304" w:rsidP="00301304">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301304" w:rsidRPr="00DC7D29" w:rsidRDefault="00787CE3" w:rsidP="00301304">
      <w:pPr>
        <w:spacing w:before="120" w:after="120" w:line="288" w:lineRule="auto"/>
        <w:rPr>
          <w:rFonts w:cstheme="minorHAnsi"/>
          <w:sz w:val="20"/>
          <w:szCs w:val="20"/>
        </w:rPr>
      </w:pPr>
      <w:sdt>
        <w:sdtPr>
          <w:rPr>
            <w:rFonts w:cstheme="minorHAnsi"/>
          </w:rPr>
          <w:id w:val="1424763229"/>
          <w14:checkbox>
            <w14:checked w14:val="0"/>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 Process            </w:t>
      </w:r>
      <w:sdt>
        <w:sdtPr>
          <w:rPr>
            <w:rFonts w:cstheme="minorHAnsi"/>
          </w:rPr>
          <w:id w:val="590974574"/>
          <w14:checkbox>
            <w14:checked w14:val="1"/>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2116050920"/>
          <w14:checkbox>
            <w14:checked w14:val="0"/>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t>Section 3 – Physical / Chemical Properties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r w:rsidRPr="009D6933">
        <w:t xml:space="preserve"> </w:t>
      </w:r>
    </w:p>
    <w:p w:rsidR="00301304" w:rsidRPr="00DC7D29" w:rsidRDefault="00301304" w:rsidP="00301304">
      <w:pPr>
        <w:spacing w:before="120" w:after="120" w:line="288" w:lineRule="auto"/>
        <w:rPr>
          <w:rFonts w:cstheme="minorHAnsi"/>
          <w:color w:val="000000"/>
          <w:sz w:val="20"/>
          <w:szCs w:val="20"/>
          <w:shd w:val="clear" w:color="auto" w:fill="FFFFFF"/>
        </w:rPr>
      </w:pPr>
      <w:r>
        <w:rPr>
          <w:noProof/>
        </w:rPr>
        <w:drawing>
          <wp:anchor distT="0" distB="0" distL="114300" distR="114300" simplePos="0" relativeHeight="251617792" behindDoc="0" locked="0" layoutInCell="1" allowOverlap="1" wp14:anchorId="6B23CF8B" wp14:editId="57DE07B3">
            <wp:simplePos x="0" y="0"/>
            <wp:positionH relativeFrom="column">
              <wp:posOffset>5162550</wp:posOffset>
            </wp:positionH>
            <wp:positionV relativeFrom="paragraph">
              <wp:posOffset>-875030</wp:posOffset>
            </wp:positionV>
            <wp:extent cx="1231265" cy="2311400"/>
            <wp:effectExtent l="19050" t="19050" r="26035" b="12700"/>
            <wp:wrapSquare wrapText="bothSides"/>
            <wp:docPr id="67" name="Picture 67" descr="Chloroform Bottle (500 mL)" title="Chloroform Bottle (50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9).jpg"/>
                    <pic:cNvPicPr>
                      <a:picLocks noChangeAspect="1" noChangeArrowheads="1"/>
                    </pic:cNvPicPr>
                  </pic:nvPicPr>
                  <pic:blipFill rotWithShape="1">
                    <a:blip r:embed="rId218">
                      <a:extLst>
                        <a:ext uri="{28A0092B-C50C-407E-A947-70E740481C1C}">
                          <a14:useLocalDpi xmlns:a14="http://schemas.microsoft.com/office/drawing/2010/main" val="0"/>
                        </a:ext>
                      </a:extLst>
                    </a:blip>
                    <a:srcRect l="26282" r="33761"/>
                    <a:stretch/>
                  </pic:blipFill>
                  <pic:spPr bwMode="auto">
                    <a:xfrm>
                      <a:off x="0" y="0"/>
                      <a:ext cx="1231265" cy="23114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7D29">
        <w:rPr>
          <w:rFonts w:cstheme="minorHAnsi"/>
          <w:sz w:val="20"/>
          <w:szCs w:val="20"/>
        </w:rPr>
        <w:t xml:space="preserve">CAS#: </w:t>
      </w:r>
      <w:r>
        <w:rPr>
          <w:rFonts w:cstheme="minorHAnsi"/>
          <w:color w:val="000000"/>
          <w:sz w:val="20"/>
          <w:szCs w:val="20"/>
          <w:shd w:val="clear" w:color="auto" w:fill="FFFFFF"/>
        </w:rPr>
        <w:t>67-66-3</w:t>
      </w:r>
    </w:p>
    <w:p w:rsidR="00301304" w:rsidRPr="00A831F0"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Acute toxicity (oral and inhalation); Skin and eye irritation; Carcinogenicity; Reproductive toxicity; Specific target organ toxicity – single exposure: central nervous system; Specific target organ toxicity – repeated exposure: liver, kidney; Acute aquatic toxicity</w:t>
      </w:r>
    </w:p>
    <w:p w:rsidR="00301304" w:rsidRPr="002F1B07"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CHCl</w:t>
      </w:r>
      <w:r>
        <w:rPr>
          <w:rFonts w:cstheme="minorHAnsi"/>
          <w:color w:val="000000"/>
          <w:sz w:val="20"/>
          <w:szCs w:val="20"/>
          <w:shd w:val="clear" w:color="auto" w:fill="FFFFFF"/>
          <w:vertAlign w:val="subscript"/>
        </w:rPr>
        <w:t>3</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lastRenderedPageBreak/>
        <w:t xml:space="preserve">Form (physical state): </w:t>
      </w:r>
      <w:r>
        <w:rPr>
          <w:rFonts w:cstheme="minorHAnsi"/>
          <w:sz w:val="20"/>
          <w:szCs w:val="20"/>
        </w:rPr>
        <w:t>L</w:t>
      </w:r>
      <w:r w:rsidRPr="00DC7D29">
        <w:rPr>
          <w:rFonts w:cstheme="minorHAnsi"/>
          <w:sz w:val="20"/>
          <w:szCs w:val="20"/>
        </w:rPr>
        <w:t>iquid</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Pr>
          <w:rFonts w:cstheme="minorHAnsi"/>
          <w:color w:val="000000"/>
          <w:sz w:val="20"/>
          <w:szCs w:val="20"/>
          <w:shd w:val="clear" w:color="auto" w:fill="FFFFFF"/>
        </w:rPr>
        <w:t>61-62</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 (not flammable)</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Density: 1.492 g/L at 25</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Default="00301304" w:rsidP="00301304">
      <w:pPr>
        <w:spacing w:before="120" w:after="120" w:line="288" w:lineRule="auto"/>
        <w:rPr>
          <w:rFonts w:cstheme="minorHAnsi"/>
          <w:color w:val="222222"/>
          <w:sz w:val="20"/>
          <w:szCs w:val="20"/>
        </w:rPr>
      </w:pPr>
      <w:r>
        <w:rPr>
          <w:rFonts w:cstheme="minorHAnsi"/>
          <w:color w:val="222222"/>
          <w:sz w:val="20"/>
          <w:szCs w:val="20"/>
        </w:rPr>
        <w:t>Chloroform is a carcinogen. Harmful if swallowed. Causes skin irritation. Causes serious eye irritation. May cause drowsiness or dizziness. Suspected of causing cancer. Suspected of damaging the unborn child. May cause damage to organs (liver, kidney) through prolonged or repeated exposure.</w:t>
      </w:r>
    </w:p>
    <w:p w:rsidR="00301304" w:rsidRPr="008631D3" w:rsidRDefault="00301304" w:rsidP="00301304">
      <w:pPr>
        <w:autoSpaceDE w:val="0"/>
        <w:autoSpaceDN w:val="0"/>
        <w:adjustRightInd w:val="0"/>
        <w:spacing w:before="120" w:after="120" w:line="288" w:lineRule="auto"/>
        <w:rPr>
          <w:rFonts w:cstheme="minorHAnsi"/>
          <w:b/>
          <w:color w:val="000000"/>
          <w:sz w:val="20"/>
          <w:szCs w:val="20"/>
          <w:u w:val="single"/>
        </w:rPr>
      </w:pPr>
      <w:r w:rsidRPr="008631D3">
        <w:rPr>
          <w:rFonts w:cstheme="minorHAnsi"/>
          <w:b/>
          <w:color w:val="000000"/>
          <w:sz w:val="20"/>
          <w:szCs w:val="20"/>
          <w:u w:val="single"/>
        </w:rPr>
        <w:t xml:space="preserve">Exposure Limits: </w:t>
      </w:r>
    </w:p>
    <w:p w:rsidR="00301304" w:rsidRDefault="00301304" w:rsidP="00301304">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OSHA PEL (8 HR. TWA): </w:t>
      </w:r>
      <w:r>
        <w:rPr>
          <w:rFonts w:cstheme="minorHAnsi"/>
          <w:color w:val="000000"/>
          <w:sz w:val="20"/>
          <w:szCs w:val="20"/>
        </w:rPr>
        <w:tab/>
      </w:r>
      <w:r>
        <w:rPr>
          <w:rFonts w:cstheme="minorHAnsi"/>
          <w:color w:val="000000"/>
          <w:sz w:val="20"/>
          <w:szCs w:val="20"/>
        </w:rPr>
        <w:tab/>
      </w:r>
      <w:r>
        <w:rPr>
          <w:rFonts w:cstheme="minorHAnsi"/>
          <w:color w:val="000000"/>
          <w:sz w:val="20"/>
          <w:szCs w:val="20"/>
        </w:rPr>
        <w:tab/>
        <w:t xml:space="preserve">2 </w:t>
      </w:r>
      <w:r w:rsidRPr="008631D3">
        <w:rPr>
          <w:rFonts w:cstheme="minorHAnsi"/>
          <w:color w:val="000000"/>
          <w:sz w:val="20"/>
          <w:szCs w:val="20"/>
        </w:rPr>
        <w:t xml:space="preserve">ppm </w:t>
      </w:r>
    </w:p>
    <w:p w:rsidR="00301304" w:rsidRPr="008631D3" w:rsidRDefault="00301304" w:rsidP="00301304">
      <w:pPr>
        <w:autoSpaceDE w:val="0"/>
        <w:autoSpaceDN w:val="0"/>
        <w:adjustRightInd w:val="0"/>
        <w:spacing w:after="0" w:line="288" w:lineRule="auto"/>
        <w:rPr>
          <w:rFonts w:cstheme="minorHAnsi"/>
          <w:color w:val="000000"/>
          <w:sz w:val="20"/>
          <w:szCs w:val="20"/>
        </w:rPr>
      </w:pPr>
      <w:r>
        <w:rPr>
          <w:rFonts w:cstheme="minorHAnsi"/>
          <w:color w:val="000000"/>
          <w:sz w:val="20"/>
          <w:szCs w:val="20"/>
        </w:rPr>
        <w:t>OSHA Short Term Exposure Limit:</w:t>
      </w:r>
      <w:r>
        <w:rPr>
          <w:rFonts w:cstheme="minorHAnsi"/>
          <w:color w:val="000000"/>
          <w:sz w:val="20"/>
          <w:szCs w:val="20"/>
        </w:rPr>
        <w:tab/>
      </w:r>
      <w:r>
        <w:rPr>
          <w:rFonts w:cstheme="minorHAnsi"/>
          <w:color w:val="000000"/>
          <w:sz w:val="20"/>
          <w:szCs w:val="20"/>
        </w:rPr>
        <w:tab/>
        <w:t>2 ppm</w:t>
      </w:r>
    </w:p>
    <w:p w:rsidR="00301304" w:rsidRDefault="00301304" w:rsidP="00301304">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ACGIH TLV/TWA: </w:t>
      </w:r>
      <w:r>
        <w:rPr>
          <w:rFonts w:cstheme="minorHAnsi"/>
          <w:color w:val="000000"/>
          <w:sz w:val="20"/>
          <w:szCs w:val="20"/>
        </w:rPr>
        <w:tab/>
      </w:r>
      <w:r>
        <w:rPr>
          <w:rFonts w:cstheme="minorHAnsi"/>
          <w:color w:val="000000"/>
          <w:sz w:val="20"/>
          <w:szCs w:val="20"/>
        </w:rPr>
        <w:tab/>
      </w:r>
      <w:r>
        <w:rPr>
          <w:rFonts w:cstheme="minorHAnsi"/>
          <w:color w:val="000000"/>
          <w:sz w:val="20"/>
          <w:szCs w:val="20"/>
        </w:rPr>
        <w:tab/>
      </w:r>
      <w:r>
        <w:rPr>
          <w:rFonts w:cstheme="minorHAnsi"/>
          <w:color w:val="000000"/>
          <w:sz w:val="20"/>
          <w:szCs w:val="20"/>
        </w:rPr>
        <w:tab/>
        <w:t>10 ppm</w:t>
      </w:r>
    </w:p>
    <w:p w:rsidR="00301304" w:rsidRDefault="00301304" w:rsidP="00301304">
      <w:pPr>
        <w:spacing w:before="120" w:after="120" w:line="288" w:lineRule="auto"/>
        <w:rPr>
          <w:rFonts w:cstheme="minorHAnsi"/>
          <w:b/>
        </w:rPr>
      </w:pPr>
      <w:r>
        <w:rPr>
          <w:rFonts w:cstheme="minorHAnsi"/>
          <w:b/>
          <w:noProof/>
        </w:rPr>
        <w:drawing>
          <wp:inline distT="0" distB="0" distL="0" distR="0" wp14:anchorId="7BDA2FC5" wp14:editId="7C679F49">
            <wp:extent cx="577850" cy="597204"/>
            <wp:effectExtent l="0" t="0" r="0" b="0"/>
            <wp:docPr id="68" name="Picture 68"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77850" cy="597204"/>
                    </a:xfrm>
                    <a:prstGeom prst="rect">
                      <a:avLst/>
                    </a:prstGeom>
                    <a:noFill/>
                    <a:ln>
                      <a:noFill/>
                    </a:ln>
                  </pic:spPr>
                </pic:pic>
              </a:graphicData>
            </a:graphic>
          </wp:inline>
        </w:drawing>
      </w:r>
      <w:r>
        <w:rPr>
          <w:rFonts w:cstheme="minorHAnsi"/>
          <w:b/>
          <w:noProof/>
        </w:rPr>
        <w:drawing>
          <wp:inline distT="0" distB="0" distL="0" distR="0" wp14:anchorId="2E56A423" wp14:editId="4CE3ACDA">
            <wp:extent cx="575098" cy="594360"/>
            <wp:effectExtent l="0" t="0" r="0" b="0"/>
            <wp:docPr id="69" name="Picture 69" descr="GHS Irritant Hazard Pictogram" title="GHS Irritant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301304" w:rsidRPr="009E4CC7" w:rsidRDefault="00301304" w:rsidP="00301304">
      <w:pPr>
        <w:pStyle w:val="NoSpacing"/>
        <w:spacing w:before="120" w:after="120" w:line="288" w:lineRule="auto"/>
        <w:rPr>
          <w:rFonts w:cstheme="minorHAnsi"/>
        </w:rPr>
      </w:pPr>
      <w:r w:rsidRPr="00DC7D29">
        <w:rPr>
          <w:rFonts w:cstheme="minorHAnsi"/>
          <w:sz w:val="20"/>
          <w:szCs w:val="20"/>
        </w:rPr>
        <w:lastRenderedPageBreak/>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537E7F">
        <w:rPr>
          <w:rFonts w:cstheme="minorHAnsi"/>
          <w:sz w:val="20"/>
          <w:szCs w:val="20"/>
        </w:rPr>
        <w:t>(</w:t>
      </w:r>
      <w:hyperlink r:id="rId228" w:history="1">
        <w:r w:rsidRPr="00537E7F">
          <w:rPr>
            <w:rStyle w:val="Hyperlink"/>
            <w:rFonts w:cstheme="minorHAnsi"/>
            <w:sz w:val="20"/>
            <w:szCs w:val="20"/>
          </w:rPr>
          <w:t>http://www.purdue.edu/rem/home/booklets/RPP98.pdf</w:t>
        </w:r>
      </w:hyperlink>
      <w:r w:rsidRPr="00537E7F">
        <w:rPr>
          <w:rFonts w:cstheme="minorHAnsi"/>
          <w:sz w:val="20"/>
          <w:szCs w:val="20"/>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w:t>
      </w:r>
      <w:r>
        <w:rPr>
          <w:rFonts w:cstheme="minorHAnsi"/>
          <w:sz w:val="20"/>
          <w:szCs w:val="20"/>
        </w:rPr>
        <w:t>Nitrile and latex disposable gloves are NOT suitable. Polyvinyl Acetate, Viton, or fluorinated rubber gloves are recommended. Check the resources below for a more suitable glove.</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chloroform</w:t>
      </w:r>
      <w:r w:rsidRPr="00DC7D29">
        <w:rPr>
          <w:rFonts w:cstheme="minorHAnsi"/>
          <w:color w:val="222222"/>
          <w:sz w:val="20"/>
          <w:szCs w:val="20"/>
        </w:rPr>
        <w:t>.</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787CE3" w:rsidP="00301304">
      <w:pPr>
        <w:pStyle w:val="NoSpacing"/>
        <w:spacing w:before="120" w:after="120" w:line="288" w:lineRule="auto"/>
        <w:rPr>
          <w:rFonts w:cstheme="minorHAnsi"/>
          <w:color w:val="000080"/>
          <w:sz w:val="20"/>
          <w:szCs w:val="20"/>
        </w:rPr>
      </w:pPr>
      <w:hyperlink r:id="rId229"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787CE3" w:rsidP="00301304">
      <w:pPr>
        <w:pStyle w:val="NoSpacing"/>
        <w:spacing w:before="120" w:after="120" w:line="288" w:lineRule="auto"/>
        <w:rPr>
          <w:rFonts w:cstheme="minorHAnsi"/>
          <w:sz w:val="20"/>
          <w:szCs w:val="20"/>
        </w:rPr>
      </w:pPr>
      <w:hyperlink r:id="rId230" w:history="1">
        <w:r w:rsidR="00301304" w:rsidRPr="00DC7D29">
          <w:rPr>
            <w:rStyle w:val="Hyperlink"/>
            <w:rFonts w:cstheme="minorHAnsi"/>
            <w:sz w:val="20"/>
            <w:szCs w:val="20"/>
          </w:rPr>
          <w:t>http://www.showabestglove.com/site/default.aspx</w:t>
        </w:r>
      </w:hyperlink>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787CE3" w:rsidP="00301304">
      <w:pPr>
        <w:pStyle w:val="NoSpacing"/>
        <w:spacing w:before="120" w:after="120" w:line="288" w:lineRule="auto"/>
        <w:rPr>
          <w:rFonts w:cstheme="minorHAnsi"/>
          <w:color w:val="000080"/>
          <w:sz w:val="20"/>
          <w:szCs w:val="20"/>
        </w:rPr>
      </w:pPr>
      <w:hyperlink r:id="rId231" w:history="1">
        <w:r w:rsidR="00301304" w:rsidRPr="00DC7D29">
          <w:rPr>
            <w:rStyle w:val="Hyperlink"/>
            <w:rFonts w:cstheme="minorHAnsi"/>
            <w:sz w:val="20"/>
            <w:szCs w:val="20"/>
          </w:rPr>
          <w:t>http://www.mapaglove.com/</w:t>
        </w:r>
      </w:hyperlink>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r>
        <w:rPr>
          <w:rFonts w:cstheme="minorHAnsi"/>
          <w:sz w:val="20"/>
          <w:szCs w:val="20"/>
        </w:rPr>
        <w:t xml:space="preserve"> if there is a high probability of a splash hazard.</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Default="00301304" w:rsidP="00301304">
      <w:pPr>
        <w:pStyle w:val="NoSpacing"/>
        <w:spacing w:before="120" w:after="120" w:line="288" w:lineRule="auto"/>
        <w:rPr>
          <w:rFonts w:cstheme="minorHAnsi"/>
          <w:sz w:val="20"/>
          <w:szCs w:val="20"/>
        </w:rPr>
      </w:pPr>
      <w:r>
        <w:rPr>
          <w:rFonts w:cstheme="minorHAnsi"/>
          <w:sz w:val="20"/>
          <w:szCs w:val="20"/>
        </w:rPr>
        <w:t xml:space="preserve">Lab coats (100% cotton) </w:t>
      </w:r>
      <w:r w:rsidRPr="00DC7D29">
        <w:rPr>
          <w:rFonts w:cstheme="minorHAnsi"/>
          <w:sz w:val="20"/>
          <w:szCs w:val="20"/>
        </w:rPr>
        <w:t>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 not be exposed.</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301304" w:rsidRPr="00DC7D29" w:rsidRDefault="00301304" w:rsidP="00301304">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301304" w:rsidRPr="00DC7D29" w:rsidRDefault="00301304" w:rsidP="0030130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lastRenderedPageBreak/>
        <w:t>Use of Chloroform must be conducted in a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w:t>
      </w:r>
      <w:r>
        <w:rPr>
          <w:rFonts w:cstheme="minorHAnsi"/>
          <w:sz w:val="20"/>
          <w:szCs w:val="20"/>
        </w:rPr>
        <w:t>Consult a physician</w:t>
      </w:r>
      <w:r w:rsidRPr="00DC7D29">
        <w:rPr>
          <w:rFonts w:cstheme="minorHAnsi"/>
          <w:sz w:val="20"/>
          <w:szCs w:val="20"/>
        </w:rPr>
        <w:t xml:space="preserve">.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Default="00301304" w:rsidP="00301304">
      <w:pPr>
        <w:spacing w:before="120" w:after="120" w:line="288" w:lineRule="auto"/>
        <w:rPr>
          <w:rFonts w:cstheme="minorHAnsi"/>
          <w:b/>
          <w:sz w:val="20"/>
          <w:szCs w:val="20"/>
          <w:u w:val="single"/>
        </w:rPr>
      </w:pPr>
      <w:r w:rsidRPr="00DC7D29">
        <w:rPr>
          <w:rFonts w:cstheme="minorHAnsi"/>
          <w:bCs/>
          <w:sz w:val="20"/>
          <w:szCs w:val="20"/>
        </w:rPr>
        <w:t xml:space="preserve">Immediately flush skin with plenty of water for at least 15 minutes while removing contaminated clothing and shoes. Wash any contaminated clothing before reuse. </w:t>
      </w:r>
      <w:r>
        <w:rPr>
          <w:rFonts w:cstheme="minorHAnsi"/>
          <w:bCs/>
          <w:sz w:val="20"/>
          <w:szCs w:val="20"/>
        </w:rPr>
        <w:t>Consult a physician.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w:t>
      </w:r>
      <w:r>
        <w:rPr>
          <w:rFonts w:cstheme="minorHAnsi"/>
          <w:sz w:val="20"/>
          <w:szCs w:val="20"/>
        </w:rPr>
        <w:t xml:space="preserve">inutes. </w:t>
      </w:r>
      <w:r w:rsidRPr="00DC7D29">
        <w:rPr>
          <w:rFonts w:cstheme="minorHAnsi"/>
          <w:sz w:val="20"/>
          <w:szCs w:val="20"/>
        </w:rPr>
        <w:t>Seek immediate medical attention and continue eye rinse during transport to hospital.</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w:t>
      </w:r>
      <w:r>
        <w:rPr>
          <w:rFonts w:cstheme="minorHAnsi"/>
          <w:sz w:val="20"/>
          <w:szCs w:val="20"/>
        </w:rPr>
        <w:t>Consult a physician</w:t>
      </w:r>
      <w:r w:rsidRPr="00DC7D29">
        <w:rPr>
          <w:rFonts w:cstheme="minorHAnsi"/>
          <w:sz w:val="20"/>
          <w:szCs w:val="20"/>
        </w:rPr>
        <w:t>.</w:t>
      </w:r>
      <w:sdt>
        <w:sdtPr>
          <w:rPr>
            <w:rFonts w:cstheme="minorHAnsi"/>
            <w:sz w:val="20"/>
            <w:szCs w:val="20"/>
          </w:rPr>
          <w:id w:val="639923410"/>
          <w:showingPlcHdr/>
        </w:sdtPr>
        <w:sdtEndPr/>
        <w:sdtContent>
          <w:r w:rsidRPr="00DC7D29">
            <w:rPr>
              <w:rFonts w:cstheme="minorHAnsi"/>
              <w:sz w:val="20"/>
              <w:szCs w:val="20"/>
            </w:rPr>
            <w:t xml:space="preserve">     </w:t>
          </w:r>
        </w:sdtContent>
      </w:sdt>
      <w:r w:rsidRPr="00DC7D29">
        <w:rPr>
          <w:rFonts w:cstheme="minorHAnsi"/>
          <w:sz w:val="20"/>
          <w:szCs w:val="20"/>
        </w:rPr>
        <w:t xml:space="preserve"> </w:t>
      </w:r>
    </w:p>
    <w:p w:rsidR="00301304" w:rsidRDefault="00301304" w:rsidP="00301304">
      <w:pPr>
        <w:spacing w:before="120" w:after="120" w:line="288" w:lineRule="auto"/>
        <w:rPr>
          <w:rFonts w:cstheme="minorHAnsi"/>
          <w:b/>
        </w:rPr>
      </w:pPr>
    </w:p>
    <w:p w:rsidR="00301304" w:rsidRPr="00DC7D29" w:rsidRDefault="00301304" w:rsidP="00301304">
      <w:pPr>
        <w:spacing w:before="120" w:after="120" w:line="288" w:lineRule="auto"/>
        <w:rPr>
          <w:rFonts w:cstheme="minorHAnsi"/>
          <w:b/>
        </w:rPr>
      </w:pPr>
      <w:r>
        <w:rPr>
          <w:rFonts w:ascii="Arial" w:hAnsi="Arial"/>
          <w:noProof/>
          <w:color w:val="000000"/>
        </w:rPr>
        <w:drawing>
          <wp:anchor distT="0" distB="0" distL="114300" distR="114300" simplePos="0" relativeHeight="251614720" behindDoc="0" locked="0" layoutInCell="1" allowOverlap="1" wp14:anchorId="556B14BD" wp14:editId="080785EF">
            <wp:simplePos x="0" y="0"/>
            <wp:positionH relativeFrom="margin">
              <wp:posOffset>5530850</wp:posOffset>
            </wp:positionH>
            <wp:positionV relativeFrom="margin">
              <wp:posOffset>273050</wp:posOffset>
            </wp:positionV>
            <wp:extent cx="876300" cy="1168400"/>
            <wp:effectExtent l="19050" t="19050" r="19050" b="12700"/>
            <wp:wrapSquare wrapText="bothSides"/>
            <wp:docPr id="70" name="Picture 70"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cstheme="minorHAnsi"/>
          <w:b/>
        </w:rPr>
        <w:t xml:space="preserve">Section 8 – </w:t>
      </w:r>
      <w:r w:rsidRPr="00DC7D29">
        <w:rPr>
          <w:rFonts w:cstheme="minorHAnsi"/>
          <w:b/>
        </w:rPr>
        <w:t>Special Handling and Storage Requirements</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 designated storage area must be established for </w:t>
      </w:r>
      <w:r>
        <w:rPr>
          <w:rFonts w:cstheme="minorHAnsi"/>
          <w:sz w:val="20"/>
        </w:rPr>
        <w:t>Chloroform</w:t>
      </w:r>
      <w:r w:rsidRPr="00CB053B">
        <w:rPr>
          <w:rFonts w:cstheme="minorHAnsi"/>
          <w:sz w:val="20"/>
        </w:rPr>
        <w:t xml:space="preserve"> and the area should be posted with a “Caution, Carcinogen, Reproductive Toxins, or Extremely Toxic Chemicals” label provided by REM (as shown to the right). </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Avoid contact with skin and eyes and inhalation. </w:t>
      </w:r>
    </w:p>
    <w:p w:rsidR="00301304"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 xml:space="preserve">Keep containers tightly closed. </w:t>
      </w:r>
    </w:p>
    <w:p w:rsidR="00301304" w:rsidRPr="003C34F0"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Store in a cool, dry and well-ventilated area away from incompatible substances such as oxidizers.</w:t>
      </w:r>
      <w:r w:rsidRPr="00CB053B">
        <w:rPr>
          <w:rFonts w:ascii="Arial" w:hAnsi="Arial"/>
          <w:noProof/>
          <w:color w:val="000000"/>
        </w:rPr>
        <w:t xml:space="preserve"> </w:t>
      </w:r>
    </w:p>
    <w:p w:rsidR="00301304" w:rsidRPr="003C34F0"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Pr>
          <w:rFonts w:cstheme="minorHAnsi"/>
          <w:noProof/>
          <w:color w:val="000000"/>
          <w:sz w:val="20"/>
        </w:rPr>
        <w:t>Containers which are opened must be carefully resealed and kept upright to prevent leakage.</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sz w:val="20"/>
        </w:rPr>
        <w:t>A suitable storage location is a flammable storage cabinet</w:t>
      </w:r>
      <w:r>
        <w:rPr>
          <w:rFonts w:cstheme="minorHAnsi"/>
          <w:sz w:val="20"/>
        </w:rPr>
        <w:t xml:space="preserve"> or lab cabinet </w:t>
      </w:r>
      <w:r w:rsidRPr="00CB053B">
        <w:rPr>
          <w:rFonts w:cstheme="minorHAnsi"/>
          <w:sz w:val="20"/>
        </w:rPr>
        <w:t>that does not contain incompatibles</w:t>
      </w:r>
      <w:r>
        <w:rPr>
          <w:rFonts w:cstheme="minorHAnsi"/>
          <w:sz w:val="20"/>
        </w:rPr>
        <w:t>.</w:t>
      </w:r>
    </w:p>
    <w:p w:rsidR="00301304" w:rsidRPr="00DC7D29" w:rsidRDefault="00301304" w:rsidP="00301304">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w:t>
      </w:r>
      <w:r>
        <w:rPr>
          <w:rFonts w:cstheme="minorHAnsi"/>
          <w:sz w:val="20"/>
          <w:szCs w:val="20"/>
        </w:rPr>
        <w:lastRenderedPageBreak/>
        <w:t>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301304" w:rsidRPr="009C4791" w:rsidRDefault="00301304" w:rsidP="00301304">
      <w:pPr>
        <w:shd w:val="clear" w:color="auto" w:fill="FFFFFF"/>
        <w:spacing w:before="120" w:after="120" w:line="288" w:lineRule="auto"/>
        <w:rPr>
          <w:rFonts w:cstheme="minorHAnsi"/>
          <w:i/>
        </w:rPr>
      </w:pPr>
      <w:r w:rsidRPr="009C4791">
        <w:rPr>
          <w:rFonts w:cstheme="minorHAnsi"/>
          <w:b/>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32" w:history="1">
        <w:r w:rsidRPr="00772FAE">
          <w:rPr>
            <w:rStyle w:val="Hyperlink"/>
            <w:rFonts w:cstheme="minorHAnsi"/>
            <w:sz w:val="20"/>
            <w:szCs w:val="20"/>
          </w:rPr>
          <w:t>http://www.purdue.edu/rem/injury/froi.htm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or lab cabinet is recommended). </w:t>
      </w:r>
    </w:p>
    <w:p w:rsidR="00301304" w:rsidRDefault="00301304" w:rsidP="00301304">
      <w:pPr>
        <w:spacing w:before="120" w:after="120" w:line="288" w:lineRule="auto"/>
        <w:rPr>
          <w:rFonts w:cstheme="minorHAnsi"/>
          <w:b/>
          <w:sz w:val="20"/>
          <w:szCs w:val="20"/>
          <w:u w:val="single"/>
        </w:rPr>
      </w:pPr>
    </w:p>
    <w:p w:rsidR="00301304" w:rsidRPr="00A06BFA" w:rsidRDefault="00301304" w:rsidP="00301304">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33" w:history="1">
        <w:r w:rsidRPr="00772FAE">
          <w:rPr>
            <w:rStyle w:val="Hyperlink"/>
            <w:rFonts w:cstheme="minorHAnsi"/>
            <w:sz w:val="20"/>
            <w:szCs w:val="20"/>
          </w:rPr>
          <w:t>http://www.purdue.edu/rem/hmm/wststo.htm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lastRenderedPageBreak/>
        <w:t>A current copy of the SDS for Chloroform must be made available to all personnel working in the laboratory at all times. To obtain a copy of the SDS, contact the chemical manufacturer or REM at 49-46371. Many manufacturers’ SDSs can be found online on websites such as Sigma-Aldrich (</w:t>
      </w:r>
      <w:hyperlink r:id="rId234" w:history="1">
        <w:r w:rsidRPr="00665089">
          <w:rPr>
            <w:rStyle w:val="Hyperlink"/>
            <w:rFonts w:cstheme="minorHAnsi"/>
            <w:sz w:val="20"/>
            <w:szCs w:val="20"/>
          </w:rPr>
          <w:t>http://www.sigmaaldrich.com/united-states.html</w:t>
        </w:r>
      </w:hyperlink>
      <w:r>
        <w:rPr>
          <w:rFonts w:cstheme="minorHAnsi"/>
          <w:sz w:val="20"/>
          <w:szCs w:val="20"/>
        </w:rPr>
        <w:t>) or Siri MSDS Index (</w:t>
      </w:r>
      <w:hyperlink r:id="rId235" w:history="1">
        <w:r w:rsidRPr="00772FAE">
          <w:rPr>
            <w:rStyle w:val="Hyperlink"/>
            <w:rFonts w:cstheme="minorHAnsi"/>
            <w:sz w:val="20"/>
            <w:szCs w:val="20"/>
          </w:rPr>
          <w:t>http://hazard.com/msds/</w:t>
        </w:r>
      </w:hyperlink>
      <w:r>
        <w:rPr>
          <w:rFonts w:cstheme="minorHAnsi"/>
          <w:sz w:val="20"/>
          <w:szCs w:val="20"/>
        </w:rPr>
        <w:t>).</w:t>
      </w:r>
    </w:p>
    <w:p w:rsidR="00301304" w:rsidRPr="00DC7D29"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139852524"/>
      </w:sdtPr>
      <w:sdtEndPr/>
      <w:sdtContent>
        <w:p w:rsidR="00301304" w:rsidRPr="00DC7D29" w:rsidRDefault="00787CE3" w:rsidP="00301304">
          <w:pPr>
            <w:spacing w:before="120" w:after="120" w:line="288" w:lineRule="auto"/>
            <w:rPr>
              <w:rFonts w:cstheme="minorHAnsi"/>
              <w:b/>
            </w:rPr>
          </w:pPr>
          <w:sdt>
            <w:sdtPr>
              <w:rPr>
                <w:rFonts w:cstheme="minorHAnsi"/>
                <w:sz w:val="20"/>
                <w:szCs w:val="20"/>
              </w:rPr>
              <w:id w:val="-1769611597"/>
              <w:showingPlcHdr/>
            </w:sdtPr>
            <w:sdtEnd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DC7D29"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D44C7E">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Chloroform</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B2351">
        <w:trPr>
          <w:trHeight w:val="576"/>
          <w:tblHeader/>
        </w:trPr>
        <w:tc>
          <w:tcPr>
            <w:tcW w:w="39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B2351">
        <w:trPr>
          <w:trHeight w:val="576"/>
        </w:trPr>
        <w:sdt>
          <w:sdtPr>
            <w:rPr>
              <w:rFonts w:cstheme="minorHAnsi"/>
              <w:b/>
            </w:rPr>
            <w:id w:val="-272399008"/>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354163126"/>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185585018"/>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685792596"/>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544813937"/>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979411040"/>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957528266"/>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130852150"/>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809853640"/>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679685839"/>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758581665"/>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114310462"/>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573249402"/>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23065544"/>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633242879"/>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779797145"/>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578668679"/>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928078765"/>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497797754"/>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031079890"/>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566452546"/>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984777246"/>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827284555"/>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614873698"/>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943030334"/>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920050123"/>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79358326"/>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840902092"/>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415437395"/>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157145742"/>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780220708"/>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187507833"/>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153287020"/>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488825220"/>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Pr="00DC7D29" w:rsidRDefault="00301304" w:rsidP="00301304">
      <w:pPr>
        <w:spacing w:before="120" w:after="120" w:line="288" w:lineRule="auto"/>
        <w:rPr>
          <w:rFonts w:cstheme="minorHAnsi"/>
          <w:b/>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Pr="005A6434" w:rsidRDefault="00301304" w:rsidP="00301304">
      <w:pPr>
        <w:spacing w:before="120" w:after="120"/>
        <w:jc w:val="center"/>
        <w:rPr>
          <w:rFonts w:cstheme="minorHAnsi"/>
          <w:sz w:val="48"/>
          <w:szCs w:val="48"/>
        </w:rPr>
      </w:pPr>
      <w:r w:rsidRPr="005A6434">
        <w:rPr>
          <w:rFonts w:cstheme="minorHAnsi"/>
          <w:sz w:val="48"/>
          <w:szCs w:val="48"/>
        </w:rPr>
        <w:t>Standard Operating Procedure</w:t>
      </w:r>
    </w:p>
    <w:p w:rsidR="00301304" w:rsidRPr="00C4534E" w:rsidRDefault="00301304" w:rsidP="00301304">
      <w:pPr>
        <w:spacing w:before="120" w:after="120"/>
        <w:jc w:val="center"/>
        <w:rPr>
          <w:rFonts w:cstheme="minorHAnsi"/>
          <w:sz w:val="36"/>
          <w:szCs w:val="36"/>
        </w:rPr>
      </w:pPr>
      <w:r>
        <w:rPr>
          <w:rFonts w:cstheme="minorHAnsi"/>
          <w:sz w:val="36"/>
          <w:szCs w:val="36"/>
        </w:rPr>
        <w:t>Chromerge (Chromic acid solution)</w:t>
      </w:r>
    </w:p>
    <w:p w:rsidR="00301304" w:rsidRPr="00C4534E" w:rsidRDefault="00301304" w:rsidP="00301304">
      <w:pPr>
        <w:spacing w:before="120" w:after="120"/>
        <w:jc w:val="center"/>
        <w:rPr>
          <w:rFonts w:cstheme="minorHAnsi"/>
          <w:b/>
          <w:color w:val="FF0000"/>
        </w:rPr>
      </w:pPr>
      <w:r w:rsidRPr="00C4534E">
        <w:rPr>
          <w:rFonts w:cstheme="minorHAnsi"/>
          <w:b/>
          <w:color w:val="FF0000"/>
        </w:rPr>
        <w:lastRenderedPageBreak/>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04004415"/>
            <w:placeholder>
              <w:docPart w:val="E6DF3BF463C54EEF9A29C22FD389C88D"/>
            </w:placeholder>
            <w:date w:fullDate="2014-10-15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290565998"/>
            <w:placeholder>
              <w:docPart w:val="FCC6ED444F76430EABCB4746825EC3CB"/>
            </w:placeholder>
            <w:date w:fullDate="2014-10-17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2075569266"/>
            <w:placeholder>
              <w:docPart w:val="191DF27C9C884F888677559A5CF0BF79"/>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094324592"/>
            <w:placeholder>
              <w:docPart w:val="5EC3AF98991E433F8BA0C6DF5DC0E1E9"/>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2036454137"/>
            <w:placeholder>
              <w:docPart w:val="0B1E4B153787459598C2886DDAEE8B19"/>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210968037"/>
            <w:placeholder>
              <w:docPart w:val="A1F76E525508400AA1195D99487F4A2C"/>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756514554"/>
            <w:placeholder>
              <w:docPart w:val="810A889A170E47B489EC2CD6D40DD6D5"/>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832825166"/>
            <w:placeholder>
              <w:docPart w:val="8502F8EB618D466F9AA641349C252DE4"/>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411845" w:rsidRDefault="009C0AF8" w:rsidP="00301304">
      <w:pPr>
        <w:spacing w:before="120" w:after="120"/>
        <w:rPr>
          <w:rFonts w:cstheme="minorHAnsi"/>
          <w:b/>
        </w:rPr>
      </w:pPr>
    </w:p>
    <w:p w:rsidR="00301304" w:rsidRDefault="00301304" w:rsidP="00301304">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301304" w:rsidRPr="00DC7D29" w:rsidRDefault="00787CE3" w:rsidP="00301304">
      <w:pPr>
        <w:spacing w:before="120" w:after="120" w:line="288" w:lineRule="auto"/>
        <w:rPr>
          <w:rFonts w:cstheme="minorHAnsi"/>
          <w:sz w:val="20"/>
          <w:szCs w:val="20"/>
        </w:rPr>
      </w:pPr>
      <w:sdt>
        <w:sdtPr>
          <w:rPr>
            <w:rFonts w:cstheme="minorHAnsi"/>
          </w:rPr>
          <w:id w:val="-1547139809"/>
          <w14:checkbox>
            <w14:checked w14:val="0"/>
            <w14:checkedState w14:val="2612" w14:font="Times New Roman"/>
            <w14:uncheckedState w14:val="2610" w14:font="Times New Roman"/>
          </w14:checkbox>
        </w:sdtPr>
        <w:sdtEndPr/>
        <w:sdtContent>
          <w:r w:rsidR="00301304" w:rsidRPr="00DC7D29">
            <w:rPr>
              <w:rFonts w:ascii="MS Gothic" w:eastAsia="MS Gothic" w:hAnsi="MS Gothic" w:cs="MS Gothic" w:hint="eastAsia"/>
            </w:rPr>
            <w:t>☐</w:t>
          </w:r>
        </w:sdtContent>
      </w:sdt>
      <w:r w:rsidR="00301304" w:rsidRPr="00DC7D29">
        <w:rPr>
          <w:rFonts w:cstheme="minorHAnsi"/>
        </w:rPr>
        <w:t xml:space="preserve"> Process            </w:t>
      </w:r>
      <w:sdt>
        <w:sdtPr>
          <w:rPr>
            <w:rFonts w:cstheme="minorHAnsi"/>
          </w:rPr>
          <w:id w:val="1553354256"/>
          <w14:checkbox>
            <w14:checked w14:val="1"/>
            <w14:checkedState w14:val="2612" w14:font="Times New Roman"/>
            <w14:uncheckedState w14:val="2610" w14:font="Times New Roman"/>
          </w14:checkbox>
        </w:sdtPr>
        <w:sdtEndPr/>
        <w:sdtContent>
          <w:r w:rsidR="00301304" w:rsidRPr="00DC7D29">
            <w:rPr>
              <w:rFonts w:ascii="MS Gothic" w:eastAsia="MS Gothic" w:hAnsi="MS Gothic" w:cs="MS Gothic" w:hint="eastAsia"/>
            </w:rPr>
            <w:t>☒</w:t>
          </w:r>
        </w:sdtContent>
      </w:sdt>
      <w:r w:rsidR="00301304" w:rsidRPr="00DC7D29">
        <w:rPr>
          <w:rFonts w:cstheme="minorHAnsi"/>
        </w:rPr>
        <w:t xml:space="preserve">Hazardous Chemical            </w:t>
      </w:r>
      <w:sdt>
        <w:sdtPr>
          <w:rPr>
            <w:rFonts w:cstheme="minorHAnsi"/>
          </w:rPr>
          <w:id w:val="463782561"/>
          <w14:checkbox>
            <w14:checked w14:val="0"/>
            <w14:checkedState w14:val="2612" w14:font="Times New Roman"/>
            <w14:uncheckedState w14:val="2610" w14:font="Times New Roman"/>
          </w14:checkbox>
        </w:sdtPr>
        <w:sdtEndPr/>
        <w:sdtContent>
          <w:r w:rsidR="00301304" w:rsidRPr="00DC7D29">
            <w:rPr>
              <w:rFonts w:ascii="MS Gothic" w:eastAsia="MS Gothic" w:hAnsi="MS Gothic" w:cs="MS Gothic"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t>Section 3 – Physical / Chemical Properties and Uses</w:t>
      </w:r>
    </w:p>
    <w:p w:rsidR="00301304" w:rsidRPr="00D36CEC" w:rsidRDefault="00301304" w:rsidP="00301304">
      <w:pPr>
        <w:spacing w:before="120" w:after="120" w:line="288" w:lineRule="auto"/>
        <w:rPr>
          <w:rFonts w:cstheme="minorHAnsi"/>
          <w:b/>
          <w:sz w:val="20"/>
          <w:szCs w:val="20"/>
          <w:u w:val="single"/>
        </w:rPr>
      </w:pPr>
      <w:r>
        <w:rPr>
          <w:noProof/>
        </w:rPr>
        <w:lastRenderedPageBreak/>
        <w:drawing>
          <wp:anchor distT="0" distB="0" distL="114300" distR="114300" simplePos="0" relativeHeight="251620864" behindDoc="0" locked="0" layoutInCell="1" allowOverlap="1" wp14:anchorId="23A9CB30" wp14:editId="43E4AE1B">
            <wp:simplePos x="0" y="0"/>
            <wp:positionH relativeFrom="column">
              <wp:posOffset>4349750</wp:posOffset>
            </wp:positionH>
            <wp:positionV relativeFrom="paragraph">
              <wp:posOffset>-295275</wp:posOffset>
            </wp:positionV>
            <wp:extent cx="2085975" cy="2203450"/>
            <wp:effectExtent l="19050" t="19050" r="28575" b="25400"/>
            <wp:wrapSquare wrapText="bothSides"/>
            <wp:docPr id="71" name="Picture 71" descr="Chromerge Bottle (25 mL)" title="Chromerge Bottle (25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20).jpg"/>
                    <pic:cNvPicPr>
                      <a:picLocks noChangeAspect="1" noChangeArrowheads="1"/>
                    </pic:cNvPicPr>
                  </pic:nvPicPr>
                  <pic:blipFill rotWithShape="1">
                    <a:blip r:embed="rId236">
                      <a:extLst>
                        <a:ext uri="{28A0092B-C50C-407E-A947-70E740481C1C}">
                          <a14:useLocalDpi xmlns:a14="http://schemas.microsoft.com/office/drawing/2010/main" val="0"/>
                        </a:ext>
                      </a:extLst>
                    </a:blip>
                    <a:srcRect l="14530" t="-712" r="18803" b="6837"/>
                    <a:stretch/>
                  </pic:blipFill>
                  <pic:spPr bwMode="auto">
                    <a:xfrm>
                      <a:off x="0" y="0"/>
                      <a:ext cx="2085975" cy="22034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6CEC">
        <w:rPr>
          <w:rFonts w:cstheme="minorHAnsi"/>
          <w:b/>
          <w:sz w:val="20"/>
          <w:szCs w:val="20"/>
          <w:u w:val="single"/>
        </w:rPr>
        <w:t>Physical / Chemical Properties:</w:t>
      </w:r>
      <w:r w:rsidRPr="0093281D">
        <w:t xml:space="preserve"> </w:t>
      </w:r>
    </w:p>
    <w:p w:rsidR="00301304" w:rsidRPr="00DC7D29" w:rsidRDefault="00301304" w:rsidP="00301304">
      <w:pPr>
        <w:spacing w:before="120" w:after="120" w:line="288" w:lineRule="auto"/>
        <w:rPr>
          <w:rFonts w:cstheme="minorHAnsi"/>
          <w:color w:val="000000"/>
          <w:sz w:val="20"/>
          <w:szCs w:val="20"/>
          <w:shd w:val="clear" w:color="auto" w:fill="FFFFFF"/>
        </w:rPr>
      </w:pPr>
      <w:r>
        <w:rPr>
          <w:rFonts w:cstheme="minorHAnsi"/>
          <w:sz w:val="20"/>
          <w:szCs w:val="20"/>
        </w:rPr>
        <w:t>CAS#: 7738-94-5</w:t>
      </w:r>
    </w:p>
    <w:p w:rsidR="00301304" w:rsidRPr="00DC7D29"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Carcinogen, Toxic, Oxidizer, Corrosive</w:t>
      </w:r>
      <w:r w:rsidRPr="00DC7D29">
        <w:rPr>
          <w:rFonts w:cstheme="minorHAnsi"/>
          <w:b/>
          <w:sz w:val="20"/>
          <w:szCs w:val="20"/>
          <w:u w:val="single"/>
        </w:rPr>
        <w:t xml:space="preserve"> </w:t>
      </w:r>
    </w:p>
    <w:p w:rsidR="00301304" w:rsidRPr="005A6FC6"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sidRPr="005A6FC6">
        <w:rPr>
          <w:rFonts w:cstheme="minorHAnsi"/>
          <w:sz w:val="20"/>
          <w:szCs w:val="20"/>
        </w:rPr>
        <w:t>H</w:t>
      </w:r>
      <w:r>
        <w:rPr>
          <w:rFonts w:cstheme="minorHAnsi"/>
          <w:sz w:val="20"/>
          <w:szCs w:val="20"/>
          <w:vertAlign w:val="subscript"/>
        </w:rPr>
        <w:t>2</w:t>
      </w:r>
      <w:r>
        <w:rPr>
          <w:rFonts w:cstheme="minorHAnsi"/>
          <w:sz w:val="20"/>
          <w:szCs w:val="20"/>
        </w:rPr>
        <w:t>CrO</w:t>
      </w:r>
      <w:r>
        <w:rPr>
          <w:rFonts w:cstheme="minorHAnsi"/>
          <w:sz w:val="20"/>
          <w:szCs w:val="20"/>
          <w:vertAlign w:val="subscript"/>
        </w:rPr>
        <w:t>4</w:t>
      </w:r>
    </w:p>
    <w:p w:rsidR="00301304" w:rsidRPr="00DC7D29" w:rsidRDefault="00301304" w:rsidP="00301304">
      <w:pPr>
        <w:tabs>
          <w:tab w:val="left" w:pos="5420"/>
        </w:tabs>
        <w:spacing w:before="120" w:after="120" w:line="288" w:lineRule="auto"/>
        <w:rPr>
          <w:rFonts w:cstheme="minorHAnsi"/>
          <w:sz w:val="20"/>
          <w:szCs w:val="20"/>
        </w:rPr>
      </w:pPr>
      <w:r w:rsidRPr="00DC7D29">
        <w:rPr>
          <w:rFonts w:cstheme="minorHAnsi"/>
          <w:sz w:val="20"/>
          <w:szCs w:val="20"/>
        </w:rPr>
        <w:t>Form (physi</w:t>
      </w:r>
      <w:r>
        <w:rPr>
          <w:rFonts w:cstheme="minorHAnsi"/>
          <w:sz w:val="20"/>
          <w:szCs w:val="20"/>
        </w:rPr>
        <w:t>cal state): L</w:t>
      </w:r>
      <w:r w:rsidRPr="00DC7D29">
        <w:rPr>
          <w:rFonts w:cstheme="minorHAnsi"/>
          <w:sz w:val="20"/>
          <w:szCs w:val="20"/>
        </w:rPr>
        <w:t>iquid</w:t>
      </w:r>
      <w:r>
        <w:rPr>
          <w:rFonts w:cstheme="minorHAnsi"/>
          <w:sz w:val="20"/>
          <w:szCs w:val="20"/>
        </w:rPr>
        <w:tab/>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Dark Red-Brown</w:t>
      </w:r>
    </w:p>
    <w:p w:rsidR="00301304" w:rsidRPr="00DA6EEE" w:rsidRDefault="00301304" w:rsidP="00301304">
      <w:pPr>
        <w:spacing w:after="0" w:line="288" w:lineRule="auto"/>
        <w:rPr>
          <w:rFonts w:cstheme="minorHAnsi"/>
          <w:b/>
          <w:sz w:val="20"/>
          <w:szCs w:val="20"/>
          <w:u w:val="single"/>
        </w:rPr>
      </w:pPr>
      <w:r w:rsidRPr="00DA6EEE">
        <w:rPr>
          <w:rFonts w:cstheme="minorHAnsi"/>
          <w:b/>
          <w:sz w:val="20"/>
          <w:szCs w:val="20"/>
          <w:u w:val="single"/>
        </w:rPr>
        <w:t>Uses:</w:t>
      </w:r>
    </w:p>
    <w:p w:rsidR="00301304" w:rsidRPr="00DA6EEE" w:rsidRDefault="00301304" w:rsidP="00301304">
      <w:pPr>
        <w:pStyle w:val="NormalWeb"/>
        <w:spacing w:before="0" w:beforeAutospacing="0" w:after="0" w:afterAutospacing="0" w:line="288" w:lineRule="auto"/>
        <w:rPr>
          <w:rFonts w:asciiTheme="minorHAnsi" w:hAnsiTheme="minorHAnsi" w:cstheme="minorHAnsi"/>
          <w:lang w:val="en"/>
        </w:rPr>
      </w:pPr>
      <w:r w:rsidRPr="005A6FC6">
        <w:rPr>
          <w:rFonts w:asciiTheme="minorHAnsi" w:hAnsiTheme="minorHAnsi" w:cstheme="minorHAnsi"/>
          <w:lang w:val="en"/>
        </w:rPr>
        <w:t xml:space="preserve">In the laboratory, </w:t>
      </w:r>
      <w:r>
        <w:rPr>
          <w:rFonts w:asciiTheme="minorHAnsi" w:hAnsiTheme="minorHAnsi" w:cstheme="minorHAnsi"/>
          <w:lang w:val="en"/>
        </w:rPr>
        <w:t>Chromerge</w:t>
      </w:r>
      <w:r w:rsidRPr="005A6FC6">
        <w:rPr>
          <w:rFonts w:asciiTheme="minorHAnsi" w:hAnsiTheme="minorHAnsi" w:cstheme="minorHAnsi"/>
          <w:lang w:val="en"/>
        </w:rPr>
        <w:t xml:space="preserve"> is used to oxidize organic compounds and clean glass wear.</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Default="00301304" w:rsidP="00301304">
      <w:pPr>
        <w:pStyle w:val="NormalWeb"/>
        <w:spacing w:line="288" w:lineRule="auto"/>
        <w:rPr>
          <w:rFonts w:asciiTheme="minorHAnsi" w:hAnsiTheme="minorHAnsi" w:cstheme="minorHAnsi"/>
          <w:lang w:val="en"/>
        </w:rPr>
      </w:pPr>
      <w:r>
        <w:rPr>
          <w:rFonts w:asciiTheme="minorHAnsi" w:hAnsiTheme="minorHAnsi" w:cstheme="minorHAnsi"/>
          <w:lang w:val="en"/>
        </w:rPr>
        <w:t xml:space="preserve">Chromerge solution may cause cancer. May cause heritable genetic damage. Contact with combustible material may cause fire. Chromerge is toxic in contact with skin and if swallowed. Swallowing can cause severe burns of the mouth, throat, and stomach, and is potentially fatal. It is extremely destructive to the tissue of the mucous membranes and upper respiratory tract. Causes severe skin and eye burns. Symptoms of redness, pain, and severe burn as well as skin sensitization can occur. Eye contact may cause blurred vision, redness, pain, severe tissue burns, and permanent eye damage. Inhalation may cause severe irritation and pulmonary sensitization or allergic asthma. </w:t>
      </w:r>
      <w:r w:rsidRPr="005A6FC6">
        <w:rPr>
          <w:rFonts w:asciiTheme="minorHAnsi" w:hAnsiTheme="minorHAnsi" w:cstheme="minorHAnsi"/>
        </w:rPr>
        <w:t>Repeated or prolonged exposure can cause ulceration and perforation of the nasal septum, respiratory irritation, liver and kidney damage and ulceration of the skin. Ulcerations at first may be painless</w:t>
      </w:r>
      <w:r>
        <w:rPr>
          <w:rFonts w:asciiTheme="minorHAnsi" w:hAnsiTheme="minorHAnsi" w:cstheme="minorHAnsi"/>
        </w:rPr>
        <w:t>, but may penetrate to the bone.</w:t>
      </w:r>
    </w:p>
    <w:p w:rsidR="00301304" w:rsidRPr="0030054F" w:rsidRDefault="00301304" w:rsidP="00301304">
      <w:pPr>
        <w:autoSpaceDE w:val="0"/>
        <w:autoSpaceDN w:val="0"/>
        <w:adjustRightInd w:val="0"/>
        <w:spacing w:before="120" w:after="120" w:line="288" w:lineRule="auto"/>
        <w:rPr>
          <w:rFonts w:cstheme="minorHAnsi"/>
          <w:b/>
          <w:bCs/>
          <w:sz w:val="20"/>
          <w:szCs w:val="20"/>
          <w:u w:val="single"/>
        </w:rPr>
      </w:pPr>
      <w:r w:rsidRPr="0030054F">
        <w:rPr>
          <w:rFonts w:cstheme="minorHAnsi"/>
          <w:b/>
          <w:bCs/>
          <w:sz w:val="20"/>
          <w:szCs w:val="20"/>
          <w:u w:val="single"/>
        </w:rPr>
        <w:t>Potential Health Effects</w:t>
      </w:r>
      <w:r>
        <w:rPr>
          <w:rFonts w:cstheme="minorHAnsi"/>
          <w:b/>
          <w:bCs/>
          <w:sz w:val="20"/>
          <w:szCs w:val="20"/>
          <w:u w:val="single"/>
        </w:rPr>
        <w:t>:</w:t>
      </w:r>
    </w:p>
    <w:p w:rsidR="00301304" w:rsidRPr="00D22556" w:rsidRDefault="00301304" w:rsidP="00301304">
      <w:pPr>
        <w:autoSpaceDE w:val="0"/>
        <w:autoSpaceDN w:val="0"/>
        <w:adjustRightInd w:val="0"/>
        <w:spacing w:before="120" w:after="120" w:line="288" w:lineRule="auto"/>
        <w:rPr>
          <w:rFonts w:cstheme="minorHAnsi"/>
          <w:sz w:val="20"/>
          <w:szCs w:val="20"/>
        </w:rPr>
      </w:pPr>
      <w:r w:rsidRPr="00D22556">
        <w:rPr>
          <w:rFonts w:cstheme="minorHAnsi"/>
          <w:b/>
          <w:bCs/>
          <w:sz w:val="20"/>
          <w:szCs w:val="20"/>
        </w:rPr>
        <w:t>Inhalation</w:t>
      </w:r>
      <w:r>
        <w:rPr>
          <w:rFonts w:cstheme="minorHAnsi"/>
          <w:b/>
          <w:bCs/>
          <w:sz w:val="20"/>
          <w:szCs w:val="20"/>
        </w:rPr>
        <w:t>:</w:t>
      </w:r>
      <w:r w:rsidRPr="00D22556">
        <w:rPr>
          <w:rFonts w:cstheme="minorHAnsi"/>
          <w:b/>
          <w:bCs/>
          <w:sz w:val="20"/>
          <w:szCs w:val="20"/>
        </w:rPr>
        <w:t xml:space="preserve"> </w:t>
      </w:r>
      <w:r w:rsidRPr="000A5799">
        <w:rPr>
          <w:rFonts w:cstheme="minorHAnsi"/>
          <w:sz w:val="20"/>
          <w:szCs w:val="20"/>
        </w:rPr>
        <w:t>May cause irritation of the respiratory tract with burni</w:t>
      </w:r>
      <w:r>
        <w:rPr>
          <w:rFonts w:cstheme="minorHAnsi"/>
          <w:sz w:val="20"/>
          <w:szCs w:val="20"/>
        </w:rPr>
        <w:t xml:space="preserve">ng pain in the nose and throat, coughing, wheezing, </w:t>
      </w:r>
      <w:r w:rsidRPr="000A5799">
        <w:rPr>
          <w:rFonts w:cstheme="minorHAnsi"/>
          <w:sz w:val="20"/>
          <w:szCs w:val="20"/>
        </w:rPr>
        <w:t>shortness of breath and pulmonary ede</w:t>
      </w:r>
      <w:r>
        <w:rPr>
          <w:rFonts w:cstheme="minorHAnsi"/>
          <w:sz w:val="20"/>
          <w:szCs w:val="20"/>
        </w:rPr>
        <w:t xml:space="preserve">ma. May cause asthmatic attacks </w:t>
      </w:r>
      <w:r w:rsidRPr="000A5799">
        <w:rPr>
          <w:rFonts w:cstheme="minorHAnsi"/>
          <w:sz w:val="20"/>
          <w:szCs w:val="20"/>
        </w:rPr>
        <w:t>due to allergic sensitization of the respiratory tract.</w:t>
      </w:r>
    </w:p>
    <w:p w:rsidR="00301304" w:rsidRPr="00D22556" w:rsidRDefault="00301304" w:rsidP="00301304">
      <w:pPr>
        <w:autoSpaceDE w:val="0"/>
        <w:autoSpaceDN w:val="0"/>
        <w:adjustRightInd w:val="0"/>
        <w:spacing w:before="120" w:after="120" w:line="288" w:lineRule="auto"/>
        <w:rPr>
          <w:rFonts w:cstheme="minorHAnsi"/>
          <w:sz w:val="20"/>
          <w:szCs w:val="20"/>
        </w:rPr>
      </w:pPr>
      <w:r w:rsidRPr="00D22556">
        <w:rPr>
          <w:rFonts w:cstheme="minorHAnsi"/>
          <w:b/>
          <w:bCs/>
          <w:sz w:val="20"/>
          <w:szCs w:val="20"/>
        </w:rPr>
        <w:t>Skin</w:t>
      </w:r>
      <w:r>
        <w:rPr>
          <w:rFonts w:cstheme="minorHAnsi"/>
          <w:b/>
          <w:bCs/>
          <w:sz w:val="20"/>
          <w:szCs w:val="20"/>
        </w:rPr>
        <w:t>:</w:t>
      </w:r>
      <w:r w:rsidRPr="00D22556">
        <w:rPr>
          <w:rFonts w:cstheme="minorHAnsi"/>
          <w:b/>
          <w:bCs/>
          <w:sz w:val="20"/>
          <w:szCs w:val="20"/>
        </w:rPr>
        <w:t xml:space="preserve"> </w:t>
      </w:r>
      <w:r w:rsidRPr="00D22556">
        <w:rPr>
          <w:rFonts w:cstheme="minorHAnsi"/>
          <w:sz w:val="20"/>
          <w:szCs w:val="20"/>
        </w:rPr>
        <w:t>Causes skin burns</w:t>
      </w:r>
      <w:r>
        <w:rPr>
          <w:rFonts w:cstheme="minorHAnsi"/>
          <w:sz w:val="20"/>
          <w:szCs w:val="20"/>
        </w:rPr>
        <w:t xml:space="preserve"> and</w:t>
      </w:r>
      <w:r w:rsidRPr="00322A4C">
        <w:rPr>
          <w:rFonts w:cstheme="minorHAnsi"/>
          <w:sz w:val="20"/>
          <w:szCs w:val="20"/>
        </w:rPr>
        <w:t xml:space="preserve"> irritation. May cause skin sensitization</w:t>
      </w:r>
      <w:r>
        <w:rPr>
          <w:rFonts w:cstheme="minorHAnsi"/>
          <w:sz w:val="20"/>
          <w:szCs w:val="20"/>
        </w:rPr>
        <w:t xml:space="preserve">. </w:t>
      </w:r>
      <w:r w:rsidRPr="00322A4C">
        <w:rPr>
          <w:rFonts w:cstheme="minorHAnsi"/>
          <w:sz w:val="20"/>
          <w:szCs w:val="20"/>
        </w:rPr>
        <w:t>May cause irritation with burning pain, itching and</w:t>
      </w:r>
      <w:r>
        <w:rPr>
          <w:rFonts w:cstheme="minorHAnsi"/>
          <w:sz w:val="20"/>
          <w:szCs w:val="20"/>
        </w:rPr>
        <w:t xml:space="preserve"> </w:t>
      </w:r>
      <w:r w:rsidRPr="00322A4C">
        <w:rPr>
          <w:rFonts w:cstheme="minorHAnsi"/>
          <w:sz w:val="20"/>
          <w:szCs w:val="20"/>
        </w:rPr>
        <w:t>redness. May cause deep, penetrating ulcers of the skin. May be absorbed through damaged or</w:t>
      </w:r>
      <w:r>
        <w:rPr>
          <w:rFonts w:cstheme="minorHAnsi"/>
          <w:sz w:val="20"/>
          <w:szCs w:val="20"/>
        </w:rPr>
        <w:t xml:space="preserve"> </w:t>
      </w:r>
      <w:r w:rsidRPr="00322A4C">
        <w:rPr>
          <w:rFonts w:cstheme="minorHAnsi"/>
          <w:sz w:val="20"/>
          <w:szCs w:val="20"/>
        </w:rPr>
        <w:t>abraded skin in harmful amounts. Chronic exposure to water insoluble hexavalent chromium</w:t>
      </w:r>
      <w:r>
        <w:rPr>
          <w:rFonts w:cstheme="minorHAnsi"/>
          <w:sz w:val="20"/>
          <w:szCs w:val="20"/>
        </w:rPr>
        <w:t xml:space="preserve"> </w:t>
      </w:r>
      <w:r w:rsidRPr="00322A4C">
        <w:rPr>
          <w:rFonts w:cstheme="minorHAnsi"/>
          <w:sz w:val="20"/>
          <w:szCs w:val="20"/>
        </w:rPr>
        <w:t>compounds has been shown to be associated with lung cancer and gastrointestinal tract tumors.</w:t>
      </w:r>
    </w:p>
    <w:p w:rsidR="00301304" w:rsidRDefault="00301304" w:rsidP="00301304">
      <w:pPr>
        <w:autoSpaceDE w:val="0"/>
        <w:autoSpaceDN w:val="0"/>
        <w:adjustRightInd w:val="0"/>
        <w:spacing w:before="120" w:after="120" w:line="288" w:lineRule="auto"/>
        <w:rPr>
          <w:rFonts w:cstheme="minorHAnsi"/>
          <w:sz w:val="20"/>
          <w:szCs w:val="20"/>
        </w:rPr>
      </w:pPr>
      <w:r w:rsidRPr="00D22556">
        <w:rPr>
          <w:rFonts w:cstheme="minorHAnsi"/>
          <w:b/>
          <w:bCs/>
          <w:sz w:val="20"/>
          <w:szCs w:val="20"/>
        </w:rPr>
        <w:t>Eyes</w:t>
      </w:r>
      <w:r>
        <w:rPr>
          <w:rFonts w:cstheme="minorHAnsi"/>
          <w:b/>
          <w:bCs/>
          <w:sz w:val="20"/>
          <w:szCs w:val="20"/>
        </w:rPr>
        <w:t>:</w:t>
      </w:r>
      <w:r w:rsidRPr="00D22556">
        <w:rPr>
          <w:rFonts w:cstheme="minorHAnsi"/>
          <w:b/>
          <w:bCs/>
          <w:sz w:val="20"/>
          <w:szCs w:val="20"/>
        </w:rPr>
        <w:t xml:space="preserve"> </w:t>
      </w:r>
      <w:r w:rsidRPr="00322A4C">
        <w:rPr>
          <w:rFonts w:cstheme="minorHAnsi"/>
          <w:sz w:val="20"/>
          <w:szCs w:val="20"/>
        </w:rPr>
        <w:t>May cause irreversible eye injury. Contact with eyes may cause severe irritation, and</w:t>
      </w:r>
      <w:r>
        <w:rPr>
          <w:rFonts w:cstheme="minorHAnsi"/>
          <w:sz w:val="20"/>
          <w:szCs w:val="20"/>
        </w:rPr>
        <w:t xml:space="preserve"> </w:t>
      </w:r>
      <w:r w:rsidRPr="00322A4C">
        <w:rPr>
          <w:rFonts w:cstheme="minorHAnsi"/>
          <w:sz w:val="20"/>
          <w:szCs w:val="20"/>
        </w:rPr>
        <w:t>possible eye burns.</w:t>
      </w:r>
    </w:p>
    <w:p w:rsidR="00301304" w:rsidRPr="005C7E09" w:rsidRDefault="00301304" w:rsidP="00301304">
      <w:pPr>
        <w:autoSpaceDE w:val="0"/>
        <w:autoSpaceDN w:val="0"/>
        <w:adjustRightInd w:val="0"/>
        <w:spacing w:before="120" w:after="120" w:line="288" w:lineRule="auto"/>
        <w:rPr>
          <w:rFonts w:cstheme="minorHAnsi"/>
          <w:lang w:val="en"/>
        </w:rPr>
      </w:pPr>
      <w:r w:rsidRPr="00322A4C">
        <w:rPr>
          <w:rFonts w:cstheme="minorHAnsi"/>
          <w:b/>
          <w:bCs/>
          <w:sz w:val="20"/>
          <w:szCs w:val="20"/>
        </w:rPr>
        <w:lastRenderedPageBreak/>
        <w:t>Ingestion:</w:t>
      </w:r>
      <w:r w:rsidRPr="005C7E09">
        <w:rPr>
          <w:rFonts w:cstheme="minorHAnsi"/>
          <w:b/>
          <w:bCs/>
        </w:rPr>
        <w:t xml:space="preserve"> </w:t>
      </w:r>
      <w:r w:rsidRPr="00322A4C">
        <w:rPr>
          <w:rFonts w:cstheme="minorHAnsi"/>
          <w:sz w:val="20"/>
          <w:szCs w:val="20"/>
        </w:rPr>
        <w:t>May cause severe gastrointestinal tract irritation with nausea, vomiting and possible burns. May cause liver and kidney damage.</w:t>
      </w:r>
    </w:p>
    <w:p w:rsidR="00301304" w:rsidRDefault="00301304" w:rsidP="00301304">
      <w:pPr>
        <w:spacing w:before="120" w:after="120" w:line="288" w:lineRule="auto"/>
        <w:rPr>
          <w:rFonts w:cstheme="minorHAnsi"/>
          <w:b/>
        </w:rPr>
      </w:pPr>
      <w:r>
        <w:rPr>
          <w:rFonts w:ascii="Tahoma" w:hAnsi="Tahoma" w:cs="Tahoma"/>
          <w:noProof/>
        </w:rPr>
        <w:drawing>
          <wp:inline distT="0" distB="0" distL="0" distR="0" wp14:anchorId="36F80818" wp14:editId="645B42BB">
            <wp:extent cx="640080" cy="640080"/>
            <wp:effectExtent l="0" t="0" r="7620" b="7620"/>
            <wp:docPr id="72" name="Picture 72" descr="GHS Oxidizer Hazard Pictogram" title="GHS Oxidizer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ogram"/>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rPr>
          <w:rFonts w:cstheme="minorHAnsi"/>
          <w:b/>
          <w:noProof/>
        </w:rPr>
        <w:drawing>
          <wp:inline distT="0" distB="0" distL="0" distR="0" wp14:anchorId="1C1BDAC0" wp14:editId="73A3B0EB">
            <wp:extent cx="594360" cy="594360"/>
            <wp:effectExtent l="0" t="0" r="0" b="0"/>
            <wp:docPr id="73" name="Picture 73"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22556" w:rsidRDefault="00301304" w:rsidP="00301304">
      <w:pPr>
        <w:pStyle w:val="NoSpacing"/>
        <w:spacing w:before="120" w:after="120" w:line="288" w:lineRule="auto"/>
        <w:rPr>
          <w:rFonts w:cstheme="minorHAnsi"/>
          <w:sz w:val="20"/>
          <w:szCs w:val="20"/>
        </w:rPr>
      </w:pPr>
      <w:r w:rsidRPr="00D22556">
        <w:rPr>
          <w:rFonts w:cstheme="minorHAnsi"/>
          <w:sz w:val="20"/>
          <w:szCs w:val="20"/>
        </w:rPr>
        <w:t>Respirators should be used only under any of the following circumstances:</w:t>
      </w:r>
    </w:p>
    <w:p w:rsidR="00301304" w:rsidRPr="00D22556" w:rsidRDefault="00301304" w:rsidP="00A6735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As a last line of defense (i.e., after engineering and administrative controls have been exhausted).</w:t>
      </w:r>
    </w:p>
    <w:p w:rsidR="00301304" w:rsidRPr="00D22556" w:rsidRDefault="00301304" w:rsidP="00A6735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 xml:space="preserve">When Permissible Exposure Limit (PEL) has exceeded or when there is a possibility that PEL will be exceeded. </w:t>
      </w:r>
    </w:p>
    <w:p w:rsidR="00301304" w:rsidRPr="00D22556" w:rsidRDefault="00301304" w:rsidP="00A6735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Regulations require the use of a respirator.</w:t>
      </w:r>
    </w:p>
    <w:p w:rsidR="00301304" w:rsidRPr="00D22556" w:rsidRDefault="00301304" w:rsidP="00A6735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 xml:space="preserve">An employer requires the use of a respirator. </w:t>
      </w:r>
    </w:p>
    <w:p w:rsidR="00301304" w:rsidRPr="00D22556" w:rsidRDefault="00301304" w:rsidP="00A6735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There is potential for harmful exposure due to an atmospheric contaminant (in the absence of PEL)</w:t>
      </w:r>
    </w:p>
    <w:p w:rsidR="00301304" w:rsidRPr="00D22556" w:rsidRDefault="00301304" w:rsidP="00A6735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As PPE in the event of a chemical spill clean-up process</w:t>
      </w:r>
    </w:p>
    <w:p w:rsidR="00301304" w:rsidRPr="00D22556" w:rsidRDefault="00301304" w:rsidP="00301304">
      <w:pPr>
        <w:pStyle w:val="NoSpacing"/>
        <w:spacing w:before="120" w:after="120" w:line="288" w:lineRule="auto"/>
        <w:rPr>
          <w:rFonts w:cstheme="minorHAnsi"/>
        </w:rPr>
      </w:pPr>
      <w:r w:rsidRPr="00D22556">
        <w:rPr>
          <w:rFonts w:cstheme="minorHAnsi"/>
          <w:sz w:val="20"/>
          <w:szCs w:val="20"/>
        </w:rPr>
        <w:t>Lab personnel intending to use/wear a respirator mask must be trained and fit-tested by REM. This is a regulatory requirement. (</w:t>
      </w:r>
      <w:hyperlink r:id="rId238" w:history="1">
        <w:r w:rsidRPr="00D22556">
          <w:rPr>
            <w:rStyle w:val="Hyperlink"/>
            <w:rFonts w:cstheme="minorHAnsi"/>
          </w:rPr>
          <w:t>http://www.purdue.edu/rem/home/booklets/RPP98.pdf</w:t>
        </w:r>
      </w:hyperlink>
      <w:r w:rsidRPr="00D22556">
        <w:rPr>
          <w:rFonts w:cstheme="minorHAnsi"/>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Default="00301304" w:rsidP="00301304">
      <w:pPr>
        <w:spacing w:before="120" w:after="120" w:line="288" w:lineRule="auto"/>
        <w:rPr>
          <w:rFonts w:cstheme="minorHAnsi"/>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r</w:t>
      </w:r>
      <w:r w:rsidRPr="00DC7D29">
        <w:rPr>
          <w:rFonts w:cstheme="minorHAnsi"/>
          <w:sz w:val="20"/>
          <w:szCs w:val="20"/>
        </w:rPr>
        <w:t>ecommended</w:t>
      </w:r>
      <w:r>
        <w:rPr>
          <w:rFonts w:cstheme="minorHAnsi"/>
          <w:sz w:val="20"/>
          <w:szCs w:val="20"/>
        </w:rPr>
        <w:t>. Check the resources below for the most suitable glove.</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Chromerge</w:t>
      </w:r>
      <w:r w:rsidRPr="00DC7D29">
        <w:rPr>
          <w:rFonts w:cstheme="minorHAnsi"/>
          <w:color w:val="222222"/>
          <w:sz w:val="20"/>
          <w:szCs w:val="20"/>
        </w:rPr>
        <w:t>.</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787CE3" w:rsidP="00301304">
      <w:pPr>
        <w:pStyle w:val="NoSpacing"/>
        <w:spacing w:before="120" w:after="120" w:line="288" w:lineRule="auto"/>
        <w:rPr>
          <w:rFonts w:cstheme="minorHAnsi"/>
          <w:color w:val="000080"/>
          <w:sz w:val="20"/>
          <w:szCs w:val="20"/>
        </w:rPr>
      </w:pPr>
      <w:hyperlink r:id="rId239"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787CE3" w:rsidP="00301304">
      <w:pPr>
        <w:pStyle w:val="NoSpacing"/>
        <w:spacing w:before="120" w:after="120" w:line="288" w:lineRule="auto"/>
        <w:rPr>
          <w:rFonts w:cstheme="minorHAnsi"/>
          <w:sz w:val="20"/>
          <w:szCs w:val="20"/>
        </w:rPr>
      </w:pPr>
      <w:hyperlink r:id="rId240" w:history="1">
        <w:r w:rsidR="00301304" w:rsidRPr="00DC7D29">
          <w:rPr>
            <w:rStyle w:val="Hyperlink"/>
            <w:rFonts w:cstheme="minorHAnsi"/>
            <w:sz w:val="20"/>
            <w:szCs w:val="20"/>
          </w:rPr>
          <w:t>http://www.showabestglove.com/site/default.aspx</w:t>
        </w:r>
      </w:hyperlink>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787CE3" w:rsidP="00301304">
      <w:pPr>
        <w:pStyle w:val="NoSpacing"/>
        <w:spacing w:before="120" w:after="120" w:line="288" w:lineRule="auto"/>
        <w:rPr>
          <w:rFonts w:cstheme="minorHAnsi"/>
          <w:color w:val="000080"/>
          <w:sz w:val="20"/>
          <w:szCs w:val="20"/>
        </w:rPr>
      </w:pPr>
      <w:hyperlink r:id="rId241" w:history="1">
        <w:r w:rsidR="00301304" w:rsidRPr="00DC7D29">
          <w:rPr>
            <w:rStyle w:val="Hyperlink"/>
            <w:rFonts w:cstheme="minorHAnsi"/>
            <w:sz w:val="20"/>
            <w:szCs w:val="20"/>
          </w:rPr>
          <w:t>http://www.mapaglove.com/</w:t>
        </w:r>
      </w:hyperlink>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ANSI approved properly fitting safety</w:t>
      </w:r>
      <w:r>
        <w:rPr>
          <w:rFonts w:cstheme="minorHAnsi"/>
          <w:sz w:val="20"/>
          <w:szCs w:val="20"/>
        </w:rPr>
        <w:t xml:space="preserve"> glasses or</w:t>
      </w:r>
      <w:r w:rsidRPr="00DC7D29">
        <w:rPr>
          <w:rFonts w:cstheme="minorHAnsi"/>
          <w:sz w:val="20"/>
          <w:szCs w:val="20"/>
        </w:rPr>
        <w:t xml:space="preserve"> </w:t>
      </w:r>
      <w:r>
        <w:rPr>
          <w:rFonts w:cstheme="minorHAnsi"/>
          <w:sz w:val="20"/>
          <w:szCs w:val="20"/>
        </w:rPr>
        <w:t>goggles are required.  A face shield may also be appropriate depending on the specific application</w:t>
      </w:r>
      <w:r w:rsidRPr="00DC7D29">
        <w:rPr>
          <w:rFonts w:cstheme="minorHAnsi"/>
          <w:sz w:val="20"/>
          <w:szCs w:val="20"/>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Pr="00D22556" w:rsidRDefault="00301304" w:rsidP="00301304">
      <w:pPr>
        <w:pStyle w:val="Footer"/>
        <w:tabs>
          <w:tab w:val="clear" w:pos="4680"/>
          <w:tab w:val="clear" w:pos="9360"/>
        </w:tabs>
        <w:spacing w:before="120" w:after="120" w:line="288" w:lineRule="auto"/>
        <w:rPr>
          <w:rFonts w:cstheme="minorHAnsi"/>
          <w:sz w:val="20"/>
        </w:rPr>
      </w:pPr>
      <w:r>
        <w:rPr>
          <w:rFonts w:cstheme="minorHAnsi"/>
          <w:sz w:val="20"/>
        </w:rPr>
        <w:t>Lab coat, f</w:t>
      </w:r>
      <w:r w:rsidRPr="00D22556">
        <w:rPr>
          <w:rFonts w:cstheme="minorHAnsi"/>
          <w:sz w:val="20"/>
        </w:rPr>
        <w:t>ull-length pants</w:t>
      </w:r>
      <w:r>
        <w:rPr>
          <w:rFonts w:cstheme="minorHAnsi"/>
          <w:sz w:val="20"/>
        </w:rPr>
        <w:t>, and c</w:t>
      </w:r>
      <w:r w:rsidRPr="00D22556">
        <w:rPr>
          <w:rFonts w:cstheme="minorHAnsi"/>
          <w:sz w:val="20"/>
        </w:rPr>
        <w:t>losed-toe shoes</w:t>
      </w:r>
      <w:r>
        <w:rPr>
          <w:rFonts w:cstheme="minorHAnsi"/>
          <w:sz w:val="20"/>
        </w:rPr>
        <w:t xml:space="preserve"> are required.</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301304" w:rsidRPr="00D22556" w:rsidRDefault="00301304" w:rsidP="00301304">
      <w:pPr>
        <w:autoSpaceDE w:val="0"/>
        <w:autoSpaceDN w:val="0"/>
        <w:adjustRightInd w:val="0"/>
        <w:rPr>
          <w:rFonts w:cstheme="minorHAnsi"/>
          <w:sz w:val="20"/>
          <w:szCs w:val="20"/>
        </w:rPr>
      </w:pPr>
      <w:r w:rsidRPr="00D22556">
        <w:rPr>
          <w:rFonts w:cstheme="minorHAnsi"/>
          <w:sz w:val="20"/>
          <w:szCs w:val="20"/>
        </w:rPr>
        <w:t>Avoid contact with skin, eyes</w:t>
      </w:r>
      <w:r>
        <w:rPr>
          <w:rFonts w:cstheme="minorHAnsi"/>
          <w:sz w:val="20"/>
          <w:szCs w:val="20"/>
        </w:rPr>
        <w:t>,</w:t>
      </w:r>
      <w:r w:rsidRPr="00D22556">
        <w:rPr>
          <w:rFonts w:cstheme="minorHAnsi"/>
          <w:sz w:val="20"/>
          <w:szCs w:val="20"/>
        </w:rPr>
        <w:t xml:space="preserve"> and cl</w:t>
      </w:r>
      <w:r>
        <w:rPr>
          <w:rFonts w:cstheme="minorHAnsi"/>
          <w:sz w:val="20"/>
          <w:szCs w:val="20"/>
        </w:rPr>
        <w:t>othing. Wash hands before</w:t>
      </w:r>
      <w:r w:rsidRPr="00D22556">
        <w:rPr>
          <w:rFonts w:cstheme="minorHAnsi"/>
          <w:sz w:val="20"/>
          <w:szCs w:val="20"/>
        </w:rPr>
        <w:t xml:space="preserve"> and immediately after handling the product.</w:t>
      </w:r>
    </w:p>
    <w:p w:rsidR="00301304" w:rsidRPr="00DC7D29" w:rsidRDefault="00301304" w:rsidP="0030130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Use of Chromerge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r w:rsidRPr="00554C17">
        <w:rPr>
          <w:rFonts w:cstheme="minorHAnsi"/>
          <w:sz w:val="20"/>
          <w:szCs w:val="20"/>
        </w:rPr>
        <w:t>Facilities storing or utilizing this material should be equipped with an eyewash facility and a safety shower.</w:t>
      </w: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372533" w:rsidRDefault="00301304" w:rsidP="00301304">
      <w:pPr>
        <w:spacing w:before="120" w:after="120" w:line="288" w:lineRule="auto"/>
        <w:rPr>
          <w:rFonts w:cstheme="minorHAnsi"/>
          <w:b/>
          <w:sz w:val="20"/>
          <w:szCs w:val="20"/>
          <w:u w:val="single"/>
        </w:rPr>
      </w:pPr>
      <w:r w:rsidRPr="00372533">
        <w:rPr>
          <w:rFonts w:cstheme="minorHAnsi"/>
          <w:b/>
          <w:sz w:val="20"/>
          <w:szCs w:val="20"/>
          <w:u w:val="single"/>
        </w:rPr>
        <w:t>If inhaled:</w:t>
      </w:r>
    </w:p>
    <w:p w:rsidR="00301304" w:rsidRPr="00372533" w:rsidRDefault="00301304" w:rsidP="00301304">
      <w:pPr>
        <w:spacing w:before="120" w:after="120" w:line="288" w:lineRule="auto"/>
        <w:rPr>
          <w:rFonts w:cstheme="minorHAnsi"/>
          <w:sz w:val="20"/>
          <w:szCs w:val="20"/>
        </w:rPr>
      </w:pPr>
      <w:r w:rsidRPr="00372533">
        <w:rPr>
          <w:rFonts w:cstheme="minorHAnsi"/>
          <w:sz w:val="20"/>
          <w:szCs w:val="20"/>
        </w:rPr>
        <w:t>Move into the fresh air</w:t>
      </w:r>
      <w:r>
        <w:rPr>
          <w:rFonts w:cstheme="minorHAnsi"/>
          <w:sz w:val="20"/>
          <w:szCs w:val="20"/>
        </w:rPr>
        <w:t xml:space="preserve"> and get medical aid</w:t>
      </w:r>
      <w:r w:rsidRPr="00372533">
        <w:rPr>
          <w:rFonts w:cstheme="minorHAnsi"/>
          <w:sz w:val="20"/>
          <w:szCs w:val="20"/>
        </w:rPr>
        <w:t xml:space="preserve"> immediately.</w:t>
      </w:r>
      <w:r>
        <w:rPr>
          <w:rFonts w:cstheme="minorHAnsi"/>
          <w:sz w:val="20"/>
          <w:szCs w:val="20"/>
        </w:rPr>
        <w:t xml:space="preserve"> </w:t>
      </w:r>
      <w:r w:rsidRPr="00372533">
        <w:rPr>
          <w:rFonts w:cstheme="minorHAnsi"/>
          <w:sz w:val="20"/>
          <w:szCs w:val="20"/>
        </w:rPr>
        <w:t>If not breathing</w:t>
      </w:r>
      <w:r>
        <w:rPr>
          <w:rFonts w:cstheme="minorHAnsi"/>
          <w:sz w:val="20"/>
          <w:szCs w:val="20"/>
        </w:rPr>
        <w:t>,</w:t>
      </w:r>
      <w:r w:rsidRPr="00372533">
        <w:rPr>
          <w:rFonts w:cstheme="minorHAnsi"/>
          <w:sz w:val="20"/>
          <w:szCs w:val="20"/>
        </w:rPr>
        <w:t xml:space="preserve"> give artificial respiration</w:t>
      </w:r>
      <w:r>
        <w:rPr>
          <w:rFonts w:cstheme="minorHAnsi"/>
          <w:sz w:val="20"/>
          <w:szCs w:val="20"/>
        </w:rPr>
        <w:t>. If breathing is difficult, give oxygen.</w:t>
      </w:r>
    </w:p>
    <w:p w:rsidR="00301304" w:rsidRPr="00372533" w:rsidRDefault="00301304" w:rsidP="00301304">
      <w:pPr>
        <w:spacing w:before="120" w:after="120" w:line="288" w:lineRule="auto"/>
        <w:rPr>
          <w:rFonts w:cstheme="minorHAnsi"/>
          <w:b/>
          <w:sz w:val="20"/>
          <w:szCs w:val="20"/>
          <w:u w:val="single"/>
        </w:rPr>
      </w:pPr>
      <w:r w:rsidRPr="00372533">
        <w:rPr>
          <w:rFonts w:cstheme="minorHAnsi"/>
          <w:b/>
          <w:sz w:val="20"/>
          <w:szCs w:val="20"/>
          <w:u w:val="single"/>
        </w:rPr>
        <w:t>In case of skin contact:</w:t>
      </w:r>
    </w:p>
    <w:p w:rsidR="00301304" w:rsidRPr="00372533" w:rsidRDefault="00301304" w:rsidP="00301304">
      <w:pPr>
        <w:spacing w:before="120" w:after="120" w:line="288" w:lineRule="auto"/>
        <w:rPr>
          <w:rFonts w:cstheme="minorHAnsi"/>
          <w:bCs/>
          <w:sz w:val="20"/>
          <w:szCs w:val="20"/>
        </w:rPr>
      </w:pPr>
      <w:r w:rsidRPr="00372533">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372533">
        <w:rPr>
          <w:rFonts w:cstheme="minorHAnsi"/>
          <w:sz w:val="20"/>
          <w:szCs w:val="20"/>
        </w:rPr>
        <w:t>. Consult a physician.</w:t>
      </w:r>
    </w:p>
    <w:p w:rsidR="00301304" w:rsidRDefault="00301304" w:rsidP="00301304">
      <w:pPr>
        <w:spacing w:before="120" w:after="120" w:line="288" w:lineRule="auto"/>
        <w:rPr>
          <w:rFonts w:cstheme="minorHAnsi"/>
          <w:b/>
          <w:sz w:val="20"/>
          <w:szCs w:val="20"/>
          <w:u w:val="single"/>
        </w:rPr>
      </w:pPr>
    </w:p>
    <w:p w:rsidR="00301304" w:rsidRPr="00372533" w:rsidRDefault="00301304" w:rsidP="00301304">
      <w:pPr>
        <w:spacing w:before="120" w:after="120" w:line="288" w:lineRule="auto"/>
        <w:rPr>
          <w:rFonts w:cstheme="minorHAnsi"/>
          <w:b/>
          <w:sz w:val="20"/>
          <w:szCs w:val="20"/>
          <w:u w:val="single"/>
        </w:rPr>
      </w:pPr>
      <w:r w:rsidRPr="00372533">
        <w:rPr>
          <w:rFonts w:cstheme="minorHAnsi"/>
          <w:b/>
          <w:sz w:val="20"/>
          <w:szCs w:val="20"/>
          <w:u w:val="single"/>
        </w:rPr>
        <w:t>In case of eye contact:</w:t>
      </w:r>
    </w:p>
    <w:p w:rsidR="00301304" w:rsidRPr="00372533" w:rsidRDefault="00301304" w:rsidP="00301304">
      <w:pPr>
        <w:spacing w:before="120" w:after="120" w:line="288" w:lineRule="auto"/>
        <w:rPr>
          <w:rFonts w:cstheme="minorHAnsi"/>
          <w:b/>
        </w:rPr>
      </w:pPr>
      <w:r w:rsidRPr="00372533">
        <w:rPr>
          <w:rFonts w:cstheme="minorHAnsi"/>
          <w:sz w:val="20"/>
          <w:szCs w:val="20"/>
        </w:rPr>
        <w:t xml:space="preserve">Check for and remove any contact lenses. Rinse thoroughly with plenty of water for at least 15 </w:t>
      </w:r>
      <w:r>
        <w:rPr>
          <w:rFonts w:cstheme="minorHAnsi"/>
          <w:sz w:val="20"/>
          <w:szCs w:val="20"/>
        </w:rPr>
        <w:t>minutes. Assure adequate flushing by separating the eyelids with fingers.</w:t>
      </w:r>
      <w:r w:rsidRPr="00372533">
        <w:rPr>
          <w:rFonts w:cstheme="minorHAnsi"/>
          <w:sz w:val="20"/>
          <w:szCs w:val="20"/>
        </w:rPr>
        <w:t xml:space="preserve"> Seek immediate medical attention.</w:t>
      </w:r>
    </w:p>
    <w:p w:rsidR="00301304" w:rsidRPr="00372533" w:rsidRDefault="00301304" w:rsidP="00301304">
      <w:pPr>
        <w:spacing w:before="120" w:after="120" w:line="288" w:lineRule="auto"/>
        <w:rPr>
          <w:rFonts w:cstheme="minorHAnsi"/>
          <w:b/>
          <w:sz w:val="20"/>
          <w:szCs w:val="20"/>
          <w:u w:val="single"/>
        </w:rPr>
      </w:pPr>
      <w:r w:rsidRPr="00372533">
        <w:rPr>
          <w:rFonts w:cstheme="minorHAnsi"/>
          <w:b/>
          <w:sz w:val="20"/>
          <w:szCs w:val="20"/>
          <w:u w:val="single"/>
        </w:rPr>
        <w:t>If swallowed:</w:t>
      </w:r>
    </w:p>
    <w:p w:rsidR="00301304" w:rsidRPr="00DC7D29" w:rsidRDefault="00301304" w:rsidP="00301304">
      <w:pPr>
        <w:spacing w:before="120" w:after="120" w:line="288" w:lineRule="auto"/>
        <w:rPr>
          <w:rFonts w:cstheme="minorHAnsi"/>
          <w:b/>
        </w:rPr>
      </w:pPr>
      <w:r w:rsidRPr="00372533">
        <w:rPr>
          <w:rFonts w:cstheme="minorHAnsi"/>
          <w:sz w:val="20"/>
          <w:szCs w:val="20"/>
        </w:rPr>
        <w:t>Seek immediate medical attention.</w:t>
      </w:r>
      <w:r>
        <w:rPr>
          <w:rFonts w:cstheme="minorHAnsi"/>
          <w:sz w:val="20"/>
          <w:szCs w:val="20"/>
        </w:rPr>
        <w:t xml:space="preserve"> </w:t>
      </w:r>
      <w:r w:rsidRPr="00372533">
        <w:rPr>
          <w:rFonts w:cstheme="minorHAnsi"/>
          <w:sz w:val="20"/>
          <w:szCs w:val="20"/>
        </w:rPr>
        <w:t>Do NOT induce vomiting.</w:t>
      </w:r>
      <w:r>
        <w:rPr>
          <w:rFonts w:cstheme="minorHAnsi"/>
          <w:sz w:val="20"/>
          <w:szCs w:val="20"/>
        </w:rPr>
        <w:t xml:space="preserve"> If conscious and alert, rinse out mouth with water.</w:t>
      </w:r>
      <w:r w:rsidRPr="00372533">
        <w:rPr>
          <w:rFonts w:cstheme="minorHAnsi"/>
          <w:sz w:val="20"/>
          <w:szCs w:val="20"/>
        </w:rPr>
        <w:t xml:space="preserve"> Never give anything by mouth to an unconscious person. </w:t>
      </w:r>
    </w:p>
    <w:p w:rsidR="00301304" w:rsidRPr="00DC7D29" w:rsidRDefault="00301304" w:rsidP="00301304">
      <w:pPr>
        <w:spacing w:before="120" w:after="120" w:line="288" w:lineRule="auto"/>
        <w:rPr>
          <w:rFonts w:cstheme="minorHAnsi"/>
          <w:b/>
        </w:rPr>
      </w:pPr>
      <w:r>
        <w:rPr>
          <w:rFonts w:cstheme="minorHAnsi"/>
          <w:b/>
        </w:rPr>
        <w:lastRenderedPageBreak/>
        <w:t xml:space="preserve">Section 8 – </w:t>
      </w:r>
      <w:r w:rsidRPr="00DC7D29">
        <w:rPr>
          <w:rFonts w:cstheme="minorHAnsi"/>
          <w:b/>
        </w:rPr>
        <w:t>Special Handling and Storage Requirements</w:t>
      </w:r>
    </w:p>
    <w:p w:rsidR="00301304" w:rsidRPr="00372533" w:rsidRDefault="00301304" w:rsidP="00A67352">
      <w:pPr>
        <w:pStyle w:val="Footer"/>
        <w:numPr>
          <w:ilvl w:val="0"/>
          <w:numId w:val="118"/>
        </w:numPr>
        <w:tabs>
          <w:tab w:val="clear" w:pos="4680"/>
          <w:tab w:val="clear" w:pos="9360"/>
        </w:tabs>
        <w:spacing w:before="120" w:beforeAutospacing="0" w:after="120" w:afterAutospacing="0" w:line="288" w:lineRule="auto"/>
        <w:rPr>
          <w:rFonts w:cstheme="minorHAnsi"/>
          <w:sz w:val="20"/>
        </w:rPr>
      </w:pPr>
      <w:r>
        <w:rPr>
          <w:rFonts w:cstheme="minorHAnsi"/>
          <w:sz w:val="20"/>
          <w:szCs w:val="20"/>
        </w:rPr>
        <w:t>Avoid contact with skin, eyes, and clothing. Do not breathe vapor.</w:t>
      </w:r>
    </w:p>
    <w:p w:rsidR="00301304" w:rsidRPr="00372533" w:rsidRDefault="00301304" w:rsidP="00A67352">
      <w:pPr>
        <w:pStyle w:val="Footer"/>
        <w:numPr>
          <w:ilvl w:val="0"/>
          <w:numId w:val="118"/>
        </w:numPr>
        <w:tabs>
          <w:tab w:val="clear" w:pos="4680"/>
          <w:tab w:val="clear" w:pos="9360"/>
        </w:tabs>
        <w:spacing w:before="120" w:beforeAutospacing="0" w:after="120" w:afterAutospacing="0" w:line="288" w:lineRule="auto"/>
        <w:rPr>
          <w:rFonts w:cstheme="minorHAnsi"/>
          <w:sz w:val="20"/>
        </w:rPr>
      </w:pPr>
      <w:r>
        <w:rPr>
          <w:rFonts w:cstheme="minorHAnsi"/>
          <w:sz w:val="20"/>
          <w:szCs w:val="20"/>
        </w:rPr>
        <w:t xml:space="preserve">Keep container tightly closed in a dry and well-ventilated area. </w:t>
      </w:r>
      <w:r>
        <w:rPr>
          <w:rFonts w:cstheme="minorHAnsi"/>
          <w:sz w:val="20"/>
        </w:rPr>
        <w:t>If possible, s</w:t>
      </w:r>
      <w:r w:rsidRPr="00D22556">
        <w:rPr>
          <w:rFonts w:cstheme="minorHAnsi"/>
          <w:sz w:val="20"/>
        </w:rPr>
        <w:t>tore in corrosive/acid</w:t>
      </w:r>
      <w:r>
        <w:rPr>
          <w:rFonts w:cstheme="minorHAnsi"/>
          <w:sz w:val="20"/>
        </w:rPr>
        <w:t>/lab</w:t>
      </w:r>
      <w:r w:rsidRPr="00D22556">
        <w:rPr>
          <w:rFonts w:cstheme="minorHAnsi"/>
          <w:sz w:val="20"/>
        </w:rPr>
        <w:t xml:space="preserve"> storage cabinet within a secondary containment (nalgene/ polypropylene tray or tub).</w:t>
      </w:r>
      <w:r>
        <w:rPr>
          <w:rFonts w:cstheme="minorHAnsi"/>
          <w:sz w:val="20"/>
        </w:rPr>
        <w:t xml:space="preserve"> </w:t>
      </w:r>
      <w:r w:rsidRPr="00372533">
        <w:rPr>
          <w:rFonts w:cstheme="minorHAnsi"/>
          <w:sz w:val="20"/>
        </w:rPr>
        <w:t xml:space="preserve">Store in original container away from direct sunlight. </w:t>
      </w:r>
    </w:p>
    <w:p w:rsidR="00301304" w:rsidRDefault="00301304" w:rsidP="00A67352">
      <w:pPr>
        <w:pStyle w:val="Footer"/>
        <w:numPr>
          <w:ilvl w:val="0"/>
          <w:numId w:val="118"/>
        </w:numPr>
        <w:tabs>
          <w:tab w:val="clear" w:pos="4680"/>
          <w:tab w:val="clear" w:pos="9360"/>
        </w:tabs>
        <w:spacing w:before="120" w:beforeAutospacing="0" w:after="120" w:afterAutospacing="0" w:line="288" w:lineRule="auto"/>
        <w:rPr>
          <w:rFonts w:cstheme="minorHAnsi"/>
          <w:sz w:val="20"/>
        </w:rPr>
      </w:pPr>
      <w:r>
        <w:rPr>
          <w:rFonts w:cstheme="minorHAnsi"/>
          <w:sz w:val="20"/>
        </w:rPr>
        <w:t>Avoid contact with strong bases, sulfur, sodium, phosphorus, alcohols, aluminum, alkali metals, ammonia, reducing agents, and all organic materials including organic solvents.</w:t>
      </w:r>
    </w:p>
    <w:p w:rsidR="00301304" w:rsidRPr="00D22556" w:rsidRDefault="00301304" w:rsidP="00A67352">
      <w:pPr>
        <w:pStyle w:val="Footer"/>
        <w:numPr>
          <w:ilvl w:val="0"/>
          <w:numId w:val="118"/>
        </w:numPr>
        <w:tabs>
          <w:tab w:val="clear" w:pos="4680"/>
          <w:tab w:val="clear" w:pos="9360"/>
        </w:tabs>
        <w:spacing w:before="120" w:beforeAutospacing="0" w:after="120" w:afterAutospacing="0" w:line="288" w:lineRule="auto"/>
        <w:rPr>
          <w:rFonts w:cstheme="minorHAnsi"/>
          <w:sz w:val="20"/>
        </w:rPr>
      </w:pPr>
      <w:r>
        <w:rPr>
          <w:rFonts w:cstheme="minorHAnsi"/>
          <w:sz w:val="20"/>
        </w:rPr>
        <w:t>Keep away from combustible materials, heat, sparks, and open flame.</w:t>
      </w:r>
    </w:p>
    <w:p w:rsidR="00301304" w:rsidRPr="00D22556" w:rsidRDefault="00301304" w:rsidP="00A67352">
      <w:pPr>
        <w:pStyle w:val="Footer"/>
        <w:numPr>
          <w:ilvl w:val="0"/>
          <w:numId w:val="118"/>
        </w:numPr>
        <w:tabs>
          <w:tab w:val="clear" w:pos="4680"/>
          <w:tab w:val="clear" w:pos="9360"/>
        </w:tabs>
        <w:spacing w:before="120" w:beforeAutospacing="0" w:after="120" w:afterAutospacing="0" w:line="288" w:lineRule="auto"/>
        <w:rPr>
          <w:rFonts w:cstheme="minorHAnsi"/>
          <w:sz w:val="20"/>
        </w:rPr>
      </w:pPr>
      <w:r w:rsidRPr="00D22556">
        <w:rPr>
          <w:rFonts w:cstheme="minorHAnsi"/>
          <w:sz w:val="20"/>
        </w:rPr>
        <w:t>Do not store in the top most shelf of the storage cabinet</w:t>
      </w:r>
      <w:r>
        <w:rPr>
          <w:rFonts w:cstheme="minorHAnsi"/>
          <w:sz w:val="20"/>
        </w:rPr>
        <w:t xml:space="preserve">. </w:t>
      </w:r>
      <w:r w:rsidRPr="00D22556">
        <w:rPr>
          <w:rFonts w:cstheme="minorHAnsi"/>
          <w:sz w:val="20"/>
        </w:rPr>
        <w:t>In general, do not store chemicals at or above eye level.</w:t>
      </w:r>
    </w:p>
    <w:p w:rsidR="00301304" w:rsidRPr="00554C17" w:rsidRDefault="00301304" w:rsidP="00A67352">
      <w:pPr>
        <w:pStyle w:val="Footer"/>
        <w:numPr>
          <w:ilvl w:val="0"/>
          <w:numId w:val="118"/>
        </w:numPr>
        <w:tabs>
          <w:tab w:val="clear" w:pos="4680"/>
          <w:tab w:val="clear" w:pos="9360"/>
        </w:tabs>
        <w:spacing w:before="120" w:beforeAutospacing="0" w:after="120" w:afterAutospacing="0" w:line="288" w:lineRule="auto"/>
        <w:rPr>
          <w:rFonts w:cstheme="minorHAnsi"/>
          <w:sz w:val="20"/>
        </w:rPr>
      </w:pPr>
      <w:r w:rsidRPr="00554C17">
        <w:rPr>
          <w:rFonts w:cstheme="minorHAnsi"/>
          <w:sz w:val="20"/>
        </w:rPr>
        <w:t>Ensure the container is tightly closed at all times.</w:t>
      </w:r>
    </w:p>
    <w:p w:rsidR="00301304" w:rsidRPr="00DC7D29" w:rsidRDefault="00301304" w:rsidP="00301304">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261C7C">
        <w:rPr>
          <w:rFonts w:cstheme="minorHAnsi"/>
          <w:b/>
          <w:sz w:val="20"/>
          <w:szCs w:val="20"/>
        </w:rPr>
        <w:t xml:space="preserve">dial </w:t>
      </w:r>
      <w:r w:rsidRPr="00261C7C">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 xml:space="preserve">Remove clothing and </w:t>
      </w:r>
      <w:r>
        <w:rPr>
          <w:rFonts w:cstheme="minorHAnsi"/>
          <w:color w:val="222222"/>
          <w:sz w:val="20"/>
          <w:szCs w:val="20"/>
        </w:rPr>
        <w:t xml:space="preserve">begin first aid procedures (Section 7) immediately.  Seek medical attention; </w:t>
      </w:r>
      <w:r w:rsidRPr="00261C7C">
        <w:rPr>
          <w:rFonts w:cstheme="minorHAnsi"/>
          <w:b/>
          <w:color w:val="222222"/>
          <w:sz w:val="20"/>
          <w:szCs w:val="20"/>
        </w:rPr>
        <w:t xml:space="preserve">dial </w:t>
      </w:r>
      <w:r w:rsidRPr="00261C7C">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w:t>
      </w:r>
      <w:r>
        <w:rPr>
          <w:rFonts w:cstheme="minorHAnsi"/>
          <w:color w:val="222222"/>
          <w:sz w:val="20"/>
          <w:szCs w:val="20"/>
        </w:rPr>
        <w:t xml:space="preserve">and begin first aid procedures (Section 7) immediately.  Seek medical attention; </w:t>
      </w:r>
      <w:r w:rsidRPr="00261C7C">
        <w:rPr>
          <w:rFonts w:cstheme="minorHAnsi"/>
          <w:b/>
          <w:color w:val="222222"/>
          <w:sz w:val="20"/>
          <w:szCs w:val="20"/>
        </w:rPr>
        <w:t xml:space="preserve">dial </w:t>
      </w:r>
      <w:r w:rsidRPr="00261C7C">
        <w:rPr>
          <w:rFonts w:cstheme="minorHAnsi"/>
          <w:b/>
          <w:color w:val="FF0000"/>
          <w:sz w:val="20"/>
          <w:szCs w:val="20"/>
        </w:rPr>
        <w:t>911</w:t>
      </w:r>
      <w:r w:rsidRPr="00A06BFA">
        <w:rPr>
          <w:rFonts w:cstheme="minorHAnsi"/>
          <w:sz w:val="20"/>
          <w:szCs w:val="20"/>
        </w:rPr>
        <w:t>.</w:t>
      </w:r>
    </w:p>
    <w:p w:rsidR="00301304" w:rsidRPr="009C4AF0" w:rsidRDefault="00301304" w:rsidP="00301304">
      <w:pPr>
        <w:shd w:val="clear" w:color="auto" w:fill="FFFFFF"/>
        <w:spacing w:before="120" w:after="120" w:line="288" w:lineRule="auto"/>
        <w:rPr>
          <w:rFonts w:cstheme="minorHAnsi"/>
          <w:i/>
        </w:rPr>
      </w:pPr>
      <w:r w:rsidRPr="009C4AF0">
        <w:rPr>
          <w:rFonts w:cstheme="minorHAnsi"/>
          <w:b/>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Pr>
          <w:rFonts w:cstheme="minorHAnsi"/>
          <w:sz w:val="20"/>
          <w:szCs w:val="20"/>
        </w:rPr>
        <w:t>.</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Pr="007E573E" w:rsidRDefault="00301304" w:rsidP="00301304">
      <w:pPr>
        <w:spacing w:before="120" w:after="120" w:line="288" w:lineRule="auto"/>
        <w:rPr>
          <w:rFonts w:cstheme="minorHAnsi"/>
          <w:sz w:val="20"/>
          <w:szCs w:val="20"/>
        </w:rPr>
      </w:pPr>
      <w:r w:rsidRPr="007E573E">
        <w:rPr>
          <w:rFonts w:cstheme="minorHAnsi"/>
          <w:sz w:val="20"/>
          <w:szCs w:val="20"/>
        </w:rPr>
        <w:t>Immediately report injury to supervisor and complete the First Report of Injury. (</w:t>
      </w:r>
      <w:hyperlink r:id="rId242" w:history="1">
        <w:r w:rsidRPr="007E573E">
          <w:rPr>
            <w:rFonts w:cstheme="minorHAnsi"/>
            <w:color w:val="0000FF"/>
            <w:sz w:val="20"/>
            <w:szCs w:val="20"/>
            <w:u w:val="single"/>
          </w:rPr>
          <w:t>http://www.purdue.edu/rem/injury/froi.htm</w:t>
        </w:r>
      </w:hyperlink>
      <w:r w:rsidRPr="007E573E">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lastRenderedPageBreak/>
        <w:t xml:space="preserve">Section 11 – </w:t>
      </w:r>
      <w:r w:rsidRPr="00DC7D29">
        <w:rPr>
          <w:rFonts w:cstheme="minorHAnsi"/>
          <w:b/>
        </w:rPr>
        <w:t>Waste Disposal Procedure</w:t>
      </w:r>
      <w:r>
        <w:rPr>
          <w:rFonts w:cstheme="minorHAnsi"/>
          <w:b/>
        </w:rPr>
        <w:t>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Chromerge waste should be segregated from all incompatible chemicals such as caustics. </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43" w:history="1">
        <w:r w:rsidRPr="00772FAE">
          <w:rPr>
            <w:rStyle w:val="Hyperlink"/>
            <w:rFonts w:cstheme="minorHAnsi"/>
            <w:sz w:val="20"/>
            <w:szCs w:val="20"/>
          </w:rPr>
          <w:t>http://www.purdue.edu/rem/hmm/wststo.htm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Chromerge SDS must be made available to all personnel working in the laboratory at all times. To obtain a copy of the SDS, contact the chemical manufacturer or REM at 49-46371. Many manufacturers’ SDSs can be found online on websites such as Sigma-Aldrich (</w:t>
      </w:r>
      <w:hyperlink r:id="rId244" w:history="1">
        <w:r>
          <w:rPr>
            <w:rStyle w:val="Hyperlink"/>
            <w:rFonts w:cstheme="minorHAnsi"/>
            <w:sz w:val="20"/>
            <w:szCs w:val="20"/>
          </w:rPr>
          <w:t>http://www.sigmaaldrich.com/united-states.html</w:t>
        </w:r>
      </w:hyperlink>
      <w:r>
        <w:rPr>
          <w:rFonts w:cstheme="minorHAnsi"/>
          <w:sz w:val="20"/>
          <w:szCs w:val="20"/>
        </w:rPr>
        <w:t>) or Siri MSDS Index (</w:t>
      </w:r>
      <w:hyperlink r:id="rId245" w:history="1">
        <w:r>
          <w:rPr>
            <w:rStyle w:val="Hyperlink"/>
            <w:rFonts w:cstheme="minorHAnsi"/>
            <w:sz w:val="20"/>
            <w:szCs w:val="20"/>
          </w:rPr>
          <w:t>http://hazard.com/msds/</w:t>
        </w:r>
      </w:hyperlink>
      <w:r>
        <w:rPr>
          <w:rFonts w:cstheme="minorHAnsi"/>
          <w:sz w:val="20"/>
          <w:szCs w:val="20"/>
        </w:rPr>
        <w:t>).</w:t>
      </w:r>
    </w:p>
    <w:p w:rsidR="00301304" w:rsidRPr="00DC7D29"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13127456"/>
      </w:sdtPr>
      <w:sdtEndPr/>
      <w:sdtContent>
        <w:p w:rsidR="00301304" w:rsidRPr="00DC7D29" w:rsidRDefault="00787CE3" w:rsidP="00301304">
          <w:pPr>
            <w:spacing w:before="120" w:after="120" w:line="288" w:lineRule="auto"/>
            <w:rPr>
              <w:rFonts w:cstheme="minorHAnsi"/>
              <w:b/>
            </w:rPr>
          </w:pPr>
          <w:sdt>
            <w:sdtPr>
              <w:rPr>
                <w:rFonts w:cstheme="minorHAnsi"/>
                <w:sz w:val="20"/>
                <w:szCs w:val="20"/>
              </w:rPr>
              <w:id w:val="-834763309"/>
              <w:showingPlcHdr/>
            </w:sdtPr>
            <w:sdtEnd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DC7D29"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9C4AF0">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Chromerge</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B2351">
        <w:trPr>
          <w:trHeight w:val="576"/>
          <w:tblHeader/>
        </w:trPr>
        <w:tc>
          <w:tcPr>
            <w:tcW w:w="39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lastRenderedPageBreak/>
              <w:t>Name</w:t>
            </w:r>
          </w:p>
        </w:tc>
        <w:tc>
          <w:tcPr>
            <w:tcW w:w="3420"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B2351">
        <w:trPr>
          <w:trHeight w:val="576"/>
        </w:trPr>
        <w:sdt>
          <w:sdtPr>
            <w:rPr>
              <w:rFonts w:cstheme="minorHAnsi"/>
              <w:b/>
            </w:rPr>
            <w:id w:val="1285460907"/>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600456429"/>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20366322"/>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899588976"/>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518268843"/>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573193754"/>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776094658"/>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386867042"/>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320659056"/>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778872316"/>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301375633"/>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527536454"/>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717046659"/>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368659050"/>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496621234"/>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731923306"/>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718094243"/>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398354339"/>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773628273"/>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89549789"/>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366178152"/>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460802836"/>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998884710"/>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016031218"/>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934930681"/>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698969115"/>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009629957"/>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858459275"/>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1724010"/>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169686716"/>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Pr="00DC7D29" w:rsidRDefault="00301304" w:rsidP="00301304">
      <w:pPr>
        <w:spacing w:before="120" w:after="120" w:line="288" w:lineRule="auto"/>
        <w:rPr>
          <w:rFonts w:cstheme="minorHAnsi"/>
          <w:b/>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spacing w:before="120" w:after="120"/>
        <w:jc w:val="center"/>
        <w:rPr>
          <w:rFonts w:cstheme="minorHAnsi"/>
          <w:sz w:val="48"/>
          <w:szCs w:val="48"/>
        </w:rPr>
      </w:pPr>
      <w:r>
        <w:rPr>
          <w:rFonts w:cstheme="minorHAnsi"/>
          <w:sz w:val="48"/>
          <w:szCs w:val="48"/>
        </w:rPr>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Compressed Gases</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pStyle w:val="Heading1"/>
        <w:spacing w:before="120" w:after="120" w:line="288" w:lineRule="auto"/>
        <w:rPr>
          <w:rFonts w:cstheme="minorHAnsi"/>
        </w:rPr>
      </w:pPr>
      <w:r w:rsidRPr="00DB469C">
        <w:rPr>
          <w:rFonts w:cstheme="minorHAns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149627766"/>
            <w:placeholder>
              <w:docPart w:val="DAAE593485644FFE832492F80A72E046"/>
            </w:placeholder>
            <w:date w:fullDate="2014-10-15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300148084"/>
            <w:placeholder>
              <w:docPart w:val="4D659E677F1D4939B719AAFA3E2B2678"/>
            </w:placeholder>
            <w:date w:fullDate="2014-10-17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785384624"/>
            <w:placeholder>
              <w:docPart w:val="2D9E58934C3B4BEEBB61EABBD6442FDE"/>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761366697"/>
            <w:placeholder>
              <w:docPart w:val="29DECD2DDC2E4999AB489AED977E5879"/>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864951545"/>
            <w:placeholder>
              <w:docPart w:val="AF0EA22360104D2291E86B80460D68E2"/>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741105456"/>
            <w:placeholder>
              <w:docPart w:val="E5E960FBD12E402A984BEFAE1C8A65D5"/>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487463640"/>
            <w:placeholder>
              <w:docPart w:val="ABFE9A1BAC8244E4944C7E73734B335F"/>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267597303"/>
            <w:placeholder>
              <w:docPart w:val="81977673A2B0445F92F859364CCB2566"/>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9C0AF8" w:rsidRDefault="009C0AF8" w:rsidP="009C0AF8"/>
    <w:p w:rsidR="00301304" w:rsidRDefault="00301304" w:rsidP="00301304">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301304" w:rsidRPr="00DC7D29" w:rsidRDefault="00787CE3" w:rsidP="00301304">
      <w:pPr>
        <w:spacing w:before="120" w:after="120" w:line="288" w:lineRule="auto"/>
        <w:rPr>
          <w:rFonts w:cstheme="minorHAnsi"/>
          <w:sz w:val="20"/>
          <w:szCs w:val="20"/>
        </w:rPr>
      </w:pPr>
      <w:sdt>
        <w:sdtPr>
          <w:rPr>
            <w:rFonts w:cstheme="minorHAnsi"/>
          </w:rPr>
          <w:id w:val="-84085496"/>
          <w14:checkbox>
            <w14:checked w14:val="0"/>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 Process            </w:t>
      </w:r>
      <w:sdt>
        <w:sdtPr>
          <w:rPr>
            <w:rFonts w:cstheme="minorHAnsi"/>
          </w:rPr>
          <w:id w:val="-1777017957"/>
          <w14:checkbox>
            <w14:checked w14:val="0"/>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1107777905"/>
          <w14:checkbox>
            <w14:checked w14:val="1"/>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t>Section 3 – Physical / Chemical Properties and Uses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lastRenderedPageBreak/>
        <w:t xml:space="preserve">CAS#: </w:t>
      </w:r>
      <w:r>
        <w:rPr>
          <w:rFonts w:cstheme="minorHAnsi"/>
          <w:color w:val="000000"/>
          <w:sz w:val="20"/>
          <w:szCs w:val="20"/>
          <w:shd w:val="clear" w:color="auto" w:fill="FFFFFF"/>
        </w:rPr>
        <w:t>N/A</w:t>
      </w:r>
    </w:p>
    <w:p w:rsidR="00301304"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Gases under pressure, compressed gas (depending on the type of compressed gas, other hazards such as toxicity and/or flammability often apply as well)</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N/A</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Gas</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N/A</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sidRPr="00DC7D29">
        <w:rPr>
          <w:rFonts w:cstheme="minorHAnsi"/>
          <w:color w:val="000000"/>
          <w:sz w:val="20"/>
          <w:szCs w:val="20"/>
          <w:shd w:val="clear" w:color="auto" w:fill="FFFFFF"/>
        </w:rPr>
        <w:t>N/A</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N/A</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N/A</w:t>
      </w:r>
    </w:p>
    <w:p w:rsidR="00301304" w:rsidRPr="00DC7D29" w:rsidRDefault="00301304" w:rsidP="00301304">
      <w:pPr>
        <w:spacing w:before="120" w:after="120" w:line="288" w:lineRule="auto"/>
        <w:rPr>
          <w:rFonts w:cstheme="minorHAnsi"/>
          <w:sz w:val="20"/>
          <w:szCs w:val="20"/>
        </w:rPr>
      </w:pPr>
      <w:r>
        <w:rPr>
          <w:rFonts w:cstheme="minorHAnsi"/>
          <w:color w:val="000000"/>
          <w:sz w:val="20"/>
          <w:szCs w:val="20"/>
          <w:shd w:val="clear" w:color="auto" w:fill="FFFFFF"/>
        </w:rPr>
        <w:t>Relative Vapor Density: N/A</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Default="00301304" w:rsidP="00301304">
      <w:pPr>
        <w:spacing w:after="0" w:line="288" w:lineRule="auto"/>
        <w:rPr>
          <w:rFonts w:cstheme="minorHAnsi"/>
          <w:color w:val="222222"/>
          <w:sz w:val="20"/>
          <w:szCs w:val="20"/>
        </w:rPr>
      </w:pPr>
      <w:r>
        <w:rPr>
          <w:rFonts w:cstheme="minorHAnsi"/>
          <w:color w:val="000000"/>
          <w:sz w:val="20"/>
          <w:szCs w:val="20"/>
          <w:shd w:val="clear" w:color="auto" w:fill="FFFFFF"/>
        </w:rPr>
        <w:t xml:space="preserve">Contains gas under pressure; may explode if heated. Protect from sunlight. Gases may displace oxygen and present an asphyxiation hazard. Many gases present other hazards; make sure that all of the potential hazards are understood before handling any chemical. </w:t>
      </w:r>
    </w:p>
    <w:p w:rsidR="00301304" w:rsidRDefault="00301304" w:rsidP="00301304">
      <w:pPr>
        <w:spacing w:before="120" w:after="120" w:line="288" w:lineRule="auto"/>
        <w:rPr>
          <w:rFonts w:cstheme="minorHAnsi"/>
          <w:b/>
        </w:rPr>
      </w:pPr>
      <w:r>
        <w:rPr>
          <w:rFonts w:ascii="Tahoma" w:hAnsi="Tahoma" w:cs="Tahoma"/>
          <w:noProof/>
        </w:rPr>
        <w:drawing>
          <wp:inline distT="0" distB="0" distL="0" distR="0" wp14:anchorId="69C717E9" wp14:editId="15ED3F42">
            <wp:extent cx="640080" cy="640080"/>
            <wp:effectExtent l="0" t="0" r="7620" b="7620"/>
            <wp:docPr id="78" name="Picture 78"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ogram"/>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C7D29" w:rsidRDefault="00301304" w:rsidP="00301304">
      <w:pPr>
        <w:pStyle w:val="NoSpacing"/>
        <w:spacing w:before="120" w:after="120" w:line="288" w:lineRule="auto"/>
        <w:rPr>
          <w:rFonts w:cstheme="minorHAnsi"/>
          <w:sz w:val="20"/>
          <w:szCs w:val="20"/>
        </w:rPr>
      </w:pPr>
      <w:r>
        <w:rPr>
          <w:rFonts w:cstheme="minorHAnsi"/>
          <w:sz w:val="20"/>
          <w:szCs w:val="20"/>
        </w:rPr>
        <w:t xml:space="preserve">If compressed gases are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lastRenderedPageBreak/>
        <w:t xml:space="preserve">An employer requires the use of a respirator.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301304" w:rsidRPr="009E4CC7" w:rsidRDefault="00301304" w:rsidP="00301304">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246" w:history="1">
        <w:r w:rsidRPr="00D61A11">
          <w:rPr>
            <w:rStyle w:val="Hyperlink"/>
            <w:rFonts w:cstheme="minorHAnsi"/>
            <w:sz w:val="20"/>
            <w:szCs w:val="20"/>
          </w:rPr>
          <w:t>http://www.purdue.edu/rem/home/booklets/RPP98.pdf</w:t>
        </w:r>
      </w:hyperlink>
      <w:r w:rsidRPr="00D61A11">
        <w:rPr>
          <w:rFonts w:cstheme="minorHAnsi"/>
          <w:sz w:val="20"/>
          <w:szCs w:val="20"/>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r</w:t>
      </w:r>
      <w:r w:rsidRPr="00DC7D29">
        <w:rPr>
          <w:rFonts w:cstheme="minorHAnsi"/>
          <w:sz w:val="20"/>
          <w:szCs w:val="20"/>
        </w:rPr>
        <w:t>ecommended</w:t>
      </w:r>
      <w:r>
        <w:rPr>
          <w:rFonts w:cstheme="minorHAnsi"/>
          <w:sz w:val="20"/>
          <w:szCs w:val="20"/>
        </w:rPr>
        <w:t xml:space="preserve"> for low volume applications</w:t>
      </w:r>
      <w:r w:rsidRPr="00DC7D29">
        <w:rPr>
          <w:rFonts w:cstheme="minorHAnsi"/>
          <w:sz w:val="20"/>
          <w:szCs w:val="20"/>
        </w:rPr>
        <w:t xml:space="preserve">. </w:t>
      </w:r>
      <w:r>
        <w:rPr>
          <w:rFonts w:cstheme="minorHAnsi"/>
          <w:sz w:val="20"/>
          <w:szCs w:val="20"/>
        </w:rPr>
        <w:t>Wearing two pairs of nitrile gloves is recommended.</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flammable or combustible liquids being used</w:t>
      </w:r>
      <w:r w:rsidRPr="00DC7D29">
        <w:rPr>
          <w:rFonts w:cstheme="minorHAnsi"/>
          <w:color w:val="222222"/>
          <w:sz w:val="20"/>
          <w:szCs w:val="20"/>
        </w:rPr>
        <w:t>.</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787CE3" w:rsidP="00301304">
      <w:pPr>
        <w:pStyle w:val="NoSpacing"/>
        <w:spacing w:before="120" w:after="120" w:line="288" w:lineRule="auto"/>
        <w:rPr>
          <w:rFonts w:cstheme="minorHAnsi"/>
          <w:color w:val="000080"/>
          <w:sz w:val="20"/>
          <w:szCs w:val="20"/>
        </w:rPr>
      </w:pPr>
      <w:hyperlink r:id="rId247"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787CE3" w:rsidP="00301304">
      <w:pPr>
        <w:pStyle w:val="NoSpacing"/>
        <w:spacing w:before="120" w:after="120" w:line="288" w:lineRule="auto"/>
        <w:rPr>
          <w:rFonts w:cstheme="minorHAnsi"/>
          <w:sz w:val="20"/>
          <w:szCs w:val="20"/>
        </w:rPr>
      </w:pPr>
      <w:hyperlink r:id="rId248" w:history="1">
        <w:r w:rsidR="00301304" w:rsidRPr="00DC7D29">
          <w:rPr>
            <w:rStyle w:val="Hyperlink"/>
            <w:rFonts w:cstheme="minorHAnsi"/>
            <w:sz w:val="20"/>
            <w:szCs w:val="20"/>
          </w:rPr>
          <w:t>http://www.showabestglove.com/site/default.aspx</w:t>
        </w:r>
      </w:hyperlink>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787CE3" w:rsidP="00301304">
      <w:pPr>
        <w:pStyle w:val="NoSpacing"/>
        <w:spacing w:before="120" w:after="120" w:line="288" w:lineRule="auto"/>
        <w:rPr>
          <w:rFonts w:cstheme="minorHAnsi"/>
          <w:color w:val="000080"/>
          <w:sz w:val="20"/>
          <w:szCs w:val="20"/>
        </w:rPr>
      </w:pPr>
      <w:hyperlink r:id="rId249" w:history="1">
        <w:r w:rsidR="00301304" w:rsidRPr="00DC7D29">
          <w:rPr>
            <w:rStyle w:val="Hyperlink"/>
            <w:rFonts w:cstheme="minorHAnsi"/>
            <w:sz w:val="20"/>
            <w:szCs w:val="20"/>
          </w:rPr>
          <w:t>http://www.mapaglove.com/</w:t>
        </w:r>
      </w:hyperlink>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(flame resistant lab coats must be worn if handling flammable gases such as hydrogen)</w:t>
      </w:r>
      <w:r w:rsidRPr="00DC7D29">
        <w:rPr>
          <w:rFonts w:cstheme="minorHAnsi"/>
          <w:sz w:val="20"/>
          <w:szCs w:val="20"/>
        </w:rPr>
        <w:t xml:space="preserve">.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w:t>
      </w:r>
      <w:r w:rsidRPr="00DC7D29">
        <w:rPr>
          <w:rFonts w:cstheme="minorHAnsi"/>
          <w:sz w:val="20"/>
          <w:szCs w:val="20"/>
        </w:rPr>
        <w:t xml:space="preserve"> not be exposed.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301304" w:rsidRPr="00DC7D29" w:rsidRDefault="00301304" w:rsidP="00301304">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301304" w:rsidRPr="00DC7D29" w:rsidRDefault="00301304" w:rsidP="00301304">
      <w:pPr>
        <w:spacing w:before="120" w:after="120" w:line="288" w:lineRule="auto"/>
        <w:rPr>
          <w:rFonts w:cstheme="minorHAnsi"/>
          <w:b/>
        </w:rPr>
      </w:pPr>
      <w:r>
        <w:rPr>
          <w:rFonts w:cstheme="minorHAnsi"/>
          <w:b/>
        </w:rPr>
        <w:lastRenderedPageBreak/>
        <w:t xml:space="preserve">Section 6 – </w:t>
      </w:r>
      <w:r w:rsidRPr="00DC7D29">
        <w:rPr>
          <w:rFonts w:cstheme="minorHAnsi"/>
          <w:b/>
        </w:rPr>
        <w:t>Engineering Controls</w:t>
      </w:r>
    </w:p>
    <w:p w:rsidR="00301304" w:rsidRPr="00DE0E58" w:rsidRDefault="00301304" w:rsidP="00301304">
      <w:pPr>
        <w:spacing w:before="120" w:after="120" w:line="288" w:lineRule="auto"/>
        <w:rPr>
          <w:rFonts w:cstheme="minorHAnsi"/>
          <w:sz w:val="20"/>
          <w:szCs w:val="20"/>
        </w:rPr>
      </w:pPr>
      <w:r>
        <w:rPr>
          <w:rFonts w:cstheme="minorHAnsi"/>
          <w:sz w:val="20"/>
          <w:szCs w:val="20"/>
        </w:rPr>
        <w:t>Use of compressed gases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r w:rsidRPr="0091027E">
        <w:rPr>
          <w:sz w:val="20"/>
          <w:szCs w:val="20"/>
        </w:rPr>
        <w:t xml:space="preserve">Contact REM for information regarding specific handling requirements when work with toxic, highly toxic, corrosive, and reactive gases. </w:t>
      </w:r>
      <w:r w:rsidRPr="00DE0E58">
        <w:rPr>
          <w:sz w:val="20"/>
          <w:szCs w:val="20"/>
        </w:rPr>
        <w:t>Generally,</w:t>
      </w:r>
      <w:r w:rsidRPr="0091027E">
        <w:rPr>
          <w:sz w:val="20"/>
          <w:szCs w:val="20"/>
        </w:rPr>
        <w:t xml:space="preserve"> these of gases need to be stored and used with local exhaust ventilation (e.g., fume hood or gas cylinder cabinet).</w:t>
      </w: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Pr="00372533" w:rsidRDefault="00301304" w:rsidP="00301304">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r w:rsidRPr="00372533">
        <w:rPr>
          <w:rFonts w:cstheme="minorHAnsi"/>
          <w:sz w:val="20"/>
          <w:szCs w:val="20"/>
        </w:rPr>
        <w:t>If not breathing give artificial respiration</w:t>
      </w:r>
      <w:r>
        <w:rPr>
          <w:rFonts w:cstheme="minorHAnsi"/>
          <w:sz w:val="20"/>
          <w:szCs w:val="20"/>
        </w:rPr>
        <w:t xml:space="preserve"> and seek immediate medical attention.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Default="00301304" w:rsidP="00301304">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rsidR="00301304" w:rsidRPr="000E228A" w:rsidRDefault="00301304" w:rsidP="00301304">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rsidR="00301304" w:rsidRDefault="00301304" w:rsidP="00301304">
      <w:pPr>
        <w:spacing w:before="120" w:after="120" w:line="288" w:lineRule="auto"/>
        <w:rPr>
          <w:rFonts w:cstheme="minorHAnsi"/>
          <w:b/>
        </w:rPr>
      </w:pPr>
    </w:p>
    <w:p w:rsidR="00301304" w:rsidRPr="00DC7D29" w:rsidRDefault="00301304" w:rsidP="00301304">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301304" w:rsidRPr="00C657C7"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Compressed gas cylinders should be stored in a secure, well ventilated location, and in an upright position at all times.</w:t>
      </w:r>
    </w:p>
    <w:p w:rsidR="00301304" w:rsidRPr="00C657C7"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All compressed gas cylinders should be handled as if full and should never be completely emptied.</w:t>
      </w:r>
    </w:p>
    <w:p w:rsidR="00301304" w:rsidRPr="00AF7F63"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 xml:space="preserve">Cylinders that are not in use (meaning that the regulator is not attached) must be secured and the safety cap must be on the cylinder and are permitted to be chained together as shown below in Figure 1. </w:t>
      </w:r>
    </w:p>
    <w:p w:rsidR="00301304" w:rsidRPr="00C657C7"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Cylinders that are in use, meaning there is a regulator attached, must be individually secured by a chain or strap as shown below in Figure 2.</w:t>
      </w:r>
    </w:p>
    <w:p w:rsidR="00301304" w:rsidRPr="00C657C7"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Cylinder valves and regulators must be protected from impact or damage.</w:t>
      </w:r>
    </w:p>
    <w:p w:rsidR="00301304" w:rsidRPr="00691B0B"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themeColor="text1"/>
          <w:sz w:val="20"/>
        </w:rPr>
      </w:pPr>
      <w:r w:rsidRPr="00691B0B">
        <w:rPr>
          <w:rFonts w:cstheme="minorHAnsi"/>
          <w:color w:val="000000" w:themeColor="text1"/>
          <w:sz w:val="20"/>
        </w:rPr>
        <w:t>A designated storage area must be established for compressed gases.</w:t>
      </w:r>
    </w:p>
    <w:p w:rsidR="00301304" w:rsidRPr="00691B0B" w:rsidRDefault="00301304" w:rsidP="00A67352">
      <w:pPr>
        <w:pStyle w:val="ListParagraph"/>
        <w:numPr>
          <w:ilvl w:val="0"/>
          <w:numId w:val="111"/>
        </w:numPr>
        <w:tabs>
          <w:tab w:val="clear" w:pos="360"/>
        </w:tabs>
        <w:spacing w:before="120" w:beforeAutospacing="0" w:after="120" w:afterAutospacing="0" w:line="288" w:lineRule="auto"/>
        <w:ind w:right="-90"/>
        <w:rPr>
          <w:rFonts w:cstheme="minorHAnsi"/>
          <w:color w:val="000000" w:themeColor="text1"/>
          <w:sz w:val="20"/>
        </w:rPr>
      </w:pPr>
      <w:r w:rsidRPr="0091027E">
        <w:rPr>
          <w:sz w:val="20"/>
        </w:rPr>
        <w:lastRenderedPageBreak/>
        <w:t>T</w:t>
      </w:r>
      <w:r w:rsidRPr="0091027E">
        <w:rPr>
          <w:rFonts w:cstheme="minorBidi"/>
          <w:sz w:val="20"/>
        </w:rPr>
        <w:t>oxic</w:t>
      </w:r>
      <w:r w:rsidRPr="0091027E">
        <w:rPr>
          <w:sz w:val="20"/>
        </w:rPr>
        <w:t xml:space="preserve">, </w:t>
      </w:r>
      <w:r w:rsidRPr="0091027E">
        <w:rPr>
          <w:rFonts w:cstheme="minorBidi"/>
          <w:sz w:val="20"/>
        </w:rPr>
        <w:t>highly toxic, corrosive,</w:t>
      </w:r>
      <w:r w:rsidRPr="0091027E">
        <w:rPr>
          <w:sz w:val="20"/>
        </w:rPr>
        <w:t xml:space="preserve"> and</w:t>
      </w:r>
      <w:r w:rsidRPr="0091027E">
        <w:rPr>
          <w:rFonts w:cstheme="minorBidi"/>
          <w:sz w:val="20"/>
        </w:rPr>
        <w:t xml:space="preserve"> reactive</w:t>
      </w:r>
      <w:r w:rsidRPr="0091027E">
        <w:rPr>
          <w:sz w:val="20"/>
        </w:rPr>
        <w:t xml:space="preserve"> gases</w:t>
      </w:r>
      <w:r w:rsidRPr="0091027E" w:rsidDel="00C52936">
        <w:rPr>
          <w:rFonts w:cstheme="minorHAnsi"/>
          <w:sz w:val="20"/>
        </w:rPr>
        <w:t xml:space="preserve"> </w:t>
      </w:r>
      <w:r w:rsidRPr="00CE1051">
        <w:rPr>
          <w:rFonts w:cstheme="minorHAnsi"/>
          <w:color w:val="000000" w:themeColor="text1"/>
          <w:sz w:val="20"/>
        </w:rPr>
        <w:t>should</w:t>
      </w:r>
      <w:r w:rsidRPr="00691B0B">
        <w:rPr>
          <w:rFonts w:cstheme="minorHAnsi"/>
          <w:color w:val="000000" w:themeColor="text1"/>
          <w:sz w:val="20"/>
        </w:rPr>
        <w:t xml:space="preserve"> be stored in a gas </w:t>
      </w:r>
      <w:r>
        <w:rPr>
          <w:rFonts w:cstheme="minorHAnsi"/>
          <w:color w:val="000000" w:themeColor="text1"/>
          <w:sz w:val="20"/>
        </w:rPr>
        <w:t xml:space="preserve">cylinder </w:t>
      </w:r>
      <w:r w:rsidRPr="00691B0B">
        <w:rPr>
          <w:rFonts w:cstheme="minorHAnsi"/>
          <w:color w:val="000000" w:themeColor="text1"/>
          <w:sz w:val="20"/>
        </w:rPr>
        <w:t>cabinet</w:t>
      </w:r>
      <w:r>
        <w:rPr>
          <w:rFonts w:cstheme="minorHAnsi"/>
          <w:color w:val="000000" w:themeColor="text1"/>
          <w:sz w:val="20"/>
        </w:rPr>
        <w:t xml:space="preserve"> as shown in Figure 3</w:t>
      </w:r>
      <w:r w:rsidRPr="00691B0B">
        <w:rPr>
          <w:rFonts w:cstheme="minorHAnsi"/>
          <w:color w:val="000000" w:themeColor="text1"/>
          <w:sz w:val="20"/>
        </w:rPr>
        <w:t>.</w:t>
      </w:r>
    </w:p>
    <w:p w:rsidR="00301304" w:rsidRPr="00691B0B"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themeColor="text1"/>
          <w:sz w:val="20"/>
        </w:rPr>
      </w:pPr>
      <w:r w:rsidRPr="00691B0B">
        <w:rPr>
          <w:rFonts w:cstheme="minorHAnsi"/>
          <w:color w:val="000000" w:themeColor="text1"/>
          <w:sz w:val="20"/>
        </w:rPr>
        <w:t>Do not over purchase; only purchase what can be safely stored in the laboratory</w:t>
      </w:r>
      <w:r>
        <w:rPr>
          <w:rFonts w:cstheme="minorHAnsi"/>
          <w:color w:val="000000" w:themeColor="text1"/>
          <w:sz w:val="20"/>
        </w:rPr>
        <w:t>.</w:t>
      </w:r>
    </w:p>
    <w:p w:rsidR="00301304" w:rsidRPr="00691B0B"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themeColor="text1"/>
          <w:sz w:val="20"/>
        </w:rPr>
      </w:pPr>
      <w:r w:rsidRPr="00691B0B">
        <w:rPr>
          <w:rFonts w:cstheme="minorHAnsi"/>
          <w:color w:val="000000" w:themeColor="text1"/>
          <w:sz w:val="20"/>
        </w:rPr>
        <w:t>Avoid contact with skin, eyes,</w:t>
      </w:r>
      <w:r>
        <w:rPr>
          <w:rFonts w:cstheme="minorHAnsi"/>
          <w:color w:val="000000" w:themeColor="text1"/>
          <w:sz w:val="20"/>
        </w:rPr>
        <w:t xml:space="preserve"> and inhalation.</w:t>
      </w:r>
    </w:p>
    <w:p w:rsidR="00301304" w:rsidRPr="00691B0B"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FF0000"/>
          <w:sz w:val="20"/>
        </w:rPr>
      </w:pPr>
      <w:r w:rsidRPr="00691B0B">
        <w:rPr>
          <w:rFonts w:cstheme="minorHAnsi"/>
          <w:color w:val="000000" w:themeColor="text1"/>
          <w:sz w:val="20"/>
        </w:rPr>
        <w:t>Keep away from sources of ignition if the gas is flammable</w:t>
      </w:r>
      <w:r>
        <w:rPr>
          <w:rFonts w:cstheme="minorHAnsi"/>
          <w:color w:val="000000" w:themeColor="text1"/>
          <w:sz w:val="20"/>
        </w:rPr>
        <w:t>.</w:t>
      </w:r>
    </w:p>
    <w:p w:rsidR="00301304" w:rsidRDefault="00301304" w:rsidP="00301304">
      <w:pPr>
        <w:spacing w:before="120" w:after="120" w:line="288" w:lineRule="auto"/>
        <w:rPr>
          <w:rFonts w:cstheme="minorHAnsi"/>
          <w:b/>
        </w:rPr>
      </w:pPr>
      <w:r>
        <w:rPr>
          <w:rFonts w:cstheme="minorHAnsi"/>
          <w:b/>
          <w:noProof/>
        </w:rPr>
        <w:drawing>
          <wp:anchor distT="0" distB="0" distL="114300" distR="114300" simplePos="0" relativeHeight="251630080" behindDoc="0" locked="0" layoutInCell="1" allowOverlap="1" wp14:anchorId="49A072E2" wp14:editId="2B6432E0">
            <wp:simplePos x="0" y="0"/>
            <wp:positionH relativeFrom="column">
              <wp:posOffset>4584065</wp:posOffset>
            </wp:positionH>
            <wp:positionV relativeFrom="paragraph">
              <wp:posOffset>59055</wp:posOffset>
            </wp:positionV>
            <wp:extent cx="1035050" cy="1390650"/>
            <wp:effectExtent l="19050" t="19050" r="12700" b="19050"/>
            <wp:wrapNone/>
            <wp:docPr id="79" name="Picture 79" descr="Toxic, highly toxic, corrosive, and reactive gases should be stored in a gas cylinder cabinet." title="Gas Cylinder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oxic, highly toxic, corrosive, and reactive gases should be stored in a gas cylinder cabinet." title="Gas Cylinder Cabinet"/>
                    <pic:cNvPicPr>
                      <a:picLocks noChangeAspect="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035050" cy="1390650"/>
                    </a:xfrm>
                    <a:prstGeom prst="rect">
                      <a:avLst/>
                    </a:prstGeom>
                    <a:noFill/>
                    <a:ln>
                      <a:solidFill>
                        <a:schemeClr val="tx1"/>
                      </a:solidFill>
                    </a:ln>
                  </pic:spPr>
                </pic:pic>
              </a:graphicData>
            </a:graphic>
          </wp:anchor>
        </w:drawing>
      </w:r>
      <w:r>
        <w:rPr>
          <w:rFonts w:cstheme="minorHAnsi"/>
          <w:noProof/>
          <w:color w:val="FF0000"/>
          <w:sz w:val="20"/>
          <w:szCs w:val="20"/>
        </w:rPr>
        <w:drawing>
          <wp:anchor distT="0" distB="0" distL="114300" distR="114300" simplePos="0" relativeHeight="251627008" behindDoc="0" locked="0" layoutInCell="1" allowOverlap="1" wp14:anchorId="3E008EFF" wp14:editId="367A9B63">
            <wp:simplePos x="0" y="0"/>
            <wp:positionH relativeFrom="column">
              <wp:posOffset>2521585</wp:posOffset>
            </wp:positionH>
            <wp:positionV relativeFrom="paragraph">
              <wp:posOffset>50689</wp:posOffset>
            </wp:positionV>
            <wp:extent cx="1022350" cy="1390650"/>
            <wp:effectExtent l="19050" t="19050" r="25400" b="19050"/>
            <wp:wrapNone/>
            <wp:docPr id="80" name="il_fi" descr="Cylinders that are in use, meaning there is a regulator attached, must be individually secured by a chain or strap" title="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l_fi" descr="Cylinders that are in use, meaning there is a regulator attached, must be individually secured by a chain or strap" title="In-Use Cylinders"/>
                    <pic:cNvPicPr>
                      <a:picLocks noChangeAspect="1"/>
                    </pic:cNvPicPr>
                  </pic:nvPicPr>
                  <pic:blipFill rotWithShape="1">
                    <a:blip r:embed="rId251">
                      <a:extLst>
                        <a:ext uri="{28A0092B-C50C-407E-A947-70E740481C1C}">
                          <a14:useLocalDpi xmlns:a14="http://schemas.microsoft.com/office/drawing/2010/main" val="0"/>
                        </a:ext>
                      </a:extLst>
                    </a:blip>
                    <a:srcRect l="5421" t="4000" r="7229" b="3601"/>
                    <a:stretch/>
                  </pic:blipFill>
                  <pic:spPr bwMode="auto">
                    <a:xfrm>
                      <a:off x="0" y="0"/>
                      <a:ext cx="1022350" cy="139065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anchor>
        </w:drawing>
      </w:r>
      <w:r>
        <w:rPr>
          <w:rFonts w:cstheme="minorHAnsi"/>
          <w:noProof/>
          <w:color w:val="FF0000"/>
          <w:sz w:val="20"/>
          <w:szCs w:val="20"/>
        </w:rPr>
        <w:drawing>
          <wp:anchor distT="0" distB="0" distL="114300" distR="114300" simplePos="0" relativeHeight="251623936" behindDoc="0" locked="0" layoutInCell="1" allowOverlap="1" wp14:anchorId="18A7FB23" wp14:editId="7F5A1CD7">
            <wp:simplePos x="0" y="0"/>
            <wp:positionH relativeFrom="column">
              <wp:posOffset>391779</wp:posOffset>
            </wp:positionH>
            <wp:positionV relativeFrom="paragraph">
              <wp:posOffset>53560</wp:posOffset>
            </wp:positionV>
            <wp:extent cx="1047750" cy="1390650"/>
            <wp:effectExtent l="19050" t="19050" r="19050" b="19050"/>
            <wp:wrapNone/>
            <wp:docPr id="81" name="il_fi" descr="Cylinders that are not in use (meaning that the regulator is not attached) and secured with safety cap the cylinder and are permitted to be chained together. " title="Not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l_fi" descr="Cylinders that are not in use (meaning that the regulator is not attached) and secured with safety cap the cylinder and are permitted to be chained together. " title="Not In-Use Cylinders"/>
                    <pic:cNvPicPr>
                      <a:picLocks noChangeAspect="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047750" cy="1390650"/>
                    </a:xfrm>
                    <a:prstGeom prst="rect">
                      <a:avLst/>
                    </a:prstGeom>
                    <a:noFill/>
                    <a:ln>
                      <a:solidFill>
                        <a:sysClr val="windowText" lastClr="000000"/>
                      </a:solidFill>
                    </a:ln>
                  </pic:spPr>
                </pic:pic>
              </a:graphicData>
            </a:graphic>
          </wp:anchor>
        </w:drawing>
      </w: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r>
        <w:rPr>
          <w:noProof/>
        </w:rPr>
        <mc:AlternateContent>
          <mc:Choice Requires="wps">
            <w:drawing>
              <wp:anchor distT="0" distB="0" distL="114300" distR="114300" simplePos="0" relativeHeight="251639296" behindDoc="0" locked="0" layoutInCell="1" allowOverlap="1" wp14:anchorId="3F116DF9" wp14:editId="1AB4CBB1">
                <wp:simplePos x="0" y="0"/>
                <wp:positionH relativeFrom="column">
                  <wp:posOffset>4287630</wp:posOffset>
                </wp:positionH>
                <wp:positionV relativeFrom="paragraph">
                  <wp:posOffset>252040</wp:posOffset>
                </wp:positionV>
                <wp:extent cx="1764665" cy="265176"/>
                <wp:effectExtent l="0" t="0" r="6985" b="1905"/>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265176"/>
                        </a:xfrm>
                        <a:prstGeom prst="rect">
                          <a:avLst/>
                        </a:prstGeom>
                        <a:solidFill>
                          <a:srgbClr val="FFFFFF"/>
                        </a:solidFill>
                        <a:ln w="9525">
                          <a:noFill/>
                          <a:miter lim="800000"/>
                          <a:headEnd/>
                          <a:tailEnd/>
                        </a:ln>
                      </wps:spPr>
                      <wps:txbx>
                        <w:txbxContent>
                          <w:p w:rsidR="00E029A6" w:rsidRPr="00CE1051" w:rsidRDefault="00E029A6" w:rsidP="00301304">
                            <w:pPr>
                              <w:jc w:val="center"/>
                              <w:rPr>
                                <w:b/>
                                <w:sz w:val="20"/>
                                <w:szCs w:val="20"/>
                              </w:rPr>
                            </w:pPr>
                            <w:r w:rsidRPr="00CE1051">
                              <w:rPr>
                                <w:b/>
                                <w:sz w:val="20"/>
                                <w:szCs w:val="20"/>
                              </w:rPr>
                              <w:t>Figure 3: Gas Cylinder Cabinet</w:t>
                            </w:r>
                          </w:p>
                        </w:txbxContent>
                      </wps:txbx>
                      <wps:bodyPr rot="0" vert="horz" wrap="square" lIns="0" tIns="45720" rIns="0" bIns="45720" anchor="t" anchorCtr="0">
                        <a:noAutofit/>
                      </wps:bodyPr>
                    </wps:wsp>
                  </a:graphicData>
                </a:graphic>
              </wp:anchor>
            </w:drawing>
          </mc:Choice>
          <mc:Fallback>
            <w:pict>
              <v:shape w14:anchorId="3F116DF9" id="_x0000_s1065" type="#_x0000_t202" style="position:absolute;margin-left:337.6pt;margin-top:19.85pt;width:138.95pt;height:20.9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" stroked="f">
                <v:textbox inset="0,,0">
                  <w:txbxContent>
                    <w:p w:rsidR="00E029A6" w:rsidRPr="00CE1051" w:rsidRDefault="00E029A6" w:rsidP="00301304">
                      <w:pPr>
                        <w:jc w:val="center"/>
                        <w:rPr>
                          <w:b/>
                          <w:sz w:val="20"/>
                          <w:szCs w:val="20"/>
                        </w:rPr>
                      </w:pPr>
                      <w:r w:rsidRPr="00CE1051">
                        <w:rPr>
                          <w:b/>
                          <w:sz w:val="20"/>
                          <w:szCs w:val="20"/>
                        </w:rPr>
                        <w:t>Figure 3: Gas Cylinder Cabinet</w:t>
                      </w:r>
                    </w:p>
                  </w:txbxContent>
                </v:textbox>
              </v:shape>
            </w:pict>
          </mc:Fallback>
        </mc:AlternateContent>
      </w:r>
      <w:r>
        <w:rPr>
          <w:noProof/>
        </w:rPr>
        <mc:AlternateContent>
          <mc:Choice Requires="wps">
            <w:drawing>
              <wp:anchor distT="0" distB="0" distL="114300" distR="114300" simplePos="0" relativeHeight="251636224" behindDoc="0" locked="0" layoutInCell="1" allowOverlap="1" wp14:anchorId="24F6FDCC" wp14:editId="3273534D">
                <wp:simplePos x="0" y="0"/>
                <wp:positionH relativeFrom="column">
                  <wp:posOffset>2337876</wp:posOffset>
                </wp:positionH>
                <wp:positionV relativeFrom="paragraph">
                  <wp:posOffset>250190</wp:posOffset>
                </wp:positionV>
                <wp:extent cx="1417320" cy="264795"/>
                <wp:effectExtent l="0" t="0" r="0" b="1905"/>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264795"/>
                        </a:xfrm>
                        <a:prstGeom prst="rect">
                          <a:avLst/>
                        </a:prstGeom>
                        <a:solidFill>
                          <a:srgbClr val="FFFFFF"/>
                        </a:solidFill>
                        <a:ln w="9525">
                          <a:noFill/>
                          <a:miter lim="800000"/>
                          <a:headEnd/>
                          <a:tailEnd/>
                        </a:ln>
                      </wps:spPr>
                      <wps:txbx>
                        <w:txbxContent>
                          <w:p w:rsidR="00E029A6" w:rsidRPr="009201C1" w:rsidRDefault="00E029A6" w:rsidP="00301304">
                            <w:pPr>
                              <w:jc w:val="center"/>
                              <w:rPr>
                                <w:b/>
                                <w:sz w:val="20"/>
                                <w:szCs w:val="20"/>
                              </w:rPr>
                            </w:pPr>
                            <w:r w:rsidRPr="009201C1">
                              <w:rPr>
                                <w:b/>
                                <w:sz w:val="20"/>
                                <w:szCs w:val="20"/>
                              </w:rPr>
                              <w:t xml:space="preserve">Figure </w:t>
                            </w:r>
                            <w:r>
                              <w:rPr>
                                <w:b/>
                                <w:sz w:val="20"/>
                                <w:szCs w:val="20"/>
                              </w:rPr>
                              <w:t xml:space="preserve">2: </w:t>
                            </w:r>
                            <w:r w:rsidRPr="009201C1">
                              <w:rPr>
                                <w:b/>
                                <w:sz w:val="20"/>
                                <w:szCs w:val="20"/>
                              </w:rPr>
                              <w:t>In-Use Cylinders</w:t>
                            </w:r>
                          </w:p>
                        </w:txbxContent>
                      </wps:txbx>
                      <wps:bodyPr rot="0" vert="horz" wrap="square" lIns="0" tIns="45720" rIns="0" bIns="45720" anchor="t" anchorCtr="0">
                        <a:noAutofit/>
                      </wps:bodyPr>
                    </wps:wsp>
                  </a:graphicData>
                </a:graphic>
              </wp:anchor>
            </w:drawing>
          </mc:Choice>
          <mc:Fallback>
            <w:pict>
              <v:shape w14:anchorId="24F6FDCC" id="_x0000_s1066" type="#_x0000_t202" style="position:absolute;margin-left:184.1pt;margin-top:19.7pt;width:111.6pt;height:20.85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" stroked="f">
                <v:textbox inset="0,,0">
                  <w:txbxContent>
                    <w:p w:rsidR="00E029A6" w:rsidRPr="009201C1" w:rsidRDefault="00E029A6" w:rsidP="00301304">
                      <w:pPr>
                        <w:jc w:val="center"/>
                        <w:rPr>
                          <w:b/>
                          <w:sz w:val="20"/>
                          <w:szCs w:val="20"/>
                        </w:rPr>
                      </w:pPr>
                      <w:r w:rsidRPr="009201C1">
                        <w:rPr>
                          <w:b/>
                          <w:sz w:val="20"/>
                          <w:szCs w:val="20"/>
                        </w:rPr>
                        <w:t xml:space="preserve">Figure </w:t>
                      </w:r>
                      <w:r>
                        <w:rPr>
                          <w:b/>
                          <w:sz w:val="20"/>
                          <w:szCs w:val="20"/>
                        </w:rPr>
                        <w:t xml:space="preserve">2: </w:t>
                      </w:r>
                      <w:r w:rsidRPr="009201C1">
                        <w:rPr>
                          <w:b/>
                          <w:sz w:val="20"/>
                          <w:szCs w:val="20"/>
                        </w:rPr>
                        <w:t>In-Use Cylinders</w:t>
                      </w:r>
                    </w:p>
                  </w:txbxContent>
                </v:textbox>
              </v:shape>
            </w:pict>
          </mc:Fallback>
        </mc:AlternateContent>
      </w:r>
      <w:r>
        <w:rPr>
          <w:noProof/>
        </w:rPr>
        <mc:AlternateContent>
          <mc:Choice Requires="wps">
            <w:drawing>
              <wp:anchor distT="0" distB="0" distL="114300" distR="114300" simplePos="0" relativeHeight="251633152" behindDoc="0" locked="0" layoutInCell="1" allowOverlap="1" wp14:anchorId="0D4F82CC" wp14:editId="3E598D13">
                <wp:simplePos x="0" y="0"/>
                <wp:positionH relativeFrom="column">
                  <wp:posOffset>133985</wp:posOffset>
                </wp:positionH>
                <wp:positionV relativeFrom="paragraph">
                  <wp:posOffset>247650</wp:posOffset>
                </wp:positionV>
                <wp:extent cx="1600200" cy="266700"/>
                <wp:effectExtent l="0" t="0" r="0" b="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w="9525">
                          <a:noFill/>
                          <a:miter lim="800000"/>
                          <a:headEnd/>
                          <a:tailEnd/>
                        </a:ln>
                      </wps:spPr>
                      <wps:txbx>
                        <w:txbxContent>
                          <w:p w:rsidR="00E029A6" w:rsidRPr="009201C1" w:rsidRDefault="00E029A6" w:rsidP="00301304">
                            <w:pPr>
                              <w:jc w:val="center"/>
                              <w:rPr>
                                <w:b/>
                                <w:sz w:val="20"/>
                                <w:szCs w:val="20"/>
                              </w:rPr>
                            </w:pPr>
                            <w:r w:rsidRPr="009201C1">
                              <w:rPr>
                                <w:b/>
                                <w:sz w:val="20"/>
                                <w:szCs w:val="20"/>
                              </w:rPr>
                              <w:t>Figure 1: Not In-Use Cylinders</w:t>
                            </w:r>
                          </w:p>
                        </w:txbxContent>
                      </wps:txbx>
                      <wps:bodyPr rot="0" vert="horz" wrap="square" lIns="0" tIns="45720" rIns="0" bIns="45720" anchor="t" anchorCtr="0">
                        <a:noAutofit/>
                      </wps:bodyPr>
                    </wps:wsp>
                  </a:graphicData>
                </a:graphic>
              </wp:anchor>
            </w:drawing>
          </mc:Choice>
          <mc:Fallback>
            <w:pict>
              <v:shape w14:anchorId="0D4F82CC" id="_x0000_s1067" type="#_x0000_t202" style="position:absolute;margin-left:10.55pt;margin-top:19.5pt;width:126pt;height:21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" stroked="f">
                <v:textbox inset="0,,0">
                  <w:txbxContent>
                    <w:p w:rsidR="00E029A6" w:rsidRPr="009201C1" w:rsidRDefault="00E029A6" w:rsidP="00301304">
                      <w:pPr>
                        <w:jc w:val="center"/>
                        <w:rPr>
                          <w:b/>
                          <w:sz w:val="20"/>
                          <w:szCs w:val="20"/>
                        </w:rPr>
                      </w:pPr>
                      <w:r w:rsidRPr="009201C1">
                        <w:rPr>
                          <w:b/>
                          <w:sz w:val="20"/>
                          <w:szCs w:val="20"/>
                        </w:rPr>
                        <w:t>Figure 1: Not In-Use Cylinders</w:t>
                      </w:r>
                    </w:p>
                  </w:txbxContent>
                </v:textbox>
              </v:shape>
            </w:pict>
          </mc:Fallback>
        </mc:AlternateContent>
      </w:r>
    </w:p>
    <w:p w:rsidR="00301304" w:rsidRDefault="00301304" w:rsidP="00301304">
      <w:pPr>
        <w:spacing w:before="120" w:after="120" w:line="288" w:lineRule="auto"/>
        <w:rPr>
          <w:rFonts w:cstheme="minorHAnsi"/>
          <w:b/>
        </w:rPr>
      </w:pPr>
    </w:p>
    <w:p w:rsidR="00301304" w:rsidRPr="00905D96" w:rsidRDefault="00301304" w:rsidP="00A67352">
      <w:pPr>
        <w:pStyle w:val="ListParagraph"/>
        <w:numPr>
          <w:ilvl w:val="0"/>
          <w:numId w:val="119"/>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Follow laboratory supervisor’s instructions for PPE, which may differ depending on the type and/or quantity of compressed gas being used.</w:t>
      </w:r>
    </w:p>
    <w:p w:rsidR="00301304" w:rsidRPr="00905D96" w:rsidRDefault="00301304" w:rsidP="00A67352">
      <w:pPr>
        <w:pStyle w:val="ListParagraph"/>
        <w:numPr>
          <w:ilvl w:val="0"/>
          <w:numId w:val="119"/>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Use in the smallest practical quantities for the experiment being performed.</w:t>
      </w:r>
    </w:p>
    <w:p w:rsidR="00301304" w:rsidRPr="00AF7F63" w:rsidRDefault="00301304" w:rsidP="00A67352">
      <w:pPr>
        <w:pStyle w:val="ListParagraph"/>
        <w:numPr>
          <w:ilvl w:val="0"/>
          <w:numId w:val="119"/>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Work must be conducted in a chemical fume hood if air concentrations above 10% of the LEL could be created, if the chemical is irritating to the eyes or respiratory system, and/or is toxic by inhalation.</w:t>
      </w:r>
    </w:p>
    <w:p w:rsidR="00301304" w:rsidRDefault="00301304" w:rsidP="00A67352">
      <w:pPr>
        <w:pStyle w:val="ListParagraph"/>
        <w:numPr>
          <w:ilvl w:val="0"/>
          <w:numId w:val="119"/>
        </w:numPr>
        <w:tabs>
          <w:tab w:val="clear" w:pos="360"/>
        </w:tabs>
        <w:autoSpaceDE w:val="0"/>
        <w:autoSpaceDN w:val="0"/>
        <w:adjustRightInd w:val="0"/>
        <w:spacing w:before="0" w:beforeAutospacing="0" w:after="0" w:afterAutospacing="0" w:line="288" w:lineRule="auto"/>
        <w:rPr>
          <w:rFonts w:cstheme="minorHAnsi"/>
          <w:sz w:val="20"/>
        </w:rPr>
      </w:pPr>
      <w:r>
        <w:rPr>
          <w:noProof/>
        </w:rPr>
        <w:drawing>
          <wp:anchor distT="0" distB="0" distL="114300" distR="114300" simplePos="0" relativeHeight="251645440" behindDoc="0" locked="0" layoutInCell="1" allowOverlap="1" wp14:anchorId="0C85D7E4" wp14:editId="05B7EBF8">
            <wp:simplePos x="0" y="0"/>
            <wp:positionH relativeFrom="column">
              <wp:posOffset>4904105</wp:posOffset>
            </wp:positionH>
            <wp:positionV relativeFrom="paragraph">
              <wp:posOffset>144780</wp:posOffset>
            </wp:positionV>
            <wp:extent cx="1334135" cy="1478915"/>
            <wp:effectExtent l="19050" t="19050" r="18415" b="26035"/>
            <wp:wrapSquare wrapText="bothSides"/>
            <wp:docPr id="82" name="Picture 82" descr="Gas Cylinder Cart" title="Gas Cylinder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rajicek\AppData\Local\Microsoft\Windows\Temporary Internet Files\Content.Word\photo (23).jpg"/>
                    <pic:cNvPicPr>
                      <a:picLocks noChangeAspect="1" noChangeArrowheads="1"/>
                    </pic:cNvPicPr>
                  </pic:nvPicPr>
                  <pic:blipFill rotWithShape="1">
                    <a:blip r:embed="rId253" cstate="print">
                      <a:extLst>
                        <a:ext uri="{28A0092B-C50C-407E-A947-70E740481C1C}">
                          <a14:useLocalDpi xmlns:a14="http://schemas.microsoft.com/office/drawing/2010/main" val="0"/>
                        </a:ext>
                      </a:extLst>
                    </a:blip>
                    <a:srcRect l="15804" r="20140"/>
                    <a:stretch/>
                  </pic:blipFill>
                  <pic:spPr bwMode="auto">
                    <a:xfrm>
                      <a:off x="0" y="0"/>
                      <a:ext cx="1334135" cy="147891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7F63">
        <w:rPr>
          <w:rFonts w:cstheme="minorHAnsi"/>
          <w:sz w:val="20"/>
        </w:rPr>
        <w:t>Gas cylinder connections and fittings must be inspected frequently for deterioration and must nev</w:t>
      </w:r>
      <w:r>
        <w:rPr>
          <w:rFonts w:cstheme="minorHAnsi"/>
          <w:sz w:val="20"/>
        </w:rPr>
        <w:t>er be used without a regulator.</w:t>
      </w:r>
      <w:r w:rsidRPr="00E16FBB">
        <w:rPr>
          <w:noProof/>
        </w:rPr>
        <w:t xml:space="preserve"> </w:t>
      </w:r>
    </w:p>
    <w:p w:rsidR="00301304" w:rsidRDefault="00301304" w:rsidP="00A67352">
      <w:pPr>
        <w:pStyle w:val="ListParagraph"/>
        <w:numPr>
          <w:ilvl w:val="0"/>
          <w:numId w:val="119"/>
        </w:numPr>
        <w:tabs>
          <w:tab w:val="clear" w:pos="360"/>
        </w:tabs>
        <w:autoSpaceDE w:val="0"/>
        <w:autoSpaceDN w:val="0"/>
        <w:adjustRightInd w:val="0"/>
        <w:spacing w:before="0" w:beforeAutospacing="0" w:after="0" w:afterAutospacing="0" w:line="288" w:lineRule="auto"/>
        <w:rPr>
          <w:rFonts w:cstheme="minorHAnsi"/>
          <w:sz w:val="20"/>
        </w:rPr>
      </w:pPr>
      <w:r w:rsidRPr="00AF7F63">
        <w:rPr>
          <w:rFonts w:cstheme="minorHAnsi"/>
          <w:sz w:val="20"/>
        </w:rPr>
        <w:t>Never use a leaking, corroded, or damaged cylinder and never r</w:t>
      </w:r>
      <w:r>
        <w:rPr>
          <w:rFonts w:cstheme="minorHAnsi"/>
          <w:sz w:val="20"/>
        </w:rPr>
        <w:t>efill compressed gas cylinders.</w:t>
      </w:r>
    </w:p>
    <w:p w:rsidR="00301304" w:rsidRDefault="00301304" w:rsidP="00A67352">
      <w:pPr>
        <w:pStyle w:val="ListParagraph"/>
        <w:numPr>
          <w:ilvl w:val="0"/>
          <w:numId w:val="119"/>
        </w:numPr>
        <w:tabs>
          <w:tab w:val="clear" w:pos="360"/>
        </w:tabs>
        <w:autoSpaceDE w:val="0"/>
        <w:autoSpaceDN w:val="0"/>
        <w:adjustRightInd w:val="0"/>
        <w:spacing w:before="0" w:beforeAutospacing="0" w:after="0" w:afterAutospacing="0" w:line="288" w:lineRule="auto"/>
        <w:rPr>
          <w:rFonts w:cstheme="minorHAnsi"/>
          <w:sz w:val="20"/>
        </w:rPr>
      </w:pPr>
      <w:r w:rsidRPr="00AF7F63">
        <w:rPr>
          <w:rFonts w:cstheme="minorHAnsi"/>
          <w:sz w:val="20"/>
        </w:rPr>
        <w:t>When stopping a leak between cylinder and regulator, always close the valve b</w:t>
      </w:r>
      <w:r>
        <w:rPr>
          <w:rFonts w:cstheme="minorHAnsi"/>
          <w:sz w:val="20"/>
        </w:rPr>
        <w:t>efore tightening the union nut.</w:t>
      </w:r>
    </w:p>
    <w:p w:rsidR="00301304" w:rsidRDefault="00301304" w:rsidP="00A67352">
      <w:pPr>
        <w:pStyle w:val="ListParagraph"/>
        <w:numPr>
          <w:ilvl w:val="0"/>
          <w:numId w:val="119"/>
        </w:numPr>
        <w:tabs>
          <w:tab w:val="clear" w:pos="360"/>
        </w:tabs>
        <w:autoSpaceDE w:val="0"/>
        <w:autoSpaceDN w:val="0"/>
        <w:adjustRightInd w:val="0"/>
        <w:spacing w:before="0" w:beforeAutospacing="0" w:after="0" w:afterAutospacing="0" w:line="288" w:lineRule="auto"/>
        <w:rPr>
          <w:rFonts w:cstheme="minorHAnsi"/>
          <w:sz w:val="20"/>
        </w:rPr>
      </w:pPr>
      <w:r w:rsidRPr="00AF7F63">
        <w:rPr>
          <w:rFonts w:cstheme="minorHAnsi"/>
          <w:sz w:val="20"/>
        </w:rPr>
        <w:t xml:space="preserve">The regulator should be replaced with a safety cap when the cylinder is not in use. </w:t>
      </w:r>
    </w:p>
    <w:p w:rsidR="00301304" w:rsidRDefault="00301304" w:rsidP="00A67352">
      <w:pPr>
        <w:pStyle w:val="ListParagraph"/>
        <w:numPr>
          <w:ilvl w:val="0"/>
          <w:numId w:val="119"/>
        </w:numPr>
        <w:tabs>
          <w:tab w:val="clear" w:pos="360"/>
        </w:tabs>
        <w:autoSpaceDE w:val="0"/>
        <w:autoSpaceDN w:val="0"/>
        <w:adjustRightInd w:val="0"/>
        <w:spacing w:before="0" w:beforeAutospacing="0" w:after="0" w:afterAutospacing="0" w:line="288" w:lineRule="auto"/>
        <w:rPr>
          <w:rFonts w:cstheme="minorHAnsi"/>
          <w:sz w:val="20"/>
        </w:rPr>
      </w:pPr>
      <w:r w:rsidRPr="0091027E">
        <w:rPr>
          <w:rFonts w:cstheme="minorHAnsi"/>
          <w:sz w:val="20"/>
        </w:rPr>
        <w:t xml:space="preserve">The safety cap must be in place when a gas cylinder is moved. </w:t>
      </w:r>
    </w:p>
    <w:p w:rsidR="00301304" w:rsidRPr="0091027E" w:rsidRDefault="00301304" w:rsidP="00A67352">
      <w:pPr>
        <w:pStyle w:val="ListParagraph"/>
        <w:numPr>
          <w:ilvl w:val="0"/>
          <w:numId w:val="119"/>
        </w:numPr>
        <w:tabs>
          <w:tab w:val="clear" w:pos="360"/>
        </w:tabs>
        <w:autoSpaceDE w:val="0"/>
        <w:autoSpaceDN w:val="0"/>
        <w:adjustRightInd w:val="0"/>
        <w:spacing w:before="0" w:beforeAutospacing="0" w:after="0" w:afterAutospacing="0" w:line="288" w:lineRule="auto"/>
        <w:rPr>
          <w:rFonts w:cstheme="minorHAnsi"/>
          <w:sz w:val="20"/>
        </w:rPr>
      </w:pPr>
      <w:r>
        <w:rPr>
          <w:noProof/>
        </w:rPr>
        <mc:AlternateContent>
          <mc:Choice Requires="wps">
            <w:drawing>
              <wp:anchor distT="0" distB="0" distL="114300" distR="114300" simplePos="0" relativeHeight="251642368" behindDoc="0" locked="0" layoutInCell="1" allowOverlap="1" wp14:anchorId="7BE44E06" wp14:editId="00924095">
                <wp:simplePos x="0" y="0"/>
                <wp:positionH relativeFrom="column">
                  <wp:posOffset>4898003</wp:posOffset>
                </wp:positionH>
                <wp:positionV relativeFrom="paragraph">
                  <wp:posOffset>104637</wp:posOffset>
                </wp:positionV>
                <wp:extent cx="1390650" cy="266700"/>
                <wp:effectExtent l="0" t="0" r="0" b="0"/>
                <wp:wrapSquare wrapText="bothSides"/>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66700"/>
                        </a:xfrm>
                        <a:prstGeom prst="rect">
                          <a:avLst/>
                        </a:prstGeom>
                        <a:solidFill>
                          <a:srgbClr val="FFFFFF"/>
                        </a:solidFill>
                        <a:ln w="9525">
                          <a:noFill/>
                          <a:miter lim="800000"/>
                          <a:headEnd/>
                          <a:tailEnd/>
                        </a:ln>
                      </wps:spPr>
                      <wps:txbx>
                        <w:txbxContent>
                          <w:p w:rsidR="00E029A6" w:rsidRPr="009201C1" w:rsidRDefault="00E029A6" w:rsidP="00301304">
                            <w:pPr>
                              <w:jc w:val="center"/>
                              <w:rPr>
                                <w:b/>
                                <w:sz w:val="20"/>
                                <w:szCs w:val="20"/>
                              </w:rPr>
                            </w:pPr>
                            <w:r w:rsidRPr="009201C1">
                              <w:rPr>
                                <w:b/>
                                <w:sz w:val="20"/>
                                <w:szCs w:val="20"/>
                              </w:rPr>
                              <w:t xml:space="preserve">Figure </w:t>
                            </w:r>
                            <w:r>
                              <w:rPr>
                                <w:b/>
                                <w:sz w:val="20"/>
                                <w:szCs w:val="20"/>
                              </w:rPr>
                              <w:t>4</w:t>
                            </w:r>
                            <w:r w:rsidRPr="009201C1">
                              <w:rPr>
                                <w:b/>
                                <w:sz w:val="20"/>
                                <w:szCs w:val="20"/>
                              </w:rPr>
                              <w:t xml:space="preserve">: </w:t>
                            </w:r>
                            <w:r>
                              <w:rPr>
                                <w:b/>
                                <w:sz w:val="20"/>
                                <w:szCs w:val="20"/>
                              </w:rPr>
                              <w:t>Cylinder Cart</w:t>
                            </w:r>
                          </w:p>
                        </w:txbxContent>
                      </wps:txbx>
                      <wps:bodyPr rot="0" vert="horz" wrap="square" lIns="0" tIns="45720" rIns="0" bIns="45720" anchor="t" anchorCtr="0">
                        <a:noAutofit/>
                      </wps:bodyPr>
                    </wps:wsp>
                  </a:graphicData>
                </a:graphic>
              </wp:anchor>
            </w:drawing>
          </mc:Choice>
          <mc:Fallback>
            <w:pict>
              <v:shape w14:anchorId="7BE44E06" id="_x0000_s1068" type="#_x0000_t202" style="position:absolute;left:0;text-align:left;margin-left:385.65pt;margin-top:8.25pt;width:109.5pt;height:21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" stroked="f">
                <v:textbox inset="0,,0">
                  <w:txbxContent>
                    <w:p w:rsidR="00E029A6" w:rsidRPr="009201C1" w:rsidRDefault="00E029A6" w:rsidP="00301304">
                      <w:pPr>
                        <w:jc w:val="center"/>
                        <w:rPr>
                          <w:b/>
                          <w:sz w:val="20"/>
                          <w:szCs w:val="20"/>
                        </w:rPr>
                      </w:pPr>
                      <w:r w:rsidRPr="009201C1">
                        <w:rPr>
                          <w:b/>
                          <w:sz w:val="20"/>
                          <w:szCs w:val="20"/>
                        </w:rPr>
                        <w:t xml:space="preserve">Figure </w:t>
                      </w:r>
                      <w:r>
                        <w:rPr>
                          <w:b/>
                          <w:sz w:val="20"/>
                          <w:szCs w:val="20"/>
                        </w:rPr>
                        <w:t>4</w:t>
                      </w:r>
                      <w:r w:rsidRPr="009201C1">
                        <w:rPr>
                          <w:b/>
                          <w:sz w:val="20"/>
                          <w:szCs w:val="20"/>
                        </w:rPr>
                        <w:t xml:space="preserve">: </w:t>
                      </w:r>
                      <w:r>
                        <w:rPr>
                          <w:b/>
                          <w:sz w:val="20"/>
                          <w:szCs w:val="20"/>
                        </w:rPr>
                        <w:t>Cylinder Cart</w:t>
                      </w:r>
                    </w:p>
                  </w:txbxContent>
                </v:textbox>
                <w10:wrap type="square"/>
              </v:shape>
            </w:pict>
          </mc:Fallback>
        </mc:AlternateContent>
      </w:r>
      <w:r w:rsidRPr="0091027E">
        <w:rPr>
          <w:rFonts w:cstheme="minorHAnsi"/>
          <w:sz w:val="20"/>
        </w:rPr>
        <w:t>For large gas cylinders (&gt;27 inches), an approved gas cylinder cart should be used.</w:t>
      </w:r>
      <w:r w:rsidRPr="0091027E">
        <w:rPr>
          <w:rFonts w:ascii="Arial" w:hAnsi="Arial"/>
          <w:noProof/>
          <w:sz w:val="20"/>
        </w:rPr>
        <w:t xml:space="preserve"> </w:t>
      </w:r>
      <w:r w:rsidRPr="0091027E">
        <w:rPr>
          <w:rFonts w:cstheme="minorHAnsi"/>
          <w:noProof/>
          <w:sz w:val="20"/>
        </w:rPr>
        <w:t>The cylinder must be strapped to the cart and the protective cap must be in place before moving the cylidner. A cylinder should never be moved or transported without the protective cap. The proper way to move a large gas cylinder is illustrated in Figure 4.</w:t>
      </w:r>
    </w:p>
    <w:p w:rsidR="00301304" w:rsidRPr="00813779" w:rsidRDefault="00301304" w:rsidP="00A67352">
      <w:pPr>
        <w:pStyle w:val="ListParagraph"/>
        <w:numPr>
          <w:ilvl w:val="0"/>
          <w:numId w:val="119"/>
        </w:numPr>
        <w:tabs>
          <w:tab w:val="clear" w:pos="360"/>
        </w:tabs>
        <w:spacing w:before="0" w:beforeAutospacing="0" w:after="0" w:afterAutospacing="0" w:line="288" w:lineRule="auto"/>
        <w:rPr>
          <w:rFonts w:cstheme="minorHAnsi"/>
          <w:sz w:val="20"/>
        </w:rPr>
      </w:pPr>
      <w:r w:rsidRPr="00813779">
        <w:rPr>
          <w:rFonts w:cstheme="minorHAnsi"/>
          <w:color w:val="000000"/>
          <w:sz w:val="20"/>
        </w:rPr>
        <w:t>A few compressed gas cylinders have a shelf-life and can become more hazardous as time goes on. It is extremely important that these chemicals are identified and managed properly. If any time-sensitive gases are found to be past the manufacturer’s expiration date, they must be submitted to REM for hazardous waste disposal immediately. The following is a list of time-sensitive compressed gases:</w:t>
      </w:r>
    </w:p>
    <w:p w:rsidR="00301304" w:rsidRPr="00813779" w:rsidRDefault="00301304" w:rsidP="00A67352">
      <w:pPr>
        <w:pStyle w:val="ListParagraph"/>
        <w:numPr>
          <w:ilvl w:val="0"/>
          <w:numId w:val="120"/>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fluoride, anhydrous</w:t>
      </w:r>
    </w:p>
    <w:p w:rsidR="00301304" w:rsidRPr="00813779" w:rsidRDefault="00301304" w:rsidP="00A67352">
      <w:pPr>
        <w:pStyle w:val="ListParagraph"/>
        <w:numPr>
          <w:ilvl w:val="0"/>
          <w:numId w:val="120"/>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bromide, anhydrous</w:t>
      </w:r>
    </w:p>
    <w:p w:rsidR="00301304" w:rsidRPr="00813779" w:rsidRDefault="00301304" w:rsidP="00A67352">
      <w:pPr>
        <w:pStyle w:val="ListParagraph"/>
        <w:numPr>
          <w:ilvl w:val="0"/>
          <w:numId w:val="120"/>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sulfide, anhydrous</w:t>
      </w:r>
    </w:p>
    <w:p w:rsidR="00301304" w:rsidRPr="00813779" w:rsidRDefault="00301304" w:rsidP="00A67352">
      <w:pPr>
        <w:pStyle w:val="ListParagraph"/>
        <w:numPr>
          <w:ilvl w:val="0"/>
          <w:numId w:val="120"/>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cyanide, anhydrous</w:t>
      </w:r>
    </w:p>
    <w:p w:rsidR="00301304" w:rsidRPr="00813779" w:rsidRDefault="00301304" w:rsidP="00A67352">
      <w:pPr>
        <w:pStyle w:val="ListParagraph"/>
        <w:numPr>
          <w:ilvl w:val="0"/>
          <w:numId w:val="120"/>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chloride, anhydrous</w:t>
      </w:r>
    </w:p>
    <w:p w:rsidR="00301304" w:rsidRPr="00DC7D29" w:rsidRDefault="00301304" w:rsidP="00301304">
      <w:pPr>
        <w:spacing w:before="120" w:after="120" w:line="288" w:lineRule="auto"/>
        <w:rPr>
          <w:rFonts w:cstheme="minorHAnsi"/>
          <w:b/>
        </w:rPr>
      </w:pPr>
      <w:r>
        <w:rPr>
          <w:rFonts w:cstheme="minorHAnsi"/>
          <w:b/>
        </w:rPr>
        <w:lastRenderedPageBreak/>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301304" w:rsidRPr="00A72E8B" w:rsidRDefault="00301304" w:rsidP="00301304">
      <w:pPr>
        <w:shd w:val="clear" w:color="auto" w:fill="FFFFFF"/>
        <w:spacing w:before="120" w:after="120" w:line="288" w:lineRule="auto"/>
        <w:rPr>
          <w:rFonts w:cstheme="minorHAnsi"/>
          <w:i/>
        </w:rPr>
      </w:pPr>
      <w:r w:rsidRPr="00A72E8B">
        <w:rPr>
          <w:rFonts w:cstheme="minorHAnsi"/>
          <w:b/>
        </w:rPr>
        <w:t>Section 10 – Medical Emergency</w:t>
      </w:r>
    </w:p>
    <w:p w:rsidR="00301304"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54" w:history="1">
        <w:r w:rsidRPr="00772FAE">
          <w:rPr>
            <w:rStyle w:val="Hyperlink"/>
            <w:rFonts w:cstheme="minorHAnsi"/>
            <w:sz w:val="20"/>
            <w:szCs w:val="20"/>
          </w:rPr>
          <w:t>http://www.purdue.edu/rem/injury/froi.htm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w:t>
      </w:r>
    </w:p>
    <w:p w:rsidR="00301304" w:rsidRPr="00A06BFA" w:rsidRDefault="00301304" w:rsidP="00301304">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Before submitting compressed gas waste to REM, ensure that the cylinder cannot be returned to the manufacturer or distributor. Many gas vendors charge demurrage for gas storage. Most lecture bottles cannot be returned to the manufacturer and must be treated as waste. Complete a Chemical Waste Pickup Request Form to arrange for </w:t>
      </w:r>
      <w:r>
        <w:rPr>
          <w:rFonts w:cstheme="minorHAnsi"/>
          <w:sz w:val="20"/>
          <w:szCs w:val="20"/>
        </w:rPr>
        <w:lastRenderedPageBreak/>
        <w:t xml:space="preserve">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55" w:history="1">
        <w:r w:rsidRPr="00772FAE">
          <w:rPr>
            <w:rStyle w:val="Hyperlink"/>
            <w:rFonts w:cstheme="minorHAnsi"/>
            <w:sz w:val="20"/>
            <w:szCs w:val="20"/>
          </w:rPr>
          <w:t>http://www.purdue.edu/rem/hmm/wststo.htm</w:t>
        </w:r>
      </w:hyperlink>
      <w:r>
        <w:rPr>
          <w:rFonts w:cstheme="minorHAnsi"/>
          <w:sz w:val="20"/>
          <w:szCs w:val="20"/>
        </w:rPr>
        <w:t xml:space="preserve">) </w:t>
      </w:r>
    </w:p>
    <w:p w:rsidR="00301304" w:rsidRPr="00DC7D29" w:rsidRDefault="00301304" w:rsidP="0030130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SDS for the specific compressed gas being used must be made available to all personnel working in the laboratory at all times. To obtain a copy of the SDS, contact the chemical manufacturer or REM at 49-46371. Many manufacturers’ SDSs can be found online on websites such as Sigma-Aldrich (</w:t>
      </w:r>
      <w:hyperlink r:id="rId256" w:history="1">
        <w:r>
          <w:rPr>
            <w:rStyle w:val="Hyperlink"/>
            <w:rFonts w:cstheme="minorHAnsi"/>
            <w:sz w:val="20"/>
            <w:szCs w:val="20"/>
          </w:rPr>
          <w:t>http://www.sigmaaldrich.com/united-states.html</w:t>
        </w:r>
      </w:hyperlink>
      <w:r>
        <w:rPr>
          <w:rFonts w:cstheme="minorHAnsi"/>
          <w:sz w:val="20"/>
          <w:szCs w:val="20"/>
        </w:rPr>
        <w:t>) or Siri MSDS Index (</w:t>
      </w:r>
      <w:hyperlink r:id="rId257" w:history="1">
        <w:r>
          <w:rPr>
            <w:rStyle w:val="Hyperlink"/>
            <w:rFonts w:cstheme="minorHAnsi"/>
            <w:sz w:val="20"/>
            <w:szCs w:val="20"/>
          </w:rPr>
          <w:t>http://hazard.com/msds/</w:t>
        </w:r>
      </w:hyperlink>
      <w:r>
        <w:rPr>
          <w:rFonts w:cstheme="minorHAnsi"/>
          <w:sz w:val="20"/>
          <w:szCs w:val="20"/>
        </w:rPr>
        <w:t>).</w:t>
      </w:r>
    </w:p>
    <w:p w:rsidR="00301304"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w:t>
      </w:r>
      <w:r>
        <w:rPr>
          <w:rFonts w:cstheme="minorHAnsi"/>
          <w:b/>
          <w:color w:val="FF0000"/>
        </w:rPr>
        <w:t>Additional lab protocol may be added here</w:t>
      </w:r>
      <w:r w:rsidRPr="00DC7D29">
        <w:rPr>
          <w:rFonts w:cstheme="minorHAnsi"/>
          <w:b/>
          <w:color w:val="FF0000"/>
        </w:rPr>
        <w:t>)</w:t>
      </w:r>
    </w:p>
    <w:sdt>
      <w:sdtPr>
        <w:rPr>
          <w:rFonts w:cstheme="minorHAnsi"/>
          <w:b/>
        </w:rPr>
        <w:id w:val="-1565321357"/>
      </w:sdtPr>
      <w:sdtEndPr/>
      <w:sdtContent>
        <w:p w:rsidR="00301304" w:rsidRPr="00DC7D29" w:rsidRDefault="00787CE3" w:rsidP="00301304">
          <w:pPr>
            <w:spacing w:before="120" w:after="120" w:line="288" w:lineRule="auto"/>
            <w:rPr>
              <w:rFonts w:cstheme="minorHAnsi"/>
              <w:b/>
            </w:rPr>
          </w:pPr>
          <w:sdt>
            <w:sdtPr>
              <w:rPr>
                <w:rFonts w:cstheme="minorHAnsi"/>
                <w:sz w:val="20"/>
                <w:szCs w:val="20"/>
              </w:rPr>
              <w:id w:val="-670795969"/>
              <w:showingPlcHdr/>
            </w:sdtPr>
            <w:sdtEnd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DC7D29"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A72E8B">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compressed gases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B2351">
        <w:trPr>
          <w:trHeight w:val="576"/>
          <w:tblHeader/>
        </w:trPr>
        <w:tc>
          <w:tcPr>
            <w:tcW w:w="39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lastRenderedPageBreak/>
              <w:t>Name</w:t>
            </w:r>
          </w:p>
        </w:tc>
        <w:tc>
          <w:tcPr>
            <w:tcW w:w="3420"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B2351">
        <w:trPr>
          <w:trHeight w:val="576"/>
          <w:tblHeader/>
        </w:trPr>
        <w:sdt>
          <w:sdtPr>
            <w:rPr>
              <w:rFonts w:cstheme="minorHAnsi"/>
              <w:b/>
            </w:rPr>
            <w:id w:val="151194788"/>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736759510"/>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706291107"/>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124763904"/>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726741221"/>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637078956"/>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847097978"/>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321240848"/>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782461741"/>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44204242"/>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560699383"/>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27656597"/>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Pr="00DC7D29" w:rsidRDefault="00301304" w:rsidP="00301304">
      <w:pPr>
        <w:spacing w:before="120" w:after="120" w:line="288" w:lineRule="auto"/>
        <w:rPr>
          <w:rFonts w:cstheme="minorHAnsi"/>
          <w:b/>
        </w:rPr>
      </w:pPr>
    </w:p>
    <w:p w:rsidR="00301304" w:rsidRDefault="00301304" w:rsidP="00301304">
      <w:pPr>
        <w:rPr>
          <w:rFonts w:eastAsiaTheme="minorHAnsi"/>
        </w:rPr>
      </w:pPr>
    </w:p>
    <w:p w:rsidR="00301304" w:rsidRDefault="00301304" w:rsidP="00301304">
      <w:pPr>
        <w:spacing w:before="120" w:after="120"/>
        <w:jc w:val="center"/>
        <w:rPr>
          <w:rFonts w:cstheme="minorHAnsi"/>
          <w:sz w:val="48"/>
          <w:szCs w:val="48"/>
        </w:rPr>
      </w:pPr>
      <w:r>
        <w:rPr>
          <w:rFonts w:cstheme="minorHAnsi"/>
          <w:sz w:val="48"/>
          <w:szCs w:val="48"/>
        </w:rPr>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Corrosives</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pStyle w:val="Heading1"/>
        <w:rPr>
          <w:rFonts w:ascii="Calibri" w:hAnsi="Calibri" w:cs="Calibri"/>
        </w:rPr>
      </w:pPr>
      <w:r w:rsidRPr="00272300">
        <w:rPr>
          <w:rFonts w:ascii="Calibri" w:hAnsi="Calibri" w:cs="Calibr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2038113232"/>
            <w:placeholder>
              <w:docPart w:val="83D2BCBEF4C348A49244DAE2C37C56B4"/>
            </w:placeholder>
            <w:date w:fullDate="2014-10-15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811397530"/>
            <w:placeholder>
              <w:docPart w:val="F4586F7A512F4DB3B9FCF275B31F5C12"/>
            </w:placeholder>
            <w:date w:fullDate="2014-10-17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lastRenderedPageBreak/>
              <w:t>Principal Investigator:</w:t>
            </w:r>
          </w:p>
        </w:tc>
        <w:sdt>
          <w:sdtPr>
            <w:rPr>
              <w:rFonts w:cstheme="minorHAnsi"/>
              <w:sz w:val="20"/>
              <w:szCs w:val="20"/>
            </w:rPr>
            <w:id w:val="1657419019"/>
            <w:placeholder>
              <w:docPart w:val="D0618E2F9C2C4CF1853E0D5AF3922847"/>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661284831"/>
            <w:placeholder>
              <w:docPart w:val="26EF1ECC97DA4ECA950644BF7DB36BD5"/>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840744072"/>
            <w:placeholder>
              <w:docPart w:val="F598E5DE57794900A7475E7B96EA5708"/>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48433054"/>
            <w:placeholder>
              <w:docPart w:val="7E3CF0A9B18F4A82B32AFEABCCCBEA78"/>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981425600"/>
            <w:placeholder>
              <w:docPart w:val="67572D0A9DC94F248E98A4D2A82A7154"/>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102299494"/>
            <w:placeholder>
              <w:docPart w:val="55B0F433CE9A46AABBC44049EF8499F1"/>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9C0AF8" w:rsidRDefault="009C0AF8" w:rsidP="009C0AF8"/>
    <w:p w:rsidR="00301304" w:rsidRPr="00272300" w:rsidRDefault="00301304" w:rsidP="00301304">
      <w:pPr>
        <w:pStyle w:val="Heading1"/>
        <w:rPr>
          <w:rFonts w:ascii="Calibri" w:hAnsi="Calibri" w:cs="Calibri"/>
          <w:b w:val="0"/>
        </w:rPr>
      </w:pPr>
      <w:r w:rsidRPr="00272300">
        <w:rPr>
          <w:rFonts w:ascii="Calibri" w:hAnsi="Calibri" w:cs="Calibri"/>
        </w:rPr>
        <w:t xml:space="preserve">Section 2 – Type of SOP: </w:t>
      </w:r>
    </w:p>
    <w:p w:rsidR="00301304" w:rsidRPr="00DC7D29" w:rsidRDefault="00787CE3" w:rsidP="00301304">
      <w:pPr>
        <w:spacing w:before="120" w:after="120" w:line="288" w:lineRule="auto"/>
        <w:rPr>
          <w:rFonts w:cstheme="minorHAnsi"/>
          <w:sz w:val="20"/>
          <w:szCs w:val="20"/>
        </w:rPr>
      </w:pPr>
      <w:sdt>
        <w:sdtPr>
          <w:rPr>
            <w:rFonts w:cstheme="minorHAnsi"/>
          </w:rPr>
          <w:id w:val="-1523695844"/>
          <w14:checkbox>
            <w14:checked w14:val="0"/>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 Process            </w:t>
      </w:r>
      <w:sdt>
        <w:sdtPr>
          <w:rPr>
            <w:rFonts w:cstheme="minorHAnsi"/>
          </w:rPr>
          <w:id w:val="1478265735"/>
          <w14:checkbox>
            <w14:checked w14:val="0"/>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479894920"/>
          <w14:checkbox>
            <w14:checked w14:val="1"/>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Pr="00272300" w:rsidRDefault="00301304" w:rsidP="00301304">
      <w:pPr>
        <w:pStyle w:val="Heading1"/>
        <w:rPr>
          <w:rFonts w:ascii="Calibri" w:hAnsi="Calibri" w:cs="Calibri"/>
          <w:b w:val="0"/>
        </w:rPr>
      </w:pPr>
      <w:r w:rsidRPr="00272300">
        <w:rPr>
          <w:rFonts w:ascii="Calibri" w:hAnsi="Calibri" w:cs="Calibri"/>
        </w:rPr>
        <w:t>Section 3 – Physical / Chemical Properties and Uses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N/A</w:t>
      </w:r>
    </w:p>
    <w:p w:rsidR="00301304"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Corrosive</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N/A</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r>
        <w:rPr>
          <w:rFonts w:cstheme="minorHAnsi"/>
          <w:sz w:val="20"/>
          <w:szCs w:val="20"/>
        </w:rPr>
        <w:t xml:space="preserve"> or Solid</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N/A</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sidRPr="00DC7D29">
        <w:rPr>
          <w:rFonts w:cstheme="minorHAnsi"/>
          <w:color w:val="000000"/>
          <w:sz w:val="20"/>
          <w:szCs w:val="20"/>
          <w:shd w:val="clear" w:color="auto" w:fill="FFFFFF"/>
        </w:rPr>
        <w:t>N/A</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N/A</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N/A</w:t>
      </w:r>
    </w:p>
    <w:p w:rsidR="00301304" w:rsidRPr="00DC7D29" w:rsidRDefault="00301304" w:rsidP="00301304">
      <w:pPr>
        <w:spacing w:before="120" w:after="120" w:line="288" w:lineRule="auto"/>
        <w:rPr>
          <w:rFonts w:cstheme="minorHAnsi"/>
          <w:sz w:val="20"/>
          <w:szCs w:val="20"/>
        </w:rPr>
      </w:pPr>
      <w:r>
        <w:rPr>
          <w:rFonts w:cstheme="minorHAnsi"/>
          <w:color w:val="000000"/>
          <w:sz w:val="20"/>
          <w:szCs w:val="20"/>
          <w:shd w:val="clear" w:color="auto" w:fill="FFFFFF"/>
        </w:rPr>
        <w:lastRenderedPageBreak/>
        <w:t>Relative Vapor Density: N/A</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301304" w:rsidRDefault="00301304" w:rsidP="00301304">
      <w:pPr>
        <w:pStyle w:val="NoSpacing"/>
        <w:spacing w:before="120" w:after="120" w:line="288" w:lineRule="auto"/>
        <w:rPr>
          <w:rFonts w:cstheme="minorHAnsi"/>
          <w:sz w:val="20"/>
          <w:szCs w:val="20"/>
        </w:rPr>
      </w:pPr>
      <w:r>
        <w:rPr>
          <w:rFonts w:cstheme="minorHAnsi"/>
          <w:sz w:val="20"/>
          <w:szCs w:val="20"/>
        </w:rPr>
        <w:t>A</w:t>
      </w:r>
      <w:r w:rsidRPr="003B5476">
        <w:rPr>
          <w:rFonts w:cstheme="minorHAnsi"/>
          <w:sz w:val="20"/>
          <w:szCs w:val="20"/>
        </w:rPr>
        <w:t>cid</w:t>
      </w:r>
      <w:r>
        <w:rPr>
          <w:rFonts w:cstheme="minorHAnsi"/>
          <w:sz w:val="20"/>
          <w:szCs w:val="20"/>
        </w:rPr>
        <w:t xml:space="preserve"> and bases are common laboratory chemicals that are also used in plastic production, cleaning and descaling agents, detergents, fertilizers, oil-refining, and paper manufacturing, among others</w:t>
      </w:r>
      <w:r w:rsidRPr="003B5476">
        <w:rPr>
          <w:rFonts w:cstheme="minorHAnsi"/>
          <w:sz w:val="20"/>
          <w:szCs w:val="20"/>
        </w:rPr>
        <w:t>.</w:t>
      </w:r>
      <w:r>
        <w:rPr>
          <w:rFonts w:cstheme="minorHAnsi"/>
          <w:sz w:val="20"/>
          <w:szCs w:val="20"/>
        </w:rPr>
        <w:t xml:space="preserve"> Sulfuric acid is the electrolyte in lead-acid batteries.</w:t>
      </w:r>
      <w:r w:rsidRPr="00995953">
        <w:t xml:space="preserve"> </w:t>
      </w:r>
      <w:r w:rsidRPr="00995953">
        <w:rPr>
          <w:rFonts w:cstheme="minorHAnsi"/>
          <w:sz w:val="20"/>
          <w:szCs w:val="20"/>
        </w:rPr>
        <w:t>Aqueous potassium hydroxide is employed as the electrolyte in alkaline batteries based on nickel-cadmium and manganese dioxide-zinc.</w:t>
      </w:r>
      <w:r w:rsidRPr="003B5476">
        <w:rPr>
          <w:rFonts w:cstheme="minorHAnsi"/>
          <w:sz w:val="20"/>
          <w:szCs w:val="20"/>
        </w:rPr>
        <w:t xml:space="preserve"> </w:t>
      </w:r>
      <w:r w:rsidRPr="00995953">
        <w:rPr>
          <w:rFonts w:cstheme="minorHAnsi"/>
          <w:sz w:val="20"/>
          <w:szCs w:val="20"/>
        </w:rPr>
        <w:t xml:space="preserve"> </w:t>
      </w:r>
      <w:r>
        <w:rPr>
          <w:rFonts w:cstheme="minorHAnsi"/>
          <w:sz w:val="20"/>
          <w:szCs w:val="20"/>
        </w:rPr>
        <w:t>Most corrosive materials are hygroscopic, meaning they readily absorb</w:t>
      </w:r>
      <w:r w:rsidRPr="00995953">
        <w:rPr>
          <w:rFonts w:cstheme="minorHAnsi"/>
          <w:sz w:val="20"/>
          <w:szCs w:val="20"/>
        </w:rPr>
        <w:t xml:space="preserve"> moisture in air. </w:t>
      </w:r>
    </w:p>
    <w:p w:rsidR="00301304" w:rsidRDefault="00301304" w:rsidP="00301304">
      <w:pPr>
        <w:pStyle w:val="NoSpacing"/>
        <w:spacing w:before="120" w:after="120" w:line="288" w:lineRule="auto"/>
        <w:rPr>
          <w:rFonts w:cstheme="minorHAnsi"/>
          <w:b/>
          <w:sz w:val="20"/>
          <w:szCs w:val="20"/>
          <w:u w:val="single"/>
        </w:rPr>
      </w:pPr>
      <w:r>
        <w:rPr>
          <w:rFonts w:cstheme="minorHAnsi"/>
          <w:b/>
          <w:sz w:val="20"/>
          <w:szCs w:val="20"/>
          <w:u w:val="single"/>
        </w:rPr>
        <w:t>Important Definitions:</w:t>
      </w:r>
    </w:p>
    <w:p w:rsidR="00301304" w:rsidRDefault="00301304" w:rsidP="00A67352">
      <w:pPr>
        <w:pStyle w:val="ListParagraph"/>
        <w:numPr>
          <w:ilvl w:val="0"/>
          <w:numId w:val="110"/>
        </w:numPr>
        <w:tabs>
          <w:tab w:val="clear" w:pos="360"/>
        </w:tabs>
        <w:spacing w:before="0" w:beforeAutospacing="0" w:after="0" w:afterAutospacing="0" w:line="288" w:lineRule="auto"/>
        <w:rPr>
          <w:rFonts w:cstheme="minorHAnsi"/>
          <w:color w:val="000000"/>
          <w:sz w:val="20"/>
        </w:rPr>
      </w:pPr>
      <w:r>
        <w:rPr>
          <w:rFonts w:cstheme="minorHAnsi"/>
          <w:b/>
          <w:color w:val="000000"/>
          <w:sz w:val="20"/>
        </w:rPr>
        <w:t>Acid</w:t>
      </w:r>
      <w:r w:rsidRPr="005D65CF">
        <w:rPr>
          <w:rFonts w:cstheme="minorHAnsi"/>
          <w:color w:val="000000"/>
          <w:sz w:val="20"/>
        </w:rPr>
        <w:t xml:space="preserve">- </w:t>
      </w:r>
      <w:r>
        <w:rPr>
          <w:rFonts w:cstheme="minorHAnsi"/>
          <w:color w:val="000000"/>
          <w:sz w:val="20"/>
        </w:rPr>
        <w:t>Any chemical compound which, when dissolved in water, gives a solution with a pH of less than 7.0.</w:t>
      </w:r>
    </w:p>
    <w:p w:rsidR="00301304" w:rsidRDefault="00301304" w:rsidP="00A67352">
      <w:pPr>
        <w:pStyle w:val="ListParagraph"/>
        <w:numPr>
          <w:ilvl w:val="0"/>
          <w:numId w:val="110"/>
        </w:numPr>
        <w:tabs>
          <w:tab w:val="clear" w:pos="360"/>
        </w:tabs>
        <w:spacing w:before="0" w:beforeAutospacing="0" w:after="0" w:afterAutospacing="0" w:line="288" w:lineRule="auto"/>
        <w:rPr>
          <w:rFonts w:cstheme="minorHAnsi"/>
          <w:color w:val="000000"/>
          <w:sz w:val="20"/>
        </w:rPr>
      </w:pPr>
      <w:r>
        <w:rPr>
          <w:rFonts w:cstheme="minorHAnsi"/>
          <w:b/>
          <w:color w:val="000000"/>
          <w:sz w:val="20"/>
        </w:rPr>
        <w:t>Mineral Acid</w:t>
      </w:r>
      <w:r w:rsidRPr="007E2141">
        <w:rPr>
          <w:rFonts w:cstheme="minorHAnsi"/>
          <w:color w:val="000000"/>
          <w:sz w:val="20"/>
        </w:rPr>
        <w:t>-</w:t>
      </w:r>
      <w:r w:rsidRPr="007E2141">
        <w:t xml:space="preserve"> </w:t>
      </w:r>
      <w:r>
        <w:rPr>
          <w:rFonts w:cstheme="minorHAnsi"/>
          <w:color w:val="000000"/>
          <w:sz w:val="20"/>
        </w:rPr>
        <w:t>A co</w:t>
      </w:r>
      <w:r w:rsidRPr="007E2141">
        <w:rPr>
          <w:rFonts w:cstheme="minorHAnsi"/>
          <w:color w:val="000000"/>
          <w:sz w:val="20"/>
        </w:rPr>
        <w:t>mpound having atoms of hydrogen, identifying nonmetal (typically chlorine, sulfur, or phosphorus), and maybe oxygen</w:t>
      </w:r>
      <w:r>
        <w:rPr>
          <w:rFonts w:cstheme="minorHAnsi"/>
          <w:color w:val="000000"/>
          <w:sz w:val="20"/>
        </w:rPr>
        <w:t>. Sulfuric acid (H</w:t>
      </w:r>
      <w:r>
        <w:rPr>
          <w:rFonts w:cstheme="minorHAnsi"/>
          <w:color w:val="000000"/>
          <w:sz w:val="20"/>
          <w:vertAlign w:val="subscript"/>
        </w:rPr>
        <w:t>2</w:t>
      </w:r>
      <w:r>
        <w:rPr>
          <w:rFonts w:cstheme="minorHAnsi"/>
          <w:color w:val="000000"/>
          <w:sz w:val="20"/>
        </w:rPr>
        <w:t>SO</w:t>
      </w:r>
      <w:r>
        <w:rPr>
          <w:rFonts w:cstheme="minorHAnsi"/>
          <w:color w:val="000000"/>
          <w:sz w:val="20"/>
          <w:vertAlign w:val="subscript"/>
        </w:rPr>
        <w:t>4</w:t>
      </w:r>
      <w:r>
        <w:rPr>
          <w:rFonts w:cstheme="minorHAnsi"/>
          <w:color w:val="000000"/>
          <w:sz w:val="20"/>
        </w:rPr>
        <w:t>) and Hydrochloric acid (HCl) are examples of mineral acids.</w:t>
      </w:r>
    </w:p>
    <w:p w:rsidR="00301304" w:rsidRPr="005D65CF" w:rsidRDefault="00301304" w:rsidP="00A67352">
      <w:pPr>
        <w:pStyle w:val="ListParagraph"/>
        <w:numPr>
          <w:ilvl w:val="0"/>
          <w:numId w:val="110"/>
        </w:numPr>
        <w:tabs>
          <w:tab w:val="clear" w:pos="360"/>
        </w:tabs>
        <w:spacing w:before="0" w:beforeAutospacing="0" w:after="0" w:afterAutospacing="0" w:line="288" w:lineRule="auto"/>
        <w:rPr>
          <w:rFonts w:cstheme="minorHAnsi"/>
          <w:color w:val="000000"/>
          <w:sz w:val="20"/>
        </w:rPr>
      </w:pPr>
      <w:r>
        <w:rPr>
          <w:rFonts w:cstheme="minorHAnsi"/>
          <w:b/>
          <w:color w:val="000000"/>
          <w:sz w:val="20"/>
        </w:rPr>
        <w:t>Organic Acid</w:t>
      </w:r>
      <w:r w:rsidRPr="007E2141">
        <w:rPr>
          <w:rFonts w:cstheme="minorHAnsi"/>
          <w:color w:val="000000"/>
          <w:sz w:val="20"/>
        </w:rPr>
        <w:t>-</w:t>
      </w:r>
      <w:r>
        <w:rPr>
          <w:rFonts w:cstheme="minorHAnsi"/>
          <w:color w:val="000000"/>
          <w:sz w:val="20"/>
        </w:rPr>
        <w:t xml:space="preserve"> </w:t>
      </w:r>
      <w:r w:rsidRPr="007E2141">
        <w:rPr>
          <w:rFonts w:cstheme="minorHAnsi"/>
          <w:color w:val="000000"/>
          <w:sz w:val="20"/>
        </w:rPr>
        <w:t>An organic compound with acidic properties</w:t>
      </w:r>
      <w:r>
        <w:rPr>
          <w:rFonts w:cstheme="minorHAnsi"/>
          <w:color w:val="000000"/>
          <w:sz w:val="20"/>
        </w:rPr>
        <w:t>. Generally, Organic acids are also flammable. Acetic acid (CH</w:t>
      </w:r>
      <w:r>
        <w:rPr>
          <w:rFonts w:cstheme="minorHAnsi"/>
          <w:color w:val="000000"/>
          <w:sz w:val="20"/>
          <w:vertAlign w:val="subscript"/>
        </w:rPr>
        <w:t>3</w:t>
      </w:r>
      <w:r>
        <w:rPr>
          <w:rFonts w:cstheme="minorHAnsi"/>
          <w:color w:val="000000"/>
          <w:sz w:val="20"/>
        </w:rPr>
        <w:t>COOH) and Formic acid (HCOOH) are examples of organic acids.</w:t>
      </w:r>
    </w:p>
    <w:p w:rsidR="00301304" w:rsidRPr="005D65CF" w:rsidRDefault="00301304" w:rsidP="00A67352">
      <w:pPr>
        <w:pStyle w:val="ListParagraph"/>
        <w:numPr>
          <w:ilvl w:val="0"/>
          <w:numId w:val="110"/>
        </w:numPr>
        <w:tabs>
          <w:tab w:val="clear" w:pos="360"/>
        </w:tabs>
        <w:spacing w:before="0" w:beforeAutospacing="0" w:after="0" w:afterAutospacing="0" w:line="288" w:lineRule="auto"/>
        <w:rPr>
          <w:rFonts w:cstheme="minorHAnsi"/>
          <w:color w:val="000000"/>
          <w:sz w:val="20"/>
        </w:rPr>
      </w:pPr>
      <w:r>
        <w:rPr>
          <w:rFonts w:cstheme="minorHAnsi"/>
          <w:b/>
          <w:color w:val="000000"/>
          <w:sz w:val="20"/>
        </w:rPr>
        <w:t>Base</w:t>
      </w:r>
      <w:r w:rsidRPr="005D65CF">
        <w:rPr>
          <w:rFonts w:cstheme="minorHAnsi"/>
          <w:color w:val="000000"/>
          <w:sz w:val="20"/>
        </w:rPr>
        <w:t xml:space="preserve">- </w:t>
      </w:r>
      <w:r>
        <w:rPr>
          <w:rFonts w:cstheme="minorHAnsi"/>
          <w:color w:val="000000"/>
          <w:sz w:val="20"/>
        </w:rPr>
        <w:t>Any chemical compound which, when dissolved in water, gives a solution with a pH of greater than 7.0.</w:t>
      </w:r>
      <w:r w:rsidRPr="005D65CF">
        <w:rPr>
          <w:rFonts w:cstheme="minorHAnsi"/>
          <w:color w:val="000000"/>
          <w:sz w:val="20"/>
        </w:rPr>
        <w:t xml:space="preserve"> </w:t>
      </w:r>
    </w:p>
    <w:p w:rsidR="00301304" w:rsidRPr="001D3E5D" w:rsidRDefault="00301304" w:rsidP="00301304">
      <w:pPr>
        <w:pStyle w:val="NoSpacing"/>
        <w:ind w:left="360"/>
        <w:rPr>
          <w:rFonts w:cstheme="minorHAnsi"/>
          <w:sz w:val="20"/>
          <w:szCs w:val="20"/>
        </w:rPr>
      </w:pPr>
      <w:r w:rsidRPr="00EE6567">
        <w:rPr>
          <w:rFonts w:cstheme="minorHAnsi"/>
          <w:sz w:val="20"/>
          <w:szCs w:val="20"/>
        </w:rPr>
        <w:t xml:space="preserve"> </w:t>
      </w:r>
    </w:p>
    <w:p w:rsidR="00301304" w:rsidRPr="00272300" w:rsidRDefault="00301304" w:rsidP="00301304">
      <w:pPr>
        <w:pStyle w:val="Heading1"/>
        <w:rPr>
          <w:rFonts w:ascii="Calibri" w:hAnsi="Calibri" w:cs="Calibri"/>
          <w:b w:val="0"/>
          <w:sz w:val="20"/>
        </w:rPr>
      </w:pPr>
      <w:r w:rsidRPr="00272300">
        <w:rPr>
          <w:rFonts w:ascii="Calibri" w:hAnsi="Calibri" w:cs="Calibri"/>
        </w:rPr>
        <w:t>Section 4 – Potential Hazards</w:t>
      </w:r>
    </w:p>
    <w:p w:rsidR="00301304" w:rsidRDefault="00301304" w:rsidP="00301304">
      <w:pPr>
        <w:spacing w:line="288" w:lineRule="auto"/>
        <w:rPr>
          <w:rFonts w:cstheme="minorHAnsi"/>
          <w:color w:val="222222"/>
          <w:sz w:val="20"/>
          <w:szCs w:val="20"/>
        </w:rPr>
      </w:pPr>
      <w:r>
        <w:rPr>
          <w:rFonts w:cstheme="minorHAnsi"/>
          <w:color w:val="000000"/>
          <w:sz w:val="20"/>
          <w:szCs w:val="20"/>
          <w:shd w:val="clear" w:color="auto" w:fill="FFFFFF"/>
        </w:rPr>
        <w:t>Corrosive</w:t>
      </w:r>
      <w:r w:rsidRPr="00BB709E">
        <w:rPr>
          <w:rFonts w:cstheme="minorHAnsi"/>
          <w:color w:val="000000"/>
          <w:sz w:val="20"/>
          <w:szCs w:val="20"/>
          <w:shd w:val="clear" w:color="auto" w:fill="FFFFFF"/>
        </w:rPr>
        <w:t>. May be harmful if inhaled, ingested, or absorbed through the skin. Inhalation may cause irritation to the respiratory tract with burning pain in the nose and throat, coughing, wheezing, shortness of breath and pulmonary edema.  Contact with skin causes burns and irritation. Eye contact causes burns, irritation, a may cause blindness. Ingestion may cause permanent damage to the digestive tract</w:t>
      </w:r>
      <w:r>
        <w:rPr>
          <w:rFonts w:cstheme="minorHAnsi"/>
          <w:color w:val="000000"/>
          <w:sz w:val="20"/>
          <w:szCs w:val="20"/>
          <w:shd w:val="clear" w:color="auto" w:fill="FFFFFF"/>
        </w:rPr>
        <w:t>.</w:t>
      </w:r>
      <w:r w:rsidRPr="00BB709E">
        <w:t xml:space="preserve"> </w:t>
      </w:r>
      <w:r w:rsidRPr="00BB709E">
        <w:rPr>
          <w:rFonts w:cstheme="minorHAnsi"/>
          <w:color w:val="000000"/>
          <w:sz w:val="20"/>
          <w:szCs w:val="20"/>
          <w:shd w:val="clear" w:color="auto" w:fill="FFFFFF"/>
        </w:rPr>
        <w:t>It is destructive to the tissue of the mucous membranes and upper respiratory tract.</w:t>
      </w:r>
      <w:r>
        <w:rPr>
          <w:rFonts w:cstheme="minorHAnsi"/>
          <w:color w:val="000000"/>
          <w:sz w:val="20"/>
          <w:szCs w:val="20"/>
          <w:shd w:val="clear" w:color="auto" w:fill="FFFFFF"/>
        </w:rPr>
        <w:t xml:space="preserve"> Acids and bases may have other hazards associated with them, such as flammability, oxidizer, or toxicity. Note: Refer to SOP of Hydrofluoric acid (HF) for specific hazards and safety information.</w:t>
      </w:r>
      <w:r w:rsidRPr="00BB709E">
        <w:rPr>
          <w:rFonts w:cstheme="minorHAnsi"/>
          <w:color w:val="000000"/>
          <w:sz w:val="20"/>
          <w:szCs w:val="20"/>
          <w:shd w:val="clear" w:color="auto" w:fill="FFFFFF"/>
        </w:rPr>
        <w:t xml:space="preserve"> </w:t>
      </w:r>
    </w:p>
    <w:p w:rsidR="00301304" w:rsidRDefault="00301304" w:rsidP="00301304">
      <w:pPr>
        <w:spacing w:before="120" w:after="120" w:line="288" w:lineRule="auto"/>
        <w:rPr>
          <w:rFonts w:cstheme="minorHAnsi"/>
          <w:b/>
        </w:rPr>
      </w:pPr>
      <w:r>
        <w:rPr>
          <w:rFonts w:ascii="Arial" w:hAnsi="Arial"/>
          <w:noProof/>
          <w:sz w:val="20"/>
          <w:szCs w:val="20"/>
        </w:rPr>
        <w:drawing>
          <wp:inline distT="0" distB="0" distL="0" distR="0" wp14:anchorId="05C4461C" wp14:editId="55C25991">
            <wp:extent cx="647700" cy="647700"/>
            <wp:effectExtent l="0" t="0" r="0" b="0"/>
            <wp:docPr id="86" name="Picture 86" descr="GHS pictogram denoting corrosive hazard." title="Corrosive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301304" w:rsidRDefault="00301304" w:rsidP="00301304">
      <w:pPr>
        <w:pStyle w:val="Heading1"/>
        <w:rPr>
          <w:rFonts w:ascii="Calibri" w:hAnsi="Calibri" w:cs="Calibri"/>
          <w:b w:val="0"/>
        </w:rPr>
      </w:pPr>
    </w:p>
    <w:p w:rsidR="00301304" w:rsidRPr="00272300" w:rsidRDefault="00301304" w:rsidP="00301304">
      <w:pPr>
        <w:pStyle w:val="Heading1"/>
        <w:rPr>
          <w:rFonts w:ascii="Calibri" w:hAnsi="Calibri" w:cs="Calibri"/>
          <w:b w:val="0"/>
          <w:bCs w:val="0"/>
          <w:color w:val="000000"/>
          <w:shd w:val="clear" w:color="auto" w:fill="FFFFFF"/>
        </w:rPr>
      </w:pPr>
      <w:r w:rsidRPr="00272300">
        <w:rPr>
          <w:rFonts w:ascii="Calibri" w:hAnsi="Calibri" w:cs="Calibri"/>
        </w:rPr>
        <w:t>Section 5 – 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C7D29" w:rsidRDefault="00301304" w:rsidP="00301304">
      <w:pPr>
        <w:pStyle w:val="NoSpacing"/>
        <w:spacing w:before="120" w:after="120" w:line="288" w:lineRule="auto"/>
        <w:rPr>
          <w:rFonts w:cstheme="minorHAnsi"/>
          <w:sz w:val="20"/>
          <w:szCs w:val="20"/>
        </w:rPr>
      </w:pPr>
      <w:r>
        <w:rPr>
          <w:rFonts w:cstheme="minorHAnsi"/>
          <w:sz w:val="20"/>
          <w:szCs w:val="20"/>
        </w:rPr>
        <w:lastRenderedPageBreak/>
        <w:t xml:space="preserve">If corrosives are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301304" w:rsidRPr="009E4CC7" w:rsidRDefault="00301304" w:rsidP="00301304">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258" w:history="1">
        <w:r w:rsidRPr="00D61A11">
          <w:rPr>
            <w:rStyle w:val="Hyperlink"/>
            <w:rFonts w:cstheme="minorHAnsi"/>
            <w:sz w:val="20"/>
            <w:szCs w:val="20"/>
          </w:rPr>
          <w:t>http://www.purdue.edu/rem/home/booklets/RPP98.pdf</w:t>
        </w:r>
      </w:hyperlink>
      <w:r w:rsidRPr="00D61A11">
        <w:rPr>
          <w:rFonts w:cstheme="minorHAnsi"/>
          <w:sz w:val="20"/>
          <w:szCs w:val="20"/>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r</w:t>
      </w:r>
      <w:r w:rsidRPr="00DC7D29">
        <w:rPr>
          <w:rFonts w:cstheme="minorHAnsi"/>
          <w:sz w:val="20"/>
          <w:szCs w:val="20"/>
        </w:rPr>
        <w:t>ecommended</w:t>
      </w:r>
      <w:r>
        <w:rPr>
          <w:rFonts w:cstheme="minorHAnsi"/>
          <w:sz w:val="20"/>
          <w:szCs w:val="20"/>
        </w:rPr>
        <w:t>. Check the resources below for the most suitable glove.</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oxidizing liquids or solids being used</w:t>
      </w:r>
      <w:r w:rsidRPr="00DC7D29">
        <w:rPr>
          <w:rFonts w:cstheme="minorHAnsi"/>
          <w:color w:val="222222"/>
          <w:sz w:val="20"/>
          <w:szCs w:val="20"/>
        </w:rPr>
        <w:t>.</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787CE3" w:rsidP="00301304">
      <w:pPr>
        <w:pStyle w:val="NoSpacing"/>
        <w:spacing w:before="120" w:after="120" w:line="288" w:lineRule="auto"/>
        <w:rPr>
          <w:rFonts w:cstheme="minorHAnsi"/>
          <w:color w:val="000080"/>
          <w:sz w:val="20"/>
          <w:szCs w:val="20"/>
        </w:rPr>
      </w:pPr>
      <w:hyperlink r:id="rId259"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787CE3" w:rsidP="00301304">
      <w:pPr>
        <w:pStyle w:val="NoSpacing"/>
        <w:spacing w:before="120" w:after="120" w:line="288" w:lineRule="auto"/>
        <w:rPr>
          <w:rFonts w:cstheme="minorHAnsi"/>
          <w:sz w:val="20"/>
          <w:szCs w:val="20"/>
        </w:rPr>
      </w:pPr>
      <w:hyperlink r:id="rId260" w:history="1">
        <w:r w:rsidR="00301304" w:rsidRPr="00DC7D29">
          <w:rPr>
            <w:rStyle w:val="Hyperlink"/>
            <w:rFonts w:cstheme="minorHAnsi"/>
            <w:sz w:val="20"/>
            <w:szCs w:val="20"/>
          </w:rPr>
          <w:t>http://www.showabestglove.com/site/default.aspx</w:t>
        </w:r>
      </w:hyperlink>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787CE3" w:rsidP="00301304">
      <w:pPr>
        <w:pStyle w:val="NoSpacing"/>
        <w:spacing w:before="120" w:after="120" w:line="288" w:lineRule="auto"/>
        <w:rPr>
          <w:rFonts w:cstheme="minorHAnsi"/>
          <w:color w:val="000080"/>
          <w:sz w:val="20"/>
          <w:szCs w:val="20"/>
        </w:rPr>
      </w:pPr>
      <w:hyperlink r:id="rId261" w:history="1">
        <w:r w:rsidR="00301304" w:rsidRPr="00DC7D29">
          <w:rPr>
            <w:rStyle w:val="Hyperlink"/>
            <w:rFonts w:cstheme="minorHAnsi"/>
            <w:sz w:val="20"/>
            <w:szCs w:val="20"/>
          </w:rPr>
          <w:t>http://www.mapaglove.com/</w:t>
        </w:r>
      </w:hyperlink>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A face shield may also be appropriate depending on the specific application.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Pr>
          <w:rFonts w:cstheme="minorHAnsi"/>
          <w:sz w:val="20"/>
          <w:szCs w:val="20"/>
        </w:rPr>
        <w:lastRenderedPageBreak/>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301304" w:rsidRPr="00021E1B" w:rsidRDefault="00301304" w:rsidP="00301304">
      <w:pPr>
        <w:spacing w:before="120" w:after="120" w:line="288" w:lineRule="auto"/>
        <w:rPr>
          <w:rFonts w:cstheme="minorHAnsi"/>
          <w:color w:val="222222"/>
          <w:sz w:val="20"/>
          <w:szCs w:val="20"/>
          <w:shd w:val="clear" w:color="auto" w:fill="FFFFFF"/>
        </w:rPr>
      </w:pPr>
      <w:r w:rsidRPr="00DC7D29">
        <w:rPr>
          <w:rFonts w:cstheme="minorHAnsi"/>
          <w:color w:val="222222"/>
          <w:sz w:val="20"/>
          <w:szCs w:val="20"/>
          <w:shd w:val="clear" w:color="auto" w:fill="FFFFFF"/>
        </w:rPr>
        <w:t xml:space="preserve">Wash thoroughly and immediately after handling. </w:t>
      </w:r>
      <w:r w:rsidRPr="00021E1B">
        <w:rPr>
          <w:rFonts w:cstheme="minorHAnsi"/>
          <w:color w:val="222222"/>
          <w:sz w:val="20"/>
          <w:szCs w:val="20"/>
          <w:shd w:val="clear" w:color="auto" w:fill="FFFFFF"/>
        </w:rPr>
        <w:t>Rinse immediately contaminated clothing and skin with plenty of water before removing clothes.</w:t>
      </w:r>
      <w:r>
        <w:rPr>
          <w:rFonts w:cstheme="minorHAnsi"/>
          <w:color w:val="222222"/>
          <w:sz w:val="20"/>
          <w:szCs w:val="20"/>
          <w:shd w:val="clear" w:color="auto" w:fill="FFFFFF"/>
        </w:rPr>
        <w:t xml:space="preserve"> </w:t>
      </w:r>
    </w:p>
    <w:p w:rsidR="00301304" w:rsidRPr="00272300" w:rsidRDefault="00301304" w:rsidP="00301304">
      <w:pPr>
        <w:pStyle w:val="Heading1"/>
        <w:rPr>
          <w:rFonts w:ascii="Calibri" w:hAnsi="Calibri" w:cs="Calibri"/>
          <w:b w:val="0"/>
        </w:rPr>
      </w:pPr>
      <w:r w:rsidRPr="00272300">
        <w:rPr>
          <w:rFonts w:ascii="Calibri" w:hAnsi="Calibri" w:cs="Calibri"/>
        </w:rPr>
        <w:t>Section 6 – 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Use of corrosives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301304" w:rsidRPr="00272300" w:rsidRDefault="00301304" w:rsidP="00301304">
      <w:pPr>
        <w:pStyle w:val="Heading1"/>
        <w:rPr>
          <w:rFonts w:ascii="Calibri" w:hAnsi="Calibri" w:cs="Calibri"/>
          <w:b w:val="0"/>
        </w:rPr>
      </w:pPr>
      <w:r w:rsidRPr="00272300">
        <w:rPr>
          <w:rFonts w:ascii="Calibri" w:hAnsi="Calibri" w:cs="Calibri"/>
        </w:rPr>
        <w:t>Section 7 – 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Pr="00372533" w:rsidRDefault="00301304" w:rsidP="00301304">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r w:rsidRPr="00372533">
        <w:rPr>
          <w:rFonts w:cstheme="minorHAnsi"/>
          <w:sz w:val="20"/>
          <w:szCs w:val="20"/>
        </w:rPr>
        <w:t>If not breathing give artificial respiration</w:t>
      </w:r>
      <w:r>
        <w:rPr>
          <w:rFonts w:cstheme="minorHAnsi"/>
          <w:sz w:val="20"/>
          <w:szCs w:val="20"/>
        </w:rPr>
        <w:t xml:space="preserve"> and seek immediate medical attention.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Default="00301304" w:rsidP="00301304">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rsidR="00301304" w:rsidRPr="000E228A" w:rsidRDefault="00301304" w:rsidP="00301304">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rsidR="00301304" w:rsidRPr="00272300" w:rsidRDefault="00301304" w:rsidP="00301304">
      <w:pPr>
        <w:pStyle w:val="Heading1"/>
        <w:rPr>
          <w:rFonts w:ascii="Calibri" w:hAnsi="Calibri" w:cs="Calibri"/>
          <w:b w:val="0"/>
        </w:rPr>
      </w:pPr>
      <w:r w:rsidRPr="00272300">
        <w:rPr>
          <w:rFonts w:ascii="Calibri" w:hAnsi="Calibri" w:cs="Calibri"/>
        </w:rPr>
        <w:t>Section 8 – Special Handling and Storage Requirements</w:t>
      </w:r>
    </w:p>
    <w:p w:rsidR="00301304" w:rsidRPr="007E2141"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lastRenderedPageBreak/>
        <w:t xml:space="preserve">Do not over purchase; only purchase what can be safely stored in the laboratory. </w:t>
      </w:r>
    </w:p>
    <w:p w:rsidR="00301304" w:rsidRPr="006701B0"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Avoid contact with skin and eyes. </w:t>
      </w:r>
      <w:r w:rsidRPr="006701B0">
        <w:rPr>
          <w:rFonts w:cstheme="minorHAnsi"/>
          <w:color w:val="000000"/>
          <w:sz w:val="20"/>
        </w:rPr>
        <w:t>Avoid inhalation of vapor or mist.</w:t>
      </w:r>
      <w:r>
        <w:rPr>
          <w:rFonts w:cstheme="minorHAnsi"/>
          <w:color w:val="000000"/>
          <w:sz w:val="20"/>
        </w:rPr>
        <w:t xml:space="preserve"> Avoid formation of dust.</w:t>
      </w:r>
    </w:p>
    <w:p w:rsidR="00301304" w:rsidRPr="007E2141"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Always use inside a chemical fume hood. </w:t>
      </w:r>
    </w:p>
    <w:p w:rsidR="00301304" w:rsidRPr="007E2141"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Note: In case you need to dilute the concentration of </w:t>
      </w:r>
      <w:r>
        <w:rPr>
          <w:rFonts w:cstheme="minorHAnsi"/>
          <w:color w:val="000000"/>
          <w:sz w:val="20"/>
        </w:rPr>
        <w:t>acids</w:t>
      </w:r>
      <w:r w:rsidRPr="007E2141">
        <w:rPr>
          <w:rFonts w:cstheme="minorHAnsi"/>
          <w:color w:val="000000"/>
          <w:sz w:val="20"/>
        </w:rPr>
        <w:t xml:space="preserve">, always add acid to water. </w:t>
      </w:r>
    </w:p>
    <w:p w:rsidR="00301304" w:rsidRPr="007E2141"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Keep container upright &amp; tightly closed in a dry and well-ventilated place. </w:t>
      </w:r>
    </w:p>
    <w:p w:rsidR="00301304" w:rsidRPr="007E2141"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noProof/>
          <w:color w:val="000000"/>
          <w:sz w:val="20"/>
        </w:rPr>
        <w:drawing>
          <wp:anchor distT="0" distB="0" distL="114300" distR="114300" simplePos="0" relativeHeight="251651584" behindDoc="0" locked="0" layoutInCell="1" allowOverlap="1" wp14:anchorId="1BF2FA42" wp14:editId="537783C0">
            <wp:simplePos x="0" y="0"/>
            <wp:positionH relativeFrom="column">
              <wp:posOffset>9017000</wp:posOffset>
            </wp:positionH>
            <wp:positionV relativeFrom="paragraph">
              <wp:posOffset>25400</wp:posOffset>
            </wp:positionV>
            <wp:extent cx="1586965" cy="1628775"/>
            <wp:effectExtent l="0" t="0" r="0" b="0"/>
            <wp:wrapNone/>
            <wp:docPr id="87" name="Picture 5" descr="acetic ni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cetic nitric"/>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586965" cy="1628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sidRPr="007E2141">
        <w:rPr>
          <w:rFonts w:cstheme="minorHAnsi"/>
          <w:color w:val="000000"/>
          <w:sz w:val="20"/>
        </w:rPr>
        <w:t>Containers which are opened must be carefully resealed and kept upright to prevent leakage.</w:t>
      </w:r>
    </w:p>
    <w:p w:rsidR="00301304" w:rsidRPr="007E2141"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Keep away from sources of ignition. Avoid heat and s</w:t>
      </w:r>
      <w:r>
        <w:rPr>
          <w:rFonts w:cstheme="minorHAnsi"/>
          <w:color w:val="000000"/>
          <w:sz w:val="20"/>
        </w:rPr>
        <w:t>hock or friction when handling.</w:t>
      </w:r>
    </w:p>
    <w:p w:rsidR="00301304"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Store in original container.</w:t>
      </w:r>
      <w:r>
        <w:rPr>
          <w:rFonts w:cstheme="minorHAnsi"/>
          <w:color w:val="000000"/>
          <w:sz w:val="20"/>
        </w:rPr>
        <w:t xml:space="preserve"> Acids should not be stored in metal containers.</w:t>
      </w:r>
    </w:p>
    <w:p w:rsidR="00301304"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noProof/>
          <w:color w:val="000000"/>
          <w:sz w:val="20"/>
        </w:rPr>
        <mc:AlternateContent>
          <mc:Choice Requires="wps">
            <w:drawing>
              <wp:anchor distT="0" distB="0" distL="114300" distR="114300" simplePos="0" relativeHeight="251654656" behindDoc="0" locked="0" layoutInCell="1" allowOverlap="1" wp14:anchorId="2B064B6C" wp14:editId="2B882C94">
                <wp:simplePos x="0" y="0"/>
                <wp:positionH relativeFrom="column">
                  <wp:posOffset>9115223</wp:posOffset>
                </wp:positionH>
                <wp:positionV relativeFrom="paragraph">
                  <wp:posOffset>617332</wp:posOffset>
                </wp:positionV>
                <wp:extent cx="552527" cy="142798"/>
                <wp:effectExtent l="0" t="0" r="0" b="0"/>
                <wp:wrapNone/>
                <wp:docPr id="8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527" cy="14279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wps:spPr>
                      <wps:txbx>
                        <w:txbxContent>
                          <w:p w:rsidR="00E029A6" w:rsidRDefault="00E029A6" w:rsidP="00301304">
                            <w:pPr>
                              <w:widowControl w:val="0"/>
                              <w:rPr>
                                <w:sz w:val="14"/>
                                <w:szCs w:val="14"/>
                              </w:rPr>
                            </w:pPr>
                            <w:r>
                              <w:rPr>
                                <w:sz w:val="14"/>
                                <w:szCs w:val="14"/>
                              </w:rPr>
                              <w:t>Organic acid</w:t>
                            </w:r>
                          </w:p>
                        </w:txbxContent>
                      </wps:txbx>
                      <wps:bodyPr rot="0" vert="horz" wrap="square" lIns="36576" tIns="36576" rIns="36576" bIns="36576" anchor="t" anchorCtr="0" upright="1">
                        <a:noAutofit/>
                      </wps:bodyPr>
                    </wps:wsp>
                  </a:graphicData>
                </a:graphic>
              </wp:anchor>
            </w:drawing>
          </mc:Choice>
          <mc:Fallback>
            <w:pict>
              <v:shape w14:anchorId="2B064B6C" id="Text Box 6" o:spid="_x0000_s1069" type="#_x0000_t202" style="position:absolute;left:0;text-align:left;margin-left:717.75pt;margin-top:48.6pt;width:43.5pt;height:11.2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" stroked="f" strokecolor="black [0]" insetpen="t">
                <v:shadow color="#c9c2d1"/>
                <v:textbox inset="2.88pt,2.88pt,2.88pt,2.88pt">
                  <w:txbxContent>
                    <w:p w:rsidR="00E029A6" w:rsidRDefault="00E029A6" w:rsidP="00301304">
                      <w:pPr>
                        <w:widowControl w:val="0"/>
                        <w:rPr>
                          <w:sz w:val="14"/>
                          <w:szCs w:val="14"/>
                        </w:rPr>
                      </w:pPr>
                      <w:r>
                        <w:rPr>
                          <w:sz w:val="14"/>
                          <w:szCs w:val="14"/>
                        </w:rPr>
                        <w:t>Organic acid</w:t>
                      </w:r>
                    </w:p>
                  </w:txbxContent>
                </v:textbox>
              </v:shape>
            </w:pict>
          </mc:Fallback>
        </mc:AlternateContent>
      </w:r>
      <w:r>
        <w:rPr>
          <w:rFonts w:cstheme="minorHAnsi"/>
          <w:noProof/>
          <w:color w:val="000000"/>
          <w:sz w:val="20"/>
        </w:rPr>
        <mc:AlternateContent>
          <mc:Choice Requires="wps">
            <w:drawing>
              <wp:anchor distT="0" distB="0" distL="114300" distR="114300" simplePos="0" relativeHeight="251657728" behindDoc="0" locked="0" layoutInCell="1" allowOverlap="1" wp14:anchorId="2222E20A" wp14:editId="2F465CEB">
                <wp:simplePos x="0" y="0"/>
                <wp:positionH relativeFrom="column">
                  <wp:posOffset>9801180</wp:posOffset>
                </wp:positionH>
                <wp:positionV relativeFrom="paragraph">
                  <wp:posOffset>617332</wp:posOffset>
                </wp:positionV>
                <wp:extent cx="619242" cy="142798"/>
                <wp:effectExtent l="0" t="0" r="9525" b="0"/>
                <wp:wrapNone/>
                <wp:docPr id="8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42" cy="14279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wps:spPr>
                      <wps:txbx>
                        <w:txbxContent>
                          <w:p w:rsidR="00E029A6" w:rsidRDefault="00E029A6" w:rsidP="00301304">
                            <w:pPr>
                              <w:widowControl w:val="0"/>
                              <w:rPr>
                                <w:sz w:val="14"/>
                                <w:szCs w:val="14"/>
                              </w:rPr>
                            </w:pPr>
                            <w:r>
                              <w:rPr>
                                <w:sz w:val="14"/>
                                <w:szCs w:val="14"/>
                              </w:rPr>
                              <w:t>Oxidizing acid</w:t>
                            </w:r>
                          </w:p>
                        </w:txbxContent>
                      </wps:txbx>
                      <wps:bodyPr rot="0" vert="horz" wrap="square" lIns="36576" tIns="36576" rIns="36576" bIns="36576" anchor="t" anchorCtr="0" upright="1">
                        <a:noAutofit/>
                      </wps:bodyPr>
                    </wps:wsp>
                  </a:graphicData>
                </a:graphic>
              </wp:anchor>
            </w:drawing>
          </mc:Choice>
          <mc:Fallback>
            <w:pict>
              <v:shape w14:anchorId="2222E20A" id="Text Box 7" o:spid="_x0000_s1070" type="#_x0000_t202" style="position:absolute;left:0;text-align:left;margin-left:771.75pt;margin-top:48.6pt;width:48.75pt;height:11.2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" stroked="f" strokecolor="black [0]" insetpen="t">
                <v:shadow color="#c9c2d1"/>
                <v:textbox inset="2.88pt,2.88pt,2.88pt,2.88pt">
                  <w:txbxContent>
                    <w:p w:rsidR="00E029A6" w:rsidRDefault="00E029A6" w:rsidP="00301304">
                      <w:pPr>
                        <w:widowControl w:val="0"/>
                        <w:rPr>
                          <w:sz w:val="14"/>
                          <w:szCs w:val="14"/>
                        </w:rPr>
                      </w:pPr>
                      <w:r>
                        <w:rPr>
                          <w:sz w:val="14"/>
                          <w:szCs w:val="14"/>
                        </w:rPr>
                        <w:t>Oxidizing acid</w:t>
                      </w:r>
                    </w:p>
                  </w:txbxContent>
                </v:textbox>
              </v:shape>
            </w:pict>
          </mc:Fallback>
        </mc:AlternateContent>
      </w:r>
      <w:r w:rsidRPr="00FA08CD">
        <w:rPr>
          <w:rFonts w:cstheme="minorHAnsi"/>
          <w:noProof/>
          <w:color w:val="000000"/>
          <w:sz w:val="20"/>
        </w:rPr>
        <mc:AlternateContent>
          <mc:Choice Requires="wps">
            <w:drawing>
              <wp:anchor distT="0" distB="0" distL="114300" distR="114300" simplePos="0" relativeHeight="251660800" behindDoc="0" locked="0" layoutInCell="1" allowOverlap="1" wp14:anchorId="3967818F" wp14:editId="52E20ACA">
                <wp:simplePos x="0" y="0"/>
                <wp:positionH relativeFrom="column">
                  <wp:posOffset>1866900</wp:posOffset>
                </wp:positionH>
                <wp:positionV relativeFrom="paragraph">
                  <wp:posOffset>952501</wp:posOffset>
                </wp:positionV>
                <wp:extent cx="2374265" cy="387350"/>
                <wp:effectExtent l="0" t="0" r="22860" b="1270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87350"/>
                        </a:xfrm>
                        <a:prstGeom prst="rect">
                          <a:avLst/>
                        </a:prstGeom>
                        <a:solidFill>
                          <a:srgbClr val="FFFFFF"/>
                        </a:solidFill>
                        <a:ln w="9525">
                          <a:solidFill>
                            <a:srgbClr val="000000"/>
                          </a:solidFill>
                          <a:miter lim="800000"/>
                          <a:headEnd/>
                          <a:tailEnd/>
                        </a:ln>
                      </wps:spPr>
                      <wps:txbx>
                        <w:txbxContent>
                          <w:p w:rsidR="00E029A6" w:rsidRPr="00FA08CD" w:rsidRDefault="00E029A6" w:rsidP="00301304">
                            <w:pPr>
                              <w:rPr>
                                <w:sz w:val="16"/>
                                <w:szCs w:val="16"/>
                              </w:rPr>
                            </w:pPr>
                            <w:r w:rsidRPr="00FA08CD">
                              <w:rPr>
                                <w:sz w:val="16"/>
                                <w:szCs w:val="16"/>
                              </w:rPr>
                              <w:t>Fig.1- Demonstration of proper use of secondary containment with Organic and Oxidizing acids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967818F" id="_x0000_s1071" type="#_x0000_t202" style="position:absolute;left:0;text-align:left;margin-left:147pt;margin-top:75pt;width:186.95pt;height:30.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">
                <v:textbox>
                  <w:txbxContent>
                    <w:p w:rsidR="00E029A6" w:rsidRPr="00FA08CD" w:rsidRDefault="00E029A6" w:rsidP="00301304">
                      <w:pPr>
                        <w:rPr>
                          <w:sz w:val="16"/>
                          <w:szCs w:val="16"/>
                        </w:rPr>
                      </w:pPr>
                      <w:r w:rsidRPr="00FA08CD">
                        <w:rPr>
                          <w:sz w:val="16"/>
                          <w:szCs w:val="16"/>
                        </w:rPr>
                        <w:t>Fig.1- Demonstration of proper use of secondary containment with Organic and Oxidizing acids</w:t>
                      </w:r>
                    </w:p>
                  </w:txbxContent>
                </v:textbox>
              </v:shape>
            </w:pict>
          </mc:Fallback>
        </mc:AlternateContent>
      </w:r>
      <w:r>
        <w:rPr>
          <w:rFonts w:cstheme="minorHAnsi"/>
          <w:color w:val="000000"/>
          <w:sz w:val="20"/>
        </w:rPr>
        <w:t>Keep away from incompatible materials. Acids and bases should not be stored together. Organic acids and Oxidizing acids must be stored separately or with proper secondary containment (see below).</w:t>
      </w:r>
      <w:r w:rsidRPr="00FA08CD">
        <w:rPr>
          <w:rFonts w:ascii="Times New Roman" w:hAnsi="Times New Roman"/>
          <w:szCs w:val="24"/>
        </w:rPr>
        <w:t xml:space="preserve"> </w:t>
      </w:r>
      <w:r>
        <w:rPr>
          <w:rFonts w:ascii="Times New Roman" w:hAnsi="Times New Roman"/>
          <w:noProof/>
          <w:szCs w:val="24"/>
        </w:rPr>
        <w:drawing>
          <wp:anchor distT="36576" distB="36576" distL="36576" distR="36576" simplePos="0" relativeHeight="251648512" behindDoc="0" locked="0" layoutInCell="1" allowOverlap="1" wp14:anchorId="44C4B7EE" wp14:editId="49D1096A">
            <wp:simplePos x="0" y="0"/>
            <wp:positionH relativeFrom="column">
              <wp:posOffset>8864600</wp:posOffset>
            </wp:positionH>
            <wp:positionV relativeFrom="paragraph">
              <wp:posOffset>-706120</wp:posOffset>
            </wp:positionV>
            <wp:extent cx="1586865" cy="1628775"/>
            <wp:effectExtent l="0" t="0" r="0" b="9525"/>
            <wp:wrapNone/>
            <wp:docPr id="88" name="Picture 88" descr="acetic ni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etic nitric"/>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586865" cy="1628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E2141">
        <w:rPr>
          <w:rFonts w:cstheme="minorHAnsi"/>
          <w:color w:val="000000"/>
          <w:sz w:val="20"/>
        </w:rPr>
        <w:t xml:space="preserve"> </w:t>
      </w:r>
      <w:r>
        <w:rPr>
          <w:rFonts w:cstheme="minorHAnsi"/>
          <w:noProof/>
          <w:color w:val="000000"/>
          <w:sz w:val="20"/>
        </w:rPr>
        <w:drawing>
          <wp:inline distT="0" distB="0" distL="0" distR="0" wp14:anchorId="73630D2F" wp14:editId="39FDB092">
            <wp:extent cx="1581150" cy="1628775"/>
            <wp:effectExtent l="0" t="0" r="0" b="9525"/>
            <wp:docPr id="89" name="Picture 89" descr="Demonstration of proper use of secondary containment with organic and oxidizing acids." title="Proper segregation of Organic and Oxidizing ac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581150" cy="1628775"/>
                    </a:xfrm>
                    <a:prstGeom prst="rect">
                      <a:avLst/>
                    </a:prstGeom>
                    <a:noFill/>
                  </pic:spPr>
                </pic:pic>
              </a:graphicData>
            </a:graphic>
          </wp:inline>
        </w:drawing>
      </w:r>
    </w:p>
    <w:p w:rsidR="00301304" w:rsidRPr="00905D96"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Use in the smallest practical quantities for the experiment being performed.</w:t>
      </w:r>
    </w:p>
    <w:p w:rsidR="00301304" w:rsidRPr="00905D96"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Work must be conducted in a chemical fume hood if the chemical is irritating to the eyes or respiratory system, and/or is toxic by inhalation.</w:t>
      </w:r>
    </w:p>
    <w:p w:rsidR="00301304" w:rsidRPr="004A01C6"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FF0000"/>
          <w:sz w:val="20"/>
        </w:rPr>
      </w:pPr>
      <w:r w:rsidRPr="00905D96">
        <w:rPr>
          <w:rFonts w:cstheme="minorHAnsi"/>
          <w:color w:val="000000" w:themeColor="text1"/>
          <w:sz w:val="20"/>
        </w:rPr>
        <w:t>Containers should remain closed when not in use</w:t>
      </w:r>
      <w:r>
        <w:rPr>
          <w:rFonts w:cstheme="minorHAnsi"/>
          <w:color w:val="000000" w:themeColor="text1"/>
          <w:sz w:val="20"/>
        </w:rPr>
        <w:t xml:space="preserve">. </w:t>
      </w:r>
    </w:p>
    <w:p w:rsidR="00301304" w:rsidRPr="00905D96" w:rsidRDefault="00301304" w:rsidP="00A67352">
      <w:pPr>
        <w:pStyle w:val="ListParagraph"/>
        <w:numPr>
          <w:ilvl w:val="0"/>
          <w:numId w:val="111"/>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labeled appropriately</w:t>
      </w:r>
      <w:r>
        <w:rPr>
          <w:rFonts w:cstheme="minorHAnsi"/>
          <w:color w:val="000000" w:themeColor="text1"/>
          <w:sz w:val="20"/>
        </w:rPr>
        <w:t xml:space="preserve">. Label should indicate the name of the chemical(s) in the container. Avoid using chemical abbreviations (acceptable if a legend is present in the lab) and formulae. </w:t>
      </w:r>
    </w:p>
    <w:p w:rsidR="00301304" w:rsidRPr="00905D96" w:rsidRDefault="00301304" w:rsidP="00A67352">
      <w:pPr>
        <w:pStyle w:val="ListParagraph"/>
        <w:numPr>
          <w:ilvl w:val="0"/>
          <w:numId w:val="111"/>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in good condition and compatible with the material</w:t>
      </w:r>
      <w:r>
        <w:rPr>
          <w:rFonts w:cstheme="minorHAnsi"/>
          <w:color w:val="000000" w:themeColor="text1"/>
          <w:sz w:val="20"/>
        </w:rPr>
        <w:t>.</w:t>
      </w:r>
    </w:p>
    <w:p w:rsidR="00301304" w:rsidRPr="004A01C6"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Transport all corrosives in secondary containment, such as polyethylene or other non-reactive acid/solvent bottle carrier.</w:t>
      </w:r>
    </w:p>
    <w:p w:rsidR="00301304" w:rsidRPr="00692BF2"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Corrosives must be segregated from incompatible materials. Incompatibilities will be noted in Section 10 of the SDS, “Stability and Reactivity”.</w:t>
      </w:r>
    </w:p>
    <w:p w:rsidR="00301304" w:rsidRPr="00272300" w:rsidRDefault="00301304" w:rsidP="00301304">
      <w:pPr>
        <w:pStyle w:val="Heading1"/>
        <w:rPr>
          <w:rFonts w:ascii="Calibri" w:hAnsi="Calibri" w:cs="Calibri"/>
          <w:b w:val="0"/>
        </w:rPr>
      </w:pPr>
      <w:r w:rsidRPr="00272300">
        <w:rPr>
          <w:rFonts w:ascii="Calibri" w:hAnsi="Calibri" w:cs="Calibri"/>
        </w:rPr>
        <w:t xml:space="preserve">Section 9 – Spill and Accident Procedures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lastRenderedPageBreak/>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301304" w:rsidRPr="00272300" w:rsidRDefault="00301304" w:rsidP="00301304">
      <w:pPr>
        <w:pStyle w:val="Heading1"/>
        <w:rPr>
          <w:rFonts w:ascii="Calibri" w:hAnsi="Calibri" w:cs="Calibri"/>
          <w:b w:val="0"/>
          <w:i/>
        </w:rPr>
      </w:pPr>
      <w:r w:rsidRPr="00272300">
        <w:rPr>
          <w:rFonts w:ascii="Calibri" w:hAnsi="Calibri" w:cs="Calibri"/>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64" w:history="1">
        <w:r w:rsidRPr="00772FAE">
          <w:rPr>
            <w:rStyle w:val="Hyperlink"/>
            <w:rFonts w:cstheme="minorHAnsi"/>
            <w:sz w:val="20"/>
            <w:szCs w:val="20"/>
          </w:rPr>
          <w:t>http://www.purdue.edu/rem/injury/froi.htm</w:t>
        </w:r>
      </w:hyperlink>
      <w:r>
        <w:rPr>
          <w:rFonts w:cstheme="minorHAnsi"/>
          <w:sz w:val="20"/>
          <w:szCs w:val="20"/>
        </w:rPr>
        <w:t>)</w:t>
      </w:r>
    </w:p>
    <w:p w:rsidR="00301304" w:rsidRPr="00272300" w:rsidRDefault="00301304" w:rsidP="00301304">
      <w:pPr>
        <w:pStyle w:val="Heading1"/>
        <w:rPr>
          <w:rFonts w:ascii="Calibri" w:hAnsi="Calibri" w:cs="Calibri"/>
          <w:b w:val="0"/>
        </w:rPr>
      </w:pPr>
      <w:r w:rsidRPr="00272300">
        <w:rPr>
          <w:rFonts w:ascii="Calibri" w:hAnsi="Calibri" w:cs="Calibri"/>
        </w:rPr>
        <w:t>Section 11 – Waste Disposal Procedures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Corrosive waste cannot be disposed of down the drain. When possible, do not mix acidic and basic waste streams. 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w:t>
      </w:r>
    </w:p>
    <w:p w:rsidR="00301304" w:rsidRPr="00A06BFA" w:rsidRDefault="00301304" w:rsidP="00301304">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65" w:history="1">
        <w:r w:rsidRPr="00772FAE">
          <w:rPr>
            <w:rStyle w:val="Hyperlink"/>
            <w:rFonts w:cstheme="minorHAnsi"/>
            <w:sz w:val="20"/>
            <w:szCs w:val="20"/>
          </w:rPr>
          <w:t>http://www.purdue.edu/rem/hmm/wststo.htm</w:t>
        </w:r>
      </w:hyperlink>
      <w:r>
        <w:rPr>
          <w:rFonts w:cstheme="minorHAnsi"/>
          <w:sz w:val="20"/>
          <w:szCs w:val="20"/>
        </w:rPr>
        <w:t xml:space="preserve">) No oxidizing liquids or solids are permitted to be poured down the drain. </w:t>
      </w:r>
    </w:p>
    <w:p w:rsidR="00301304" w:rsidRPr="00272300" w:rsidRDefault="00301304" w:rsidP="00301304">
      <w:pPr>
        <w:pStyle w:val="Heading1"/>
        <w:rPr>
          <w:rFonts w:ascii="Calibri" w:hAnsi="Calibri" w:cs="Calibri"/>
          <w:b w:val="0"/>
        </w:rPr>
      </w:pPr>
      <w:r w:rsidRPr="00272300">
        <w:rPr>
          <w:rFonts w:ascii="Calibri" w:hAnsi="Calibri" w:cs="Calibri"/>
        </w:rPr>
        <w:t xml:space="preserve">Section 12 – Safety Data Sheet (SDS) </w:t>
      </w:r>
    </w:p>
    <w:p w:rsidR="00301304" w:rsidRDefault="00301304" w:rsidP="00301304">
      <w:pPr>
        <w:spacing w:before="120" w:after="120" w:line="288" w:lineRule="auto"/>
        <w:rPr>
          <w:rFonts w:cstheme="minorHAnsi"/>
          <w:sz w:val="20"/>
          <w:szCs w:val="20"/>
        </w:rPr>
      </w:pPr>
      <w:r>
        <w:rPr>
          <w:rFonts w:cstheme="minorHAnsi"/>
          <w:sz w:val="20"/>
          <w:szCs w:val="20"/>
        </w:rPr>
        <w:t xml:space="preserve">A current copy of the SDS for the specific corrosive chemical being used must be made available to all personnel working in the laboratory at all times. To obtain a copy of the SDS, contact the chemical manufacturer or REM at </w:t>
      </w:r>
      <w:r>
        <w:rPr>
          <w:rFonts w:cstheme="minorHAnsi"/>
          <w:sz w:val="20"/>
          <w:szCs w:val="20"/>
        </w:rPr>
        <w:lastRenderedPageBreak/>
        <w:t>49-46371. Many manufacturers’ SDSs can be found online on websites such as Sigma-Aldrich (</w:t>
      </w:r>
      <w:hyperlink r:id="rId266" w:history="1">
        <w:r>
          <w:rPr>
            <w:rStyle w:val="Hyperlink"/>
            <w:rFonts w:cstheme="minorHAnsi"/>
            <w:sz w:val="20"/>
            <w:szCs w:val="20"/>
          </w:rPr>
          <w:t>http://www.sigmaaldrich.com/united-states.html</w:t>
        </w:r>
      </w:hyperlink>
      <w:r>
        <w:rPr>
          <w:rFonts w:cstheme="minorHAnsi"/>
          <w:sz w:val="20"/>
          <w:szCs w:val="20"/>
        </w:rPr>
        <w:t>) or Siri MSDS Index (</w:t>
      </w:r>
      <w:hyperlink r:id="rId267" w:history="1">
        <w:r>
          <w:rPr>
            <w:rStyle w:val="Hyperlink"/>
            <w:rFonts w:cstheme="minorHAnsi"/>
            <w:sz w:val="20"/>
            <w:szCs w:val="20"/>
          </w:rPr>
          <w:t>http://hazard.com/msds/</w:t>
        </w:r>
      </w:hyperlink>
      <w:r>
        <w:rPr>
          <w:rFonts w:cstheme="minorHAnsi"/>
          <w:sz w:val="20"/>
          <w:szCs w:val="20"/>
        </w:rPr>
        <w:t>).</w:t>
      </w:r>
    </w:p>
    <w:p w:rsidR="00301304" w:rsidRPr="00272300" w:rsidRDefault="00301304" w:rsidP="00301304">
      <w:pPr>
        <w:pStyle w:val="Heading1"/>
        <w:rPr>
          <w:rFonts w:ascii="Calibri" w:hAnsi="Calibri" w:cs="Calibri"/>
          <w:b w:val="0"/>
        </w:rPr>
      </w:pPr>
      <w:r w:rsidRPr="00272300">
        <w:rPr>
          <w:rFonts w:ascii="Calibri" w:hAnsi="Calibri" w:cs="Calibri"/>
        </w:rPr>
        <w:t>Section 13 – Protocol/Procedure (Additional lab protocol may be added here)</w:t>
      </w:r>
    </w:p>
    <w:sdt>
      <w:sdtPr>
        <w:rPr>
          <w:rFonts w:cstheme="minorHAnsi"/>
          <w:b/>
        </w:rPr>
        <w:id w:val="-1025163921"/>
      </w:sdtPr>
      <w:sdtEndPr/>
      <w:sdtContent>
        <w:p w:rsidR="00301304" w:rsidRPr="00DC7D29" w:rsidRDefault="00787CE3" w:rsidP="00301304">
          <w:pPr>
            <w:spacing w:before="120" w:after="120" w:line="288" w:lineRule="auto"/>
            <w:rPr>
              <w:rFonts w:cstheme="minorHAnsi"/>
              <w:b/>
            </w:rPr>
          </w:pPr>
          <w:sdt>
            <w:sdtPr>
              <w:rPr>
                <w:rFonts w:cstheme="minorHAnsi"/>
                <w:sz w:val="20"/>
                <w:szCs w:val="20"/>
              </w:rPr>
              <w:id w:val="721019581"/>
              <w:showingPlcHdr/>
            </w:sdtPr>
            <w:sdtEnd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272300" w:rsidRDefault="00301304" w:rsidP="00301304">
      <w:pPr>
        <w:pStyle w:val="Heading1"/>
        <w:rPr>
          <w:rFonts w:ascii="Calibri" w:hAnsi="Calibri" w:cs="Calibri"/>
          <w:b w:val="0"/>
        </w:rPr>
      </w:pPr>
      <w:r w:rsidRPr="00272300">
        <w:rPr>
          <w:rFonts w:ascii="Calibri" w:hAnsi="Calibri" w:cs="Calibri"/>
        </w:rPr>
        <w:t xml:space="preserve">Section 14 – Documentation of Training </w:t>
      </w:r>
      <w:r w:rsidRPr="00272300">
        <w:rPr>
          <w:rFonts w:ascii="Calibri" w:hAnsi="Calibri" w:cs="Calibri"/>
          <w:color w:val="FF0000"/>
          <w:sz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corrosives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B2351">
        <w:trPr>
          <w:trHeight w:val="576"/>
          <w:tblHeader/>
        </w:trPr>
        <w:tc>
          <w:tcPr>
            <w:tcW w:w="39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lastRenderedPageBreak/>
              <w:t>Name</w:t>
            </w:r>
          </w:p>
        </w:tc>
        <w:tc>
          <w:tcPr>
            <w:tcW w:w="3420"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B2351">
        <w:trPr>
          <w:trHeight w:val="576"/>
          <w:tblHeader/>
        </w:trPr>
        <w:sdt>
          <w:sdtPr>
            <w:rPr>
              <w:rFonts w:cstheme="minorHAnsi"/>
              <w:b/>
            </w:rPr>
            <w:id w:val="-688056383"/>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826732710"/>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231699672"/>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822284564"/>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065680260"/>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751551405"/>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028797571"/>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570510666"/>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524371485"/>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941181737"/>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610630385"/>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649899325"/>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673924030"/>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949974265"/>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379135367"/>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343394632"/>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900939878"/>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105306104"/>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74022143"/>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667474359"/>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228451458"/>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599779773"/>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53650175"/>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410971068"/>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79137490"/>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338226196"/>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067614761"/>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408368439"/>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597981306"/>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731447644"/>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854953453"/>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360277937"/>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225192344"/>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71236006"/>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018924821"/>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056132980"/>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130512105"/>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396866824"/>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549111752"/>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528094487"/>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301763739"/>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389580221"/>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Default="00301304" w:rsidP="00301304">
      <w:pPr>
        <w:spacing w:before="120" w:after="120"/>
        <w:jc w:val="center"/>
        <w:rPr>
          <w:rFonts w:cstheme="minorHAnsi"/>
          <w:sz w:val="48"/>
          <w:szCs w:val="48"/>
        </w:rPr>
      </w:pPr>
      <w:r>
        <w:rPr>
          <w:rFonts w:cstheme="minorHAnsi"/>
          <w:sz w:val="48"/>
          <w:szCs w:val="48"/>
        </w:rPr>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Diethyl Ether</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460931426"/>
            <w:placeholder>
              <w:docPart w:val="0C49A6B32BC54D23BD2C221502AFF86B"/>
            </w:placeholder>
            <w:date w:fullDate="2014-10-15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936822583"/>
            <w:placeholder>
              <w:docPart w:val="9F59C7EAE5644E439DDF41F0C81852DA"/>
            </w:placeholder>
            <w:date w:fullDate="2014-10-17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785687119"/>
            <w:placeholder>
              <w:docPart w:val="843BD6F6DF4742F2812934238E67A76D"/>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763718820"/>
            <w:placeholder>
              <w:docPart w:val="25AC101EA35B48D7B9E9912A74FBD270"/>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995910707"/>
            <w:placeholder>
              <w:docPart w:val="239B6749E42142A8AB56A438B3DBB272"/>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611205959"/>
            <w:placeholder>
              <w:docPart w:val="83DDD36A87C448C299886C362D798AA2"/>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588352954"/>
            <w:placeholder>
              <w:docPart w:val="A50390D8E6E84494AB1FAB6AB5EFBDEE"/>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2003776091"/>
            <w:placeholder>
              <w:docPart w:val="666E2846CF894607857D1338CAB59D69"/>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411845" w:rsidRDefault="009C0AF8" w:rsidP="00301304">
      <w:pPr>
        <w:spacing w:before="120" w:after="120"/>
        <w:rPr>
          <w:rFonts w:cstheme="minorHAnsi"/>
          <w:b/>
        </w:rPr>
      </w:pPr>
    </w:p>
    <w:p w:rsidR="00301304" w:rsidRDefault="00301304" w:rsidP="00301304">
      <w:pPr>
        <w:spacing w:before="120" w:after="120" w:line="288" w:lineRule="auto"/>
        <w:rPr>
          <w:rFonts w:cstheme="minorHAnsi"/>
          <w:b/>
        </w:rPr>
      </w:pPr>
      <w:r>
        <w:rPr>
          <w:rFonts w:cstheme="minorHAnsi"/>
          <w:b/>
        </w:rPr>
        <w:lastRenderedPageBreak/>
        <w:t xml:space="preserve">Section 2 – </w:t>
      </w:r>
      <w:r w:rsidRPr="00DC7D29">
        <w:rPr>
          <w:rFonts w:cstheme="minorHAnsi"/>
          <w:b/>
        </w:rPr>
        <w:t>Type of SOP:</w:t>
      </w:r>
      <w:r w:rsidRPr="00DC7D29">
        <w:rPr>
          <w:rFonts w:cstheme="minorHAnsi"/>
        </w:rPr>
        <w:t xml:space="preserve">       </w:t>
      </w:r>
    </w:p>
    <w:p w:rsidR="00301304" w:rsidRPr="00DC7D29" w:rsidRDefault="00787CE3" w:rsidP="00301304">
      <w:pPr>
        <w:spacing w:before="120" w:after="120" w:line="288" w:lineRule="auto"/>
        <w:rPr>
          <w:rFonts w:cstheme="minorHAnsi"/>
          <w:sz w:val="20"/>
          <w:szCs w:val="20"/>
        </w:rPr>
      </w:pPr>
      <w:sdt>
        <w:sdtPr>
          <w:rPr>
            <w:rFonts w:cstheme="minorHAnsi"/>
          </w:rPr>
          <w:id w:val="-709485822"/>
          <w14:checkbox>
            <w14:checked w14:val="0"/>
            <w14:checkedState w14:val="2612" w14:font="Times New Roman"/>
            <w14:uncheckedState w14:val="2610" w14:font="Times New Roman"/>
          </w14:checkbox>
        </w:sdtPr>
        <w:sdtEndPr/>
        <w:sdtContent>
          <w:r w:rsidR="00301304" w:rsidRPr="00DC7D29">
            <w:rPr>
              <w:rFonts w:ascii="MS Gothic" w:eastAsia="MS Gothic" w:hAnsi="MS Gothic" w:cs="MS Gothic" w:hint="eastAsia"/>
            </w:rPr>
            <w:t>☐</w:t>
          </w:r>
        </w:sdtContent>
      </w:sdt>
      <w:r w:rsidR="00301304" w:rsidRPr="00DC7D29">
        <w:rPr>
          <w:rFonts w:cstheme="minorHAnsi"/>
        </w:rPr>
        <w:t xml:space="preserve"> Process            </w:t>
      </w:r>
      <w:sdt>
        <w:sdtPr>
          <w:rPr>
            <w:rFonts w:cstheme="minorHAnsi"/>
          </w:rPr>
          <w:id w:val="1447587204"/>
          <w14:checkbox>
            <w14:checked w14:val="1"/>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1461561115"/>
          <w14:checkbox>
            <w14:checked w14:val="0"/>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t>Section 3 – Physical / Chemical Properties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60-29-7</w:t>
      </w:r>
    </w:p>
    <w:p w:rsidR="00301304" w:rsidRPr="00A831F0"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Flammable Liquid, Acute Toxicity, Skin Irritation, Eye Irritation, Specific Target Organ Toxicity</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C</w:t>
      </w:r>
      <w:r w:rsidRPr="00CF5C19">
        <w:rPr>
          <w:rFonts w:cstheme="minorHAnsi"/>
          <w:color w:val="000000"/>
          <w:sz w:val="20"/>
          <w:szCs w:val="20"/>
          <w:shd w:val="clear" w:color="auto" w:fill="FFFFFF"/>
          <w:vertAlign w:val="subscript"/>
        </w:rPr>
        <w:t>4</w:t>
      </w:r>
      <w:r>
        <w:rPr>
          <w:rFonts w:cstheme="minorHAnsi"/>
          <w:color w:val="000000"/>
          <w:sz w:val="20"/>
          <w:szCs w:val="20"/>
          <w:shd w:val="clear" w:color="auto" w:fill="FFFFFF"/>
        </w:rPr>
        <w:t>H</w:t>
      </w:r>
      <w:r w:rsidRPr="00CF5C19">
        <w:rPr>
          <w:rFonts w:cstheme="minorHAnsi"/>
          <w:color w:val="000000"/>
          <w:sz w:val="20"/>
          <w:szCs w:val="20"/>
          <w:shd w:val="clear" w:color="auto" w:fill="FFFFFF"/>
          <w:vertAlign w:val="subscript"/>
        </w:rPr>
        <w:t>10</w:t>
      </w:r>
      <w:r>
        <w:rPr>
          <w:rFonts w:cstheme="minorHAnsi"/>
          <w:color w:val="000000"/>
          <w:sz w:val="20"/>
          <w:szCs w:val="20"/>
          <w:shd w:val="clear" w:color="auto" w:fill="FFFFFF"/>
        </w:rPr>
        <w:t>O</w:t>
      </w:r>
    </w:p>
    <w:p w:rsidR="00301304" w:rsidRPr="00DC7D29" w:rsidRDefault="00301304" w:rsidP="00301304">
      <w:pPr>
        <w:spacing w:before="120" w:after="120" w:line="288" w:lineRule="auto"/>
        <w:rPr>
          <w:rFonts w:cstheme="minorHAnsi"/>
          <w:sz w:val="20"/>
          <w:szCs w:val="20"/>
        </w:rPr>
      </w:pPr>
      <w:r>
        <w:rPr>
          <w:rFonts w:cstheme="minorHAnsi"/>
          <w:sz w:val="20"/>
          <w:szCs w:val="20"/>
        </w:rPr>
        <w:t>Form (physical state): L</w:t>
      </w:r>
      <w:r w:rsidRPr="00DC7D29">
        <w:rPr>
          <w:rFonts w:cstheme="minorHAnsi"/>
          <w:sz w:val="20"/>
          <w:szCs w:val="20"/>
        </w:rPr>
        <w:t>iquid</w:t>
      </w:r>
    </w:p>
    <w:p w:rsidR="00301304" w:rsidRPr="00DC7D29" w:rsidRDefault="00301304" w:rsidP="00301304">
      <w:pPr>
        <w:spacing w:before="120" w:after="120" w:line="288" w:lineRule="auto"/>
        <w:rPr>
          <w:rFonts w:cstheme="minorHAnsi"/>
          <w:sz w:val="20"/>
          <w:szCs w:val="20"/>
        </w:rPr>
      </w:pPr>
      <w:r>
        <w:rPr>
          <w:rFonts w:cstheme="minorHAnsi"/>
          <w:sz w:val="20"/>
          <w:szCs w:val="20"/>
        </w:rPr>
        <w:t>Color: Colorless</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Pr>
          <w:rFonts w:cstheme="minorHAnsi"/>
          <w:color w:val="000000"/>
          <w:sz w:val="20"/>
          <w:szCs w:val="20"/>
          <w:shd w:val="clear" w:color="auto" w:fill="FFFFFF"/>
        </w:rPr>
        <w:t xml:space="preserve">34.6 </w:t>
      </w:r>
      <w:r w:rsidRPr="00093E0C">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 xml:space="preserve">Flash Point: -40 </w:t>
      </w:r>
      <w:r w:rsidRPr="00093E0C">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 xml:space="preserve">Auto-Ignition Point: </w:t>
      </w:r>
      <w:r>
        <w:rPr>
          <w:rFonts w:cstheme="minorHAnsi"/>
          <w:color w:val="222222"/>
          <w:sz w:val="20"/>
          <w:szCs w:val="20"/>
        </w:rPr>
        <w:t xml:space="preserve">160 </w:t>
      </w:r>
      <w:r w:rsidRPr="00093E0C">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1.8% (V)</w:t>
      </w:r>
    </w:p>
    <w:p w:rsidR="00301304" w:rsidRPr="00DC7D29" w:rsidRDefault="00301304" w:rsidP="00301304">
      <w:pPr>
        <w:spacing w:before="120" w:after="120" w:line="288" w:lineRule="auto"/>
        <w:rPr>
          <w:rFonts w:cstheme="minorHAnsi"/>
          <w:sz w:val="20"/>
          <w:szCs w:val="20"/>
        </w:rPr>
      </w:pPr>
      <w:r>
        <w:rPr>
          <w:rFonts w:cstheme="minorHAnsi"/>
          <w:color w:val="000000"/>
          <w:sz w:val="20"/>
          <w:szCs w:val="20"/>
          <w:shd w:val="clear" w:color="auto" w:fill="FFFFFF"/>
        </w:rPr>
        <w:t>Upper Explosive Limit: 48% (V)</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Pr="00537E7F" w:rsidRDefault="00301304" w:rsidP="00301304">
      <w:pPr>
        <w:spacing w:before="120" w:after="120" w:line="288" w:lineRule="auto"/>
        <w:rPr>
          <w:rFonts w:cstheme="minorHAnsi"/>
          <w:color w:val="000000"/>
          <w:sz w:val="20"/>
          <w:szCs w:val="20"/>
          <w:shd w:val="clear" w:color="auto" w:fill="FFFFFF"/>
        </w:rPr>
      </w:pPr>
      <w:r>
        <w:rPr>
          <w:rFonts w:cstheme="minorHAnsi"/>
          <w:color w:val="222222"/>
          <w:sz w:val="20"/>
          <w:szCs w:val="20"/>
        </w:rPr>
        <w:t xml:space="preserve">Diethyl ether is an extremely flammable liquid and vapor, forming explosive mixtures with air. The auto-ignition temperature of diethyl ether is 160 </w:t>
      </w:r>
      <w:r w:rsidRPr="00093E0C">
        <w:rPr>
          <w:rFonts w:cstheme="minorHAnsi"/>
          <w:color w:val="000000"/>
          <w:sz w:val="20"/>
          <w:szCs w:val="20"/>
          <w:shd w:val="clear" w:color="auto" w:fill="FFFFFF"/>
          <w:vertAlign w:val="superscript"/>
        </w:rPr>
        <w:t>o</w:t>
      </w:r>
      <w:r>
        <w:rPr>
          <w:rFonts w:cstheme="minorHAnsi"/>
          <w:color w:val="000000"/>
          <w:sz w:val="20"/>
          <w:szCs w:val="20"/>
          <w:shd w:val="clear" w:color="auto" w:fill="FFFFFF"/>
        </w:rPr>
        <w:t>C; therefore it can be ignited by a hot surface without flame or spark. If not stored and handled properly, diethyl ether can pose a serious threat to the health and safety of personnel. Diethyl ether is peroxide forming and has the potential to form explosive peroxides; therefore it is a time-sensitive chemical. Refer to REM’s Time-Sensitive Chemicals webpage for more specific information (</w:t>
      </w:r>
      <w:hyperlink r:id="rId268" w:history="1">
        <w:r w:rsidRPr="00FE1BDB">
          <w:rPr>
            <w:rStyle w:val="Hyperlink"/>
            <w:rFonts w:cstheme="minorHAnsi"/>
            <w:sz w:val="20"/>
            <w:szCs w:val="20"/>
            <w:shd w:val="clear" w:color="auto" w:fill="FFFFFF"/>
          </w:rPr>
          <w:t>http://www.purdue.edu/rem/hmm/timesensitive.htm</w:t>
        </w:r>
      </w:hyperlink>
      <w:r>
        <w:rPr>
          <w:rFonts w:cstheme="minorHAnsi"/>
          <w:color w:val="000000"/>
          <w:sz w:val="20"/>
          <w:szCs w:val="20"/>
          <w:shd w:val="clear" w:color="auto" w:fill="FFFFFF"/>
        </w:rPr>
        <w:t>).</w:t>
      </w:r>
    </w:p>
    <w:p w:rsidR="00301304" w:rsidRDefault="00301304" w:rsidP="00301304">
      <w:pPr>
        <w:spacing w:before="120" w:after="120" w:line="288" w:lineRule="auto"/>
        <w:rPr>
          <w:rFonts w:cstheme="minorHAnsi"/>
          <w:b/>
        </w:rPr>
      </w:pPr>
      <w:r>
        <w:rPr>
          <w:rFonts w:cstheme="minorHAnsi"/>
          <w:b/>
          <w:noProof/>
        </w:rPr>
        <w:drawing>
          <wp:inline distT="0" distB="0" distL="0" distR="0" wp14:anchorId="546BAB7A" wp14:editId="419E4A60">
            <wp:extent cx="575098" cy="594360"/>
            <wp:effectExtent l="0" t="0" r="0" b="0"/>
            <wp:docPr id="90" name="Picture 90"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r>
        <w:rPr>
          <w:rFonts w:cstheme="minorHAnsi"/>
          <w:b/>
          <w:noProof/>
        </w:rPr>
        <w:drawing>
          <wp:inline distT="0" distB="0" distL="0" distR="0" wp14:anchorId="709823A8" wp14:editId="179CDB9F">
            <wp:extent cx="575098" cy="594360"/>
            <wp:effectExtent l="0" t="0" r="0" b="0"/>
            <wp:docPr id="91" name="Picture 91" descr="GHS Irritant Hazard Pictogram" title="GHS Irritant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Respirator Protection:</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301304" w:rsidRPr="00537E7F" w:rsidRDefault="00301304" w:rsidP="00301304">
      <w:pPr>
        <w:pStyle w:val="NoSpacing"/>
        <w:spacing w:before="120" w:after="120" w:line="288" w:lineRule="auto"/>
        <w:rPr>
          <w:rFonts w:cstheme="minorHAnsi"/>
          <w:sz w:val="20"/>
          <w:szCs w:val="20"/>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537E7F">
        <w:rPr>
          <w:rFonts w:cstheme="minorHAnsi"/>
          <w:sz w:val="20"/>
          <w:szCs w:val="20"/>
        </w:rPr>
        <w:t>(</w:t>
      </w:r>
      <w:hyperlink r:id="rId269" w:history="1">
        <w:r w:rsidRPr="00537E7F">
          <w:rPr>
            <w:rStyle w:val="Hyperlink"/>
            <w:rFonts w:cstheme="minorHAnsi"/>
            <w:sz w:val="20"/>
            <w:szCs w:val="20"/>
          </w:rPr>
          <w:t>http://www.purdue.edu/rem/home/booklets/RPP98.pdf</w:t>
        </w:r>
      </w:hyperlink>
      <w:r w:rsidRPr="00537E7F">
        <w:rPr>
          <w:rFonts w:cstheme="minorHAnsi"/>
          <w:sz w:val="20"/>
          <w:szCs w:val="20"/>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recommended. </w:t>
      </w:r>
      <w:r>
        <w:rPr>
          <w:rFonts w:cstheme="minorHAnsi"/>
          <w:sz w:val="20"/>
          <w:szCs w:val="20"/>
        </w:rPr>
        <w:t>Wearing two pairs of nitrile gloves is recommended.</w:t>
      </w:r>
      <w:r w:rsidRPr="00DC7D29">
        <w:rPr>
          <w:rFonts w:cstheme="minorHAnsi"/>
          <w:sz w:val="20"/>
          <w:szCs w:val="20"/>
        </w:rPr>
        <w:t xml:space="preserve"> </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diethyl ether</w:t>
      </w:r>
      <w:r w:rsidRPr="00DC7D29">
        <w:rPr>
          <w:rFonts w:cstheme="minorHAnsi"/>
          <w:color w:val="222222"/>
          <w:sz w:val="20"/>
          <w:szCs w:val="20"/>
        </w:rPr>
        <w:t>.</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787CE3" w:rsidP="00301304">
      <w:pPr>
        <w:pStyle w:val="NoSpacing"/>
        <w:spacing w:before="120" w:after="120" w:line="288" w:lineRule="auto"/>
        <w:rPr>
          <w:rFonts w:cstheme="minorHAnsi"/>
          <w:color w:val="000080"/>
          <w:sz w:val="20"/>
          <w:szCs w:val="20"/>
        </w:rPr>
      </w:pPr>
      <w:hyperlink r:id="rId270"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787CE3" w:rsidP="00301304">
      <w:pPr>
        <w:pStyle w:val="NoSpacing"/>
        <w:spacing w:before="120" w:after="120" w:line="288" w:lineRule="auto"/>
        <w:rPr>
          <w:rFonts w:cstheme="minorHAnsi"/>
          <w:sz w:val="20"/>
          <w:szCs w:val="20"/>
        </w:rPr>
      </w:pPr>
      <w:hyperlink r:id="rId271" w:history="1">
        <w:r w:rsidR="00301304" w:rsidRPr="00DC7D29">
          <w:rPr>
            <w:rStyle w:val="Hyperlink"/>
            <w:rFonts w:cstheme="minorHAnsi"/>
            <w:sz w:val="20"/>
            <w:szCs w:val="20"/>
          </w:rPr>
          <w:t>http://www.showabestglove.com/site/default.aspx</w:t>
        </w:r>
      </w:hyperlink>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787CE3" w:rsidP="00301304">
      <w:pPr>
        <w:pStyle w:val="NoSpacing"/>
        <w:spacing w:before="120" w:after="120" w:line="288" w:lineRule="auto"/>
        <w:rPr>
          <w:rFonts w:cstheme="minorHAnsi"/>
          <w:color w:val="000080"/>
          <w:sz w:val="20"/>
          <w:szCs w:val="20"/>
        </w:rPr>
      </w:pPr>
      <w:hyperlink r:id="rId272" w:history="1">
        <w:r w:rsidR="00301304" w:rsidRPr="00DC7D29">
          <w:rPr>
            <w:rStyle w:val="Hyperlink"/>
            <w:rFonts w:cstheme="minorHAnsi"/>
            <w:sz w:val="20"/>
            <w:szCs w:val="20"/>
          </w:rPr>
          <w:t>http://www.mapaglove.com/</w:t>
        </w:r>
      </w:hyperlink>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r>
        <w:rPr>
          <w:rFonts w:cstheme="minorHAnsi"/>
          <w:sz w:val="20"/>
          <w:szCs w:val="20"/>
        </w:rPr>
        <w:t xml:space="preserve"> if there is a high probability of a splash hazard.</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Pr>
          <w:rFonts w:cstheme="minorHAnsi"/>
          <w:sz w:val="20"/>
          <w:szCs w:val="20"/>
        </w:rPr>
        <w:lastRenderedPageBreak/>
        <w:t xml:space="preserve">Lab coats </w:t>
      </w:r>
      <w:r w:rsidRPr="00DC7D29">
        <w:rPr>
          <w:rFonts w:cstheme="minorHAnsi"/>
          <w:sz w:val="20"/>
          <w:szCs w:val="20"/>
        </w:rPr>
        <w:t>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Flame resistant lab coats </w:t>
      </w:r>
      <w:r>
        <w:rPr>
          <w:rFonts w:cstheme="minorHAnsi"/>
          <w:sz w:val="20"/>
          <w:szCs w:val="20"/>
        </w:rPr>
        <w:t xml:space="preserve">must be worn if handling more than 1 liter of diethyl ether.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w:t>
      </w:r>
      <w:r w:rsidRPr="00DC7D29">
        <w:rPr>
          <w:rFonts w:cstheme="minorHAnsi"/>
          <w:sz w:val="20"/>
          <w:szCs w:val="20"/>
        </w:rPr>
        <w:t xml:space="preserve"> not be exposed.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301304" w:rsidRPr="00DC7D29" w:rsidRDefault="00301304" w:rsidP="00301304">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301304" w:rsidRPr="00DC7D29" w:rsidRDefault="00301304" w:rsidP="0030130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Use of diethyl ether must be conducted in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w:t>
      </w:r>
      <w:r>
        <w:rPr>
          <w:rFonts w:cstheme="minorHAnsi"/>
          <w:sz w:val="20"/>
          <w:szCs w:val="20"/>
        </w:rPr>
        <w:t>Consult a physician</w:t>
      </w:r>
      <w:r w:rsidRPr="00DC7D29">
        <w:rPr>
          <w:rFonts w:cstheme="minorHAnsi"/>
          <w:sz w:val="20"/>
          <w:szCs w:val="20"/>
        </w:rPr>
        <w:t xml:space="preserve">.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Default="00301304" w:rsidP="00301304">
      <w:pPr>
        <w:spacing w:before="120" w:after="120" w:line="288" w:lineRule="auto"/>
        <w:rPr>
          <w:rFonts w:cstheme="minorHAnsi"/>
          <w:b/>
          <w:sz w:val="20"/>
          <w:szCs w:val="20"/>
          <w:u w:val="single"/>
        </w:rPr>
      </w:pPr>
      <w:r w:rsidRPr="00DC7D29">
        <w:rPr>
          <w:rFonts w:cstheme="minorHAnsi"/>
          <w:bCs/>
          <w:sz w:val="20"/>
          <w:szCs w:val="20"/>
        </w:rPr>
        <w:t xml:space="preserve">Immediately flush skin with plenty of water for at least 15 minutes while removing contaminated clothing and shoes. Wash any contaminated clothing before reuse. </w:t>
      </w:r>
      <w:r>
        <w:rPr>
          <w:rFonts w:cstheme="minorHAnsi"/>
          <w:bCs/>
          <w:sz w:val="20"/>
          <w:szCs w:val="20"/>
        </w:rPr>
        <w:t>Consult a physician.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w:t>
      </w:r>
      <w:r>
        <w:rPr>
          <w:rFonts w:cstheme="minorHAnsi"/>
          <w:sz w:val="20"/>
          <w:szCs w:val="20"/>
        </w:rPr>
        <w:t xml:space="preserve">inutes. </w:t>
      </w:r>
      <w:r w:rsidRPr="00DC7D29">
        <w:rPr>
          <w:rFonts w:cstheme="minorHAnsi"/>
          <w:sz w:val="20"/>
          <w:szCs w:val="20"/>
        </w:rPr>
        <w:t>Seek immediate medical attention and continue eye rinse during transport to hospital.</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w:t>
      </w:r>
      <w:r>
        <w:rPr>
          <w:rFonts w:cstheme="minorHAnsi"/>
          <w:sz w:val="20"/>
          <w:szCs w:val="20"/>
        </w:rPr>
        <w:t>Consult a physician</w:t>
      </w:r>
      <w:r w:rsidRPr="00DC7D29">
        <w:rPr>
          <w:rFonts w:cstheme="minorHAnsi"/>
          <w:sz w:val="20"/>
          <w:szCs w:val="20"/>
        </w:rPr>
        <w:t xml:space="preserve">. </w:t>
      </w:r>
      <w:sdt>
        <w:sdtPr>
          <w:rPr>
            <w:rFonts w:cstheme="minorHAnsi"/>
            <w:sz w:val="20"/>
            <w:szCs w:val="20"/>
          </w:rPr>
          <w:id w:val="-1803764111"/>
          <w:showingPlcHdr/>
        </w:sdtPr>
        <w:sdtEndPr/>
        <w:sdtContent>
          <w:r w:rsidRPr="00DC7D29">
            <w:rPr>
              <w:rFonts w:cstheme="minorHAnsi"/>
              <w:sz w:val="20"/>
              <w:szCs w:val="20"/>
            </w:rPr>
            <w:t xml:space="preserve">     </w:t>
          </w:r>
        </w:sdtContent>
      </w:sdt>
      <w:r w:rsidRPr="00DC7D29">
        <w:rPr>
          <w:rFonts w:cstheme="minorHAnsi"/>
          <w:sz w:val="20"/>
          <w:szCs w:val="20"/>
        </w:rPr>
        <w:t xml:space="preserve"> </w:t>
      </w:r>
    </w:p>
    <w:p w:rsidR="00301304" w:rsidRPr="00DC7D29" w:rsidRDefault="00301304" w:rsidP="00301304">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Pr>
          <w:rFonts w:cstheme="minorHAnsi"/>
          <w:sz w:val="20"/>
        </w:rPr>
        <w:t>Conduct the procedure only after a supervisor has observed the user performing the proper technique unassisted.</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Pr>
          <w:noProof/>
        </w:rPr>
        <w:lastRenderedPageBreak/>
        <w:drawing>
          <wp:anchor distT="0" distB="0" distL="114300" distR="114300" simplePos="0" relativeHeight="251663872" behindDoc="0" locked="0" layoutInCell="1" allowOverlap="1" wp14:anchorId="77A21257" wp14:editId="1FA67A8F">
            <wp:simplePos x="0" y="0"/>
            <wp:positionH relativeFrom="column">
              <wp:posOffset>4908550</wp:posOffset>
            </wp:positionH>
            <wp:positionV relativeFrom="paragraph">
              <wp:posOffset>62865</wp:posOffset>
            </wp:positionV>
            <wp:extent cx="1428750" cy="1679575"/>
            <wp:effectExtent l="19050" t="19050" r="19050" b="15875"/>
            <wp:wrapSquare wrapText="bothSides"/>
            <wp:docPr id="92" name="Picture 92" descr="Flammable Cabinet" title="Flammabl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3).jpg"/>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428750" cy="167957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Pr>
          <w:rFonts w:cstheme="minorHAnsi"/>
          <w:sz w:val="20"/>
        </w:rPr>
        <w:t xml:space="preserve">Label all diethyl ether containers with the purchase date and the date opened. Storage time should never exceed the manufacturer’s recommendations. The general storage time limit for diethyl ether is 12 months. </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sidRPr="00621150">
        <w:rPr>
          <w:rFonts w:cstheme="minorHAnsi"/>
          <w:sz w:val="20"/>
        </w:rPr>
        <w:t xml:space="preserve">Keep away from sources of ignition. Avoid heat and shock or friction when handling. </w:t>
      </w:r>
    </w:p>
    <w:p w:rsidR="00301304" w:rsidRPr="00DB470D"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sidRPr="00621150">
        <w:rPr>
          <w:rFonts w:cstheme="minorHAnsi"/>
          <w:color w:val="000000"/>
          <w:sz w:val="20"/>
        </w:rPr>
        <w:t xml:space="preserve">Keep containers tightly closed. Store in a cool, dry and well-ventilated area away from incompatible substances. </w:t>
      </w:r>
      <w:r>
        <w:rPr>
          <w:rFonts w:cstheme="minorHAnsi"/>
          <w:color w:val="000000"/>
          <w:sz w:val="20"/>
        </w:rPr>
        <w:t>Store away from light.</w:t>
      </w:r>
    </w:p>
    <w:p w:rsidR="00301304" w:rsidRPr="00DB470D" w:rsidRDefault="00301304" w:rsidP="00A67352">
      <w:pPr>
        <w:pStyle w:val="ListParagraph"/>
        <w:numPr>
          <w:ilvl w:val="0"/>
          <w:numId w:val="112"/>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Avoid contact with skin, eyes, and inhalation. </w:t>
      </w:r>
    </w:p>
    <w:p w:rsidR="00301304" w:rsidRPr="00DB470D" w:rsidRDefault="00301304" w:rsidP="00A67352">
      <w:pPr>
        <w:pStyle w:val="ListParagraph"/>
        <w:numPr>
          <w:ilvl w:val="0"/>
          <w:numId w:val="112"/>
        </w:numPr>
        <w:tabs>
          <w:tab w:val="clear" w:pos="360"/>
        </w:tabs>
        <w:spacing w:before="120" w:beforeAutospacing="0" w:after="120" w:afterAutospacing="0" w:line="288" w:lineRule="auto"/>
        <w:rPr>
          <w:rFonts w:cstheme="minorHAnsi"/>
          <w:color w:val="000000"/>
          <w:sz w:val="20"/>
        </w:rPr>
      </w:pPr>
      <w:r>
        <w:rPr>
          <w:rFonts w:cstheme="minorHAnsi"/>
          <w:sz w:val="20"/>
        </w:rPr>
        <w:t xml:space="preserve">Diethyl ether must be segregated from incompatible materials such as oxidizers, strong acids, halogens, and sulfur compounds. </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sidRPr="00621150">
        <w:rPr>
          <w:rFonts w:cstheme="minorHAnsi"/>
          <w:sz w:val="20"/>
        </w:rPr>
        <w:t xml:space="preserve">The amount of </w:t>
      </w:r>
      <w:r>
        <w:rPr>
          <w:rFonts w:cstheme="minorHAnsi"/>
          <w:sz w:val="20"/>
        </w:rPr>
        <w:t>diethyl ether</w:t>
      </w:r>
      <w:r w:rsidRPr="00621150">
        <w:rPr>
          <w:rFonts w:cstheme="minorHAnsi"/>
          <w:sz w:val="20"/>
        </w:rPr>
        <w:t xml:space="preserve"> stored should be kept at a</w:t>
      </w:r>
      <w:r>
        <w:rPr>
          <w:rFonts w:cstheme="minorHAnsi"/>
          <w:sz w:val="20"/>
        </w:rPr>
        <w:t>n absolute</w:t>
      </w:r>
      <w:r w:rsidRPr="00621150">
        <w:rPr>
          <w:rFonts w:cstheme="minorHAnsi"/>
          <w:sz w:val="20"/>
        </w:rPr>
        <w:t xml:space="preserve"> minimum. </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Pr>
          <w:rFonts w:cstheme="minorHAnsi"/>
          <w:sz w:val="20"/>
        </w:rPr>
        <w:t>Prevent electric static build-up with a grounding cable when transferring diethyl ether.</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sidRPr="00621150">
        <w:rPr>
          <w:rFonts w:cstheme="minorHAnsi"/>
          <w:sz w:val="20"/>
        </w:rPr>
        <w:t>Suitable storage locations include flammable storage cabinets or intrinsically saf</w:t>
      </w:r>
      <w:r>
        <w:rPr>
          <w:rFonts w:cstheme="minorHAnsi"/>
          <w:sz w:val="20"/>
        </w:rPr>
        <w:t>e refrigerators or freezers</w:t>
      </w:r>
      <w:r w:rsidRPr="00621150">
        <w:rPr>
          <w:rFonts w:cstheme="minorHAnsi"/>
          <w:sz w:val="20"/>
        </w:rPr>
        <w:t xml:space="preserve">. </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Pr>
          <w:rFonts w:cstheme="minorHAnsi"/>
          <w:sz w:val="20"/>
        </w:rPr>
        <w:t>Store diethyl ether away from light. Limit exposure to air and other contaminants, specifically heavy metals.</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Pr>
          <w:rFonts w:cstheme="minorHAnsi"/>
          <w:sz w:val="20"/>
        </w:rPr>
        <w:t xml:space="preserve">If possible, only use diethyl ether with inhibitors. </w:t>
      </w:r>
    </w:p>
    <w:p w:rsidR="00301304" w:rsidRPr="00DC7D29" w:rsidRDefault="00301304" w:rsidP="00301304">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301304" w:rsidRPr="005B3DA1" w:rsidRDefault="00301304" w:rsidP="00301304">
      <w:pPr>
        <w:shd w:val="clear" w:color="auto" w:fill="FFFFFF"/>
        <w:spacing w:before="120" w:after="120" w:line="288" w:lineRule="auto"/>
        <w:rPr>
          <w:rFonts w:cstheme="minorHAnsi"/>
          <w:i/>
        </w:rPr>
      </w:pPr>
      <w:r w:rsidRPr="005B3DA1">
        <w:rPr>
          <w:rFonts w:cstheme="minorHAnsi"/>
          <w:b/>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74" w:history="1">
        <w:r w:rsidRPr="00772FAE">
          <w:rPr>
            <w:rStyle w:val="Hyperlink"/>
            <w:rFonts w:cstheme="minorHAnsi"/>
            <w:sz w:val="20"/>
            <w:szCs w:val="20"/>
          </w:rPr>
          <w:t>http://www.purdue.edu/rem/injury/froi.htm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lastRenderedPageBreak/>
        <w:t xml:space="preserve">Section 11 – </w:t>
      </w:r>
      <w:r w:rsidRPr="00DC7D29">
        <w:rPr>
          <w:rFonts w:cstheme="minorHAnsi"/>
          <w:b/>
        </w:rPr>
        <w:t>Waste Disposal Procedure</w:t>
      </w:r>
      <w:r>
        <w:rPr>
          <w:rFonts w:cstheme="minorHAnsi"/>
          <w:b/>
        </w:rPr>
        <w:t>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Diethyl ether waste should be segregated from all incompatible chemicals such as oxidizers. </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75" w:history="1">
        <w:r w:rsidRPr="00772FAE">
          <w:rPr>
            <w:rStyle w:val="Hyperlink"/>
            <w:rFonts w:cstheme="minorHAnsi"/>
            <w:sz w:val="20"/>
            <w:szCs w:val="20"/>
          </w:rPr>
          <w:t>http://www.purdue.edu/rem/hmm/wststo.htm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diethyl ether SDS must be made available to all personnel working in the laboratory at all times. To obtain a copy of the SDS, contact the chemical manufacturer or REM at 49-46371. Many manufacturers’ SDSs can be found online on websites such as Sigma-Aldrich (</w:t>
      </w:r>
      <w:hyperlink r:id="rId276" w:history="1">
        <w:r>
          <w:rPr>
            <w:rStyle w:val="Hyperlink"/>
            <w:rFonts w:cstheme="minorHAnsi"/>
            <w:sz w:val="20"/>
            <w:szCs w:val="20"/>
          </w:rPr>
          <w:t>http://www.sigmaaldrich.com/united-states.html</w:t>
        </w:r>
      </w:hyperlink>
      <w:r>
        <w:rPr>
          <w:rFonts w:cstheme="minorHAnsi"/>
          <w:sz w:val="20"/>
          <w:szCs w:val="20"/>
        </w:rPr>
        <w:t>) or Siri MSDS Index (</w:t>
      </w:r>
      <w:hyperlink r:id="rId277" w:history="1">
        <w:r>
          <w:rPr>
            <w:rStyle w:val="Hyperlink"/>
            <w:rFonts w:cstheme="minorHAnsi"/>
            <w:sz w:val="20"/>
            <w:szCs w:val="20"/>
          </w:rPr>
          <w:t>http://hazard.com/msds/</w:t>
        </w:r>
      </w:hyperlink>
      <w:r>
        <w:rPr>
          <w:rFonts w:cstheme="minorHAnsi"/>
          <w:sz w:val="20"/>
          <w:szCs w:val="20"/>
        </w:rPr>
        <w:t>).</w:t>
      </w:r>
    </w:p>
    <w:p w:rsidR="00301304" w:rsidRPr="00DC7D29"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1736506149"/>
      </w:sdtPr>
      <w:sdtEndPr/>
      <w:sdtContent>
        <w:p w:rsidR="00301304" w:rsidRPr="00DC7D29" w:rsidRDefault="00787CE3" w:rsidP="00301304">
          <w:pPr>
            <w:spacing w:before="120" w:after="120" w:line="288" w:lineRule="auto"/>
            <w:rPr>
              <w:rFonts w:cstheme="minorHAnsi"/>
              <w:b/>
            </w:rPr>
          </w:pPr>
          <w:sdt>
            <w:sdtPr>
              <w:rPr>
                <w:rFonts w:cstheme="minorHAnsi"/>
                <w:sz w:val="20"/>
                <w:szCs w:val="20"/>
              </w:rPr>
              <w:id w:val="940881684"/>
              <w:showingPlcHdr/>
            </w:sdtPr>
            <w:sdtEnd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DC7D29"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5B3DA1">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diethyl ether</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B2351">
        <w:trPr>
          <w:trHeight w:val="576"/>
          <w:tblHeader/>
        </w:trPr>
        <w:tc>
          <w:tcPr>
            <w:tcW w:w="39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lastRenderedPageBreak/>
              <w:t>Name</w:t>
            </w:r>
          </w:p>
        </w:tc>
        <w:tc>
          <w:tcPr>
            <w:tcW w:w="3420"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B2351">
        <w:trPr>
          <w:trHeight w:val="576"/>
        </w:trPr>
        <w:sdt>
          <w:sdtPr>
            <w:rPr>
              <w:rFonts w:cstheme="minorHAnsi"/>
              <w:b/>
            </w:rPr>
            <w:id w:val="-565418662"/>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014951481"/>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221818830"/>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800224000"/>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770596888"/>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572045124"/>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755891553"/>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064973320"/>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540678978"/>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507045183"/>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631968736"/>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080494318"/>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836077812"/>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657182638"/>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36249812"/>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578629481"/>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122730922"/>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848599843"/>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100786540"/>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31562230"/>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713463113"/>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012983593"/>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443910949"/>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306705678"/>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741903346"/>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127378908"/>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06886464"/>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314866902"/>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718729799"/>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569761020"/>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107313370"/>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499160886"/>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831785810"/>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647477302"/>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Pr="00DC7D29" w:rsidRDefault="00301304" w:rsidP="00301304">
      <w:pPr>
        <w:spacing w:before="120" w:after="120" w:line="288" w:lineRule="auto"/>
        <w:rPr>
          <w:rFonts w:cstheme="minorHAnsi"/>
          <w:b/>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spacing w:before="120" w:after="120"/>
        <w:jc w:val="center"/>
        <w:rPr>
          <w:rFonts w:cstheme="minorHAnsi"/>
          <w:sz w:val="48"/>
          <w:szCs w:val="48"/>
        </w:rPr>
      </w:pPr>
      <w:r>
        <w:rPr>
          <w:rFonts w:cstheme="minorHAnsi"/>
          <w:sz w:val="48"/>
          <w:szCs w:val="48"/>
        </w:rPr>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Ethidium Bromide</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949083720"/>
            <w:placeholder>
              <w:docPart w:val="552431B7259D47858804496DA422FDCF"/>
            </w:placeholder>
            <w:date w:fullDate="2014-10-15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469665613"/>
            <w:placeholder>
              <w:docPart w:val="8004D033C0034D42A4105124F21AD115"/>
            </w:placeholder>
            <w:date w:fullDate="2014-10-17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663784882"/>
            <w:placeholder>
              <w:docPart w:val="889B05EFBC154DC2B45E167381C27EAB"/>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2031526126"/>
            <w:placeholder>
              <w:docPart w:val="4465C5B6ACF34E56AA4F345263C8D93F"/>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418846454"/>
            <w:placeholder>
              <w:docPart w:val="313CA4DFEF7D4FD586BB0F67CEC113D8"/>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783778251"/>
            <w:placeholder>
              <w:docPart w:val="97D9815E432547B0ADD23D5E7337A3BD"/>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623226515"/>
            <w:placeholder>
              <w:docPart w:val="0AD14E9B33A347FF87393CD6F3B4D4A3"/>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125616967"/>
            <w:placeholder>
              <w:docPart w:val="25E47CEAE813467EB67804F4AC36DF5B"/>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411845" w:rsidRDefault="009C0AF8" w:rsidP="00301304">
      <w:pPr>
        <w:spacing w:before="120" w:after="120"/>
        <w:rPr>
          <w:rFonts w:cstheme="minorHAnsi"/>
          <w:b/>
        </w:rPr>
      </w:pPr>
    </w:p>
    <w:p w:rsidR="00301304" w:rsidRDefault="00301304" w:rsidP="00301304">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301304" w:rsidRPr="00DC7D29" w:rsidRDefault="00787CE3" w:rsidP="00301304">
      <w:pPr>
        <w:spacing w:before="120" w:after="120" w:line="288" w:lineRule="auto"/>
        <w:rPr>
          <w:rFonts w:cstheme="minorHAnsi"/>
          <w:sz w:val="20"/>
          <w:szCs w:val="20"/>
        </w:rPr>
      </w:pPr>
      <w:sdt>
        <w:sdtPr>
          <w:rPr>
            <w:rFonts w:cstheme="minorHAnsi"/>
          </w:rPr>
          <w:id w:val="2094819251"/>
          <w14:checkbox>
            <w14:checked w14:val="0"/>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 Process            </w:t>
      </w:r>
      <w:sdt>
        <w:sdtPr>
          <w:rPr>
            <w:rFonts w:cstheme="minorHAnsi"/>
          </w:rPr>
          <w:id w:val="-2066478982"/>
          <w14:checkbox>
            <w14:checked w14:val="1"/>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1962178601"/>
          <w14:checkbox>
            <w14:checked w14:val="0"/>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lastRenderedPageBreak/>
        <w:t>Section 3 – Physical / Chemical Properties and Uses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1239-45-8</w:t>
      </w:r>
    </w:p>
    <w:p w:rsidR="00301304"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Acute toxicity, Inhalation (Category 3), Germ cell mutagenicity (Category 2)</w:t>
      </w:r>
    </w:p>
    <w:p w:rsidR="00301304" w:rsidRDefault="00301304" w:rsidP="00301304">
      <w:pPr>
        <w:spacing w:before="120" w:after="120" w:line="288" w:lineRule="auto"/>
        <w:rPr>
          <w:rFonts w:cstheme="minorHAnsi"/>
          <w:sz w:val="20"/>
          <w:szCs w:val="20"/>
        </w:rPr>
      </w:pPr>
      <w:r>
        <w:rPr>
          <w:rFonts w:cstheme="minorHAnsi"/>
          <w:sz w:val="20"/>
          <w:szCs w:val="20"/>
        </w:rPr>
        <w:t>Acute Toxicity:</w:t>
      </w:r>
    </w:p>
    <w:p w:rsidR="00301304" w:rsidRDefault="00301304" w:rsidP="00301304">
      <w:pPr>
        <w:spacing w:before="120" w:after="120" w:line="288" w:lineRule="auto"/>
        <w:rPr>
          <w:rFonts w:cstheme="minorHAnsi"/>
          <w:sz w:val="20"/>
          <w:szCs w:val="20"/>
        </w:rPr>
      </w:pPr>
      <w:r>
        <w:rPr>
          <w:rFonts w:cstheme="minorHAnsi"/>
          <w:sz w:val="20"/>
          <w:szCs w:val="20"/>
        </w:rPr>
        <w:t>Oral LD50 rat- 1,503-2,177mg/kg</w:t>
      </w:r>
    </w:p>
    <w:p w:rsidR="00301304" w:rsidRDefault="00301304" w:rsidP="00301304">
      <w:pPr>
        <w:spacing w:before="120" w:after="120" w:line="288" w:lineRule="auto"/>
        <w:rPr>
          <w:rFonts w:cstheme="minorHAnsi"/>
          <w:sz w:val="20"/>
          <w:szCs w:val="20"/>
        </w:rPr>
      </w:pPr>
      <w:r>
        <w:rPr>
          <w:rFonts w:cstheme="minorHAnsi"/>
          <w:sz w:val="20"/>
          <w:szCs w:val="20"/>
        </w:rPr>
        <w:t>Inhalation LC50 rat- 1h- 11.8-134 mg/L</w:t>
      </w:r>
    </w:p>
    <w:p w:rsidR="00301304" w:rsidRDefault="00301304" w:rsidP="00301304">
      <w:pPr>
        <w:spacing w:before="120" w:after="120" w:line="288" w:lineRule="auto"/>
        <w:rPr>
          <w:rFonts w:cstheme="minorHAnsi"/>
          <w:sz w:val="20"/>
          <w:szCs w:val="20"/>
        </w:rPr>
      </w:pPr>
      <w:r>
        <w:rPr>
          <w:rFonts w:cstheme="minorHAnsi"/>
          <w:sz w:val="20"/>
          <w:szCs w:val="20"/>
        </w:rPr>
        <w:t>Subcutaneous LD50 mouse- 110 mg/kg</w:t>
      </w:r>
    </w:p>
    <w:p w:rsidR="00301304" w:rsidRDefault="00301304" w:rsidP="00301304">
      <w:pPr>
        <w:spacing w:before="120" w:after="120" w:line="288" w:lineRule="auto"/>
        <w:rPr>
          <w:rFonts w:cstheme="minorHAnsi"/>
          <w:b/>
          <w:sz w:val="20"/>
          <w:szCs w:val="20"/>
          <w:u w:val="single"/>
        </w:rPr>
      </w:pPr>
      <w:r>
        <w:rPr>
          <w:rFonts w:cstheme="minorHAnsi"/>
          <w:sz w:val="20"/>
          <w:szCs w:val="20"/>
        </w:rPr>
        <w:t>Intravenous LD50 rat- 16 mg/kg</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301304" w:rsidRPr="00D36CEC" w:rsidRDefault="00301304" w:rsidP="00301304">
      <w:pPr>
        <w:pStyle w:val="NoSpacing"/>
        <w:spacing w:line="288" w:lineRule="auto"/>
        <w:rPr>
          <w:rFonts w:cstheme="minorHAnsi"/>
          <w:sz w:val="20"/>
          <w:szCs w:val="20"/>
        </w:rPr>
      </w:pPr>
      <w:r>
        <w:rPr>
          <w:rFonts w:cstheme="minorHAnsi"/>
          <w:sz w:val="20"/>
          <w:szCs w:val="20"/>
        </w:rPr>
        <w:t xml:space="preserve">Ethidium bromide (EtBr) is an intercalating agent commonly used </w:t>
      </w:r>
      <w:r w:rsidRPr="0003424C">
        <w:rPr>
          <w:rFonts w:cstheme="minorHAnsi"/>
          <w:sz w:val="20"/>
          <w:szCs w:val="20"/>
        </w:rPr>
        <w:t>as a fluorescent tag for molecular biology techniques such as agarose gel electrophoresis.</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Default="00301304" w:rsidP="00301304">
      <w:pPr>
        <w:spacing w:before="120" w:after="120" w:line="288" w:lineRule="auto"/>
        <w:rPr>
          <w:rFonts w:cstheme="minorHAnsi"/>
          <w:color w:val="222222"/>
          <w:sz w:val="20"/>
          <w:szCs w:val="20"/>
        </w:rPr>
      </w:pPr>
      <w:r>
        <w:rPr>
          <w:rFonts w:cstheme="minorHAnsi"/>
          <w:color w:val="222222"/>
          <w:sz w:val="20"/>
          <w:szCs w:val="20"/>
        </w:rPr>
        <w:t>Ethidium bromide is classified by OSHA as highly</w:t>
      </w:r>
      <w:r>
        <w:rPr>
          <w:rFonts w:cstheme="minorHAnsi"/>
          <w:sz w:val="20"/>
          <w:szCs w:val="20"/>
        </w:rPr>
        <w:t xml:space="preserve"> toxic by inhalation, harmful by ingestion, and a mutagen</w:t>
      </w:r>
      <w:r>
        <w:rPr>
          <w:rFonts w:cstheme="minorHAnsi"/>
          <w:color w:val="222222"/>
          <w:sz w:val="20"/>
          <w:szCs w:val="20"/>
        </w:rPr>
        <w:t>. Avoid breathing dust, fumes, gas, vapor, mist, or spray. Toxic if inhaled. Suspected of causing genetic defects.</w:t>
      </w:r>
    </w:p>
    <w:p w:rsidR="00301304" w:rsidRDefault="00301304" w:rsidP="00301304">
      <w:pPr>
        <w:spacing w:before="120" w:after="120" w:line="288" w:lineRule="auto"/>
        <w:rPr>
          <w:rFonts w:cstheme="minorHAnsi"/>
          <w:b/>
        </w:rPr>
      </w:pPr>
      <w:r w:rsidRPr="00D22556">
        <w:rPr>
          <w:rFonts w:cstheme="minorHAnsi"/>
          <w:b/>
          <w:noProof/>
        </w:rPr>
        <w:drawing>
          <wp:inline distT="0" distB="0" distL="0" distR="0" wp14:anchorId="50B8899A" wp14:editId="5283C7FD">
            <wp:extent cx="599846" cy="622224"/>
            <wp:effectExtent l="0" t="0" r="0" b="6985"/>
            <wp:docPr id="93" name="Picture 93" descr="GHS Toxic Pictogram" title="GHS Toxic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01659" cy="624105"/>
                    </a:xfrm>
                    <a:prstGeom prst="rect">
                      <a:avLst/>
                    </a:prstGeom>
                    <a:noFill/>
                    <a:ln>
                      <a:noFill/>
                    </a:ln>
                  </pic:spPr>
                </pic:pic>
              </a:graphicData>
            </a:graphic>
          </wp:inline>
        </w:drawing>
      </w:r>
      <w:r>
        <w:rPr>
          <w:rFonts w:cstheme="minorHAnsi"/>
          <w:b/>
          <w:noProof/>
        </w:rPr>
        <w:drawing>
          <wp:inline distT="0" distB="0" distL="0" distR="0" wp14:anchorId="249C1618" wp14:editId="130860C0">
            <wp:extent cx="608277" cy="628650"/>
            <wp:effectExtent l="0" t="0" r="1905" b="0"/>
            <wp:docPr id="94" name="Picture 94"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08587" cy="628970"/>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E97C18" w:rsidRDefault="00301304" w:rsidP="00301304">
      <w:pPr>
        <w:pStyle w:val="NoSpacing"/>
        <w:spacing w:before="120" w:after="120" w:line="288" w:lineRule="auto"/>
        <w:rPr>
          <w:rFonts w:cstheme="minorHAnsi"/>
          <w:sz w:val="20"/>
          <w:szCs w:val="20"/>
        </w:rPr>
      </w:pPr>
      <w:r>
        <w:rPr>
          <w:rFonts w:cstheme="minorHAnsi"/>
          <w:sz w:val="20"/>
          <w:szCs w:val="20"/>
        </w:rPr>
        <w:t>Under normal working conditions where ethidium bromide is in very low concentrations in agarose gel or in an aqueous solution, respiratory protection is not required. However, all ethidium bromide powder (pure product) must be handled in a properly functioning chemical fume hood.</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recommended. </w:t>
      </w:r>
      <w:r>
        <w:rPr>
          <w:rFonts w:cstheme="minorHAnsi"/>
          <w:sz w:val="20"/>
          <w:szCs w:val="20"/>
        </w:rPr>
        <w:t xml:space="preserve">For extended periods of usage, wearing two pairs of nitrile gloves is recommended. </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lastRenderedPageBreak/>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Ethidium bromide</w:t>
      </w:r>
      <w:r w:rsidRPr="00DC7D29">
        <w:rPr>
          <w:rFonts w:cstheme="minorHAnsi"/>
          <w:color w:val="222222"/>
          <w:sz w:val="20"/>
          <w:szCs w:val="20"/>
        </w:rPr>
        <w:t>.</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787CE3" w:rsidP="00301304">
      <w:pPr>
        <w:pStyle w:val="NoSpacing"/>
        <w:spacing w:before="120" w:after="120" w:line="288" w:lineRule="auto"/>
        <w:rPr>
          <w:rFonts w:cstheme="minorHAnsi"/>
          <w:color w:val="000080"/>
          <w:sz w:val="20"/>
          <w:szCs w:val="20"/>
        </w:rPr>
      </w:pPr>
      <w:hyperlink r:id="rId278"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787CE3" w:rsidP="00301304">
      <w:pPr>
        <w:pStyle w:val="NoSpacing"/>
        <w:spacing w:before="120" w:after="120" w:line="288" w:lineRule="auto"/>
        <w:rPr>
          <w:rFonts w:cstheme="minorHAnsi"/>
          <w:sz w:val="20"/>
          <w:szCs w:val="20"/>
        </w:rPr>
      </w:pPr>
      <w:hyperlink r:id="rId279" w:history="1">
        <w:r w:rsidR="00301304" w:rsidRPr="00DC7D29">
          <w:rPr>
            <w:rStyle w:val="Hyperlink"/>
            <w:rFonts w:cstheme="minorHAnsi"/>
            <w:sz w:val="20"/>
            <w:szCs w:val="20"/>
          </w:rPr>
          <w:t>http://www.showabestglove.com/site/default.aspx</w:t>
        </w:r>
      </w:hyperlink>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787CE3" w:rsidP="00301304">
      <w:pPr>
        <w:pStyle w:val="NoSpacing"/>
        <w:spacing w:before="120" w:after="120" w:line="288" w:lineRule="auto"/>
        <w:rPr>
          <w:rFonts w:cstheme="minorHAnsi"/>
          <w:color w:val="000080"/>
          <w:sz w:val="20"/>
          <w:szCs w:val="20"/>
        </w:rPr>
      </w:pPr>
      <w:hyperlink r:id="rId280" w:history="1">
        <w:r w:rsidR="00301304" w:rsidRPr="00DC7D29">
          <w:rPr>
            <w:rStyle w:val="Hyperlink"/>
            <w:rFonts w:cstheme="minorHAnsi"/>
            <w:sz w:val="20"/>
            <w:szCs w:val="20"/>
          </w:rPr>
          <w:t>http://www.mapaglove.com/</w:t>
        </w:r>
      </w:hyperlink>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301304" w:rsidRPr="00DC7D29" w:rsidRDefault="00301304" w:rsidP="00301304">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301304" w:rsidRPr="00DC7D29" w:rsidRDefault="00301304" w:rsidP="0030130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Use of powdered form (pure) ethidium bromide must be conducted in a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sidRPr="00DC7D29">
        <w:rPr>
          <w:rFonts w:cstheme="minorHAnsi"/>
          <w:sz w:val="20"/>
          <w:szCs w:val="20"/>
        </w:rPr>
        <w:t xml:space="preserve">Move into the fresh air immediately and give oxygen. If not breathing give artificial respiration. Seek medical attention immediately.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In case of skin contact</w:t>
      </w:r>
      <w:r>
        <w:rPr>
          <w:rFonts w:cstheme="minorHAnsi"/>
          <w:b/>
          <w:sz w:val="20"/>
          <w:szCs w:val="20"/>
          <w:u w:val="single"/>
        </w:rPr>
        <w:t>:</w:t>
      </w:r>
    </w:p>
    <w:p w:rsidR="00301304" w:rsidRDefault="00301304" w:rsidP="00301304">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sidRPr="00DC7D29">
        <w:rPr>
          <w:rFonts w:cstheme="minorHAnsi"/>
          <w:bCs/>
          <w:sz w:val="20"/>
          <w:szCs w:val="20"/>
        </w:rPr>
        <w:t>Seek medical attention immediately.</w:t>
      </w:r>
    </w:p>
    <w:p w:rsidR="00301304" w:rsidRPr="000E228A" w:rsidRDefault="00301304" w:rsidP="00301304">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 and continue eye rinse during transport to hospital.</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medical attention immediately. </w:t>
      </w:r>
      <w:sdt>
        <w:sdtPr>
          <w:rPr>
            <w:rFonts w:cstheme="minorHAnsi"/>
            <w:sz w:val="20"/>
            <w:szCs w:val="20"/>
          </w:rPr>
          <w:id w:val="-1613662053"/>
          <w:showingPlcHdr/>
        </w:sdtPr>
        <w:sdtEndPr/>
        <w:sdtContent>
          <w:r w:rsidRPr="00DC7D29">
            <w:rPr>
              <w:rFonts w:cstheme="minorHAnsi"/>
              <w:sz w:val="20"/>
              <w:szCs w:val="20"/>
            </w:rPr>
            <w:t xml:space="preserve">     </w:t>
          </w:r>
        </w:sdtContent>
      </w:sdt>
      <w:r w:rsidRPr="00DC7D29">
        <w:rPr>
          <w:rFonts w:cstheme="minorHAnsi"/>
          <w:sz w:val="20"/>
          <w:szCs w:val="20"/>
        </w:rPr>
        <w:t xml:space="preserve"> </w:t>
      </w:r>
    </w:p>
    <w:p w:rsidR="00301304" w:rsidRPr="00DC7D29" w:rsidRDefault="00301304" w:rsidP="00301304">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301304" w:rsidRPr="00BB6234"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Pr>
          <w:rFonts w:ascii="Arial" w:hAnsi="Arial"/>
          <w:noProof/>
          <w:color w:val="000000"/>
        </w:rPr>
        <w:drawing>
          <wp:anchor distT="0" distB="0" distL="114300" distR="114300" simplePos="0" relativeHeight="251666944" behindDoc="0" locked="0" layoutInCell="1" allowOverlap="1" wp14:anchorId="43746AE9" wp14:editId="64363938">
            <wp:simplePos x="0" y="0"/>
            <wp:positionH relativeFrom="margin">
              <wp:posOffset>5543550</wp:posOffset>
            </wp:positionH>
            <wp:positionV relativeFrom="margin">
              <wp:posOffset>6953250</wp:posOffset>
            </wp:positionV>
            <wp:extent cx="876300" cy="1168400"/>
            <wp:effectExtent l="19050" t="19050" r="19050" b="12700"/>
            <wp:wrapSquare wrapText="bothSides"/>
            <wp:docPr id="95" name="Picture 95"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BB6234">
        <w:rPr>
          <w:rFonts w:cstheme="minorHAnsi"/>
          <w:sz w:val="20"/>
        </w:rPr>
        <w:t>Designate</w:t>
      </w:r>
      <w:r>
        <w:rPr>
          <w:rFonts w:cstheme="minorHAnsi"/>
          <w:sz w:val="20"/>
        </w:rPr>
        <w:t xml:space="preserve"> an area where ethidium bromide</w:t>
      </w:r>
      <w:r w:rsidRPr="00BB6234">
        <w:rPr>
          <w:rFonts w:cstheme="minorHAnsi"/>
          <w:sz w:val="20"/>
        </w:rPr>
        <w:t xml:space="preserve"> work is going to occur and only handle it in this area (i.e. </w:t>
      </w:r>
      <w:r>
        <w:rPr>
          <w:rFonts w:cstheme="minorHAnsi"/>
          <w:sz w:val="20"/>
        </w:rPr>
        <w:t>chemical fume hood, bench top). T</w:t>
      </w:r>
      <w:r w:rsidRPr="00CB053B">
        <w:rPr>
          <w:rFonts w:cstheme="minorHAnsi"/>
          <w:sz w:val="20"/>
        </w:rPr>
        <w:t>he area should be posted with a “Caution, Carcinogen, Reproductive Toxins, or Extremely Toxic Chemicals” label provided by REM (as shown to the right).</w:t>
      </w:r>
    </w:p>
    <w:p w:rsidR="00301304" w:rsidRPr="00BB6234"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BB6234">
        <w:rPr>
          <w:rFonts w:cstheme="minorHAnsi"/>
          <w:sz w:val="20"/>
        </w:rPr>
        <w:t xml:space="preserve">It is recommended that the surfaces of the designated area be covered with an appropriate liner (i.e. plastic, chemical resistant liner). If the liner becomes contaminated, it can be replaced and disposed </w:t>
      </w:r>
      <w:r>
        <w:rPr>
          <w:rFonts w:cstheme="minorHAnsi"/>
          <w:sz w:val="20"/>
        </w:rPr>
        <w:t xml:space="preserve">of as ethidium bromide contaminated debris. </w:t>
      </w:r>
    </w:p>
    <w:p w:rsidR="00301304" w:rsidRPr="00BB6234"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BB6234">
        <w:rPr>
          <w:rFonts w:cstheme="minorHAnsi"/>
          <w:sz w:val="20"/>
        </w:rPr>
        <w:t>If a liner cannot be used, then the surfaces of the work area shou</w:t>
      </w:r>
      <w:r>
        <w:rPr>
          <w:rFonts w:cstheme="minorHAnsi"/>
          <w:sz w:val="20"/>
        </w:rPr>
        <w:t xml:space="preserve">ld be decontaminated routinely. </w:t>
      </w:r>
      <w:r w:rsidRPr="00BB6234">
        <w:rPr>
          <w:rFonts w:cstheme="minorHAnsi"/>
          <w:sz w:val="20"/>
        </w:rPr>
        <w:t>All spills or evidence of contamination should be cleaned immediately.</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Avoid contact with skin and eyes and inhalation. </w:t>
      </w:r>
    </w:p>
    <w:p w:rsidR="00301304"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 xml:space="preserve">Keep containers tightly closed. </w:t>
      </w:r>
    </w:p>
    <w:p w:rsidR="00301304"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Store in a cool</w:t>
      </w:r>
      <w:r>
        <w:rPr>
          <w:rFonts w:cstheme="minorHAnsi"/>
          <w:color w:val="000000"/>
          <w:sz w:val="20"/>
        </w:rPr>
        <w:t>, dry and well-ventilated area</w:t>
      </w:r>
      <w:r w:rsidRPr="00CB053B">
        <w:rPr>
          <w:rFonts w:cstheme="minorHAnsi"/>
          <w:color w:val="000000"/>
          <w:sz w:val="20"/>
        </w:rPr>
        <w:t>.</w:t>
      </w:r>
    </w:p>
    <w:p w:rsidR="00301304" w:rsidRPr="00955F1D"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Pr>
          <w:rFonts w:cstheme="minorHAnsi"/>
          <w:color w:val="000000"/>
          <w:sz w:val="20"/>
        </w:rPr>
        <w:t>Containers which are opened must be carefully resealed and kept upright to prevent leakage.</w:t>
      </w:r>
      <w:r w:rsidRPr="00CB053B">
        <w:rPr>
          <w:rFonts w:ascii="Arial" w:hAnsi="Arial"/>
          <w:noProof/>
          <w:color w:val="000000"/>
        </w:rPr>
        <w:t xml:space="preserve"> </w:t>
      </w:r>
    </w:p>
    <w:p w:rsidR="00301304"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Pr>
          <w:rFonts w:cstheme="minorHAnsi"/>
          <w:color w:val="000000"/>
          <w:sz w:val="20"/>
        </w:rPr>
        <w:t>Routinely decontaminate the area where ethidium bromide is used. Decontamination procedures are detailed below:</w:t>
      </w:r>
    </w:p>
    <w:p w:rsidR="00301304" w:rsidRPr="00955F1D" w:rsidRDefault="00301304" w:rsidP="00301304">
      <w:pPr>
        <w:shd w:val="clear" w:color="auto" w:fill="FFFFFF"/>
        <w:spacing w:before="120" w:after="120" w:line="288" w:lineRule="auto"/>
        <w:rPr>
          <w:rStyle w:val="apple-converted-space"/>
          <w:rFonts w:cstheme="minorHAnsi"/>
          <w:b/>
          <w:bCs/>
          <w:color w:val="222222"/>
          <w:sz w:val="20"/>
          <w:szCs w:val="20"/>
          <w:u w:val="single"/>
        </w:rPr>
      </w:pPr>
      <w:r>
        <w:rPr>
          <w:rFonts w:cstheme="minorHAnsi"/>
          <w:b/>
          <w:bCs/>
          <w:color w:val="222222"/>
          <w:sz w:val="20"/>
          <w:szCs w:val="20"/>
          <w:u w:val="single"/>
        </w:rPr>
        <w:t>Decontamination Procedures</w:t>
      </w:r>
      <w:r w:rsidRPr="00955F1D">
        <w:rPr>
          <w:rStyle w:val="apple-converted-space"/>
          <w:rFonts w:cstheme="minorHAnsi"/>
          <w:b/>
          <w:bCs/>
          <w:color w:val="222222"/>
          <w:sz w:val="20"/>
          <w:szCs w:val="20"/>
          <w:u w:val="single"/>
        </w:rPr>
        <w:t>:</w:t>
      </w:r>
    </w:p>
    <w:p w:rsidR="00301304" w:rsidRDefault="00301304" w:rsidP="00A67352">
      <w:pPr>
        <w:pStyle w:val="ListParagraph"/>
        <w:numPr>
          <w:ilvl w:val="0"/>
          <w:numId w:val="122"/>
        </w:numPr>
        <w:tabs>
          <w:tab w:val="clear" w:pos="360"/>
        </w:tabs>
        <w:spacing w:before="0" w:beforeAutospacing="0" w:after="0" w:afterAutospacing="0" w:line="288" w:lineRule="auto"/>
        <w:rPr>
          <w:rFonts w:cstheme="minorHAnsi"/>
          <w:color w:val="000000"/>
          <w:sz w:val="20"/>
        </w:rPr>
      </w:pPr>
      <w:r>
        <w:rPr>
          <w:rFonts w:cstheme="minorHAnsi"/>
          <w:color w:val="000000"/>
          <w:sz w:val="20"/>
        </w:rPr>
        <w:t>Prepare the following decontamination solution:</w:t>
      </w:r>
    </w:p>
    <w:p w:rsidR="00301304" w:rsidRDefault="00301304" w:rsidP="00A67352">
      <w:pPr>
        <w:pStyle w:val="ListParagraph"/>
        <w:numPr>
          <w:ilvl w:val="1"/>
          <w:numId w:val="122"/>
        </w:numPr>
        <w:tabs>
          <w:tab w:val="clear" w:pos="360"/>
        </w:tabs>
        <w:spacing w:before="0" w:beforeAutospacing="0" w:after="0" w:afterAutospacing="0" w:line="288" w:lineRule="auto"/>
        <w:rPr>
          <w:rFonts w:cstheme="minorHAnsi"/>
          <w:color w:val="000000"/>
          <w:sz w:val="20"/>
        </w:rPr>
      </w:pPr>
      <w:r>
        <w:rPr>
          <w:rFonts w:cstheme="minorHAnsi"/>
          <w:color w:val="000000"/>
          <w:sz w:val="20"/>
        </w:rPr>
        <w:t>4.2 grams of sodium nitrite (NaNO</w:t>
      </w:r>
      <w:r w:rsidRPr="00955F1D">
        <w:rPr>
          <w:rFonts w:cstheme="minorHAnsi"/>
          <w:color w:val="000000"/>
          <w:sz w:val="20"/>
          <w:vertAlign w:val="subscript"/>
        </w:rPr>
        <w:t>2</w:t>
      </w:r>
      <w:r>
        <w:rPr>
          <w:rFonts w:cstheme="minorHAnsi"/>
          <w:color w:val="000000"/>
          <w:sz w:val="20"/>
        </w:rPr>
        <w:t>)</w:t>
      </w:r>
    </w:p>
    <w:p w:rsidR="00301304" w:rsidRDefault="00301304" w:rsidP="00A67352">
      <w:pPr>
        <w:pStyle w:val="ListParagraph"/>
        <w:numPr>
          <w:ilvl w:val="1"/>
          <w:numId w:val="122"/>
        </w:numPr>
        <w:tabs>
          <w:tab w:val="clear" w:pos="360"/>
        </w:tabs>
        <w:spacing w:before="0" w:beforeAutospacing="0" w:after="0" w:afterAutospacing="0" w:line="288" w:lineRule="auto"/>
        <w:rPr>
          <w:rFonts w:cstheme="minorHAnsi"/>
          <w:color w:val="000000"/>
          <w:sz w:val="20"/>
        </w:rPr>
      </w:pPr>
      <w:r>
        <w:rPr>
          <w:rFonts w:cstheme="minorHAnsi"/>
          <w:color w:val="000000"/>
          <w:sz w:val="20"/>
        </w:rPr>
        <w:t>20 milliliters of 50% hypophosphorous acid solution (H</w:t>
      </w:r>
      <w:r w:rsidRPr="00955F1D">
        <w:rPr>
          <w:rFonts w:cstheme="minorHAnsi"/>
          <w:color w:val="000000"/>
          <w:sz w:val="20"/>
          <w:vertAlign w:val="subscript"/>
        </w:rPr>
        <w:t>3</w:t>
      </w:r>
      <w:r>
        <w:rPr>
          <w:rFonts w:cstheme="minorHAnsi"/>
          <w:color w:val="000000"/>
          <w:sz w:val="20"/>
        </w:rPr>
        <w:t>PO</w:t>
      </w:r>
      <w:r w:rsidRPr="00955F1D">
        <w:rPr>
          <w:rFonts w:cstheme="minorHAnsi"/>
          <w:color w:val="000000"/>
          <w:sz w:val="20"/>
          <w:vertAlign w:val="subscript"/>
        </w:rPr>
        <w:t>2</w:t>
      </w:r>
      <w:r>
        <w:rPr>
          <w:rFonts w:cstheme="minorHAnsi"/>
          <w:color w:val="000000"/>
          <w:sz w:val="20"/>
        </w:rPr>
        <w:t>)</w:t>
      </w:r>
    </w:p>
    <w:p w:rsidR="00301304" w:rsidRDefault="00301304" w:rsidP="00A67352">
      <w:pPr>
        <w:pStyle w:val="ListParagraph"/>
        <w:numPr>
          <w:ilvl w:val="1"/>
          <w:numId w:val="122"/>
        </w:numPr>
        <w:tabs>
          <w:tab w:val="clear" w:pos="360"/>
        </w:tabs>
        <w:spacing w:before="0" w:beforeAutospacing="0" w:after="0" w:afterAutospacing="0" w:line="288" w:lineRule="auto"/>
        <w:rPr>
          <w:rFonts w:cstheme="minorHAnsi"/>
          <w:color w:val="000000"/>
          <w:sz w:val="20"/>
        </w:rPr>
      </w:pPr>
      <w:r>
        <w:rPr>
          <w:rFonts w:cstheme="minorHAnsi"/>
          <w:color w:val="000000"/>
          <w:sz w:val="20"/>
        </w:rPr>
        <w:t>300 milliliters of water</w:t>
      </w:r>
    </w:p>
    <w:p w:rsidR="00301304" w:rsidRPr="00A468DE" w:rsidRDefault="00301304" w:rsidP="00A67352">
      <w:pPr>
        <w:numPr>
          <w:ilvl w:val="0"/>
          <w:numId w:val="121"/>
        </w:numPr>
        <w:spacing w:before="0" w:beforeAutospacing="0" w:after="0" w:afterAutospacing="0" w:line="288" w:lineRule="auto"/>
        <w:rPr>
          <w:rFonts w:cstheme="minorHAnsi"/>
          <w:color w:val="000000"/>
          <w:sz w:val="20"/>
          <w:szCs w:val="20"/>
        </w:rPr>
      </w:pPr>
      <w:r w:rsidRPr="00A468DE">
        <w:rPr>
          <w:rFonts w:cstheme="minorHAnsi"/>
          <w:color w:val="000000"/>
          <w:sz w:val="20"/>
          <w:szCs w:val="20"/>
        </w:rPr>
        <w:t xml:space="preserve">Soak a paper towel in the decontamination solution and thoroughly wash the contaminated area. </w:t>
      </w:r>
    </w:p>
    <w:p w:rsidR="00301304" w:rsidRPr="00A468DE" w:rsidRDefault="00301304" w:rsidP="00A67352">
      <w:pPr>
        <w:numPr>
          <w:ilvl w:val="0"/>
          <w:numId w:val="121"/>
        </w:numPr>
        <w:spacing w:before="0" w:beforeAutospacing="0" w:after="0" w:afterAutospacing="0" w:line="288" w:lineRule="auto"/>
        <w:rPr>
          <w:rFonts w:cstheme="minorHAnsi"/>
          <w:color w:val="000000"/>
          <w:sz w:val="20"/>
          <w:szCs w:val="20"/>
        </w:rPr>
      </w:pPr>
      <w:r w:rsidRPr="00A468DE">
        <w:rPr>
          <w:rFonts w:cstheme="minorHAnsi"/>
          <w:color w:val="000000"/>
          <w:sz w:val="20"/>
          <w:szCs w:val="20"/>
        </w:rPr>
        <w:t xml:space="preserve">Once the contaminated area has been thoroughly washed with the decontamination solution, rinse the area 5 times with tap water using a clean paper towel for each rinse. </w:t>
      </w:r>
    </w:p>
    <w:p w:rsidR="00301304" w:rsidRPr="00A468DE" w:rsidRDefault="00301304" w:rsidP="00A67352">
      <w:pPr>
        <w:numPr>
          <w:ilvl w:val="0"/>
          <w:numId w:val="121"/>
        </w:numPr>
        <w:spacing w:before="0" w:beforeAutospacing="0" w:after="0" w:afterAutospacing="0" w:line="288" w:lineRule="auto"/>
        <w:rPr>
          <w:rFonts w:cstheme="minorHAnsi"/>
          <w:color w:val="000000"/>
          <w:sz w:val="20"/>
          <w:szCs w:val="20"/>
        </w:rPr>
      </w:pPr>
      <w:r w:rsidRPr="00A468DE">
        <w:rPr>
          <w:rFonts w:cstheme="minorHAnsi"/>
          <w:color w:val="000000"/>
          <w:sz w:val="20"/>
          <w:szCs w:val="20"/>
        </w:rPr>
        <w:lastRenderedPageBreak/>
        <w:t xml:space="preserve">Soak all spent paper towels in the decontamination solution for one hour. Gently wring out excess solution and dispose of as hazardous waste with contaminated gloves, pipette tips or any other solid </w:t>
      </w:r>
      <w:r>
        <w:rPr>
          <w:rFonts w:cstheme="minorHAnsi"/>
          <w:color w:val="000000"/>
          <w:sz w:val="20"/>
          <w:szCs w:val="20"/>
        </w:rPr>
        <w:t>ethidium bromide</w:t>
      </w:r>
      <w:r w:rsidRPr="00A468DE">
        <w:rPr>
          <w:rFonts w:cstheme="minorHAnsi"/>
          <w:color w:val="000000"/>
          <w:sz w:val="20"/>
          <w:szCs w:val="20"/>
        </w:rPr>
        <w:t xml:space="preserve"> debris. </w:t>
      </w:r>
    </w:p>
    <w:p w:rsidR="00301304" w:rsidRPr="00A468DE" w:rsidRDefault="00301304" w:rsidP="00A67352">
      <w:pPr>
        <w:numPr>
          <w:ilvl w:val="0"/>
          <w:numId w:val="121"/>
        </w:numPr>
        <w:spacing w:before="0" w:beforeAutospacing="0" w:after="0" w:afterAutospacing="0" w:line="288" w:lineRule="auto"/>
        <w:rPr>
          <w:rFonts w:cstheme="minorHAnsi"/>
          <w:color w:val="000000"/>
          <w:sz w:val="20"/>
          <w:szCs w:val="20"/>
        </w:rPr>
      </w:pPr>
      <w:r w:rsidRPr="00A468DE">
        <w:rPr>
          <w:rFonts w:cstheme="minorHAnsi"/>
          <w:color w:val="000000"/>
          <w:sz w:val="20"/>
          <w:szCs w:val="20"/>
        </w:rPr>
        <w:t xml:space="preserve">Using a UV light, check to ensure all </w:t>
      </w:r>
      <w:r>
        <w:rPr>
          <w:rFonts w:cstheme="minorHAnsi"/>
          <w:color w:val="000000"/>
          <w:sz w:val="20"/>
          <w:szCs w:val="20"/>
        </w:rPr>
        <w:t>ethidium bromide</w:t>
      </w:r>
      <w:r w:rsidRPr="00A468DE">
        <w:rPr>
          <w:rFonts w:cstheme="minorHAnsi"/>
          <w:color w:val="000000"/>
          <w:sz w:val="20"/>
          <w:szCs w:val="20"/>
        </w:rPr>
        <w:t xml:space="preserve"> has been removed. </w:t>
      </w:r>
    </w:p>
    <w:p w:rsidR="00301304" w:rsidRPr="00A468DE" w:rsidRDefault="00301304" w:rsidP="00A67352">
      <w:pPr>
        <w:numPr>
          <w:ilvl w:val="0"/>
          <w:numId w:val="121"/>
        </w:numPr>
        <w:spacing w:before="0" w:beforeAutospacing="0" w:after="0" w:afterAutospacing="0" w:line="288" w:lineRule="auto"/>
        <w:rPr>
          <w:rFonts w:cstheme="minorHAnsi"/>
          <w:color w:val="000000"/>
          <w:sz w:val="20"/>
          <w:szCs w:val="20"/>
        </w:rPr>
      </w:pPr>
      <w:r w:rsidRPr="00A468DE">
        <w:rPr>
          <w:rFonts w:cstheme="minorHAnsi"/>
          <w:color w:val="000000"/>
          <w:sz w:val="20"/>
          <w:szCs w:val="20"/>
        </w:rPr>
        <w:t xml:space="preserve">The decontamination solution should be collected in an appropriate container and labeled as hazardous waste (i.e. Water 95%, Hypophosphorus Acid 3%, Sodium Nitrite 1%, Ethidium Bromide 1%). </w:t>
      </w:r>
    </w:p>
    <w:p w:rsidR="00301304" w:rsidRPr="00A468DE" w:rsidRDefault="00301304" w:rsidP="00301304">
      <w:pPr>
        <w:pStyle w:val="NormalWeb"/>
        <w:spacing w:before="120" w:beforeAutospacing="0" w:after="120" w:afterAutospacing="0" w:line="288" w:lineRule="auto"/>
        <w:rPr>
          <w:rFonts w:asciiTheme="minorHAnsi" w:hAnsiTheme="minorHAnsi" w:cstheme="minorHAnsi"/>
          <w:color w:val="000000"/>
        </w:rPr>
      </w:pPr>
      <w:r w:rsidRPr="00A468DE">
        <w:rPr>
          <w:rStyle w:val="Emphasis"/>
          <w:rFonts w:asciiTheme="minorHAnsi" w:hAnsiTheme="minorHAnsi" w:cstheme="minorHAnsi"/>
          <w:b/>
          <w:bCs/>
          <w:color w:val="000000"/>
        </w:rPr>
        <w:t>Note:</w:t>
      </w:r>
      <w:r w:rsidRPr="00A468DE">
        <w:rPr>
          <w:rFonts w:asciiTheme="minorHAnsi" w:hAnsiTheme="minorHAnsi" w:cstheme="minorHAnsi"/>
          <w:color w:val="000000"/>
        </w:rPr>
        <w:t xml:space="preserve"> Hypophosphorous acid is a DEA List chemical. When purchasing </w:t>
      </w:r>
      <w:r>
        <w:rPr>
          <w:rFonts w:asciiTheme="minorHAnsi" w:hAnsiTheme="minorHAnsi" w:cstheme="minorHAnsi"/>
          <w:color w:val="000000"/>
        </w:rPr>
        <w:t>this product</w:t>
      </w:r>
      <w:r w:rsidRPr="00A468DE">
        <w:rPr>
          <w:rFonts w:asciiTheme="minorHAnsi" w:hAnsiTheme="minorHAnsi" w:cstheme="minorHAnsi"/>
          <w:color w:val="000000"/>
        </w:rPr>
        <w:t>, you and your PI will have to fill out and sign an “Authorized Purchaser” form. This is simply a company’s method of ensuring you will not misuse the material.</w:t>
      </w:r>
    </w:p>
    <w:p w:rsidR="00301304" w:rsidRPr="00DC7D29" w:rsidRDefault="00301304" w:rsidP="00301304">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 Follow the decontamination procedures detailed above. </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inutes.  Seek medical attention</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p>
    <w:p w:rsidR="00301304" w:rsidRDefault="00301304" w:rsidP="00301304">
      <w:pPr>
        <w:shd w:val="clear" w:color="auto" w:fill="FFFFFF"/>
        <w:spacing w:before="120" w:after="120" w:line="288" w:lineRule="auto"/>
        <w:rPr>
          <w:rFonts w:cstheme="minorHAnsi"/>
          <w:b/>
        </w:rPr>
      </w:pPr>
    </w:p>
    <w:p w:rsidR="00301304" w:rsidRDefault="00301304" w:rsidP="00301304">
      <w:pPr>
        <w:shd w:val="clear" w:color="auto" w:fill="FFFFFF"/>
        <w:spacing w:before="120" w:after="120" w:line="288" w:lineRule="auto"/>
        <w:rPr>
          <w:rFonts w:cstheme="minorHAnsi"/>
          <w:b/>
        </w:rPr>
      </w:pPr>
    </w:p>
    <w:p w:rsidR="00301304" w:rsidRPr="009C4791" w:rsidRDefault="00301304" w:rsidP="00301304">
      <w:pPr>
        <w:shd w:val="clear" w:color="auto" w:fill="FFFFFF"/>
        <w:spacing w:before="120" w:after="120" w:line="288" w:lineRule="auto"/>
        <w:rPr>
          <w:rFonts w:cstheme="minorHAnsi"/>
          <w:i/>
        </w:rPr>
      </w:pPr>
      <w:r w:rsidRPr="009C4791">
        <w:rPr>
          <w:rFonts w:cstheme="minorHAnsi"/>
          <w:b/>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Pr>
          <w:rFonts w:cstheme="minorHAnsi"/>
          <w:sz w:val="20"/>
          <w:szCs w:val="20"/>
        </w:rPr>
        <w:t>.</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81" w:history="1">
        <w:r w:rsidRPr="00772FAE">
          <w:rPr>
            <w:rStyle w:val="Hyperlink"/>
            <w:rFonts w:cstheme="minorHAnsi"/>
            <w:sz w:val="20"/>
            <w:szCs w:val="20"/>
          </w:rPr>
          <w:t>http://www.purdue.edu/rem/injury/froi.htm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lastRenderedPageBreak/>
        <w:t xml:space="preserve">Section 11 – </w:t>
      </w:r>
      <w:r w:rsidRPr="00DC7D29">
        <w:rPr>
          <w:rFonts w:cstheme="minorHAnsi"/>
          <w:b/>
        </w:rPr>
        <w:t>Waste Disposal Procedure</w:t>
      </w:r>
      <w:r>
        <w:rPr>
          <w:rFonts w:cstheme="minorHAnsi"/>
          <w:b/>
        </w:rPr>
        <w:t>s</w:t>
      </w:r>
    </w:p>
    <w:p w:rsidR="00301304" w:rsidRDefault="00301304" w:rsidP="00301304">
      <w:pPr>
        <w:spacing w:before="120" w:after="120" w:line="288" w:lineRule="auto"/>
        <w:rPr>
          <w:rFonts w:cstheme="minorHAnsi"/>
          <w:b/>
          <w:sz w:val="20"/>
          <w:szCs w:val="20"/>
          <w:u w:val="single"/>
        </w:rPr>
      </w:pPr>
      <w:r>
        <w:rPr>
          <w:rFonts w:cstheme="minorHAnsi"/>
          <w:b/>
          <w:sz w:val="20"/>
          <w:szCs w:val="20"/>
          <w:u w:val="single"/>
        </w:rPr>
        <w:t>Collect Waste:</w:t>
      </w:r>
    </w:p>
    <w:p w:rsidR="00301304" w:rsidRPr="00DB225A" w:rsidRDefault="00301304" w:rsidP="00301304">
      <w:pPr>
        <w:spacing w:before="120" w:after="120" w:line="288" w:lineRule="auto"/>
        <w:rPr>
          <w:rFonts w:cstheme="minorHAnsi"/>
          <w:sz w:val="20"/>
          <w:szCs w:val="20"/>
        </w:rPr>
      </w:pPr>
      <w:r>
        <w:rPr>
          <w:rFonts w:cstheme="minorHAnsi"/>
          <w:sz w:val="20"/>
          <w:szCs w:val="20"/>
        </w:rPr>
        <w:t>Ethidium bromide</w:t>
      </w:r>
      <w:r w:rsidRPr="00DB225A">
        <w:rPr>
          <w:rFonts w:cstheme="minorHAnsi"/>
          <w:sz w:val="20"/>
          <w:szCs w:val="20"/>
        </w:rPr>
        <w:t xml:space="preserve"> waste must be collected and managed as hazardous waste, not biological waste. PPE, absorbent materials, liners or other debris</w:t>
      </w:r>
      <w:r>
        <w:rPr>
          <w:rFonts w:cstheme="minorHAnsi"/>
          <w:sz w:val="20"/>
          <w:szCs w:val="20"/>
        </w:rPr>
        <w:t xml:space="preserve"> contaminated with ethidium bromide</w:t>
      </w:r>
      <w:r w:rsidRPr="00DB225A">
        <w:rPr>
          <w:rFonts w:cstheme="minorHAnsi"/>
          <w:sz w:val="20"/>
          <w:szCs w:val="20"/>
        </w:rPr>
        <w:t xml:space="preserve"> must also be collected as hazardous waste. All solid </w:t>
      </w:r>
      <w:r>
        <w:rPr>
          <w:rFonts w:cstheme="minorHAnsi"/>
          <w:sz w:val="20"/>
          <w:szCs w:val="20"/>
        </w:rPr>
        <w:t>e</w:t>
      </w:r>
      <w:r w:rsidRPr="00DB225A">
        <w:rPr>
          <w:rFonts w:cstheme="minorHAnsi"/>
          <w:sz w:val="20"/>
          <w:szCs w:val="20"/>
        </w:rPr>
        <w:t>t</w:t>
      </w:r>
      <w:r>
        <w:rPr>
          <w:rFonts w:cstheme="minorHAnsi"/>
          <w:sz w:val="20"/>
          <w:szCs w:val="20"/>
        </w:rPr>
        <w:t>hidium bromide</w:t>
      </w:r>
      <w:r w:rsidRPr="00DB225A">
        <w:rPr>
          <w:rFonts w:cstheme="minorHAnsi"/>
          <w:sz w:val="20"/>
          <w:szCs w:val="20"/>
        </w:rPr>
        <w:t xml:space="preserve"> waste, including debris and dry agarose gels, should be placed in an appropriate container and labeled accordingly. Please double-bag your solid was</w:t>
      </w:r>
      <w:r>
        <w:rPr>
          <w:rFonts w:cstheme="minorHAnsi"/>
          <w:sz w:val="20"/>
          <w:szCs w:val="20"/>
        </w:rPr>
        <w:t>te in two black trash bags. Do n</w:t>
      </w:r>
      <w:r w:rsidRPr="00DB225A">
        <w:rPr>
          <w:rFonts w:cstheme="minorHAnsi"/>
          <w:sz w:val="20"/>
          <w:szCs w:val="20"/>
        </w:rPr>
        <w:t xml:space="preserve">ot use orange biohazard waste bags unless the waste </w:t>
      </w:r>
      <w:r>
        <w:rPr>
          <w:rFonts w:cstheme="minorHAnsi"/>
          <w:sz w:val="20"/>
          <w:szCs w:val="20"/>
        </w:rPr>
        <w:t>is also</w:t>
      </w:r>
      <w:r w:rsidRPr="00DB225A">
        <w:rPr>
          <w:rFonts w:cstheme="minorHAnsi"/>
          <w:sz w:val="20"/>
          <w:szCs w:val="20"/>
        </w:rPr>
        <w:t xml:space="preserve"> infectious. </w:t>
      </w:r>
    </w:p>
    <w:p w:rsidR="00301304" w:rsidRPr="00DB225A" w:rsidRDefault="00301304" w:rsidP="00301304">
      <w:pPr>
        <w:spacing w:before="120" w:after="120" w:line="288" w:lineRule="auto"/>
        <w:rPr>
          <w:rFonts w:cstheme="minorHAnsi"/>
          <w:sz w:val="20"/>
          <w:szCs w:val="20"/>
        </w:rPr>
      </w:pPr>
      <w:r w:rsidRPr="00DB225A">
        <w:rPr>
          <w:rFonts w:cstheme="minorHAnsi"/>
          <w:sz w:val="20"/>
          <w:szCs w:val="20"/>
        </w:rPr>
        <w:t>The buff</w:t>
      </w:r>
      <w:r>
        <w:rPr>
          <w:rFonts w:cstheme="minorHAnsi"/>
          <w:sz w:val="20"/>
          <w:szCs w:val="20"/>
        </w:rPr>
        <w:t>ers and solutions used with e</w:t>
      </w:r>
      <w:r w:rsidRPr="00DB225A">
        <w:rPr>
          <w:rFonts w:cstheme="minorHAnsi"/>
          <w:sz w:val="20"/>
          <w:szCs w:val="20"/>
        </w:rPr>
        <w:t xml:space="preserve">thidium bromide gels can be submitted to REM as </w:t>
      </w:r>
      <w:r>
        <w:rPr>
          <w:rFonts w:cstheme="minorHAnsi"/>
          <w:sz w:val="20"/>
          <w:szCs w:val="20"/>
        </w:rPr>
        <w:t xml:space="preserve">chemical </w:t>
      </w:r>
      <w:r w:rsidRPr="00DB225A">
        <w:rPr>
          <w:rFonts w:cstheme="minorHAnsi"/>
          <w:sz w:val="20"/>
          <w:szCs w:val="20"/>
        </w:rPr>
        <w:t>waste or pu</w:t>
      </w:r>
      <w:r>
        <w:rPr>
          <w:rFonts w:cstheme="minorHAnsi"/>
          <w:sz w:val="20"/>
          <w:szCs w:val="20"/>
        </w:rPr>
        <w:t>t down the drain only if</w:t>
      </w:r>
      <w:r w:rsidRPr="00DB225A">
        <w:rPr>
          <w:rFonts w:cstheme="minorHAnsi"/>
          <w:sz w:val="20"/>
          <w:szCs w:val="20"/>
        </w:rPr>
        <w:t xml:space="preserve"> a filter espe</w:t>
      </w:r>
      <w:r>
        <w:rPr>
          <w:rFonts w:cstheme="minorHAnsi"/>
          <w:sz w:val="20"/>
          <w:szCs w:val="20"/>
        </w:rPr>
        <w:t>cially designed for removal of e</w:t>
      </w:r>
      <w:r w:rsidRPr="00DB225A">
        <w:rPr>
          <w:rFonts w:cstheme="minorHAnsi"/>
          <w:sz w:val="20"/>
          <w:szCs w:val="20"/>
        </w:rPr>
        <w:t>t</w:t>
      </w:r>
      <w:r>
        <w:rPr>
          <w:rFonts w:cstheme="minorHAnsi"/>
          <w:sz w:val="20"/>
          <w:szCs w:val="20"/>
        </w:rPr>
        <w:t>hidium bromide is used</w:t>
      </w:r>
      <w:r w:rsidRPr="00DB225A">
        <w:rPr>
          <w:rFonts w:cstheme="minorHAnsi"/>
          <w:sz w:val="20"/>
          <w:szCs w:val="20"/>
        </w:rPr>
        <w:t xml:space="preserve">. </w:t>
      </w:r>
      <w:r>
        <w:rPr>
          <w:rFonts w:cstheme="minorHAnsi"/>
          <w:sz w:val="20"/>
          <w:szCs w:val="20"/>
        </w:rPr>
        <w:t xml:space="preserve">There are several commercially available filtering systems that can be purchased. One such product can be found at the following link: </w:t>
      </w:r>
      <w:hyperlink r:id="rId282" w:history="1">
        <w:r w:rsidRPr="00054AFE">
          <w:rPr>
            <w:rStyle w:val="Hyperlink"/>
            <w:rFonts w:cstheme="minorHAnsi"/>
            <w:sz w:val="20"/>
            <w:szCs w:val="20"/>
          </w:rPr>
          <w:t>http://www.thomassci.com/Supplies/Filtering-Funnels/_/Extractor-EtBr-Waste-Reduction-System/</w:t>
        </w:r>
      </w:hyperlink>
      <w:r>
        <w:rPr>
          <w:rFonts w:cstheme="minorHAnsi"/>
          <w:sz w:val="20"/>
          <w:szCs w:val="20"/>
        </w:rPr>
        <w:t>. Contact REM at 49-40121 for further details.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Pr="00DB225A"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and in a designated area. All ethidium bromide</w:t>
      </w:r>
      <w:r w:rsidRPr="00DB225A">
        <w:rPr>
          <w:rFonts w:cstheme="minorHAnsi"/>
          <w:sz w:val="20"/>
          <w:szCs w:val="20"/>
        </w:rPr>
        <w:t xml:space="preserve"> waste containers must be suitable for transpor</w:t>
      </w:r>
      <w:r>
        <w:rPr>
          <w:rFonts w:cstheme="minorHAnsi"/>
          <w:sz w:val="20"/>
          <w:szCs w:val="20"/>
        </w:rPr>
        <w:t>tation and must not be leaking.</w:t>
      </w:r>
    </w:p>
    <w:p w:rsidR="00301304" w:rsidRPr="00A06BFA" w:rsidRDefault="00301304" w:rsidP="00301304">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83" w:history="1">
        <w:r w:rsidRPr="00772FAE">
          <w:rPr>
            <w:rStyle w:val="Hyperlink"/>
            <w:rFonts w:cstheme="minorHAnsi"/>
            <w:sz w:val="20"/>
            <w:szCs w:val="20"/>
          </w:rPr>
          <w:t>http://www.purdue.edu/rem/hmm/wststo.htm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SDS for the specific ethidium bromide powder or solution and concentration must be made available to all personnel working in the laboratory at all times. To obtain a copy of the SDS, contact the chemical manufacturer or REM at 49-46371. Many manufacturers’ SDSs can be found online on websites such as Sigma-Aldrich (</w:t>
      </w:r>
      <w:hyperlink r:id="rId284" w:history="1">
        <w:r w:rsidRPr="00665089">
          <w:rPr>
            <w:rStyle w:val="Hyperlink"/>
            <w:rFonts w:cstheme="minorHAnsi"/>
            <w:sz w:val="20"/>
            <w:szCs w:val="20"/>
          </w:rPr>
          <w:t>http://www.sigmaaldrich.com/united-states.html</w:t>
        </w:r>
      </w:hyperlink>
      <w:r>
        <w:rPr>
          <w:rFonts w:cstheme="minorHAnsi"/>
          <w:sz w:val="20"/>
          <w:szCs w:val="20"/>
        </w:rPr>
        <w:t>) or Siri MSDS Index (</w:t>
      </w:r>
      <w:hyperlink r:id="rId285" w:history="1">
        <w:r w:rsidRPr="00772FAE">
          <w:rPr>
            <w:rStyle w:val="Hyperlink"/>
            <w:rFonts w:cstheme="minorHAnsi"/>
            <w:sz w:val="20"/>
            <w:szCs w:val="20"/>
          </w:rPr>
          <w:t>http://hazard.com/msds/</w:t>
        </w:r>
      </w:hyperlink>
      <w:r>
        <w:rPr>
          <w:rFonts w:cstheme="minorHAnsi"/>
          <w:sz w:val="20"/>
          <w:szCs w:val="20"/>
        </w:rPr>
        <w:t>).</w:t>
      </w:r>
    </w:p>
    <w:p w:rsidR="00301304" w:rsidRPr="00DC7D29"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744380750"/>
      </w:sdtPr>
      <w:sdtEndPr/>
      <w:sdtContent>
        <w:p w:rsidR="00301304" w:rsidRPr="00DC7D29" w:rsidRDefault="00787CE3" w:rsidP="00301304">
          <w:pPr>
            <w:spacing w:before="120" w:after="120" w:line="288" w:lineRule="auto"/>
            <w:rPr>
              <w:rFonts w:cstheme="minorHAnsi"/>
              <w:b/>
            </w:rPr>
          </w:pPr>
          <w:sdt>
            <w:sdtPr>
              <w:rPr>
                <w:rFonts w:cstheme="minorHAnsi"/>
                <w:sz w:val="20"/>
                <w:szCs w:val="20"/>
              </w:rPr>
              <w:id w:val="1429384472"/>
              <w:showingPlcHdr/>
            </w:sdtPr>
            <w:sdtEnd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Default="00301304" w:rsidP="00301304">
      <w:pPr>
        <w:spacing w:before="120" w:after="120" w:line="288" w:lineRule="auto"/>
        <w:rPr>
          <w:rFonts w:cstheme="minorHAnsi"/>
          <w:b/>
        </w:rPr>
      </w:pPr>
    </w:p>
    <w:p w:rsidR="00301304" w:rsidRPr="00DC7D29"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D44C7E">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sz w:val="20"/>
        </w:rPr>
        <w:t>ethidium bromide</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
        <w:tblDescription w:val="I have read and understand the content of this SOP."/>
      </w:tblPr>
      <w:tblGrid>
        <w:gridCol w:w="3873"/>
        <w:gridCol w:w="3346"/>
        <w:gridCol w:w="2131"/>
      </w:tblGrid>
      <w:tr w:rsidR="00301304" w:rsidRPr="00DC7D29" w:rsidTr="003B2351">
        <w:trPr>
          <w:trHeight w:val="576"/>
          <w:tblHeader/>
        </w:trPr>
        <w:tc>
          <w:tcPr>
            <w:tcW w:w="39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B2351">
        <w:trPr>
          <w:trHeight w:val="576"/>
        </w:trPr>
        <w:sdt>
          <w:sdtPr>
            <w:rPr>
              <w:rFonts w:cstheme="minorHAnsi"/>
              <w:b/>
            </w:rPr>
            <w:id w:val="-552389317"/>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598905805"/>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538515863"/>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947929865"/>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570564005"/>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738938257"/>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525205991"/>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067180620"/>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496193591"/>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18571716"/>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419822003"/>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533309737"/>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8852702"/>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773973565"/>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710699720"/>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490788463"/>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93154526"/>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621734521"/>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Pr="00DC7D29" w:rsidRDefault="00301304" w:rsidP="00301304">
      <w:pPr>
        <w:spacing w:before="120" w:after="120" w:line="288" w:lineRule="auto"/>
        <w:rPr>
          <w:rFonts w:cstheme="minorHAnsi"/>
          <w:b/>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Pr="005A6434" w:rsidRDefault="00301304" w:rsidP="00301304">
      <w:pPr>
        <w:spacing w:before="120" w:after="120"/>
        <w:jc w:val="center"/>
        <w:rPr>
          <w:rFonts w:cstheme="minorHAnsi"/>
          <w:sz w:val="48"/>
          <w:szCs w:val="48"/>
        </w:rPr>
      </w:pPr>
      <w:r w:rsidRPr="005A6434">
        <w:rPr>
          <w:rFonts w:cstheme="minorHAnsi"/>
          <w:sz w:val="48"/>
          <w:szCs w:val="48"/>
        </w:rPr>
        <w:t>Standard Operating Procedure</w:t>
      </w:r>
    </w:p>
    <w:p w:rsidR="00301304" w:rsidRPr="00C4534E" w:rsidRDefault="00301304" w:rsidP="00301304">
      <w:pPr>
        <w:spacing w:before="120" w:after="120"/>
        <w:jc w:val="center"/>
        <w:rPr>
          <w:rFonts w:cstheme="minorHAnsi"/>
          <w:sz w:val="36"/>
          <w:szCs w:val="36"/>
        </w:rPr>
      </w:pPr>
      <w:r>
        <w:rPr>
          <w:rFonts w:cstheme="minorHAnsi"/>
          <w:sz w:val="36"/>
          <w:szCs w:val="36"/>
        </w:rPr>
        <w:t>Ethylene Oxide</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838352850"/>
            <w:placeholder>
              <w:docPart w:val="D84A21E97CD74EEAA40EB8ECCADBEC0C"/>
            </w:placeholder>
            <w:date w:fullDate="2014-10-15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515760427"/>
            <w:placeholder>
              <w:docPart w:val="17315C83C0654BCF8F90BB99C67B9E6C"/>
            </w:placeholder>
            <w:date w:fullDate="2014-10-17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726765620"/>
            <w:placeholder>
              <w:docPart w:val="414B77A33D0B4727A570F71EE0492D1A"/>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760871785"/>
            <w:placeholder>
              <w:docPart w:val="BFD7237677014566A5A9BFDB5CCA8F68"/>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806662611"/>
            <w:placeholder>
              <w:docPart w:val="32C92A3515A044FD94452AC33B2B7665"/>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680188924"/>
            <w:placeholder>
              <w:docPart w:val="792ACC7DA9474288BD68BA425B26BB06"/>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520611371"/>
            <w:placeholder>
              <w:docPart w:val="0746FA92803748A4905B252750152879"/>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51516800"/>
            <w:placeholder>
              <w:docPart w:val="F0EB39D24AA345CF97BC5F0086199743"/>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411845" w:rsidRDefault="009C0AF8" w:rsidP="00301304">
      <w:pPr>
        <w:spacing w:before="120" w:after="120"/>
        <w:rPr>
          <w:rFonts w:cstheme="minorHAnsi"/>
          <w:b/>
        </w:rPr>
      </w:pPr>
    </w:p>
    <w:p w:rsidR="00301304" w:rsidRDefault="00301304" w:rsidP="00301304">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301304" w:rsidRPr="00DC7D29" w:rsidRDefault="00787CE3" w:rsidP="00301304">
      <w:pPr>
        <w:spacing w:before="120" w:after="120" w:line="288" w:lineRule="auto"/>
        <w:rPr>
          <w:rFonts w:cstheme="minorHAnsi"/>
          <w:sz w:val="20"/>
          <w:szCs w:val="20"/>
        </w:rPr>
      </w:pPr>
      <w:sdt>
        <w:sdtPr>
          <w:rPr>
            <w:rFonts w:cstheme="minorHAnsi"/>
          </w:rPr>
          <w:id w:val="-1972818759"/>
          <w14:checkbox>
            <w14:checked w14:val="0"/>
            <w14:checkedState w14:val="2612" w14:font="Times New Roman"/>
            <w14:uncheckedState w14:val="2610" w14:font="Times New Roman"/>
          </w14:checkbox>
        </w:sdtPr>
        <w:sdtEndPr/>
        <w:sdtContent>
          <w:r w:rsidR="00301304" w:rsidRPr="00DC7D29">
            <w:rPr>
              <w:rFonts w:ascii="MS Gothic" w:eastAsia="MS Gothic" w:hAnsi="MS Gothic" w:cs="MS Gothic" w:hint="eastAsia"/>
            </w:rPr>
            <w:t>☐</w:t>
          </w:r>
        </w:sdtContent>
      </w:sdt>
      <w:r w:rsidR="00301304" w:rsidRPr="00DC7D29">
        <w:rPr>
          <w:rFonts w:cstheme="minorHAnsi"/>
        </w:rPr>
        <w:t xml:space="preserve"> Process            </w:t>
      </w:r>
      <w:sdt>
        <w:sdtPr>
          <w:rPr>
            <w:rFonts w:cstheme="minorHAnsi"/>
          </w:rPr>
          <w:id w:val="29539764"/>
          <w14:checkbox>
            <w14:checked w14:val="1"/>
            <w14:checkedState w14:val="2612" w14:font="Times New Roman"/>
            <w14:uncheckedState w14:val="2610" w14:font="Times New Roman"/>
          </w14:checkbox>
        </w:sdtPr>
        <w:sdtEndPr/>
        <w:sdtContent>
          <w:r w:rsidR="00301304" w:rsidRPr="00DC7D29">
            <w:rPr>
              <w:rFonts w:ascii="MS Gothic" w:eastAsia="MS Gothic" w:hAnsi="MS Gothic" w:cs="MS Gothic" w:hint="eastAsia"/>
            </w:rPr>
            <w:t>☒</w:t>
          </w:r>
        </w:sdtContent>
      </w:sdt>
      <w:r w:rsidR="00301304" w:rsidRPr="00DC7D29">
        <w:rPr>
          <w:rFonts w:cstheme="minorHAnsi"/>
        </w:rPr>
        <w:t xml:space="preserve">Hazardous Chemical            </w:t>
      </w:r>
      <w:sdt>
        <w:sdtPr>
          <w:rPr>
            <w:rFonts w:cstheme="minorHAnsi"/>
          </w:rPr>
          <w:id w:val="363726375"/>
          <w14:checkbox>
            <w14:checked w14:val="0"/>
            <w14:checkedState w14:val="2612" w14:font="Times New Roman"/>
            <w14:uncheckedState w14:val="2610" w14:font="Times New Roman"/>
          </w14:checkbox>
        </w:sdtPr>
        <w:sdtEndPr/>
        <w:sdtContent>
          <w:r w:rsidR="00301304" w:rsidRPr="00DC7D29">
            <w:rPr>
              <w:rFonts w:ascii="MS Gothic" w:eastAsia="MS Gothic" w:hAnsi="MS Gothic" w:cs="MS Gothic"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t>Section 3 – Physical / Chemical Properties and Uses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75-21-8</w:t>
      </w:r>
    </w:p>
    <w:p w:rsidR="00301304" w:rsidRPr="00DC7D29"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Flammable Gas, Compressed Gas, Carcinogen, Toxic by Inhalation, Irritant, Mutagen</w:t>
      </w:r>
      <w:r w:rsidRPr="00DC7D29">
        <w:rPr>
          <w:rFonts w:cstheme="minorHAnsi"/>
          <w:b/>
          <w:sz w:val="20"/>
          <w:szCs w:val="20"/>
          <w:u w:val="single"/>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C</w:t>
      </w:r>
      <w:r w:rsidRPr="00BF338F">
        <w:rPr>
          <w:rFonts w:cstheme="minorHAnsi"/>
          <w:color w:val="000000"/>
          <w:sz w:val="20"/>
          <w:szCs w:val="20"/>
          <w:shd w:val="clear" w:color="auto" w:fill="FFFFFF"/>
          <w:vertAlign w:val="subscript"/>
        </w:rPr>
        <w:t>2</w:t>
      </w:r>
      <w:r>
        <w:rPr>
          <w:rFonts w:cstheme="minorHAnsi"/>
          <w:color w:val="000000"/>
          <w:sz w:val="20"/>
          <w:szCs w:val="20"/>
          <w:shd w:val="clear" w:color="auto" w:fill="FFFFFF"/>
        </w:rPr>
        <w:t>H</w:t>
      </w:r>
      <w:r w:rsidRPr="00BF338F">
        <w:rPr>
          <w:rFonts w:cstheme="minorHAnsi"/>
          <w:color w:val="000000"/>
          <w:sz w:val="20"/>
          <w:szCs w:val="20"/>
          <w:shd w:val="clear" w:color="auto" w:fill="FFFFFF"/>
          <w:vertAlign w:val="subscript"/>
        </w:rPr>
        <w:t>4</w:t>
      </w:r>
      <w:r>
        <w:rPr>
          <w:rFonts w:cstheme="minorHAnsi"/>
          <w:color w:val="000000"/>
          <w:sz w:val="20"/>
          <w:szCs w:val="20"/>
          <w:shd w:val="clear" w:color="auto" w:fill="FFFFFF"/>
        </w:rPr>
        <w:t>O</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Form (physi</w:t>
      </w:r>
      <w:r>
        <w:rPr>
          <w:rFonts w:cstheme="minorHAnsi"/>
          <w:sz w:val="20"/>
          <w:szCs w:val="20"/>
        </w:rPr>
        <w:t>cal state): Gas</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w:t>
      </w:r>
    </w:p>
    <w:p w:rsidR="00301304"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Boiling point:  </w:t>
      </w:r>
      <w:r>
        <w:rPr>
          <w:rFonts w:cstheme="minorHAnsi"/>
          <w:color w:val="000000"/>
          <w:sz w:val="20"/>
          <w:szCs w:val="20"/>
          <w:shd w:val="clear" w:color="auto" w:fill="FFFFFF"/>
        </w:rPr>
        <w:t xml:space="preserve">10.7 </w:t>
      </w:r>
      <w:r w:rsidRPr="00BF338F">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-20</w:t>
      </w:r>
      <w:r w:rsidRPr="00D374F4">
        <w:rPr>
          <w:rFonts w:cstheme="minorHAnsi"/>
          <w:color w:val="000000"/>
          <w:sz w:val="20"/>
          <w:szCs w:val="20"/>
          <w:shd w:val="clear" w:color="auto" w:fill="FFFFFF"/>
          <w:vertAlign w:val="superscript"/>
        </w:rPr>
        <w:t xml:space="preserve"> </w:t>
      </w:r>
      <w:r w:rsidRPr="00BF338F">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in Air: 2.6%</w:t>
      </w:r>
    </w:p>
    <w:p w:rsidR="00301304" w:rsidRPr="00DC7D29" w:rsidRDefault="00301304" w:rsidP="00301304">
      <w:pPr>
        <w:spacing w:before="120" w:after="120" w:line="288" w:lineRule="auto"/>
        <w:rPr>
          <w:rFonts w:cstheme="minorHAnsi"/>
          <w:sz w:val="20"/>
          <w:szCs w:val="20"/>
        </w:rPr>
      </w:pPr>
      <w:r>
        <w:rPr>
          <w:rFonts w:cstheme="minorHAnsi"/>
          <w:color w:val="000000"/>
          <w:sz w:val="20"/>
          <w:szCs w:val="20"/>
          <w:shd w:val="clear" w:color="auto" w:fill="FFFFFF"/>
        </w:rPr>
        <w:t>Upper Explosive Limit in Air: 100%</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301304" w:rsidRPr="00BF338F" w:rsidRDefault="00301304" w:rsidP="00301304">
      <w:pPr>
        <w:spacing w:before="120" w:after="120" w:line="288" w:lineRule="auto"/>
        <w:rPr>
          <w:rFonts w:cstheme="minorHAnsi"/>
          <w:color w:val="000000"/>
          <w:sz w:val="20"/>
          <w:szCs w:val="20"/>
        </w:rPr>
      </w:pPr>
      <w:r w:rsidRPr="00BF338F">
        <w:rPr>
          <w:rFonts w:cstheme="minorHAnsi"/>
          <w:color w:val="000000"/>
          <w:sz w:val="20"/>
          <w:szCs w:val="20"/>
        </w:rPr>
        <w:t xml:space="preserve">Chemical intermediate for production of anti-freeze, polyester resins, non-ionic surfactants and specialty solvents; sterilizing agent for controlling microorganisms in health care applications; fumigant for controlling insect infestation in whole and ground spices and cosmetics. </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Default="00301304" w:rsidP="00301304">
      <w:pPr>
        <w:pStyle w:val="NormalWeb"/>
        <w:spacing w:before="120" w:beforeAutospacing="0" w:after="120" w:afterAutospacing="0" w:line="288" w:lineRule="auto"/>
        <w:rPr>
          <w:rFonts w:asciiTheme="minorHAnsi" w:hAnsiTheme="minorHAnsi" w:cstheme="minorHAnsi"/>
          <w:lang w:val="en"/>
        </w:rPr>
      </w:pPr>
      <w:r>
        <w:rPr>
          <w:rFonts w:asciiTheme="minorHAnsi" w:hAnsiTheme="minorHAnsi" w:cstheme="minorHAnsi"/>
          <w:lang w:val="en"/>
        </w:rPr>
        <w:t>Ethylene oxide is an extremely flammable liquid and gas under pressure. May form explosive mixtures with air and also may explode when heated. Highly reactive. May cause flash fire. It is toxic if inhaled and may be harmful if ingested or absorbed through the skin. It causes irritation to respiratory tract, skin, and eyes. It is classified by IARC as a Group 1, carcinogenic to humans. It may cause genetic defects. Symptoms of exposure include burning sensation, coughing, wheezing, laryngitis, shortness of breath, headache, nausea, vomiting, and convulsions. May cause damage to the lungs, kidneys, liver, blood, reproductive system, and central nervous system. See OSHA exposure limits below:</w:t>
      </w:r>
    </w:p>
    <w:p w:rsidR="00301304" w:rsidRPr="008631D3" w:rsidRDefault="00301304" w:rsidP="00301304">
      <w:pPr>
        <w:autoSpaceDE w:val="0"/>
        <w:autoSpaceDN w:val="0"/>
        <w:adjustRightInd w:val="0"/>
        <w:spacing w:before="120" w:after="120" w:line="288" w:lineRule="auto"/>
        <w:rPr>
          <w:rFonts w:cstheme="minorHAnsi"/>
          <w:b/>
          <w:color w:val="000000"/>
          <w:sz w:val="20"/>
          <w:szCs w:val="20"/>
          <w:u w:val="single"/>
        </w:rPr>
      </w:pPr>
      <w:r w:rsidRPr="008631D3">
        <w:rPr>
          <w:rFonts w:cstheme="minorHAnsi"/>
          <w:b/>
          <w:color w:val="000000"/>
          <w:sz w:val="20"/>
          <w:szCs w:val="20"/>
          <w:u w:val="single"/>
        </w:rPr>
        <w:t xml:space="preserve">Exposure Limits: </w:t>
      </w:r>
    </w:p>
    <w:p w:rsidR="00301304" w:rsidRPr="008631D3" w:rsidRDefault="00301304" w:rsidP="00301304">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lastRenderedPageBreak/>
        <w:t xml:space="preserve">OSHA ACTION LEVEL (8 HR. TWA): </w:t>
      </w:r>
      <w:r>
        <w:rPr>
          <w:rFonts w:cstheme="minorHAnsi"/>
          <w:color w:val="000000"/>
          <w:sz w:val="20"/>
          <w:szCs w:val="20"/>
        </w:rPr>
        <w:t xml:space="preserve">  </w:t>
      </w:r>
      <w:r>
        <w:rPr>
          <w:rFonts w:cstheme="minorHAnsi"/>
          <w:color w:val="000000"/>
          <w:sz w:val="20"/>
          <w:szCs w:val="20"/>
        </w:rPr>
        <w:tab/>
      </w:r>
      <w:r w:rsidRPr="008631D3">
        <w:rPr>
          <w:rFonts w:cstheme="minorHAnsi"/>
          <w:color w:val="000000"/>
          <w:sz w:val="20"/>
          <w:szCs w:val="20"/>
        </w:rPr>
        <w:t xml:space="preserve">0.5 ppm </w:t>
      </w:r>
    </w:p>
    <w:p w:rsidR="00301304" w:rsidRPr="008631D3" w:rsidRDefault="00301304" w:rsidP="00301304">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OSHA PEL (8 HR. TWA): </w:t>
      </w:r>
      <w:r>
        <w:rPr>
          <w:rFonts w:cstheme="minorHAnsi"/>
          <w:color w:val="000000"/>
          <w:sz w:val="20"/>
          <w:szCs w:val="20"/>
        </w:rPr>
        <w:tab/>
      </w:r>
      <w:r>
        <w:rPr>
          <w:rFonts w:cstheme="minorHAnsi"/>
          <w:color w:val="000000"/>
          <w:sz w:val="20"/>
          <w:szCs w:val="20"/>
        </w:rPr>
        <w:tab/>
      </w:r>
      <w:r>
        <w:rPr>
          <w:rFonts w:cstheme="minorHAnsi"/>
          <w:color w:val="000000"/>
          <w:sz w:val="20"/>
          <w:szCs w:val="20"/>
        </w:rPr>
        <w:tab/>
      </w:r>
      <w:r w:rsidRPr="008631D3">
        <w:rPr>
          <w:rFonts w:cstheme="minorHAnsi"/>
          <w:color w:val="000000"/>
          <w:sz w:val="20"/>
          <w:szCs w:val="20"/>
        </w:rPr>
        <w:t xml:space="preserve">1 ppm </w:t>
      </w:r>
    </w:p>
    <w:p w:rsidR="00301304" w:rsidRPr="008631D3" w:rsidRDefault="00301304" w:rsidP="00301304">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OSHA 15 MINUTE EXCURSION LIMIT: </w:t>
      </w:r>
      <w:r>
        <w:rPr>
          <w:rFonts w:cstheme="minorHAnsi"/>
          <w:color w:val="000000"/>
          <w:sz w:val="20"/>
          <w:szCs w:val="20"/>
        </w:rPr>
        <w:tab/>
      </w:r>
      <w:r w:rsidRPr="008631D3">
        <w:rPr>
          <w:rFonts w:cstheme="minorHAnsi"/>
          <w:color w:val="000000"/>
          <w:sz w:val="20"/>
          <w:szCs w:val="20"/>
        </w:rPr>
        <w:t>5 ppm; 9 mg/m</w:t>
      </w:r>
      <w:r w:rsidRPr="008631D3">
        <w:rPr>
          <w:rFonts w:cstheme="minorHAnsi"/>
          <w:color w:val="000000"/>
          <w:sz w:val="20"/>
          <w:szCs w:val="20"/>
          <w:vertAlign w:val="superscript"/>
        </w:rPr>
        <w:t>3</w:t>
      </w:r>
      <w:r w:rsidRPr="008631D3">
        <w:rPr>
          <w:rFonts w:cstheme="minorHAnsi"/>
          <w:color w:val="000000"/>
          <w:sz w:val="20"/>
          <w:szCs w:val="20"/>
        </w:rPr>
        <w:t xml:space="preserve"> </w:t>
      </w:r>
    </w:p>
    <w:p w:rsidR="00301304" w:rsidRDefault="00301304" w:rsidP="00301304">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ACGIH TLV/TWA: </w:t>
      </w:r>
      <w:r>
        <w:rPr>
          <w:rFonts w:cstheme="minorHAnsi"/>
          <w:color w:val="000000"/>
          <w:sz w:val="20"/>
          <w:szCs w:val="20"/>
        </w:rPr>
        <w:tab/>
      </w:r>
      <w:r>
        <w:rPr>
          <w:rFonts w:cstheme="minorHAnsi"/>
          <w:color w:val="000000"/>
          <w:sz w:val="20"/>
          <w:szCs w:val="20"/>
        </w:rPr>
        <w:tab/>
      </w:r>
      <w:r>
        <w:rPr>
          <w:rFonts w:cstheme="minorHAnsi"/>
          <w:color w:val="000000"/>
          <w:sz w:val="20"/>
          <w:szCs w:val="20"/>
        </w:rPr>
        <w:tab/>
      </w:r>
      <w:r>
        <w:rPr>
          <w:rFonts w:cstheme="minorHAnsi"/>
          <w:color w:val="000000"/>
          <w:sz w:val="20"/>
          <w:szCs w:val="20"/>
        </w:rPr>
        <w:tab/>
      </w:r>
      <w:r w:rsidRPr="008631D3">
        <w:rPr>
          <w:rFonts w:cstheme="minorHAnsi"/>
          <w:color w:val="000000"/>
          <w:sz w:val="20"/>
          <w:szCs w:val="20"/>
        </w:rPr>
        <w:t>1 ppm; 1.8 mg/m</w:t>
      </w:r>
      <w:r w:rsidRPr="008631D3">
        <w:rPr>
          <w:rFonts w:cstheme="minorHAnsi"/>
          <w:color w:val="000000"/>
          <w:sz w:val="20"/>
          <w:szCs w:val="20"/>
          <w:vertAlign w:val="superscript"/>
        </w:rPr>
        <w:t>3</w:t>
      </w:r>
    </w:p>
    <w:p w:rsidR="00301304" w:rsidRPr="008631D3" w:rsidRDefault="00301304" w:rsidP="00301304">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IDLH: </w:t>
      </w:r>
      <w:r>
        <w:rPr>
          <w:rFonts w:cstheme="minorHAnsi"/>
          <w:color w:val="000000"/>
          <w:sz w:val="20"/>
          <w:szCs w:val="20"/>
        </w:rPr>
        <w:tab/>
      </w:r>
      <w:r>
        <w:rPr>
          <w:rFonts w:cstheme="minorHAnsi"/>
          <w:color w:val="000000"/>
          <w:sz w:val="20"/>
          <w:szCs w:val="20"/>
        </w:rPr>
        <w:tab/>
      </w:r>
      <w:r>
        <w:rPr>
          <w:rFonts w:cstheme="minorHAnsi"/>
          <w:color w:val="000000"/>
          <w:sz w:val="20"/>
          <w:szCs w:val="20"/>
        </w:rPr>
        <w:tab/>
      </w:r>
      <w:r>
        <w:rPr>
          <w:rFonts w:cstheme="minorHAnsi"/>
          <w:color w:val="000000"/>
          <w:sz w:val="20"/>
          <w:szCs w:val="20"/>
        </w:rPr>
        <w:tab/>
      </w:r>
      <w:r>
        <w:rPr>
          <w:rFonts w:cstheme="minorHAnsi"/>
          <w:color w:val="000000"/>
          <w:sz w:val="20"/>
          <w:szCs w:val="20"/>
        </w:rPr>
        <w:tab/>
      </w:r>
      <w:r w:rsidRPr="008631D3">
        <w:rPr>
          <w:rFonts w:cstheme="minorHAnsi"/>
          <w:color w:val="000000"/>
          <w:sz w:val="20"/>
          <w:szCs w:val="20"/>
        </w:rPr>
        <w:t>800 ppm</w:t>
      </w:r>
    </w:p>
    <w:p w:rsidR="00301304" w:rsidRPr="008631D3" w:rsidRDefault="00301304" w:rsidP="00301304">
      <w:pPr>
        <w:autoSpaceDE w:val="0"/>
        <w:autoSpaceDN w:val="0"/>
        <w:adjustRightInd w:val="0"/>
        <w:spacing w:before="120" w:after="120" w:line="288" w:lineRule="auto"/>
        <w:rPr>
          <w:rFonts w:cstheme="minorHAnsi"/>
          <w:bCs/>
          <w:sz w:val="20"/>
          <w:szCs w:val="20"/>
        </w:rPr>
      </w:pPr>
      <w:r>
        <w:rPr>
          <w:rFonts w:cstheme="minorHAnsi"/>
          <w:bCs/>
          <w:sz w:val="20"/>
          <w:szCs w:val="20"/>
        </w:rPr>
        <w:t>Ethylene oxide is very reactive. Runaway exothermic polymerization reactions can result from contamination with amines, ammonia, water, acids, bases, metal chlorides, metal oxides, alkali metals, mercaptans, alcohols, oxidizers, and may other organic and inorganic materials. To prevent potential uncontrolled polymerization, do not heat to temperatures above 38</w:t>
      </w:r>
      <w:r w:rsidRPr="0058405D">
        <w:rPr>
          <w:rFonts w:cstheme="minorHAnsi"/>
          <w:bCs/>
          <w:sz w:val="20"/>
          <w:szCs w:val="20"/>
          <w:vertAlign w:val="superscript"/>
        </w:rPr>
        <w:t>o</w:t>
      </w:r>
      <w:r>
        <w:rPr>
          <w:rFonts w:cstheme="minorHAnsi"/>
          <w:bCs/>
          <w:sz w:val="20"/>
          <w:szCs w:val="20"/>
        </w:rPr>
        <w:t>C.</w:t>
      </w:r>
    </w:p>
    <w:p w:rsidR="00301304" w:rsidRPr="0030054F" w:rsidRDefault="00301304" w:rsidP="00301304">
      <w:pPr>
        <w:autoSpaceDE w:val="0"/>
        <w:autoSpaceDN w:val="0"/>
        <w:adjustRightInd w:val="0"/>
        <w:spacing w:before="120" w:after="120" w:line="288" w:lineRule="auto"/>
        <w:rPr>
          <w:rFonts w:cstheme="minorHAnsi"/>
          <w:b/>
          <w:bCs/>
          <w:sz w:val="20"/>
          <w:szCs w:val="20"/>
          <w:u w:val="single"/>
        </w:rPr>
      </w:pPr>
      <w:r w:rsidRPr="0030054F">
        <w:rPr>
          <w:rFonts w:cstheme="minorHAnsi"/>
          <w:b/>
          <w:bCs/>
          <w:sz w:val="20"/>
          <w:szCs w:val="20"/>
          <w:u w:val="single"/>
        </w:rPr>
        <w:t>Potential Health Effects</w:t>
      </w:r>
      <w:r>
        <w:rPr>
          <w:rFonts w:cstheme="minorHAnsi"/>
          <w:b/>
          <w:bCs/>
          <w:sz w:val="20"/>
          <w:szCs w:val="20"/>
          <w:u w:val="single"/>
        </w:rPr>
        <w:t>:</w:t>
      </w:r>
    </w:p>
    <w:p w:rsidR="00301304" w:rsidRPr="00127DAF" w:rsidRDefault="00301304" w:rsidP="00301304">
      <w:pPr>
        <w:pStyle w:val="Default"/>
        <w:spacing w:line="288" w:lineRule="auto"/>
        <w:rPr>
          <w:rFonts w:asciiTheme="minorHAnsi" w:hAnsiTheme="minorHAnsi" w:cstheme="minorHAnsi"/>
          <w:sz w:val="20"/>
          <w:szCs w:val="20"/>
        </w:rPr>
      </w:pPr>
      <w:r w:rsidRPr="00127DAF">
        <w:rPr>
          <w:rFonts w:asciiTheme="minorHAnsi" w:hAnsiTheme="minorHAnsi" w:cstheme="minorHAnsi"/>
          <w:b/>
          <w:bCs/>
          <w:sz w:val="20"/>
          <w:szCs w:val="20"/>
        </w:rPr>
        <w:t>Inhalation</w:t>
      </w:r>
      <w:r>
        <w:rPr>
          <w:rFonts w:asciiTheme="minorHAnsi" w:hAnsiTheme="minorHAnsi" w:cstheme="minorHAnsi"/>
          <w:b/>
          <w:bCs/>
          <w:sz w:val="20"/>
          <w:szCs w:val="20"/>
        </w:rPr>
        <w:t xml:space="preserve"> – </w:t>
      </w:r>
      <w:r w:rsidRPr="00127DAF">
        <w:rPr>
          <w:rFonts w:asciiTheme="minorHAnsi" w:hAnsiTheme="minorHAnsi" w:cstheme="minorHAnsi"/>
          <w:sz w:val="20"/>
          <w:szCs w:val="20"/>
        </w:rPr>
        <w:t xml:space="preserve">Toxic if inhaled. Inhaling concentrated vapor may cause serious health effects, possibly death. Inhalation may progressively cause mucous membrane and respiratory irritation, headache, vomiting, cyanosis, drowsiness, weakness, incoordination, CNS depression, lachrymation, nasal discharge and salivation, gasping, and labored breathing. Delayed effects may include nausea, diarrhea, edema of the lungs, paralysis, convulsions and possibly death. NOTE: Ethylene oxide has a high odor threshold (&gt; 250 ppm) and the sense of smell does not provide adequate protection against its toxic effects. </w:t>
      </w:r>
    </w:p>
    <w:p w:rsidR="00301304" w:rsidRPr="00127DAF" w:rsidRDefault="00301304" w:rsidP="00301304">
      <w:pPr>
        <w:autoSpaceDE w:val="0"/>
        <w:autoSpaceDN w:val="0"/>
        <w:adjustRightInd w:val="0"/>
        <w:spacing w:before="120" w:after="120" w:line="288" w:lineRule="auto"/>
        <w:rPr>
          <w:rFonts w:cstheme="minorHAnsi"/>
          <w:sz w:val="20"/>
          <w:szCs w:val="20"/>
        </w:rPr>
      </w:pPr>
      <w:r w:rsidRPr="00D22556">
        <w:rPr>
          <w:rFonts w:cstheme="minorHAnsi"/>
          <w:b/>
          <w:bCs/>
          <w:sz w:val="20"/>
          <w:szCs w:val="20"/>
        </w:rPr>
        <w:t>Skin</w:t>
      </w:r>
      <w:r>
        <w:rPr>
          <w:rFonts w:cstheme="minorHAnsi"/>
          <w:b/>
          <w:bCs/>
          <w:sz w:val="20"/>
          <w:szCs w:val="20"/>
        </w:rPr>
        <w:t xml:space="preserve"> – </w:t>
      </w:r>
      <w:r w:rsidRPr="00127DAF">
        <w:rPr>
          <w:sz w:val="20"/>
          <w:szCs w:val="20"/>
        </w:rPr>
        <w:t>Prolonged contact with liquid ethylene oxide can cause a local erythema, edema, and formation of blisters. Response is more severe on damp skin. There may be a latency period of several hours prior to the onset of symptoms. Ethylene oxide may be absorbed by the skin, and sustained contact may produce adverse effects such as headache, dizziness, nausea and vomiting. Ethylene oxide is a skin sensitizer and some individuals may suffer an allergic skin reaction. Skin contact may also cause allergic contact dermatitis in some exposed individuals. Liquid ethylene oxide evaporates rapidly and may chill the skin causing frostbite.</w:t>
      </w:r>
    </w:p>
    <w:p w:rsidR="00301304" w:rsidRPr="007F3C2F" w:rsidRDefault="00301304" w:rsidP="00301304">
      <w:pPr>
        <w:pStyle w:val="Default"/>
        <w:spacing w:line="288" w:lineRule="auto"/>
        <w:rPr>
          <w:rFonts w:asciiTheme="minorHAnsi" w:hAnsiTheme="minorHAnsi" w:cstheme="minorHAnsi"/>
          <w:sz w:val="20"/>
          <w:szCs w:val="20"/>
        </w:rPr>
      </w:pPr>
      <w:r w:rsidRPr="007F3C2F">
        <w:rPr>
          <w:rFonts w:asciiTheme="minorHAnsi" w:hAnsiTheme="minorHAnsi" w:cstheme="minorHAnsi"/>
          <w:b/>
          <w:bCs/>
          <w:sz w:val="20"/>
          <w:szCs w:val="20"/>
        </w:rPr>
        <w:t xml:space="preserve">Eyes – </w:t>
      </w:r>
      <w:r w:rsidRPr="007F3C2F">
        <w:rPr>
          <w:rFonts w:asciiTheme="minorHAnsi" w:hAnsiTheme="minorHAnsi" w:cstheme="minorHAnsi"/>
          <w:sz w:val="20"/>
          <w:szCs w:val="20"/>
        </w:rPr>
        <w:t>Liquid ethylene oxide is severely irritating and corrosive to the eyes and contact can cause swelling of the conjunctiva and irreversible corneal injury. Contact with liquid ethylene oxide can cause frostbite. Vapors may cause eye irritation, tearing, redness and swelling of the conjunctiva.</w:t>
      </w:r>
    </w:p>
    <w:p w:rsidR="00301304" w:rsidRPr="007F3C2F" w:rsidRDefault="00301304" w:rsidP="00301304">
      <w:pPr>
        <w:pStyle w:val="Default"/>
        <w:rPr>
          <w:rFonts w:asciiTheme="minorHAnsi" w:hAnsiTheme="minorHAnsi" w:cstheme="minorHAnsi"/>
          <w:sz w:val="20"/>
          <w:szCs w:val="20"/>
        </w:rPr>
      </w:pPr>
    </w:p>
    <w:p w:rsidR="00301304" w:rsidRDefault="00301304" w:rsidP="00301304">
      <w:pPr>
        <w:pStyle w:val="Default"/>
        <w:spacing w:line="288" w:lineRule="auto"/>
        <w:rPr>
          <w:rFonts w:asciiTheme="minorHAnsi" w:hAnsiTheme="minorHAnsi" w:cstheme="minorHAnsi"/>
          <w:sz w:val="20"/>
          <w:szCs w:val="20"/>
        </w:rPr>
      </w:pPr>
      <w:r w:rsidRPr="007F3C2F">
        <w:rPr>
          <w:rFonts w:asciiTheme="minorHAnsi" w:hAnsiTheme="minorHAnsi" w:cstheme="minorHAnsi"/>
          <w:b/>
          <w:bCs/>
          <w:sz w:val="20"/>
          <w:szCs w:val="20"/>
        </w:rPr>
        <w:t xml:space="preserve">Ingestion </w:t>
      </w:r>
      <w:r>
        <w:rPr>
          <w:rFonts w:asciiTheme="minorHAnsi" w:hAnsiTheme="minorHAnsi" w:cstheme="minorHAnsi"/>
          <w:b/>
          <w:bCs/>
          <w:sz w:val="20"/>
          <w:szCs w:val="20"/>
        </w:rPr>
        <w:t xml:space="preserve">– </w:t>
      </w:r>
      <w:r w:rsidRPr="007F3C2F">
        <w:rPr>
          <w:rFonts w:asciiTheme="minorHAnsi" w:hAnsiTheme="minorHAnsi" w:cstheme="minorHAnsi"/>
          <w:sz w:val="20"/>
          <w:szCs w:val="20"/>
        </w:rPr>
        <w:t xml:space="preserve">This relatively unlikely route of exposure is expected to cause severe irritation and burns of the mouth and throat, abdominal pain, nausea, vomiting, collapse and coma. Aspiration may occur during swallowing or vomiting, resulting in lung damage. </w:t>
      </w:r>
    </w:p>
    <w:p w:rsidR="00301304" w:rsidRDefault="00301304" w:rsidP="00301304">
      <w:pPr>
        <w:pStyle w:val="Default"/>
        <w:spacing w:line="288" w:lineRule="auto"/>
        <w:rPr>
          <w:rFonts w:asciiTheme="minorHAnsi" w:hAnsiTheme="minorHAnsi" w:cstheme="minorHAnsi"/>
          <w:sz w:val="20"/>
          <w:szCs w:val="20"/>
        </w:rPr>
      </w:pPr>
    </w:p>
    <w:p w:rsidR="00301304" w:rsidRPr="007F3C2F" w:rsidRDefault="00301304" w:rsidP="00301304">
      <w:pPr>
        <w:pStyle w:val="Default"/>
        <w:spacing w:line="288" w:lineRule="auto"/>
        <w:rPr>
          <w:rFonts w:asciiTheme="minorHAnsi" w:hAnsiTheme="minorHAnsi" w:cstheme="minorHAnsi"/>
          <w:b/>
          <w:sz w:val="20"/>
          <w:szCs w:val="20"/>
        </w:rPr>
      </w:pPr>
      <w:r>
        <w:rPr>
          <w:rFonts w:ascii="Tahoma" w:hAnsi="Tahoma" w:cs="Tahoma"/>
          <w:noProof/>
        </w:rPr>
        <w:lastRenderedPageBreak/>
        <w:drawing>
          <wp:inline distT="0" distB="0" distL="0" distR="0" wp14:anchorId="0F3E0B9D" wp14:editId="5A503996">
            <wp:extent cx="621792" cy="621792"/>
            <wp:effectExtent l="0" t="0" r="6985" b="6985"/>
            <wp:docPr id="288" name="Picture 288"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ogram"/>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621792" cy="621792"/>
                    </a:xfrm>
                    <a:prstGeom prst="rect">
                      <a:avLst/>
                    </a:prstGeom>
                    <a:noFill/>
                    <a:ln>
                      <a:noFill/>
                    </a:ln>
                  </pic:spPr>
                </pic:pic>
              </a:graphicData>
            </a:graphic>
          </wp:inline>
        </w:drawing>
      </w:r>
      <w:r>
        <w:rPr>
          <w:rFonts w:ascii="Tahoma" w:hAnsi="Tahoma" w:cs="Tahoma"/>
          <w:noProof/>
        </w:rPr>
        <w:drawing>
          <wp:inline distT="0" distB="0" distL="0" distR="0" wp14:anchorId="52BE0822" wp14:editId="5F4AD59E">
            <wp:extent cx="621792" cy="621792"/>
            <wp:effectExtent l="0" t="0" r="6985" b="6985"/>
            <wp:docPr id="289" name="Picture 289"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ogram"/>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21792" cy="621792"/>
                    </a:xfrm>
                    <a:prstGeom prst="rect">
                      <a:avLst/>
                    </a:prstGeom>
                    <a:noFill/>
                    <a:ln>
                      <a:noFill/>
                    </a:ln>
                  </pic:spPr>
                </pic:pic>
              </a:graphicData>
            </a:graphic>
          </wp:inline>
        </w:drawing>
      </w:r>
      <w:r>
        <w:rPr>
          <w:rFonts w:ascii="Tahoma" w:hAnsi="Tahoma" w:cs="Tahoma"/>
          <w:noProof/>
        </w:rPr>
        <w:drawing>
          <wp:inline distT="0" distB="0" distL="0" distR="0" wp14:anchorId="54F2035C" wp14:editId="6377CF04">
            <wp:extent cx="621792" cy="621792"/>
            <wp:effectExtent l="0" t="0" r="6985" b="6985"/>
            <wp:docPr id="290" name="Picture 290"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ogram"/>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21792" cy="621792"/>
                    </a:xfrm>
                    <a:prstGeom prst="rect">
                      <a:avLst/>
                    </a:prstGeom>
                    <a:noFill/>
                    <a:ln>
                      <a:noFill/>
                    </a:ln>
                  </pic:spPr>
                </pic:pic>
              </a:graphicData>
            </a:graphic>
          </wp:inline>
        </w:drawing>
      </w:r>
      <w:r>
        <w:rPr>
          <w:rFonts w:ascii="Tahoma" w:hAnsi="Tahoma" w:cs="Tahoma"/>
          <w:noProof/>
        </w:rPr>
        <w:drawing>
          <wp:inline distT="0" distB="0" distL="0" distR="0" wp14:anchorId="064DAA31" wp14:editId="6C86D631">
            <wp:extent cx="621792" cy="621792"/>
            <wp:effectExtent l="0" t="0" r="6985" b="6985"/>
            <wp:docPr id="291" name="Picture 291"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togram"/>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621792" cy="621792"/>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99783B" w:rsidRDefault="00301304" w:rsidP="00301304">
      <w:pPr>
        <w:pStyle w:val="NoSpacing"/>
        <w:spacing w:before="120" w:after="120" w:line="288" w:lineRule="auto"/>
        <w:rPr>
          <w:sz w:val="20"/>
          <w:szCs w:val="20"/>
        </w:rPr>
      </w:pPr>
      <w:r w:rsidRPr="0099783B">
        <w:rPr>
          <w:sz w:val="20"/>
          <w:szCs w:val="20"/>
        </w:rPr>
        <w:t xml:space="preserve">Respirators will not be issued at Purdue University for people working with </w:t>
      </w:r>
      <w:r>
        <w:rPr>
          <w:sz w:val="20"/>
          <w:szCs w:val="20"/>
        </w:rPr>
        <w:t>ethylene oxide</w:t>
      </w:r>
      <w:r w:rsidRPr="0099783B">
        <w:rPr>
          <w:sz w:val="20"/>
          <w:szCs w:val="20"/>
        </w:rPr>
        <w:t xml:space="preserve">; </w:t>
      </w:r>
      <w:r>
        <w:rPr>
          <w:sz w:val="20"/>
          <w:szCs w:val="20"/>
        </w:rPr>
        <w:t>a</w:t>
      </w:r>
      <w:r w:rsidRPr="0099783B">
        <w:rPr>
          <w:sz w:val="20"/>
          <w:szCs w:val="20"/>
        </w:rPr>
        <w:t>n air purifying respirator with an organic vapor cartridge is no</w:t>
      </w:r>
      <w:r>
        <w:rPr>
          <w:sz w:val="20"/>
          <w:szCs w:val="20"/>
        </w:rPr>
        <w:t>t</w:t>
      </w:r>
      <w:r w:rsidRPr="0099783B">
        <w:rPr>
          <w:sz w:val="20"/>
          <w:szCs w:val="20"/>
        </w:rPr>
        <w:t xml:space="preserve"> sufficient to protect against </w:t>
      </w:r>
      <w:r>
        <w:rPr>
          <w:sz w:val="20"/>
          <w:szCs w:val="20"/>
        </w:rPr>
        <w:t>ethylene oxide</w:t>
      </w:r>
      <w:r w:rsidRPr="0099783B">
        <w:rPr>
          <w:sz w:val="20"/>
          <w:szCs w:val="20"/>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D22556" w:rsidRDefault="00301304" w:rsidP="00301304">
      <w:pPr>
        <w:pStyle w:val="Footer"/>
        <w:tabs>
          <w:tab w:val="clear" w:pos="4680"/>
          <w:tab w:val="clear" w:pos="9360"/>
        </w:tabs>
        <w:spacing w:before="120" w:after="120" w:line="288" w:lineRule="auto"/>
        <w:rPr>
          <w:rFonts w:cstheme="minorHAnsi"/>
          <w:b/>
          <w:sz w:val="20"/>
          <w:szCs w:val="20"/>
        </w:rPr>
      </w:pPr>
      <w:r>
        <w:rPr>
          <w:rFonts w:cstheme="minorHAnsi"/>
          <w:sz w:val="20"/>
        </w:rPr>
        <w:t>Handle with impervious chemical gloves. Butyl-rubber gloves are recommended for splash contact.</w:t>
      </w:r>
      <w:r w:rsidRPr="00D22556">
        <w:rPr>
          <w:rFonts w:cstheme="minorHAnsi"/>
          <w:sz w:val="20"/>
        </w:rPr>
        <w:t xml:space="preserve"> </w:t>
      </w:r>
      <w:r w:rsidRPr="00D22556">
        <w:rPr>
          <w:rFonts w:cstheme="minorHAnsi"/>
          <w:sz w:val="20"/>
          <w:szCs w:val="20"/>
        </w:rPr>
        <w:t xml:space="preserve">Gloves must be inspected prior to each use. Use proper glove removal technique (without touching outer surface of the gloves) to avoid skin contact with </w:t>
      </w:r>
      <w:r>
        <w:rPr>
          <w:rFonts w:cstheme="minorHAnsi"/>
          <w:sz w:val="20"/>
          <w:szCs w:val="20"/>
        </w:rPr>
        <w:t>ethylene oxide</w:t>
      </w:r>
      <w:r w:rsidRPr="00D22556">
        <w:rPr>
          <w:rFonts w:cstheme="minorHAnsi"/>
          <w:sz w:val="20"/>
          <w:szCs w:val="20"/>
        </w:rPr>
        <w:t xml:space="preserve"> on the contaminated gloves. Wash hands thoroughly with warm water and soap.</w:t>
      </w:r>
      <w:r w:rsidRPr="00D22556">
        <w:rPr>
          <w:rFonts w:cstheme="minorHAnsi"/>
          <w:sz w:val="20"/>
        </w:rPr>
        <w:t xml:space="preserve"> </w:t>
      </w:r>
    </w:p>
    <w:p w:rsidR="00301304"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ethylene oxide</w:t>
      </w:r>
      <w:r w:rsidRPr="00DC7D29">
        <w:rPr>
          <w:rFonts w:cstheme="minorHAnsi"/>
          <w:color w:val="222222"/>
          <w:sz w:val="20"/>
          <w:szCs w:val="20"/>
        </w:rPr>
        <w:t>.</w:t>
      </w:r>
      <w:r>
        <w:rPr>
          <w:rFonts w:cstheme="minorHAnsi"/>
          <w:color w:val="222222"/>
          <w:sz w:val="20"/>
          <w:szCs w:val="20"/>
        </w:rPr>
        <w:t xml:space="preserve"> Also, consult the following link for detailed PPE breakthrough time data for ethylene oxide:</w:t>
      </w:r>
    </w:p>
    <w:p w:rsidR="00301304" w:rsidRDefault="00787CE3" w:rsidP="00301304">
      <w:pPr>
        <w:spacing w:before="120" w:after="120" w:line="288" w:lineRule="auto"/>
        <w:rPr>
          <w:rFonts w:cstheme="minorHAnsi"/>
          <w:color w:val="222222"/>
          <w:sz w:val="20"/>
          <w:szCs w:val="20"/>
        </w:rPr>
      </w:pPr>
      <w:hyperlink r:id="rId289" w:history="1">
        <w:r w:rsidR="00301304" w:rsidRPr="00B86918">
          <w:rPr>
            <w:rStyle w:val="Hyperlink"/>
            <w:rFonts w:cstheme="minorHAnsi"/>
            <w:sz w:val="20"/>
            <w:szCs w:val="20"/>
          </w:rPr>
          <w:t>http://www.americanchemistry.com/ProductsTechnology/Ethylene-Oxide/EO-Product-Stewardship-Manual-3rd-edition/EO-Product-Stewardship-Manual-Personnel-Exposure.PDF</w:t>
        </w:r>
      </w:hyperlink>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787CE3" w:rsidP="00301304">
      <w:pPr>
        <w:pStyle w:val="NoSpacing"/>
        <w:spacing w:before="120" w:after="120" w:line="288" w:lineRule="auto"/>
        <w:rPr>
          <w:rFonts w:cstheme="minorHAnsi"/>
          <w:color w:val="000080"/>
          <w:sz w:val="20"/>
          <w:szCs w:val="20"/>
        </w:rPr>
      </w:pPr>
      <w:hyperlink r:id="rId290"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787CE3" w:rsidP="00301304">
      <w:pPr>
        <w:pStyle w:val="NoSpacing"/>
        <w:spacing w:before="120" w:after="120" w:line="288" w:lineRule="auto"/>
        <w:rPr>
          <w:rFonts w:cstheme="minorHAnsi"/>
          <w:sz w:val="20"/>
          <w:szCs w:val="20"/>
        </w:rPr>
      </w:pPr>
      <w:hyperlink r:id="rId291" w:history="1">
        <w:r w:rsidR="00301304" w:rsidRPr="00DC7D29">
          <w:rPr>
            <w:rStyle w:val="Hyperlink"/>
            <w:rFonts w:cstheme="minorHAnsi"/>
            <w:sz w:val="20"/>
            <w:szCs w:val="20"/>
          </w:rPr>
          <w:t>http://www.showabestglove.com/site/default.aspx</w:t>
        </w:r>
      </w:hyperlink>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787CE3" w:rsidP="00301304">
      <w:pPr>
        <w:pStyle w:val="NoSpacing"/>
        <w:spacing w:before="120" w:after="120" w:line="288" w:lineRule="auto"/>
        <w:rPr>
          <w:rFonts w:cstheme="minorHAnsi"/>
          <w:color w:val="000080"/>
          <w:sz w:val="20"/>
          <w:szCs w:val="20"/>
        </w:rPr>
      </w:pPr>
      <w:hyperlink r:id="rId292" w:history="1">
        <w:r w:rsidR="00301304" w:rsidRPr="00DC7D29">
          <w:rPr>
            <w:rStyle w:val="Hyperlink"/>
            <w:rFonts w:cstheme="minorHAnsi"/>
            <w:sz w:val="20"/>
            <w:szCs w:val="20"/>
          </w:rPr>
          <w:t>http://www.mapaglove.com/</w:t>
        </w:r>
      </w:hyperlink>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ANSI approved properly fitting safety </w:t>
      </w:r>
      <w:r>
        <w:rPr>
          <w:rFonts w:cstheme="minorHAnsi"/>
          <w:sz w:val="20"/>
          <w:szCs w:val="20"/>
        </w:rPr>
        <w:t>goggles. Face shield is recommended if there is a risk of chemical splash.</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Pr="00D22556" w:rsidRDefault="00301304" w:rsidP="00301304">
      <w:pPr>
        <w:pStyle w:val="Footer"/>
        <w:tabs>
          <w:tab w:val="clear" w:pos="4680"/>
          <w:tab w:val="clear" w:pos="9360"/>
        </w:tabs>
        <w:spacing w:before="120" w:after="120" w:line="288" w:lineRule="auto"/>
        <w:rPr>
          <w:rFonts w:cstheme="minorHAnsi"/>
          <w:sz w:val="20"/>
        </w:rPr>
      </w:pPr>
      <w:r w:rsidRPr="00D22556">
        <w:rPr>
          <w:rFonts w:cstheme="minorHAnsi"/>
          <w:sz w:val="20"/>
        </w:rPr>
        <w:t>Lab coat &amp; natural rubber apron</w:t>
      </w:r>
      <w:r>
        <w:rPr>
          <w:rFonts w:cstheme="minorHAnsi"/>
          <w:sz w:val="20"/>
        </w:rPr>
        <w:t>, f</w:t>
      </w:r>
      <w:r w:rsidRPr="00D22556">
        <w:rPr>
          <w:rFonts w:cstheme="minorHAnsi"/>
          <w:sz w:val="20"/>
        </w:rPr>
        <w:t>ull-length pants</w:t>
      </w:r>
      <w:r>
        <w:rPr>
          <w:rFonts w:cstheme="minorHAnsi"/>
          <w:sz w:val="20"/>
        </w:rPr>
        <w:t>, and c</w:t>
      </w:r>
      <w:r w:rsidRPr="00D22556">
        <w:rPr>
          <w:rFonts w:cstheme="minorHAnsi"/>
          <w:sz w:val="20"/>
        </w:rPr>
        <w:t>losed-toe rubber or leather shoes</w:t>
      </w:r>
      <w:r>
        <w:rPr>
          <w:rFonts w:cstheme="minorHAnsi"/>
          <w:sz w:val="20"/>
        </w:rPr>
        <w:t xml:space="preserve"> are required.</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Hygiene Measures</w:t>
      </w:r>
      <w:r>
        <w:rPr>
          <w:rFonts w:cstheme="minorHAnsi"/>
          <w:b/>
          <w:sz w:val="20"/>
          <w:szCs w:val="20"/>
          <w:u w:val="single"/>
        </w:rPr>
        <w:t>:</w:t>
      </w:r>
    </w:p>
    <w:p w:rsidR="00301304" w:rsidRPr="00D22556" w:rsidRDefault="00301304" w:rsidP="00301304">
      <w:pPr>
        <w:autoSpaceDE w:val="0"/>
        <w:autoSpaceDN w:val="0"/>
        <w:adjustRightInd w:val="0"/>
        <w:rPr>
          <w:rFonts w:cstheme="minorHAnsi"/>
          <w:sz w:val="20"/>
          <w:szCs w:val="20"/>
        </w:rPr>
      </w:pPr>
      <w:r w:rsidRPr="00D22556">
        <w:rPr>
          <w:rFonts w:cstheme="minorHAnsi"/>
          <w:sz w:val="20"/>
          <w:szCs w:val="20"/>
        </w:rPr>
        <w:t>Avoid contact with skin, eyes and clothing. Wash hands before breaks and immediately after handling the product.</w:t>
      </w:r>
      <w:r>
        <w:rPr>
          <w:rFonts w:cstheme="minorHAnsi"/>
          <w:sz w:val="20"/>
          <w:szCs w:val="20"/>
        </w:rPr>
        <w:t xml:space="preserve"> Only handle ethylene oxide if an eye wash and safety shower are nearby. </w:t>
      </w:r>
    </w:p>
    <w:p w:rsidR="00301304" w:rsidRPr="00DC7D29" w:rsidRDefault="00301304" w:rsidP="0030130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 xml:space="preserve">Ethylene oxide can only be used in a properly functioning chemical fume hood or glove box. The chemical fume hood must be approved and certified by REM and have a face velocity between 85 – 125 feet per minute. Electrically grounded lines and equipment must be used. All sources of ignition and extraneous chemicals and equipment must be removed from the chemical fume hood or glove box before work with ethylene oxide begins. </w:t>
      </w: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261C7C">
        <w:rPr>
          <w:rFonts w:cstheme="minorHAnsi"/>
          <w:b/>
          <w:sz w:val="20"/>
          <w:szCs w:val="20"/>
        </w:rPr>
        <w:t>Dial</w:t>
      </w:r>
      <w:r>
        <w:rPr>
          <w:rFonts w:cstheme="minorHAnsi"/>
          <w:sz w:val="20"/>
          <w:szCs w:val="20"/>
        </w:rPr>
        <w:t xml:space="preserve"> </w:t>
      </w:r>
      <w:r w:rsidRPr="00261C7C">
        <w:rPr>
          <w:rFonts w:cstheme="minorHAnsi"/>
          <w:b/>
          <w:color w:val="FF0000"/>
          <w:sz w:val="20"/>
          <w:szCs w:val="20"/>
        </w:rPr>
        <w:t>911</w:t>
      </w:r>
      <w:r>
        <w:rPr>
          <w:rFonts w:cstheme="minorHAnsi"/>
          <w:sz w:val="20"/>
          <w:szCs w:val="20"/>
        </w:rPr>
        <w:t>. Move to fresh air. If the person is not breathing, give oxygen.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Pr="00531CB7" w:rsidRDefault="00301304" w:rsidP="00301304">
      <w:pPr>
        <w:spacing w:before="120" w:after="120" w:line="288" w:lineRule="auto"/>
        <w:rPr>
          <w:rFonts w:cstheme="minorHAnsi"/>
          <w:bCs/>
          <w:sz w:val="20"/>
          <w:szCs w:val="20"/>
        </w:rPr>
      </w:pPr>
      <w:r w:rsidRPr="00261C7C">
        <w:rPr>
          <w:rFonts w:cstheme="minorHAnsi"/>
          <w:b/>
          <w:sz w:val="20"/>
          <w:szCs w:val="20"/>
        </w:rPr>
        <w:t>Dial</w:t>
      </w:r>
      <w:r>
        <w:rPr>
          <w:rFonts w:cstheme="minorHAnsi"/>
          <w:sz w:val="20"/>
          <w:szCs w:val="20"/>
        </w:rPr>
        <w:t xml:space="preserve"> </w:t>
      </w:r>
      <w:r w:rsidRPr="00261C7C">
        <w:rPr>
          <w:rFonts w:cstheme="minorHAnsi"/>
          <w:b/>
          <w:color w:val="FF0000"/>
          <w:sz w:val="20"/>
          <w:szCs w:val="20"/>
        </w:rPr>
        <w:t>911</w:t>
      </w:r>
      <w:r>
        <w:rPr>
          <w:rFonts w:cstheme="minorHAnsi"/>
          <w:sz w:val="20"/>
          <w:szCs w:val="20"/>
        </w:rPr>
        <w:t xml:space="preserve">. </w:t>
      </w:r>
      <w:r w:rsidRPr="00531CB7">
        <w:rPr>
          <w:rFonts w:cstheme="minorHAnsi"/>
          <w:bCs/>
          <w:sz w:val="20"/>
          <w:szCs w:val="20"/>
        </w:rPr>
        <w:t>Wash skin with soap and water for at least 15 minutes while removing contaminated clothing. Consult a physician.</w:t>
      </w:r>
      <w:r>
        <w:rPr>
          <w:rFonts w:cstheme="minorHAnsi"/>
          <w:bCs/>
          <w:sz w:val="20"/>
          <w:szCs w:val="20"/>
        </w:rPr>
        <w:t xml:space="preserve">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301304" w:rsidRPr="00531CB7" w:rsidRDefault="00301304" w:rsidP="00301304">
      <w:pPr>
        <w:spacing w:before="120" w:after="120" w:line="288" w:lineRule="auto"/>
        <w:rPr>
          <w:rFonts w:cstheme="minorHAnsi"/>
          <w:bCs/>
          <w:sz w:val="20"/>
          <w:szCs w:val="20"/>
        </w:rPr>
      </w:pPr>
      <w:r w:rsidRPr="00261C7C">
        <w:rPr>
          <w:rFonts w:cstheme="minorHAnsi"/>
          <w:b/>
          <w:sz w:val="20"/>
          <w:szCs w:val="20"/>
        </w:rPr>
        <w:t>Dial</w:t>
      </w:r>
      <w:r>
        <w:rPr>
          <w:rFonts w:cstheme="minorHAnsi"/>
          <w:sz w:val="20"/>
          <w:szCs w:val="20"/>
        </w:rPr>
        <w:t xml:space="preserve"> </w:t>
      </w:r>
      <w:r w:rsidRPr="00261C7C">
        <w:rPr>
          <w:rFonts w:cstheme="minorHAnsi"/>
          <w:b/>
          <w:color w:val="FF0000"/>
          <w:sz w:val="20"/>
          <w:szCs w:val="20"/>
        </w:rPr>
        <w:t>911</w:t>
      </w:r>
      <w:r>
        <w:rPr>
          <w:rFonts w:cstheme="minorHAnsi"/>
          <w:sz w:val="20"/>
          <w:szCs w:val="20"/>
        </w:rPr>
        <w:t xml:space="preserve">. Flush eyes at eye wash for at least 15 minutes. </w:t>
      </w:r>
      <w:r w:rsidRPr="00531CB7">
        <w:rPr>
          <w:rFonts w:cstheme="minorHAnsi"/>
          <w:bCs/>
          <w:sz w:val="20"/>
          <w:szCs w:val="20"/>
        </w:rPr>
        <w:t>Consult a physician.</w:t>
      </w:r>
      <w:r>
        <w:rPr>
          <w:rFonts w:cstheme="minorHAnsi"/>
          <w:bCs/>
          <w:sz w:val="20"/>
          <w:szCs w:val="20"/>
        </w:rPr>
        <w:t xml:space="preserve">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261C7C">
        <w:rPr>
          <w:rFonts w:cstheme="minorHAnsi"/>
          <w:b/>
          <w:sz w:val="20"/>
          <w:szCs w:val="20"/>
        </w:rPr>
        <w:t>Dial</w:t>
      </w:r>
      <w:r>
        <w:rPr>
          <w:rFonts w:cstheme="minorHAnsi"/>
          <w:sz w:val="20"/>
          <w:szCs w:val="20"/>
        </w:rPr>
        <w:t xml:space="preserve"> </w:t>
      </w:r>
      <w:r w:rsidRPr="00261C7C">
        <w:rPr>
          <w:rFonts w:cstheme="minorHAnsi"/>
          <w:b/>
          <w:color w:val="FF0000"/>
          <w:sz w:val="20"/>
          <w:szCs w:val="20"/>
        </w:rPr>
        <w:t>911</w:t>
      </w:r>
      <w:r>
        <w:rPr>
          <w:rFonts w:cstheme="minorHAnsi"/>
          <w:sz w:val="20"/>
          <w:szCs w:val="20"/>
        </w:rPr>
        <w:t xml:space="preserve">. Never give anything by mouth to an unconscious person. Ingestion is not considered a potential route of exposure. If suspected that a large amount is swallowed, </w:t>
      </w:r>
      <w:r w:rsidRPr="00261C7C">
        <w:rPr>
          <w:rFonts w:cstheme="minorHAnsi"/>
          <w:b/>
          <w:sz w:val="20"/>
          <w:szCs w:val="20"/>
        </w:rPr>
        <w:t>Dial</w:t>
      </w:r>
      <w:r>
        <w:rPr>
          <w:rFonts w:cstheme="minorHAnsi"/>
          <w:sz w:val="20"/>
          <w:szCs w:val="20"/>
        </w:rPr>
        <w:t xml:space="preserve"> </w:t>
      </w:r>
      <w:r w:rsidRPr="00261C7C">
        <w:rPr>
          <w:rFonts w:cstheme="minorHAnsi"/>
          <w:b/>
          <w:color w:val="FF0000"/>
          <w:sz w:val="20"/>
          <w:szCs w:val="20"/>
        </w:rPr>
        <w:t>911</w:t>
      </w:r>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301304" w:rsidRDefault="00301304" w:rsidP="00301304">
      <w:pPr>
        <w:pStyle w:val="Footer"/>
        <w:tabs>
          <w:tab w:val="clear" w:pos="4680"/>
          <w:tab w:val="clear" w:pos="9360"/>
        </w:tabs>
        <w:spacing w:before="120" w:after="120" w:line="288" w:lineRule="auto"/>
        <w:rPr>
          <w:rFonts w:cstheme="minorHAnsi"/>
          <w:b/>
          <w:sz w:val="20"/>
          <w:szCs w:val="20"/>
        </w:rPr>
      </w:pPr>
      <w:r w:rsidRPr="007075D3">
        <w:rPr>
          <w:rFonts w:cstheme="minorHAnsi"/>
          <w:b/>
          <w:sz w:val="20"/>
          <w:szCs w:val="20"/>
          <w:u w:val="single"/>
        </w:rPr>
        <w:t>Precautions for safe handling:</w:t>
      </w:r>
      <w:r>
        <w:rPr>
          <w:rFonts w:cstheme="minorHAnsi"/>
          <w:b/>
          <w:sz w:val="20"/>
          <w:szCs w:val="20"/>
        </w:rPr>
        <w:t xml:space="preserve"> </w:t>
      </w:r>
    </w:p>
    <w:p w:rsidR="00301304" w:rsidRDefault="00301304" w:rsidP="00A67352">
      <w:pPr>
        <w:pStyle w:val="Footer"/>
        <w:numPr>
          <w:ilvl w:val="0"/>
          <w:numId w:val="123"/>
        </w:numPr>
        <w:tabs>
          <w:tab w:val="clear" w:pos="360"/>
          <w:tab w:val="clear" w:pos="4680"/>
          <w:tab w:val="clear" w:pos="9360"/>
        </w:tabs>
        <w:spacing w:before="120" w:beforeAutospacing="0" w:after="120" w:afterAutospacing="0" w:line="288" w:lineRule="auto"/>
        <w:rPr>
          <w:rFonts w:cstheme="minorHAnsi"/>
          <w:sz w:val="20"/>
          <w:szCs w:val="20"/>
        </w:rPr>
      </w:pPr>
      <w:r>
        <w:rPr>
          <w:rFonts w:cstheme="minorHAnsi"/>
          <w:sz w:val="20"/>
          <w:szCs w:val="20"/>
        </w:rPr>
        <w:t xml:space="preserve">Always wear appropriate PPE when handling. Avoid contact with skin, eyes, and clothing. Avoid inhalation. </w:t>
      </w:r>
    </w:p>
    <w:p w:rsidR="00301304" w:rsidRDefault="00301304" w:rsidP="00A67352">
      <w:pPr>
        <w:pStyle w:val="Footer"/>
        <w:numPr>
          <w:ilvl w:val="0"/>
          <w:numId w:val="123"/>
        </w:numPr>
        <w:tabs>
          <w:tab w:val="clear" w:pos="360"/>
          <w:tab w:val="clear" w:pos="4680"/>
          <w:tab w:val="clear" w:pos="9360"/>
        </w:tabs>
        <w:spacing w:before="120" w:beforeAutospacing="0" w:after="120" w:afterAutospacing="0" w:line="288" w:lineRule="auto"/>
        <w:rPr>
          <w:rFonts w:cstheme="minorHAnsi"/>
          <w:sz w:val="20"/>
          <w:szCs w:val="20"/>
        </w:rPr>
      </w:pPr>
      <w:r>
        <w:rPr>
          <w:rFonts w:cstheme="minorHAnsi"/>
          <w:sz w:val="20"/>
          <w:szCs w:val="20"/>
        </w:rPr>
        <w:t xml:space="preserve">Use spark-proof tolls and explosion-proof equipment. </w:t>
      </w:r>
    </w:p>
    <w:p w:rsidR="00301304" w:rsidRDefault="00301304" w:rsidP="00A67352">
      <w:pPr>
        <w:pStyle w:val="Footer"/>
        <w:numPr>
          <w:ilvl w:val="0"/>
          <w:numId w:val="123"/>
        </w:numPr>
        <w:tabs>
          <w:tab w:val="clear" w:pos="360"/>
          <w:tab w:val="clear" w:pos="4680"/>
          <w:tab w:val="clear" w:pos="9360"/>
        </w:tabs>
        <w:spacing w:before="120" w:beforeAutospacing="0" w:after="120" w:afterAutospacing="0" w:line="288" w:lineRule="auto"/>
        <w:rPr>
          <w:rFonts w:cstheme="minorHAnsi"/>
          <w:sz w:val="20"/>
          <w:szCs w:val="20"/>
        </w:rPr>
      </w:pPr>
      <w:r>
        <w:rPr>
          <w:rFonts w:cstheme="minorHAnsi"/>
          <w:sz w:val="20"/>
          <w:szCs w:val="20"/>
        </w:rPr>
        <w:t xml:space="preserve">Keep away from heat, sparks, flames, and other sources of ignition. </w:t>
      </w:r>
    </w:p>
    <w:p w:rsidR="00301304" w:rsidRDefault="00301304" w:rsidP="00A67352">
      <w:pPr>
        <w:pStyle w:val="Footer"/>
        <w:numPr>
          <w:ilvl w:val="0"/>
          <w:numId w:val="123"/>
        </w:numPr>
        <w:tabs>
          <w:tab w:val="clear" w:pos="360"/>
          <w:tab w:val="clear" w:pos="4680"/>
          <w:tab w:val="clear" w:pos="9360"/>
        </w:tabs>
        <w:spacing w:before="120" w:beforeAutospacing="0" w:after="120" w:afterAutospacing="0" w:line="288" w:lineRule="auto"/>
        <w:rPr>
          <w:rFonts w:cstheme="minorHAnsi"/>
          <w:sz w:val="20"/>
          <w:szCs w:val="20"/>
        </w:rPr>
      </w:pPr>
      <w:r>
        <w:rPr>
          <w:rFonts w:cstheme="minorHAnsi"/>
          <w:sz w:val="20"/>
          <w:szCs w:val="20"/>
        </w:rPr>
        <w:t xml:space="preserve">No smoking. </w:t>
      </w:r>
    </w:p>
    <w:p w:rsidR="00301304" w:rsidRDefault="00301304" w:rsidP="00A67352">
      <w:pPr>
        <w:pStyle w:val="Footer"/>
        <w:numPr>
          <w:ilvl w:val="0"/>
          <w:numId w:val="123"/>
        </w:numPr>
        <w:tabs>
          <w:tab w:val="clear" w:pos="360"/>
          <w:tab w:val="clear" w:pos="4680"/>
          <w:tab w:val="clear" w:pos="9360"/>
        </w:tabs>
        <w:spacing w:before="120" w:beforeAutospacing="0" w:after="120" w:afterAutospacing="0" w:line="288" w:lineRule="auto"/>
        <w:rPr>
          <w:rFonts w:cstheme="minorHAnsi"/>
          <w:sz w:val="20"/>
          <w:szCs w:val="20"/>
        </w:rPr>
      </w:pPr>
      <w:r>
        <w:rPr>
          <w:rFonts w:cstheme="minorHAnsi"/>
          <w:sz w:val="20"/>
          <w:szCs w:val="20"/>
        </w:rPr>
        <w:t xml:space="preserve">Prevent build-up of electrostatic charge. </w:t>
      </w:r>
    </w:p>
    <w:p w:rsidR="00301304" w:rsidRDefault="00301304" w:rsidP="00A67352">
      <w:pPr>
        <w:pStyle w:val="Footer"/>
        <w:numPr>
          <w:ilvl w:val="0"/>
          <w:numId w:val="123"/>
        </w:numPr>
        <w:tabs>
          <w:tab w:val="clear" w:pos="360"/>
          <w:tab w:val="clear" w:pos="4680"/>
          <w:tab w:val="clear" w:pos="9360"/>
        </w:tabs>
        <w:spacing w:before="120" w:beforeAutospacing="0" w:after="120" w:afterAutospacing="0" w:line="288" w:lineRule="auto"/>
        <w:rPr>
          <w:rFonts w:cstheme="minorHAnsi"/>
          <w:sz w:val="20"/>
          <w:szCs w:val="20"/>
        </w:rPr>
      </w:pPr>
      <w:r>
        <w:rPr>
          <w:rFonts w:cstheme="minorHAnsi"/>
          <w:sz w:val="20"/>
          <w:szCs w:val="20"/>
        </w:rPr>
        <w:t>Protect compressed gas cylinders from physical damage.</w:t>
      </w:r>
    </w:p>
    <w:p w:rsidR="00301304" w:rsidRPr="007075D3" w:rsidRDefault="00301304" w:rsidP="00301304">
      <w:pPr>
        <w:pStyle w:val="Footer"/>
        <w:tabs>
          <w:tab w:val="clear" w:pos="4680"/>
          <w:tab w:val="clear" w:pos="9360"/>
        </w:tabs>
        <w:spacing w:before="120" w:after="120" w:line="288" w:lineRule="auto"/>
        <w:rPr>
          <w:rFonts w:cstheme="minorHAnsi"/>
          <w:b/>
          <w:sz w:val="20"/>
          <w:szCs w:val="20"/>
          <w:u w:val="single"/>
        </w:rPr>
      </w:pPr>
      <w:r w:rsidRPr="007075D3">
        <w:rPr>
          <w:rFonts w:cstheme="minorHAnsi"/>
          <w:b/>
          <w:sz w:val="20"/>
          <w:szCs w:val="20"/>
          <w:u w:val="single"/>
        </w:rPr>
        <w:lastRenderedPageBreak/>
        <w:t>Conditions for safe storage:</w:t>
      </w:r>
    </w:p>
    <w:p w:rsidR="00301304" w:rsidRPr="007075D3" w:rsidRDefault="00301304" w:rsidP="00A67352">
      <w:pPr>
        <w:pStyle w:val="Footer"/>
        <w:numPr>
          <w:ilvl w:val="0"/>
          <w:numId w:val="124"/>
        </w:numPr>
        <w:tabs>
          <w:tab w:val="clear" w:pos="360"/>
          <w:tab w:val="clear" w:pos="4680"/>
          <w:tab w:val="clear" w:pos="9360"/>
        </w:tabs>
        <w:spacing w:before="120" w:beforeAutospacing="0" w:after="120" w:afterAutospacing="0" w:line="288" w:lineRule="auto"/>
        <w:rPr>
          <w:rFonts w:cstheme="minorHAnsi"/>
          <w:sz w:val="20"/>
        </w:rPr>
      </w:pPr>
      <w:r>
        <w:rPr>
          <w:rFonts w:cstheme="minorHAnsi"/>
          <w:sz w:val="20"/>
          <w:szCs w:val="20"/>
        </w:rPr>
        <w:t xml:space="preserve">Keep container tightly closed in a cool, dry, and well-ventilated area. </w:t>
      </w:r>
    </w:p>
    <w:p w:rsidR="00301304" w:rsidRPr="007075D3" w:rsidRDefault="00301304" w:rsidP="00A67352">
      <w:pPr>
        <w:pStyle w:val="Footer"/>
        <w:numPr>
          <w:ilvl w:val="0"/>
          <w:numId w:val="124"/>
        </w:numPr>
        <w:tabs>
          <w:tab w:val="clear" w:pos="360"/>
          <w:tab w:val="clear" w:pos="4680"/>
          <w:tab w:val="clear" w:pos="9360"/>
        </w:tabs>
        <w:spacing w:before="120" w:beforeAutospacing="0" w:after="120" w:afterAutospacing="0" w:line="288" w:lineRule="auto"/>
        <w:rPr>
          <w:rFonts w:cstheme="minorHAnsi"/>
          <w:sz w:val="20"/>
        </w:rPr>
      </w:pPr>
      <w:r>
        <w:rPr>
          <w:rFonts w:cstheme="minorHAnsi"/>
          <w:sz w:val="20"/>
          <w:szCs w:val="20"/>
        </w:rPr>
        <w:t xml:space="preserve">Contents under pressure. </w:t>
      </w:r>
    </w:p>
    <w:p w:rsidR="00301304" w:rsidRPr="007075D3" w:rsidRDefault="00301304" w:rsidP="00A67352">
      <w:pPr>
        <w:pStyle w:val="Footer"/>
        <w:numPr>
          <w:ilvl w:val="0"/>
          <w:numId w:val="124"/>
        </w:numPr>
        <w:tabs>
          <w:tab w:val="clear" w:pos="360"/>
          <w:tab w:val="clear" w:pos="4680"/>
          <w:tab w:val="clear" w:pos="9360"/>
        </w:tabs>
        <w:spacing w:before="120" w:beforeAutospacing="0" w:after="120" w:afterAutospacing="0" w:line="288" w:lineRule="auto"/>
        <w:rPr>
          <w:rFonts w:cstheme="minorHAnsi"/>
          <w:sz w:val="20"/>
        </w:rPr>
      </w:pPr>
      <w:r>
        <w:rPr>
          <w:rFonts w:cstheme="minorHAnsi"/>
          <w:sz w:val="20"/>
          <w:szCs w:val="20"/>
        </w:rPr>
        <w:t xml:space="preserve">Cylinders should be stored upright with valve protection cap and secured firmly to prevent falling. </w:t>
      </w:r>
    </w:p>
    <w:p w:rsidR="00301304" w:rsidRPr="007075D3" w:rsidRDefault="00301304" w:rsidP="00A67352">
      <w:pPr>
        <w:pStyle w:val="Footer"/>
        <w:numPr>
          <w:ilvl w:val="0"/>
          <w:numId w:val="124"/>
        </w:numPr>
        <w:tabs>
          <w:tab w:val="clear" w:pos="360"/>
          <w:tab w:val="clear" w:pos="4680"/>
          <w:tab w:val="clear" w:pos="9360"/>
        </w:tabs>
        <w:spacing w:before="120" w:beforeAutospacing="0" w:after="120" w:afterAutospacing="0" w:line="288" w:lineRule="auto"/>
        <w:rPr>
          <w:rFonts w:cstheme="minorHAnsi"/>
          <w:sz w:val="20"/>
        </w:rPr>
      </w:pPr>
      <w:r>
        <w:rPr>
          <w:rFonts w:cstheme="minorHAnsi"/>
          <w:sz w:val="20"/>
          <w:szCs w:val="20"/>
        </w:rPr>
        <w:t xml:space="preserve">Recommended storage temperature is 2 – 8 </w:t>
      </w:r>
      <w:r w:rsidRPr="00742267">
        <w:rPr>
          <w:rFonts w:cstheme="minorHAnsi"/>
          <w:sz w:val="20"/>
          <w:szCs w:val="20"/>
          <w:vertAlign w:val="superscript"/>
        </w:rPr>
        <w:t>o</w:t>
      </w:r>
      <w:r>
        <w:rPr>
          <w:rFonts w:cstheme="minorHAnsi"/>
          <w:sz w:val="20"/>
          <w:szCs w:val="20"/>
        </w:rPr>
        <w:t xml:space="preserve">C. Never store above 52 </w:t>
      </w:r>
      <w:r w:rsidRPr="00742267">
        <w:rPr>
          <w:rFonts w:cstheme="minorHAnsi"/>
          <w:sz w:val="20"/>
          <w:szCs w:val="20"/>
          <w:vertAlign w:val="superscript"/>
        </w:rPr>
        <w:t>o</w:t>
      </w:r>
      <w:r>
        <w:rPr>
          <w:rFonts w:cstheme="minorHAnsi"/>
          <w:sz w:val="20"/>
          <w:szCs w:val="20"/>
        </w:rPr>
        <w:t xml:space="preserve">C. </w:t>
      </w:r>
    </w:p>
    <w:p w:rsidR="00301304" w:rsidRPr="00742267" w:rsidRDefault="00301304" w:rsidP="00A67352">
      <w:pPr>
        <w:pStyle w:val="Footer"/>
        <w:numPr>
          <w:ilvl w:val="0"/>
          <w:numId w:val="124"/>
        </w:numPr>
        <w:tabs>
          <w:tab w:val="clear" w:pos="360"/>
          <w:tab w:val="clear" w:pos="4680"/>
          <w:tab w:val="clear" w:pos="9360"/>
        </w:tabs>
        <w:spacing w:before="120" w:beforeAutospacing="0" w:after="120" w:afterAutospacing="0" w:line="288" w:lineRule="auto"/>
        <w:rPr>
          <w:rFonts w:cstheme="minorHAnsi"/>
          <w:sz w:val="20"/>
        </w:rPr>
      </w:pPr>
      <w:r>
        <w:rPr>
          <w:rFonts w:cstheme="minorHAnsi"/>
          <w:sz w:val="20"/>
          <w:szCs w:val="20"/>
        </w:rPr>
        <w:t>Protect from sunlight.</w:t>
      </w:r>
    </w:p>
    <w:p w:rsidR="00301304" w:rsidRPr="00DC7D29" w:rsidRDefault="00301304" w:rsidP="00301304">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261C7C">
        <w:rPr>
          <w:rFonts w:cstheme="minorHAnsi"/>
          <w:b/>
          <w:sz w:val="20"/>
          <w:szCs w:val="20"/>
        </w:rPr>
        <w:t xml:space="preserve">dial </w:t>
      </w:r>
      <w:r w:rsidRPr="00261C7C">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 xml:space="preserve">Remove clothing and </w:t>
      </w:r>
      <w:r>
        <w:rPr>
          <w:rFonts w:cstheme="minorHAnsi"/>
          <w:color w:val="222222"/>
          <w:sz w:val="20"/>
          <w:szCs w:val="20"/>
        </w:rPr>
        <w:t xml:space="preserve">begin first aid procedures (Section 7) immediately.  Seek medical attention; </w:t>
      </w:r>
      <w:r w:rsidRPr="00261C7C">
        <w:rPr>
          <w:rFonts w:cstheme="minorHAnsi"/>
          <w:b/>
          <w:color w:val="222222"/>
          <w:sz w:val="20"/>
          <w:szCs w:val="20"/>
        </w:rPr>
        <w:t xml:space="preserve">dial </w:t>
      </w:r>
      <w:r w:rsidRPr="00261C7C">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w:t>
      </w:r>
      <w:r>
        <w:rPr>
          <w:rFonts w:cstheme="minorHAnsi"/>
          <w:color w:val="222222"/>
          <w:sz w:val="20"/>
          <w:szCs w:val="20"/>
        </w:rPr>
        <w:t xml:space="preserve">and begin first aid procedures (Section 7) immediately.  Seek medical attention; </w:t>
      </w:r>
      <w:r w:rsidRPr="00261C7C">
        <w:rPr>
          <w:rFonts w:cstheme="minorHAnsi"/>
          <w:b/>
          <w:color w:val="222222"/>
          <w:sz w:val="20"/>
          <w:szCs w:val="20"/>
        </w:rPr>
        <w:t xml:space="preserve">dial </w:t>
      </w:r>
      <w:r w:rsidRPr="00261C7C">
        <w:rPr>
          <w:rFonts w:cstheme="minorHAnsi"/>
          <w:b/>
          <w:color w:val="FF0000"/>
          <w:sz w:val="20"/>
          <w:szCs w:val="20"/>
        </w:rPr>
        <w:t>911</w:t>
      </w:r>
      <w:r w:rsidRPr="00A06BFA">
        <w:rPr>
          <w:rFonts w:cstheme="minorHAnsi"/>
          <w:sz w:val="20"/>
          <w:szCs w:val="20"/>
        </w:rPr>
        <w:t>.</w:t>
      </w:r>
    </w:p>
    <w:p w:rsidR="00301304" w:rsidRPr="00FB412E" w:rsidRDefault="00301304" w:rsidP="00301304">
      <w:pPr>
        <w:shd w:val="clear" w:color="auto" w:fill="FFFFFF"/>
        <w:spacing w:before="120" w:after="120" w:line="288" w:lineRule="auto"/>
        <w:rPr>
          <w:rFonts w:cstheme="minorHAnsi"/>
          <w:i/>
        </w:rPr>
      </w:pPr>
      <w:r w:rsidRPr="00FB412E">
        <w:rPr>
          <w:rFonts w:cstheme="minorHAnsi"/>
          <w:b/>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Pr>
          <w:rFonts w:cstheme="minorHAnsi"/>
          <w:sz w:val="20"/>
          <w:szCs w:val="20"/>
        </w:rPr>
        <w:t>.</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b/>
          <w:color w:val="222222"/>
          <w:sz w:val="20"/>
          <w:szCs w:val="20"/>
        </w:rPr>
        <w:t>D</w:t>
      </w:r>
      <w:r w:rsidRPr="00261C7C">
        <w:rPr>
          <w:rFonts w:cstheme="minorHAnsi"/>
          <w:b/>
          <w:color w:val="222222"/>
          <w:sz w:val="20"/>
          <w:szCs w:val="20"/>
        </w:rPr>
        <w:t xml:space="preserve">ial </w:t>
      </w:r>
      <w:r w:rsidRPr="00261C7C">
        <w:rPr>
          <w:rFonts w:cstheme="minorHAnsi"/>
          <w:b/>
          <w:color w:val="FF0000"/>
          <w:sz w:val="20"/>
          <w:szCs w:val="20"/>
        </w:rPr>
        <w:t>911</w:t>
      </w:r>
      <w:r w:rsidRPr="00A06BFA">
        <w:rPr>
          <w:rFonts w:cstheme="minorHAnsi"/>
          <w:sz w:val="20"/>
          <w:szCs w:val="20"/>
        </w:rPr>
        <w:t>.</w:t>
      </w:r>
      <w:r>
        <w:rPr>
          <w:rFonts w:cstheme="minorHAnsi"/>
          <w:sz w:val="20"/>
          <w:szCs w:val="20"/>
        </w:rPr>
        <w:t xml:space="preserve"> All ethylene oxide exposures should be considered an emergency. </w:t>
      </w:r>
    </w:p>
    <w:p w:rsidR="00301304" w:rsidRPr="00DC7D29" w:rsidRDefault="00301304" w:rsidP="00301304">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lastRenderedPageBreak/>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Ethylene oxide waste should be segregated from all incompatible chemicals such as oxidizing agents. </w:t>
      </w:r>
    </w:p>
    <w:p w:rsidR="00301304" w:rsidRDefault="00301304" w:rsidP="00301304">
      <w:pPr>
        <w:spacing w:before="120" w:after="120" w:line="288" w:lineRule="auto"/>
        <w:rPr>
          <w:rFonts w:cstheme="minorHAnsi"/>
          <w:b/>
          <w:sz w:val="20"/>
          <w:szCs w:val="20"/>
          <w:u w:val="single"/>
        </w:rPr>
      </w:pP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93" w:history="1">
        <w:r w:rsidRPr="00772FAE">
          <w:rPr>
            <w:rStyle w:val="Hyperlink"/>
            <w:rFonts w:cstheme="minorHAnsi"/>
            <w:sz w:val="20"/>
            <w:szCs w:val="20"/>
          </w:rPr>
          <w:t>http://www.purdue.edu/rem/hmm/wststo.htm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ethylene oxide SDS must be made available to all personnel working in the laboratory at all times. To obtain a copy of the SDS, contact the chemical manufacturer or REM at 49-46371. Many manufacturers’ SDSs can be found online on websites such as Sigma-Aldrich (</w:t>
      </w:r>
      <w:hyperlink r:id="rId294" w:history="1">
        <w:r>
          <w:rPr>
            <w:rStyle w:val="Hyperlink"/>
            <w:rFonts w:cstheme="minorHAnsi"/>
            <w:sz w:val="20"/>
            <w:szCs w:val="20"/>
          </w:rPr>
          <w:t>http://www.sigmaaldrich.com/united-states.html</w:t>
        </w:r>
      </w:hyperlink>
      <w:r>
        <w:rPr>
          <w:rFonts w:cstheme="minorHAnsi"/>
          <w:sz w:val="20"/>
          <w:szCs w:val="20"/>
        </w:rPr>
        <w:t>) or Siri MSDS Index (</w:t>
      </w:r>
      <w:hyperlink r:id="rId295" w:history="1">
        <w:r>
          <w:rPr>
            <w:rStyle w:val="Hyperlink"/>
            <w:rFonts w:cstheme="minorHAnsi"/>
            <w:sz w:val="20"/>
            <w:szCs w:val="20"/>
          </w:rPr>
          <w:t>http://hazard.com/msds/</w:t>
        </w:r>
      </w:hyperlink>
      <w:r>
        <w:rPr>
          <w:rFonts w:cstheme="minorHAnsi"/>
          <w:sz w:val="20"/>
          <w:szCs w:val="20"/>
        </w:rPr>
        <w:t>).</w:t>
      </w:r>
    </w:p>
    <w:p w:rsidR="00301304" w:rsidRPr="00DC7D29"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1218475274"/>
      </w:sdtPr>
      <w:sdtEndPr/>
      <w:sdtContent>
        <w:p w:rsidR="00301304" w:rsidRPr="00DC7D29" w:rsidRDefault="00787CE3" w:rsidP="00301304">
          <w:pPr>
            <w:spacing w:before="120" w:after="120" w:line="288" w:lineRule="auto"/>
            <w:rPr>
              <w:rFonts w:cstheme="minorHAnsi"/>
              <w:b/>
            </w:rPr>
          </w:pPr>
          <w:sdt>
            <w:sdtPr>
              <w:rPr>
                <w:rFonts w:cstheme="minorHAnsi"/>
                <w:sz w:val="20"/>
                <w:szCs w:val="20"/>
              </w:rPr>
              <w:id w:val="1630204010"/>
              <w:showingPlcHdr/>
            </w:sdtPr>
            <w:sdtEnd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470250"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470250">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ethylene oxide</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B2351">
        <w:trPr>
          <w:trHeight w:val="576"/>
          <w:tblHeader/>
        </w:trPr>
        <w:tc>
          <w:tcPr>
            <w:tcW w:w="39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lastRenderedPageBreak/>
              <w:t>Name</w:t>
            </w:r>
          </w:p>
        </w:tc>
        <w:tc>
          <w:tcPr>
            <w:tcW w:w="3420"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B2351">
        <w:trPr>
          <w:trHeight w:val="576"/>
          <w:tblHeader/>
        </w:trPr>
        <w:sdt>
          <w:sdtPr>
            <w:rPr>
              <w:rFonts w:cstheme="minorHAnsi"/>
              <w:b/>
            </w:rPr>
            <w:id w:val="-2135619677"/>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238672071"/>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26104668"/>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059041774"/>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051151865"/>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659052361"/>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91224024"/>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727713714"/>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46652027"/>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32104283"/>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500547727"/>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986076544"/>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54063642"/>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211803753"/>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917541500"/>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743066312"/>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825882896"/>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571706150"/>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2094888441"/>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728494494"/>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310398569"/>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416398210"/>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36875229"/>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532692877"/>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004749327"/>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554358916"/>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748336160"/>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841463953"/>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331334910"/>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399043250"/>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898700662"/>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406657414"/>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613547342"/>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831867435"/>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441185279"/>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101924679"/>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2075084439"/>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745600016"/>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Pr="00DC7D29" w:rsidRDefault="00301304" w:rsidP="00301304">
      <w:pPr>
        <w:spacing w:before="120" w:after="120" w:line="288" w:lineRule="auto"/>
        <w:rPr>
          <w:rFonts w:cstheme="minorHAnsi"/>
          <w:b/>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spacing w:before="120" w:after="120"/>
        <w:jc w:val="center"/>
        <w:rPr>
          <w:rFonts w:cstheme="minorHAnsi"/>
          <w:sz w:val="48"/>
          <w:szCs w:val="48"/>
        </w:rPr>
      </w:pPr>
      <w:r>
        <w:rPr>
          <w:rFonts w:cstheme="minorHAnsi"/>
          <w:sz w:val="48"/>
          <w:szCs w:val="48"/>
        </w:rPr>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Flammable and Combustible Liquids</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pStyle w:val="Heading1"/>
        <w:spacing w:before="120" w:after="120" w:line="288" w:lineRule="auto"/>
        <w:rPr>
          <w:rFonts w:cstheme="minorHAnsi"/>
        </w:rPr>
      </w:pPr>
      <w:r w:rsidRPr="00DB469C">
        <w:rPr>
          <w:rFonts w:cstheme="minorHAns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688405779"/>
            <w:placeholder>
              <w:docPart w:val="1D20122B4A7643DA95346FFBB176F3F5"/>
            </w:placeholder>
            <w:date w:fullDate="2014-10-15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298443732"/>
            <w:placeholder>
              <w:docPart w:val="C622A78C991F4E9CB41D0AFC8129EB31"/>
            </w:placeholder>
            <w:date w:fullDate="2014-10-17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326119842"/>
            <w:placeholder>
              <w:docPart w:val="CF7B3763E6C84BE7B23AA2641D6091B9"/>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556557269"/>
            <w:placeholder>
              <w:docPart w:val="F976DE94DEBE4D29BF0680BFAAA52379"/>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856112634"/>
            <w:placeholder>
              <w:docPart w:val="1E5B99E4A8B74C18A0F8A084E2DAA088"/>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lastRenderedPageBreak/>
              <w:t>Office Phone:</w:t>
            </w:r>
          </w:p>
        </w:tc>
        <w:sdt>
          <w:sdtPr>
            <w:rPr>
              <w:rFonts w:cstheme="minorHAnsi"/>
              <w:sz w:val="20"/>
              <w:szCs w:val="20"/>
            </w:rPr>
            <w:id w:val="1745142311"/>
            <w:placeholder>
              <w:docPart w:val="5B98DD70272B451090DEE30673F191FC"/>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896890383"/>
            <w:placeholder>
              <w:docPart w:val="0E8514197FF64CEEB0957DE977F7F0B4"/>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326715538"/>
            <w:placeholder>
              <w:docPart w:val="5B81CB51E8914AFC84149572679F773B"/>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9C0AF8" w:rsidRDefault="009C0AF8" w:rsidP="009C0AF8"/>
    <w:p w:rsidR="00301304" w:rsidRDefault="00301304" w:rsidP="00301304">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301304" w:rsidRPr="00DC7D29" w:rsidRDefault="00787CE3" w:rsidP="00301304">
      <w:pPr>
        <w:spacing w:before="120" w:after="120" w:line="288" w:lineRule="auto"/>
        <w:rPr>
          <w:rFonts w:cstheme="minorHAnsi"/>
          <w:sz w:val="20"/>
          <w:szCs w:val="20"/>
        </w:rPr>
      </w:pPr>
      <w:sdt>
        <w:sdtPr>
          <w:rPr>
            <w:rFonts w:cstheme="minorHAnsi"/>
          </w:rPr>
          <w:id w:val="2082327847"/>
          <w14:checkbox>
            <w14:checked w14:val="0"/>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 Process            </w:t>
      </w:r>
      <w:sdt>
        <w:sdtPr>
          <w:rPr>
            <w:rFonts w:cstheme="minorHAnsi"/>
          </w:rPr>
          <w:id w:val="-1181729183"/>
          <w14:checkbox>
            <w14:checked w14:val="0"/>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1615864879"/>
          <w14:checkbox>
            <w14:checked w14:val="1"/>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t>Section 3 – Physical / Chemical Properties and Uses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N/A</w:t>
      </w:r>
    </w:p>
    <w:p w:rsidR="00301304"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Flammable or Combustible Liquid (depending on the type of flammable liquid, other hazards such as toxicity often apply as well)</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N/A</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N/A</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sidRPr="00DC7D29">
        <w:rPr>
          <w:rFonts w:cstheme="minorHAnsi"/>
          <w:color w:val="000000"/>
          <w:sz w:val="20"/>
          <w:szCs w:val="20"/>
          <w:shd w:val="clear" w:color="auto" w:fill="FFFFFF"/>
        </w:rPr>
        <w:t>N/A</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N/A</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N/A</w:t>
      </w:r>
    </w:p>
    <w:p w:rsidR="00301304" w:rsidRPr="00DC7D29" w:rsidRDefault="00301304" w:rsidP="00301304">
      <w:pPr>
        <w:spacing w:before="120" w:after="120" w:line="288" w:lineRule="auto"/>
        <w:rPr>
          <w:rFonts w:cstheme="minorHAnsi"/>
          <w:sz w:val="20"/>
          <w:szCs w:val="20"/>
        </w:rPr>
      </w:pPr>
      <w:r>
        <w:rPr>
          <w:rFonts w:cstheme="minorHAnsi"/>
          <w:color w:val="000000"/>
          <w:sz w:val="20"/>
          <w:szCs w:val="20"/>
          <w:shd w:val="clear" w:color="auto" w:fill="FFFFFF"/>
        </w:rPr>
        <w:t>Relative Vapor Density: N/A</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301304" w:rsidRDefault="00301304" w:rsidP="00301304">
      <w:pPr>
        <w:pStyle w:val="NoSpacing"/>
        <w:spacing w:line="288" w:lineRule="auto"/>
        <w:rPr>
          <w:rFonts w:cstheme="minorHAnsi"/>
          <w:sz w:val="20"/>
          <w:szCs w:val="20"/>
        </w:rPr>
      </w:pPr>
      <w:r>
        <w:rPr>
          <w:rFonts w:cstheme="minorHAnsi"/>
          <w:sz w:val="20"/>
          <w:szCs w:val="20"/>
        </w:rPr>
        <w:t xml:space="preserve">Many laboratory applications require the use of flammable and/or combustible liquids. Uses include applications such as cleaning, preparing solutions, organic synthesis, spectrometry techniques, and many </w:t>
      </w:r>
      <w:r>
        <w:rPr>
          <w:rFonts w:cstheme="minorHAnsi"/>
          <w:sz w:val="20"/>
          <w:szCs w:val="20"/>
        </w:rPr>
        <w:lastRenderedPageBreak/>
        <w:t>more. Examples of commonly used flammable and combustible liquids in the laboratory include: Acetone, Hexane, Tetrahydrofuran, Diethyl ether, and Kerosene. The safe use of flammable and combustible liquids is fundamental to any laboratory management system.</w:t>
      </w:r>
    </w:p>
    <w:p w:rsidR="00301304" w:rsidRDefault="00301304" w:rsidP="00301304">
      <w:pPr>
        <w:pStyle w:val="NoSpacing"/>
        <w:spacing w:before="120" w:after="120" w:line="288" w:lineRule="auto"/>
        <w:rPr>
          <w:rFonts w:cstheme="minorHAnsi"/>
          <w:b/>
          <w:sz w:val="20"/>
          <w:szCs w:val="20"/>
          <w:u w:val="single"/>
        </w:rPr>
      </w:pPr>
      <w:r>
        <w:rPr>
          <w:rFonts w:cstheme="minorHAnsi"/>
          <w:b/>
          <w:sz w:val="20"/>
          <w:szCs w:val="20"/>
          <w:u w:val="single"/>
        </w:rPr>
        <w:t>Important Definitions:</w:t>
      </w:r>
    </w:p>
    <w:p w:rsidR="00301304" w:rsidRPr="00700211" w:rsidRDefault="00301304" w:rsidP="00A67352">
      <w:pPr>
        <w:pStyle w:val="NoSpacing"/>
        <w:numPr>
          <w:ilvl w:val="0"/>
          <w:numId w:val="110"/>
        </w:numPr>
        <w:spacing w:afterAutospacing="0" w:line="288" w:lineRule="auto"/>
        <w:rPr>
          <w:rFonts w:cstheme="minorHAnsi"/>
          <w:sz w:val="20"/>
          <w:szCs w:val="20"/>
        </w:rPr>
      </w:pPr>
      <w:r w:rsidRPr="00700211">
        <w:rPr>
          <w:rFonts w:cstheme="minorHAnsi"/>
          <w:b/>
          <w:color w:val="222222"/>
          <w:sz w:val="20"/>
          <w:szCs w:val="20"/>
        </w:rPr>
        <w:t xml:space="preserve">Flammable </w:t>
      </w:r>
      <w:r>
        <w:rPr>
          <w:rFonts w:cstheme="minorHAnsi"/>
          <w:b/>
          <w:color w:val="222222"/>
          <w:sz w:val="20"/>
          <w:szCs w:val="20"/>
        </w:rPr>
        <w:t>L</w:t>
      </w:r>
      <w:r w:rsidRPr="00700211">
        <w:rPr>
          <w:rFonts w:cstheme="minorHAnsi"/>
          <w:b/>
          <w:color w:val="222222"/>
          <w:sz w:val="20"/>
          <w:szCs w:val="20"/>
        </w:rPr>
        <w:t>iquid:</w:t>
      </w:r>
      <w:r>
        <w:rPr>
          <w:rFonts w:cstheme="minorHAnsi"/>
          <w:color w:val="222222"/>
          <w:sz w:val="20"/>
          <w:szCs w:val="20"/>
        </w:rPr>
        <w:t xml:space="preserve"> Liquids having a flash point below 38</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 (100</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F).</w:t>
      </w:r>
    </w:p>
    <w:p w:rsidR="00301304" w:rsidRPr="00700211" w:rsidRDefault="00301304" w:rsidP="00A67352">
      <w:pPr>
        <w:pStyle w:val="NoSpacing"/>
        <w:numPr>
          <w:ilvl w:val="0"/>
          <w:numId w:val="110"/>
        </w:numPr>
        <w:spacing w:afterAutospacing="0" w:line="288" w:lineRule="auto"/>
        <w:rPr>
          <w:rFonts w:cstheme="minorHAnsi"/>
          <w:sz w:val="20"/>
          <w:szCs w:val="20"/>
        </w:rPr>
      </w:pPr>
      <w:r w:rsidRPr="00700211">
        <w:rPr>
          <w:rFonts w:eastAsia="Times New Roman" w:cstheme="minorHAnsi"/>
          <w:b/>
          <w:color w:val="000000"/>
          <w:sz w:val="20"/>
          <w:szCs w:val="20"/>
          <w:shd w:val="clear" w:color="auto" w:fill="FFFFFF"/>
        </w:rPr>
        <w:t>Combustible Liquid:</w:t>
      </w:r>
      <w:r>
        <w:rPr>
          <w:rFonts w:eastAsia="Times New Roman" w:cstheme="minorHAnsi"/>
          <w:color w:val="000000"/>
          <w:sz w:val="20"/>
          <w:szCs w:val="20"/>
          <w:shd w:val="clear" w:color="auto" w:fill="FFFFFF"/>
        </w:rPr>
        <w:t xml:space="preserve"> Liquids having a flash point at or above </w:t>
      </w:r>
      <w:r>
        <w:rPr>
          <w:rFonts w:cstheme="minorHAnsi"/>
          <w:color w:val="222222"/>
          <w:sz w:val="20"/>
          <w:szCs w:val="20"/>
        </w:rPr>
        <w:t>38</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 (100</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 xml:space="preserve">F) and no greater than </w:t>
      </w:r>
      <w:r>
        <w:rPr>
          <w:rFonts w:cstheme="minorHAnsi"/>
          <w:color w:val="222222"/>
          <w:sz w:val="20"/>
          <w:szCs w:val="20"/>
        </w:rPr>
        <w:t>93</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 (200</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F).</w:t>
      </w:r>
    </w:p>
    <w:p w:rsidR="00301304" w:rsidRPr="00EE6567" w:rsidRDefault="00301304" w:rsidP="00A67352">
      <w:pPr>
        <w:pStyle w:val="NoSpacing"/>
        <w:numPr>
          <w:ilvl w:val="0"/>
          <w:numId w:val="110"/>
        </w:numPr>
        <w:spacing w:afterAutospacing="0" w:line="288" w:lineRule="auto"/>
        <w:rPr>
          <w:rFonts w:cstheme="minorHAnsi"/>
          <w:sz w:val="20"/>
          <w:szCs w:val="20"/>
        </w:rPr>
      </w:pPr>
      <w:r w:rsidRPr="00EE6567">
        <w:rPr>
          <w:rFonts w:eastAsia="Times New Roman" w:cstheme="minorHAnsi"/>
          <w:b/>
          <w:color w:val="000000"/>
          <w:sz w:val="20"/>
          <w:szCs w:val="20"/>
          <w:shd w:val="clear" w:color="auto" w:fill="FFFFFF"/>
        </w:rPr>
        <w:t>F</w:t>
      </w:r>
      <w:r>
        <w:rPr>
          <w:rFonts w:eastAsia="Times New Roman" w:cstheme="minorHAnsi"/>
          <w:b/>
          <w:color w:val="000000"/>
          <w:sz w:val="20"/>
          <w:szCs w:val="20"/>
          <w:shd w:val="clear" w:color="auto" w:fill="FFFFFF"/>
        </w:rPr>
        <w:t>lash P</w:t>
      </w:r>
      <w:r w:rsidRPr="00EE6567">
        <w:rPr>
          <w:rFonts w:eastAsia="Times New Roman" w:cstheme="minorHAnsi"/>
          <w:b/>
          <w:color w:val="000000"/>
          <w:sz w:val="20"/>
          <w:szCs w:val="20"/>
          <w:shd w:val="clear" w:color="auto" w:fill="FFFFFF"/>
        </w:rPr>
        <w:t>oint</w:t>
      </w:r>
      <w:r>
        <w:rPr>
          <w:rFonts w:eastAsia="Times New Roman" w:cstheme="minorHAnsi"/>
          <w:b/>
          <w:color w:val="000000"/>
          <w:sz w:val="20"/>
          <w:szCs w:val="20"/>
          <w:shd w:val="clear" w:color="auto" w:fill="FFFFFF"/>
        </w:rPr>
        <w:t>:</w:t>
      </w:r>
      <w:r>
        <w:rPr>
          <w:rFonts w:eastAsia="Times New Roman" w:cstheme="minorHAnsi"/>
          <w:color w:val="000000"/>
          <w:sz w:val="20"/>
          <w:szCs w:val="20"/>
          <w:shd w:val="clear" w:color="auto" w:fill="FFFFFF"/>
        </w:rPr>
        <w:t xml:space="preserve"> The minimum temperature at which vapors are formed on the surface of a substance in sufficient quantity to ignite when exposed to an ignition source.</w:t>
      </w:r>
    </w:p>
    <w:p w:rsidR="00301304" w:rsidRDefault="00301304" w:rsidP="00A67352">
      <w:pPr>
        <w:pStyle w:val="NoSpacing"/>
        <w:numPr>
          <w:ilvl w:val="0"/>
          <w:numId w:val="110"/>
        </w:numPr>
        <w:spacing w:afterAutospacing="0"/>
        <w:rPr>
          <w:rFonts w:cstheme="minorHAnsi"/>
          <w:sz w:val="20"/>
          <w:szCs w:val="20"/>
        </w:rPr>
      </w:pPr>
      <w:r w:rsidRPr="00EE6567">
        <w:rPr>
          <w:rFonts w:cstheme="minorHAnsi"/>
          <w:noProof/>
          <w:sz w:val="20"/>
          <w:szCs w:val="20"/>
          <w:lang w:eastAsia="en-US"/>
        </w:rPr>
        <w:drawing>
          <wp:anchor distT="0" distB="0" distL="114300" distR="114300" simplePos="0" relativeHeight="251670016" behindDoc="0" locked="0" layoutInCell="1" allowOverlap="1" wp14:anchorId="0BD3FF14" wp14:editId="5EED5DAF">
            <wp:simplePos x="0" y="0"/>
            <wp:positionH relativeFrom="column">
              <wp:posOffset>5341620</wp:posOffset>
            </wp:positionH>
            <wp:positionV relativeFrom="paragraph">
              <wp:posOffset>229235</wp:posOffset>
            </wp:positionV>
            <wp:extent cx="1104900" cy="1494155"/>
            <wp:effectExtent l="19050" t="19050" r="19050" b="10795"/>
            <wp:wrapSquare wrapText="bothSides"/>
            <wp:docPr id="13316" name="Picture 2" descr="Diagram illustrating flammable range relating to gas percentage in air." title="UEL and LE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2"/>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104900" cy="1494155"/>
                    </a:xfrm>
                    <a:prstGeom prst="rect">
                      <a:avLst/>
                    </a:prstGeom>
                    <a:noFill/>
                    <a:ln w="9525">
                      <a:solidFill>
                        <a:schemeClr val="tx1"/>
                      </a:solidFill>
                      <a:miter lim="800000"/>
                      <a:headEnd/>
                      <a:tailEnd/>
                    </a:ln>
                    <a:effectLst/>
                    <a:extLst/>
                  </pic:spPr>
                </pic:pic>
              </a:graphicData>
            </a:graphic>
            <wp14:sizeRelH relativeFrom="page">
              <wp14:pctWidth>0</wp14:pctWidth>
            </wp14:sizeRelH>
            <wp14:sizeRelV relativeFrom="page">
              <wp14:pctHeight>0</wp14:pctHeight>
            </wp14:sizeRelV>
          </wp:anchor>
        </w:drawing>
      </w:r>
      <w:r w:rsidRPr="00EE6567">
        <w:rPr>
          <w:rFonts w:cstheme="minorHAnsi"/>
          <w:b/>
          <w:bCs/>
          <w:sz w:val="20"/>
          <w:szCs w:val="20"/>
        </w:rPr>
        <w:t xml:space="preserve">Fire Point: </w:t>
      </w:r>
      <w:r w:rsidRPr="00EE6567">
        <w:rPr>
          <w:rFonts w:cstheme="minorHAnsi"/>
          <w:sz w:val="20"/>
          <w:szCs w:val="20"/>
        </w:rPr>
        <w:t>The minimum temperature at which self-sustained combustion of a substance will occur upon or after exposure to an ignition source.</w:t>
      </w:r>
    </w:p>
    <w:p w:rsidR="00301304" w:rsidRPr="00EE6567" w:rsidRDefault="00301304" w:rsidP="00A67352">
      <w:pPr>
        <w:pStyle w:val="NoSpacing"/>
        <w:numPr>
          <w:ilvl w:val="0"/>
          <w:numId w:val="110"/>
        </w:numPr>
        <w:spacing w:afterAutospacing="0"/>
        <w:rPr>
          <w:rFonts w:cstheme="minorHAnsi"/>
          <w:sz w:val="20"/>
          <w:szCs w:val="20"/>
        </w:rPr>
      </w:pPr>
      <w:r>
        <w:rPr>
          <w:rFonts w:cstheme="minorHAnsi"/>
          <w:b/>
          <w:bCs/>
          <w:sz w:val="20"/>
          <w:szCs w:val="20"/>
        </w:rPr>
        <w:t>Boiling Point:</w:t>
      </w:r>
      <w:r>
        <w:rPr>
          <w:rFonts w:cstheme="minorHAnsi"/>
          <w:sz w:val="20"/>
          <w:szCs w:val="20"/>
        </w:rPr>
        <w:t xml:space="preserve"> The temperature at which the vapor pressure of a liquid equals the atmospheric pressure and the liquid changes into a vapor.</w:t>
      </w:r>
    </w:p>
    <w:p w:rsidR="00301304" w:rsidRPr="00EE6567" w:rsidRDefault="00301304" w:rsidP="00A67352">
      <w:pPr>
        <w:pStyle w:val="NoSpacing"/>
        <w:numPr>
          <w:ilvl w:val="0"/>
          <w:numId w:val="110"/>
        </w:numPr>
        <w:spacing w:afterAutospacing="0"/>
        <w:rPr>
          <w:rFonts w:cstheme="minorHAnsi"/>
          <w:sz w:val="20"/>
          <w:szCs w:val="20"/>
        </w:rPr>
      </w:pPr>
      <w:r w:rsidRPr="00EE6567">
        <w:rPr>
          <w:rFonts w:cstheme="minorHAnsi"/>
          <w:b/>
          <w:bCs/>
          <w:sz w:val="20"/>
          <w:szCs w:val="20"/>
        </w:rPr>
        <w:t xml:space="preserve">Auto Ignition Temperature: </w:t>
      </w:r>
      <w:r w:rsidRPr="00EE6567">
        <w:rPr>
          <w:rFonts w:cstheme="minorHAnsi"/>
          <w:sz w:val="20"/>
          <w:szCs w:val="20"/>
        </w:rPr>
        <w:t>The minimum temperature at which self-sustained combustion will occur in the absence of an ignition source.</w:t>
      </w:r>
    </w:p>
    <w:p w:rsidR="00301304" w:rsidRPr="00EE6567" w:rsidRDefault="00301304" w:rsidP="00A67352">
      <w:pPr>
        <w:pStyle w:val="NoSpacing"/>
        <w:numPr>
          <w:ilvl w:val="0"/>
          <w:numId w:val="110"/>
        </w:numPr>
        <w:spacing w:afterAutospacing="0"/>
        <w:rPr>
          <w:rFonts w:cstheme="minorHAnsi"/>
          <w:sz w:val="20"/>
          <w:szCs w:val="20"/>
        </w:rPr>
      </w:pPr>
      <w:r>
        <w:rPr>
          <w:rFonts w:cstheme="minorHAnsi"/>
          <w:b/>
          <w:bCs/>
          <w:sz w:val="20"/>
          <w:szCs w:val="20"/>
        </w:rPr>
        <w:t>Lower Explosive L</w:t>
      </w:r>
      <w:r w:rsidRPr="00EE6567">
        <w:rPr>
          <w:rFonts w:cstheme="minorHAnsi"/>
          <w:b/>
          <w:bCs/>
          <w:sz w:val="20"/>
          <w:szCs w:val="20"/>
        </w:rPr>
        <w:t>imit</w:t>
      </w:r>
      <w:r w:rsidRPr="00EE6567">
        <w:rPr>
          <w:rFonts w:cstheme="minorHAnsi"/>
          <w:sz w:val="20"/>
          <w:szCs w:val="20"/>
        </w:rPr>
        <w:t xml:space="preserve"> </w:t>
      </w:r>
      <w:r w:rsidRPr="001D3E5D">
        <w:rPr>
          <w:rFonts w:cstheme="minorHAnsi"/>
          <w:b/>
          <w:sz w:val="20"/>
          <w:szCs w:val="20"/>
        </w:rPr>
        <w:t>(LEL):</w:t>
      </w:r>
      <w:r w:rsidRPr="00EE6567">
        <w:rPr>
          <w:rFonts w:cstheme="minorHAnsi"/>
          <w:sz w:val="20"/>
          <w:szCs w:val="20"/>
        </w:rPr>
        <w:t xml:space="preserve"> The lowest concentration (percentage) of a gas or a vapor in air capable of producing a flash of fire in presence of an ignition source (arc, flame, heat).</w:t>
      </w:r>
    </w:p>
    <w:p w:rsidR="00301304" w:rsidRPr="001D3E5D" w:rsidRDefault="00301304" w:rsidP="00A67352">
      <w:pPr>
        <w:pStyle w:val="NoSpacing"/>
        <w:numPr>
          <w:ilvl w:val="0"/>
          <w:numId w:val="110"/>
        </w:numPr>
        <w:spacing w:afterAutospacing="0"/>
        <w:rPr>
          <w:rFonts w:cstheme="minorHAnsi"/>
          <w:sz w:val="20"/>
          <w:szCs w:val="20"/>
        </w:rPr>
      </w:pPr>
      <w:r>
        <w:rPr>
          <w:rFonts w:cstheme="minorHAnsi"/>
          <w:b/>
          <w:bCs/>
          <w:sz w:val="20"/>
          <w:szCs w:val="20"/>
        </w:rPr>
        <w:t>Upper Explosive L</w:t>
      </w:r>
      <w:r w:rsidRPr="00EE6567">
        <w:rPr>
          <w:rFonts w:cstheme="minorHAnsi"/>
          <w:b/>
          <w:bCs/>
          <w:sz w:val="20"/>
          <w:szCs w:val="20"/>
        </w:rPr>
        <w:t>imit</w:t>
      </w:r>
      <w:r w:rsidRPr="00EE6567">
        <w:rPr>
          <w:rFonts w:cstheme="minorHAnsi"/>
          <w:sz w:val="20"/>
          <w:szCs w:val="20"/>
        </w:rPr>
        <w:t xml:space="preserve"> </w:t>
      </w:r>
      <w:r w:rsidRPr="001D3E5D">
        <w:rPr>
          <w:rFonts w:cstheme="minorHAnsi"/>
          <w:b/>
          <w:sz w:val="20"/>
          <w:szCs w:val="20"/>
        </w:rPr>
        <w:t>(UEL):</w:t>
      </w:r>
      <w:r w:rsidRPr="00EE6567">
        <w:rPr>
          <w:rFonts w:cstheme="minorHAnsi"/>
          <w:sz w:val="20"/>
          <w:szCs w:val="20"/>
        </w:rPr>
        <w:t xml:space="preserve"> Highest concentration (percentage) of a gas or a vapor in air capable of producing a flash of fire in presence of an ignition source (arc, flame, heat). </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Default="00301304" w:rsidP="00301304">
      <w:pPr>
        <w:spacing w:after="0" w:line="288" w:lineRule="auto"/>
        <w:rPr>
          <w:rFonts w:cstheme="minorHAnsi"/>
          <w:color w:val="222222"/>
          <w:sz w:val="20"/>
          <w:szCs w:val="20"/>
        </w:rPr>
      </w:pPr>
      <w:r>
        <w:rPr>
          <w:rFonts w:cstheme="minorHAnsi"/>
          <w:color w:val="000000"/>
          <w:sz w:val="20"/>
          <w:szCs w:val="20"/>
          <w:shd w:val="clear" w:color="auto" w:fill="FFFFFF"/>
        </w:rPr>
        <w:t xml:space="preserve">Flammable or combustible liquid. Keep away from heat/sparks/open flames/hot surfaces. Flammable and combustible liquids often have other hazards associated with them such as toxicity and the ability to form explosive organic peroxides. Make sure that all of the potential hazards are understood before handling any chemical. </w:t>
      </w:r>
    </w:p>
    <w:p w:rsidR="00301304" w:rsidRDefault="00301304" w:rsidP="00301304">
      <w:pPr>
        <w:spacing w:before="120" w:after="120" w:line="288" w:lineRule="auto"/>
        <w:rPr>
          <w:rFonts w:cstheme="minorHAnsi"/>
          <w:b/>
        </w:rPr>
      </w:pPr>
      <w:r>
        <w:rPr>
          <w:rFonts w:cstheme="minorHAnsi"/>
          <w:b/>
          <w:noProof/>
        </w:rPr>
        <w:drawing>
          <wp:inline distT="0" distB="0" distL="0" distR="0" wp14:anchorId="532FDDFC" wp14:editId="6E63FD76">
            <wp:extent cx="575098" cy="594360"/>
            <wp:effectExtent l="0" t="0" r="0" b="0"/>
            <wp:docPr id="292" name="Picture 292"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C7D29" w:rsidRDefault="00301304" w:rsidP="00301304">
      <w:pPr>
        <w:pStyle w:val="NoSpacing"/>
        <w:spacing w:before="120" w:after="120" w:line="288" w:lineRule="auto"/>
        <w:rPr>
          <w:rFonts w:cstheme="minorHAnsi"/>
          <w:sz w:val="20"/>
          <w:szCs w:val="20"/>
        </w:rPr>
      </w:pPr>
      <w:r>
        <w:rPr>
          <w:rFonts w:cstheme="minorHAnsi"/>
          <w:sz w:val="20"/>
          <w:szCs w:val="20"/>
        </w:rPr>
        <w:t xml:space="preserve">If flammable and/or combustible liquids are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lastRenderedPageBreak/>
        <w:t>Regulations require the use of a respirator.</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301304" w:rsidRPr="009E4CC7" w:rsidRDefault="00301304" w:rsidP="00301304">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297" w:history="1">
        <w:r w:rsidRPr="00D61A11">
          <w:rPr>
            <w:rStyle w:val="Hyperlink"/>
            <w:rFonts w:cstheme="minorHAnsi"/>
            <w:sz w:val="20"/>
            <w:szCs w:val="20"/>
          </w:rPr>
          <w:t>http://www.purdue.edu/rem/home/booklets/RPP98.pdf</w:t>
        </w:r>
      </w:hyperlink>
      <w:r w:rsidRPr="00D61A11">
        <w:rPr>
          <w:rFonts w:cstheme="minorHAnsi"/>
          <w:sz w:val="20"/>
          <w:szCs w:val="20"/>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r</w:t>
      </w:r>
      <w:r w:rsidRPr="00DC7D29">
        <w:rPr>
          <w:rFonts w:cstheme="minorHAnsi"/>
          <w:sz w:val="20"/>
          <w:szCs w:val="20"/>
        </w:rPr>
        <w:t>ecommended</w:t>
      </w:r>
      <w:r>
        <w:rPr>
          <w:rFonts w:cstheme="minorHAnsi"/>
          <w:sz w:val="20"/>
          <w:szCs w:val="20"/>
        </w:rPr>
        <w:t xml:space="preserve"> for low volume applications</w:t>
      </w:r>
      <w:r w:rsidRPr="00DC7D29">
        <w:rPr>
          <w:rFonts w:cstheme="minorHAnsi"/>
          <w:sz w:val="20"/>
          <w:szCs w:val="20"/>
        </w:rPr>
        <w:t xml:space="preserve">. </w:t>
      </w:r>
      <w:r>
        <w:rPr>
          <w:rFonts w:cstheme="minorHAnsi"/>
          <w:sz w:val="20"/>
          <w:szCs w:val="20"/>
        </w:rPr>
        <w:t>Wearing two pairs of nitrile gloves is recommended. If handling a high volume (&gt; 4 liters) of flammable or combustible liquid, then disposable gloves are likely not suitable; a more heavy duty glove such as a butyl rubber is required. Check the resources below for the most suitable glove.</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flammable or combustible liquids being used</w:t>
      </w:r>
      <w:r w:rsidRPr="00DC7D29">
        <w:rPr>
          <w:rFonts w:cstheme="minorHAnsi"/>
          <w:color w:val="222222"/>
          <w:sz w:val="20"/>
          <w:szCs w:val="20"/>
        </w:rPr>
        <w:t>.</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787CE3" w:rsidP="00301304">
      <w:pPr>
        <w:pStyle w:val="NoSpacing"/>
        <w:spacing w:before="120" w:after="120" w:line="288" w:lineRule="auto"/>
        <w:rPr>
          <w:rFonts w:cstheme="minorHAnsi"/>
          <w:color w:val="000080"/>
          <w:sz w:val="20"/>
          <w:szCs w:val="20"/>
        </w:rPr>
      </w:pPr>
      <w:hyperlink r:id="rId298"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787CE3" w:rsidP="00301304">
      <w:pPr>
        <w:pStyle w:val="NoSpacing"/>
        <w:spacing w:before="120" w:after="120" w:line="288" w:lineRule="auto"/>
        <w:rPr>
          <w:rFonts w:cstheme="minorHAnsi"/>
          <w:sz w:val="20"/>
          <w:szCs w:val="20"/>
        </w:rPr>
      </w:pPr>
      <w:hyperlink r:id="rId299" w:history="1">
        <w:r w:rsidR="00301304" w:rsidRPr="00DC7D29">
          <w:rPr>
            <w:rStyle w:val="Hyperlink"/>
            <w:rFonts w:cstheme="minorHAnsi"/>
            <w:sz w:val="20"/>
            <w:szCs w:val="20"/>
          </w:rPr>
          <w:t>http://www.showabestglove.com/site/default.aspx</w:t>
        </w:r>
      </w:hyperlink>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787CE3" w:rsidP="00301304">
      <w:pPr>
        <w:pStyle w:val="NoSpacing"/>
        <w:spacing w:before="120" w:after="120" w:line="288" w:lineRule="auto"/>
        <w:rPr>
          <w:rFonts w:cstheme="minorHAnsi"/>
          <w:color w:val="000080"/>
          <w:sz w:val="20"/>
          <w:szCs w:val="20"/>
        </w:rPr>
      </w:pPr>
      <w:hyperlink r:id="rId300" w:history="1">
        <w:r w:rsidR="00301304" w:rsidRPr="00DC7D29">
          <w:rPr>
            <w:rStyle w:val="Hyperlink"/>
            <w:rFonts w:cstheme="minorHAnsi"/>
            <w:sz w:val="20"/>
            <w:szCs w:val="20"/>
          </w:rPr>
          <w:t>http://www.mapaglove.com/</w:t>
        </w:r>
      </w:hyperlink>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A face shield may also be appropriate depending on the specific application.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(flame resistant lab coats must be worn when handling volumes greater than 1 liter)</w:t>
      </w:r>
      <w:r w:rsidRPr="00DC7D29">
        <w:rPr>
          <w:rFonts w:cstheme="minorHAnsi"/>
          <w:sz w:val="20"/>
          <w:szCs w:val="20"/>
        </w:rPr>
        <w:t xml:space="preserve">.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w:t>
      </w:r>
      <w:r w:rsidRPr="00DC7D29">
        <w:rPr>
          <w:rFonts w:cstheme="minorHAnsi"/>
          <w:sz w:val="20"/>
          <w:szCs w:val="20"/>
        </w:rPr>
        <w:t xml:space="preserve"> not be exposed.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Hygiene Measures</w:t>
      </w:r>
      <w:r>
        <w:rPr>
          <w:rFonts w:cstheme="minorHAnsi"/>
          <w:b/>
          <w:sz w:val="20"/>
          <w:szCs w:val="20"/>
          <w:u w:val="single"/>
        </w:rPr>
        <w:t>:</w:t>
      </w:r>
    </w:p>
    <w:p w:rsidR="00301304" w:rsidRPr="00DC7D29" w:rsidRDefault="00301304" w:rsidP="00301304">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301304" w:rsidRDefault="00301304" w:rsidP="00301304">
      <w:pPr>
        <w:spacing w:before="120" w:after="120" w:line="288" w:lineRule="auto"/>
        <w:rPr>
          <w:rFonts w:cstheme="minorHAnsi"/>
          <w:b/>
        </w:rPr>
      </w:pPr>
    </w:p>
    <w:p w:rsidR="00301304" w:rsidRPr="00DC7D29" w:rsidRDefault="00301304" w:rsidP="0030130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Use of flammable and combustible liquids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Pr="00372533" w:rsidRDefault="00301304" w:rsidP="00301304">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r w:rsidRPr="00372533">
        <w:rPr>
          <w:rFonts w:cstheme="minorHAnsi"/>
          <w:sz w:val="20"/>
          <w:szCs w:val="20"/>
        </w:rPr>
        <w:t>If not breathing give artificial respiration</w:t>
      </w:r>
      <w:r>
        <w:rPr>
          <w:rFonts w:cstheme="minorHAnsi"/>
          <w:sz w:val="20"/>
          <w:szCs w:val="20"/>
        </w:rPr>
        <w:t xml:space="preserve"> and seek immediate medical attention.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Default="00301304" w:rsidP="00301304">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rsidR="00301304" w:rsidRPr="000E228A" w:rsidRDefault="00301304" w:rsidP="00301304">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rsidR="00301304" w:rsidRPr="00DC7D29" w:rsidRDefault="00301304" w:rsidP="00301304">
      <w:pPr>
        <w:spacing w:before="120" w:after="120" w:line="288" w:lineRule="auto"/>
        <w:rPr>
          <w:rFonts w:cstheme="minorHAnsi"/>
          <w:b/>
        </w:rPr>
      </w:pPr>
      <w:r>
        <w:rPr>
          <w:noProof/>
        </w:rPr>
        <w:drawing>
          <wp:anchor distT="0" distB="0" distL="114300" distR="114300" simplePos="0" relativeHeight="251673088" behindDoc="0" locked="0" layoutInCell="1" allowOverlap="1" wp14:anchorId="0CFF8DCF" wp14:editId="42EFEE14">
            <wp:simplePos x="0" y="0"/>
            <wp:positionH relativeFrom="column">
              <wp:posOffset>5245100</wp:posOffset>
            </wp:positionH>
            <wp:positionV relativeFrom="paragraph">
              <wp:posOffset>71120</wp:posOffset>
            </wp:positionV>
            <wp:extent cx="1212850" cy="1424940"/>
            <wp:effectExtent l="19050" t="19050" r="25400" b="22860"/>
            <wp:wrapSquare wrapText="bothSides"/>
            <wp:docPr id="293" name="Picture 293" descr="Flammable Storage Cabinet" title="Flammable Storag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3).jpg"/>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212850" cy="142494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Pr>
          <w:rFonts w:cstheme="minorHAnsi"/>
          <w:b/>
        </w:rPr>
        <w:t xml:space="preserve">Section 8 – </w:t>
      </w:r>
      <w:r w:rsidRPr="00DC7D29">
        <w:rPr>
          <w:rFonts w:cstheme="minorHAnsi"/>
          <w:b/>
        </w:rPr>
        <w:t>Special Handling and Storage Requirements</w:t>
      </w:r>
    </w:p>
    <w:p w:rsidR="00301304" w:rsidRPr="001A7807"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A designated storage area must be established for flammable and combustible liquids such as a flammable storage cabinet (as shown to the right). </w:t>
      </w:r>
    </w:p>
    <w:p w:rsidR="00301304" w:rsidRPr="001A7807"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No more than 37 liters (10 gallons) of flammable liquid is permitted to be stored outside of a flammable storage cabinet/area. </w:t>
      </w:r>
    </w:p>
    <w:p w:rsidR="00301304" w:rsidRPr="001A7807"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Do not over purchase; only purchase what can be safely stored in the laboratory. </w:t>
      </w:r>
    </w:p>
    <w:p w:rsidR="00301304" w:rsidRPr="001A7807"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Avoid contact with skin, eyes, and inhalation. </w:t>
      </w:r>
    </w:p>
    <w:p w:rsidR="00301304" w:rsidRPr="001A7807"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Keep away from sources of ignition. </w:t>
      </w:r>
    </w:p>
    <w:p w:rsidR="00301304"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color w:val="000000"/>
          <w:sz w:val="20"/>
        </w:rPr>
        <w:lastRenderedPageBreak/>
        <w:t>Keep containers tightly closed. Store in a cool, dry, and well-ventilated area away from incompatible substances such as oxidizers. More handling details are described below in Section 13.</w:t>
      </w:r>
    </w:p>
    <w:p w:rsidR="00301304" w:rsidRPr="00905D96"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Follow laboratory supervisor’s instructions for PPE, which may differ depending on the type and/or quantity of flammable/combustible liquid being used.</w:t>
      </w:r>
    </w:p>
    <w:p w:rsidR="00301304" w:rsidRPr="00905D96"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Use in the smallest practical quantities for the experiment being performed.</w:t>
      </w:r>
    </w:p>
    <w:p w:rsidR="00301304" w:rsidRPr="00905D96"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Work must be conducted in a chemical fume hood if air concentrations above 10% of the LEL could be created, if the chemical is irritating to the eyes or respiratory system, and/or is toxic by inhalation.</w:t>
      </w:r>
    </w:p>
    <w:p w:rsidR="00301304" w:rsidRPr="004A01C6"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FF0000"/>
          <w:sz w:val="20"/>
        </w:rPr>
      </w:pPr>
      <w:r w:rsidRPr="00905D96">
        <w:rPr>
          <w:rFonts w:cstheme="minorHAnsi"/>
          <w:color w:val="000000" w:themeColor="text1"/>
          <w:sz w:val="20"/>
        </w:rPr>
        <w:t>Containers should remain closed when not in use</w:t>
      </w:r>
      <w:r>
        <w:rPr>
          <w:rFonts w:cstheme="minorHAnsi"/>
          <w:color w:val="000000" w:themeColor="text1"/>
          <w:sz w:val="20"/>
        </w:rPr>
        <w:t>. This is key to preventing accumulation of flammable vapor concentrations and/or accidental ignition.</w:t>
      </w:r>
    </w:p>
    <w:p w:rsidR="00301304" w:rsidRPr="00905D96" w:rsidRDefault="00301304" w:rsidP="00A67352">
      <w:pPr>
        <w:pStyle w:val="ListParagraph"/>
        <w:numPr>
          <w:ilvl w:val="0"/>
          <w:numId w:val="111"/>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labeled appropriately</w:t>
      </w:r>
      <w:r>
        <w:rPr>
          <w:rFonts w:cstheme="minorHAnsi"/>
          <w:color w:val="000000" w:themeColor="text1"/>
          <w:sz w:val="20"/>
        </w:rPr>
        <w:t xml:space="preserve">. Label should indicate the name of the chemical(s) in the container. Avoid using chemical abbreviations (acceptable if a legend is present in the lab) and formulae. </w:t>
      </w:r>
    </w:p>
    <w:p w:rsidR="00301304" w:rsidRPr="00905D96" w:rsidRDefault="00301304" w:rsidP="00A67352">
      <w:pPr>
        <w:pStyle w:val="ListParagraph"/>
        <w:numPr>
          <w:ilvl w:val="0"/>
          <w:numId w:val="111"/>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When not in use, store in flammable storage cabinets if possible</w:t>
      </w:r>
      <w:r>
        <w:rPr>
          <w:rFonts w:cstheme="minorHAnsi"/>
          <w:color w:val="000000" w:themeColor="text1"/>
          <w:sz w:val="20"/>
        </w:rPr>
        <w:t>.</w:t>
      </w:r>
      <w:r w:rsidRPr="00F177AA">
        <w:rPr>
          <w:noProof/>
        </w:rPr>
        <w:t xml:space="preserve"> </w:t>
      </w:r>
    </w:p>
    <w:p w:rsidR="00301304" w:rsidRPr="00905D96" w:rsidRDefault="00301304" w:rsidP="00A67352">
      <w:pPr>
        <w:pStyle w:val="ListParagraph"/>
        <w:numPr>
          <w:ilvl w:val="0"/>
          <w:numId w:val="111"/>
        </w:numPr>
        <w:tabs>
          <w:tab w:val="clear" w:pos="360"/>
        </w:tabs>
        <w:spacing w:before="120" w:beforeAutospacing="0" w:after="120" w:afterAutospacing="0"/>
        <w:rPr>
          <w:rFonts w:cstheme="minorHAnsi"/>
          <w:color w:val="000000" w:themeColor="text1"/>
          <w:sz w:val="20"/>
        </w:rPr>
      </w:pPr>
      <w:r>
        <w:rPr>
          <w:noProof/>
        </w:rPr>
        <w:drawing>
          <wp:anchor distT="0" distB="0" distL="114300" distR="114300" simplePos="0" relativeHeight="251676160" behindDoc="0" locked="0" layoutInCell="1" allowOverlap="1" wp14:anchorId="098D51BB" wp14:editId="0D852BF5">
            <wp:simplePos x="0" y="0"/>
            <wp:positionH relativeFrom="column">
              <wp:posOffset>5181600</wp:posOffset>
            </wp:positionH>
            <wp:positionV relativeFrom="paragraph">
              <wp:posOffset>19050</wp:posOffset>
            </wp:positionV>
            <wp:extent cx="1212850" cy="1418590"/>
            <wp:effectExtent l="19050" t="19050" r="25400" b="10160"/>
            <wp:wrapSquare wrapText="bothSides"/>
            <wp:docPr id="294" name="Picture 294" descr="Figure 5.2 – Flammable Safety Can" title="Figure 5.2 – Flammable Safety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5).jpg"/>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212850" cy="141859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905D96">
        <w:rPr>
          <w:rFonts w:cstheme="minorHAnsi"/>
          <w:color w:val="000000" w:themeColor="text1"/>
          <w:sz w:val="20"/>
        </w:rPr>
        <w:t>Containers should be in good condition and compatible with the material; store in safety cans (spring closing lid</w:t>
      </w:r>
      <w:r>
        <w:rPr>
          <w:rFonts w:cstheme="minorHAnsi"/>
          <w:color w:val="000000" w:themeColor="text1"/>
          <w:sz w:val="20"/>
        </w:rPr>
        <w:t>, as illustrated to the right</w:t>
      </w:r>
      <w:r w:rsidRPr="00905D96">
        <w:rPr>
          <w:rFonts w:cstheme="minorHAnsi"/>
          <w:color w:val="000000" w:themeColor="text1"/>
          <w:sz w:val="20"/>
        </w:rPr>
        <w:t>) if possible</w:t>
      </w:r>
      <w:r>
        <w:rPr>
          <w:rFonts w:cstheme="minorHAnsi"/>
          <w:color w:val="000000" w:themeColor="text1"/>
          <w:sz w:val="20"/>
        </w:rPr>
        <w:t>.</w:t>
      </w:r>
    </w:p>
    <w:p w:rsidR="00301304" w:rsidRPr="004A01C6"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Avoid using ignition sources (flame burners or any open flame source, hot plates, electrical equipment with frayed or cracked wiring, etc.) and/or creating static electricity in areas where flammable/combustible chemicals are being used.</w:t>
      </w:r>
    </w:p>
    <w:p w:rsidR="00301304" w:rsidRPr="004A01C6"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Ground and bond containers when transferring more than 4 liters of flammable/combustible liquids.</w:t>
      </w:r>
    </w:p>
    <w:p w:rsidR="00301304" w:rsidRPr="004A01C6"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Transport all flammable/combustible liquids in secondary containment, such as polyethylene or other non-reactive acid/solvent bottle carrier.</w:t>
      </w:r>
    </w:p>
    <w:p w:rsidR="00301304" w:rsidRPr="00905D96"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Flammable/combustible liquids must be segregated from incompatible materials such as oxidizers (e.g., Hydrogen peroxide, Nitric acid). Incompatibilities will be noted in Section 10 of the SDS, “Stability and Reactivity”.</w:t>
      </w:r>
    </w:p>
    <w:p w:rsidR="00301304" w:rsidRPr="007B0BBA" w:rsidRDefault="00301304" w:rsidP="00A67352">
      <w:pPr>
        <w:pStyle w:val="ListParagraph"/>
        <w:numPr>
          <w:ilvl w:val="0"/>
          <w:numId w:val="111"/>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 xml:space="preserve">If flammable liquids will be stored in refrigerators or freezers, these will be specially modified or purpose-made “flammable-safe” refrigerators and freezers which have no internal sources of ignition posed by an internal light or thermostat circuit.  </w:t>
      </w:r>
    </w:p>
    <w:p w:rsidR="00301304" w:rsidRPr="00DC7D29" w:rsidRDefault="00301304" w:rsidP="00301304">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lastRenderedPageBreak/>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301304" w:rsidRPr="00A72E8B" w:rsidRDefault="00301304" w:rsidP="00301304">
      <w:pPr>
        <w:shd w:val="clear" w:color="auto" w:fill="FFFFFF"/>
        <w:spacing w:before="120" w:after="120" w:line="288" w:lineRule="auto"/>
        <w:rPr>
          <w:rFonts w:cstheme="minorHAnsi"/>
          <w:i/>
        </w:rPr>
      </w:pPr>
      <w:r w:rsidRPr="00A72E8B">
        <w:rPr>
          <w:rFonts w:cstheme="minorHAnsi"/>
          <w:b/>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303" w:history="1">
        <w:r w:rsidRPr="00772FAE">
          <w:rPr>
            <w:rStyle w:val="Hyperlink"/>
            <w:rFonts w:cstheme="minorHAnsi"/>
            <w:sz w:val="20"/>
            <w:szCs w:val="20"/>
          </w:rPr>
          <w:t>http://www.purdue.edu/rem/injury/froi.htm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w:t>
      </w:r>
    </w:p>
    <w:p w:rsidR="00301304" w:rsidRPr="00A06BFA" w:rsidRDefault="00301304" w:rsidP="00301304">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304" w:history="1">
        <w:r w:rsidRPr="00772FAE">
          <w:rPr>
            <w:rStyle w:val="Hyperlink"/>
            <w:rFonts w:cstheme="minorHAnsi"/>
            <w:sz w:val="20"/>
            <w:szCs w:val="20"/>
          </w:rPr>
          <w:t>http://www.purdue.edu/rem/hmm/wststo.htm</w:t>
        </w:r>
      </w:hyperlink>
      <w:r>
        <w:rPr>
          <w:rFonts w:cstheme="minorHAnsi"/>
          <w:sz w:val="20"/>
          <w:szCs w:val="20"/>
        </w:rPr>
        <w:t xml:space="preserve">) No flammable or combustible liquids (including alcohols) are permitted to be poured down the drain. </w:t>
      </w:r>
    </w:p>
    <w:p w:rsidR="00301304" w:rsidRPr="00DC7D29" w:rsidRDefault="00301304" w:rsidP="0030130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SDS for the specific flammable/combustible liquids being used must be made available to all personnel working in the laboratory at all times. To obtain a copy of the SDS, contact the chemical manufacturer or REM at 49-46371. Many manufacturers’ SDSs can be found online on websites such as Sigma-Aldrich (</w:t>
      </w:r>
      <w:hyperlink r:id="rId305" w:history="1">
        <w:r>
          <w:rPr>
            <w:rStyle w:val="Hyperlink"/>
            <w:rFonts w:cstheme="minorHAnsi"/>
            <w:sz w:val="20"/>
            <w:szCs w:val="20"/>
          </w:rPr>
          <w:t>http://www.sigmaaldrich.com/united-states.html</w:t>
        </w:r>
      </w:hyperlink>
      <w:r>
        <w:rPr>
          <w:rFonts w:cstheme="minorHAnsi"/>
          <w:sz w:val="20"/>
          <w:szCs w:val="20"/>
        </w:rPr>
        <w:t>) or Siri MSDS Index (</w:t>
      </w:r>
      <w:hyperlink r:id="rId306" w:history="1">
        <w:r>
          <w:rPr>
            <w:rStyle w:val="Hyperlink"/>
            <w:rFonts w:cstheme="minorHAnsi"/>
            <w:sz w:val="20"/>
            <w:szCs w:val="20"/>
          </w:rPr>
          <w:t>http://hazard.com/msds/</w:t>
        </w:r>
      </w:hyperlink>
      <w:r>
        <w:rPr>
          <w:rFonts w:cstheme="minorHAnsi"/>
          <w:sz w:val="20"/>
          <w:szCs w:val="20"/>
        </w:rPr>
        <w:t>).</w:t>
      </w:r>
    </w:p>
    <w:p w:rsidR="00301304"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w:t>
      </w:r>
      <w:r>
        <w:rPr>
          <w:rFonts w:cstheme="minorHAnsi"/>
          <w:b/>
          <w:color w:val="FF0000"/>
        </w:rPr>
        <w:t>Additional lab protocol may be added here</w:t>
      </w:r>
      <w:r w:rsidRPr="00DC7D29">
        <w:rPr>
          <w:rFonts w:cstheme="minorHAnsi"/>
          <w:b/>
          <w:color w:val="FF0000"/>
        </w:rPr>
        <w:t>)</w:t>
      </w:r>
    </w:p>
    <w:sdt>
      <w:sdtPr>
        <w:rPr>
          <w:rFonts w:cstheme="minorHAnsi"/>
          <w:b/>
        </w:rPr>
        <w:id w:val="1726562956"/>
      </w:sdtPr>
      <w:sdtEndPr/>
      <w:sdtContent>
        <w:p w:rsidR="00301304" w:rsidRPr="00DC7D29" w:rsidRDefault="00787CE3" w:rsidP="00301304">
          <w:pPr>
            <w:spacing w:before="120" w:after="120" w:line="288" w:lineRule="auto"/>
            <w:rPr>
              <w:rFonts w:cstheme="minorHAnsi"/>
              <w:b/>
            </w:rPr>
          </w:pPr>
          <w:sdt>
            <w:sdtPr>
              <w:rPr>
                <w:rFonts w:cstheme="minorHAnsi"/>
                <w:sz w:val="20"/>
                <w:szCs w:val="20"/>
              </w:rPr>
              <w:id w:val="1245993950"/>
              <w:showingPlcHdr/>
            </w:sdtPr>
            <w:sdtEnd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DC7D29" w:rsidRDefault="00301304" w:rsidP="00301304">
      <w:pPr>
        <w:spacing w:before="120" w:after="120" w:line="288" w:lineRule="auto"/>
        <w:rPr>
          <w:rFonts w:cstheme="minorHAnsi"/>
          <w:b/>
        </w:rPr>
      </w:pPr>
      <w:r>
        <w:rPr>
          <w:rFonts w:cstheme="minorHAnsi"/>
          <w:b/>
        </w:rPr>
        <w:lastRenderedPageBreak/>
        <w:t xml:space="preserve">Section 14 – </w:t>
      </w:r>
      <w:r w:rsidRPr="00DC7D29">
        <w:rPr>
          <w:rFonts w:cstheme="minorHAnsi"/>
          <w:b/>
        </w:rPr>
        <w:t xml:space="preserve">Documentation of Training </w:t>
      </w:r>
      <w:r w:rsidRPr="00A72E8B">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flammable/combustible liquids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B2351">
        <w:trPr>
          <w:trHeight w:val="576"/>
          <w:tblHeader/>
        </w:trPr>
        <w:tc>
          <w:tcPr>
            <w:tcW w:w="39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lastRenderedPageBreak/>
              <w:t>Name</w:t>
            </w:r>
          </w:p>
        </w:tc>
        <w:tc>
          <w:tcPr>
            <w:tcW w:w="3420"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B2351">
        <w:trPr>
          <w:trHeight w:val="576"/>
          <w:tblHeader/>
        </w:trPr>
        <w:sdt>
          <w:sdtPr>
            <w:rPr>
              <w:rFonts w:cstheme="minorHAnsi"/>
              <w:b/>
            </w:rPr>
            <w:id w:val="-1184899014"/>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090758993"/>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923141873"/>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41772129"/>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360425993"/>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629245475"/>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820075426"/>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03291634"/>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470207305"/>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845621592"/>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794836473"/>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76208683"/>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392567582"/>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455558392"/>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498159692"/>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222599622"/>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188367526"/>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668982740"/>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2144955525"/>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111855756"/>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491902736"/>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827713783"/>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193227798"/>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963153193"/>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89730809"/>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379516620"/>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824154122"/>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705753036"/>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427247213"/>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626507356"/>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763116076"/>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42091054"/>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318418077"/>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074237922"/>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Pr="00DC7D29" w:rsidRDefault="00301304" w:rsidP="00301304">
      <w:pPr>
        <w:spacing w:before="120" w:after="120" w:line="288" w:lineRule="auto"/>
        <w:rPr>
          <w:rFonts w:cstheme="minorHAnsi"/>
          <w:b/>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spacing w:before="120" w:after="120"/>
        <w:jc w:val="center"/>
        <w:rPr>
          <w:rFonts w:cstheme="minorHAnsi"/>
          <w:sz w:val="48"/>
          <w:szCs w:val="48"/>
        </w:rPr>
      </w:pPr>
      <w:r>
        <w:rPr>
          <w:rFonts w:cstheme="minorHAnsi"/>
          <w:sz w:val="48"/>
          <w:szCs w:val="48"/>
        </w:rPr>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Flammable Solids</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Pr="00411845" w:rsidRDefault="00301304" w:rsidP="00301304">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p w:rsidR="00301304" w:rsidRDefault="00301304" w:rsidP="00301304">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301304" w:rsidRPr="00DC7D29" w:rsidRDefault="00787CE3" w:rsidP="00301304">
      <w:pPr>
        <w:spacing w:before="120" w:after="120" w:line="288" w:lineRule="auto"/>
        <w:rPr>
          <w:rFonts w:cstheme="minorHAnsi"/>
          <w:sz w:val="20"/>
          <w:szCs w:val="20"/>
        </w:rPr>
      </w:pPr>
      <w:sdt>
        <w:sdtPr>
          <w:rPr>
            <w:rFonts w:cstheme="minorHAnsi"/>
          </w:rPr>
          <w:id w:val="-413633601"/>
          <w14:checkbox>
            <w14:checked w14:val="0"/>
            <w14:checkedState w14:val="2612" w14:font="Times New Roman"/>
            <w14:uncheckedState w14:val="2610" w14:font="Times New Roman"/>
          </w14:checkbox>
        </w:sdtPr>
        <w:sdtEndPr/>
        <w:sdtContent>
          <w:r w:rsidR="00301304" w:rsidRPr="00DC7D29">
            <w:rPr>
              <w:rFonts w:ascii="MS Gothic" w:eastAsia="MS Gothic" w:hAnsi="MS Gothic" w:cs="MS Gothic" w:hint="eastAsia"/>
            </w:rPr>
            <w:t>☐</w:t>
          </w:r>
        </w:sdtContent>
      </w:sdt>
      <w:r w:rsidR="00301304" w:rsidRPr="00DC7D29">
        <w:rPr>
          <w:rFonts w:cstheme="minorHAnsi"/>
        </w:rPr>
        <w:t xml:space="preserve"> Process            </w:t>
      </w:r>
      <w:sdt>
        <w:sdtPr>
          <w:rPr>
            <w:rFonts w:cstheme="minorHAnsi"/>
          </w:rPr>
          <w:id w:val="-885173924"/>
          <w14:checkbox>
            <w14:checked w14:val="0"/>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1837220200"/>
          <w14:checkbox>
            <w14:checked w14:val="1"/>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t>Section 3 – Physical / Chemical Properties and Uses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sidRPr="00DC7D29">
        <w:rPr>
          <w:rFonts w:cstheme="minorHAnsi"/>
          <w:color w:val="000000"/>
          <w:sz w:val="20"/>
          <w:szCs w:val="20"/>
          <w:shd w:val="clear" w:color="auto" w:fill="FFFFFF"/>
        </w:rPr>
        <w:t>N/A</w:t>
      </w:r>
    </w:p>
    <w:p w:rsidR="00301304" w:rsidRPr="00A831F0"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Flammable solid. Many are also Irritant or Toxic.</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sidRPr="00DC7D29">
        <w:rPr>
          <w:rFonts w:cstheme="minorHAnsi"/>
          <w:color w:val="000000"/>
          <w:sz w:val="20"/>
          <w:szCs w:val="20"/>
          <w:shd w:val="clear" w:color="auto" w:fill="FFFFFF"/>
        </w:rPr>
        <w:t>N/A</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Solid</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lastRenderedPageBreak/>
        <w:t>Color: N/A</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Boiling point:  </w:t>
      </w:r>
      <w:r w:rsidRPr="00DC7D29">
        <w:rPr>
          <w:rFonts w:cstheme="minorHAnsi"/>
          <w:color w:val="000000"/>
          <w:sz w:val="20"/>
          <w:szCs w:val="20"/>
          <w:shd w:val="clear" w:color="auto" w:fill="FFFFFF"/>
        </w:rPr>
        <w:t>N/A</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Pr="00411845" w:rsidRDefault="00301304" w:rsidP="00301304">
      <w:pPr>
        <w:spacing w:before="120" w:after="120" w:line="288" w:lineRule="auto"/>
        <w:rPr>
          <w:rFonts w:cstheme="minorHAnsi"/>
          <w:color w:val="222222"/>
          <w:sz w:val="20"/>
          <w:szCs w:val="20"/>
        </w:rPr>
      </w:pPr>
      <w:r w:rsidRPr="00CB30DC">
        <w:rPr>
          <w:rFonts w:cstheme="minorHAnsi"/>
          <w:color w:val="222222"/>
          <w:sz w:val="20"/>
          <w:szCs w:val="20"/>
        </w:rPr>
        <w:t>A flammable solid is a solid which is readily combustible, or may cause or contribute to a fire through friction. Readily combustible solids are powdered, granular, or pasty substances which are dangerous if they can be easily ignited by brief contact with an ignition source. Flammable solids are more hazardous when widely dispersed in a confined space (e.g., finely divided metal powders).</w:t>
      </w:r>
      <w:r>
        <w:rPr>
          <w:rFonts w:cstheme="minorHAnsi"/>
          <w:color w:val="222222"/>
          <w:sz w:val="20"/>
          <w:szCs w:val="20"/>
        </w:rPr>
        <w:t xml:space="preserve"> </w:t>
      </w:r>
      <w:r w:rsidRPr="0086789C">
        <w:rPr>
          <w:rFonts w:cstheme="minorHAnsi"/>
          <w:color w:val="222222"/>
          <w:sz w:val="20"/>
          <w:szCs w:val="20"/>
        </w:rPr>
        <w:t>Heating may</w:t>
      </w:r>
      <w:r>
        <w:rPr>
          <w:rFonts w:cstheme="minorHAnsi"/>
          <w:color w:val="222222"/>
          <w:sz w:val="20"/>
          <w:szCs w:val="20"/>
        </w:rPr>
        <w:t xml:space="preserve"> cause a fire. Risk of fire</w:t>
      </w:r>
      <w:r w:rsidRPr="0086789C">
        <w:rPr>
          <w:rFonts w:cstheme="minorHAnsi"/>
          <w:color w:val="222222"/>
          <w:sz w:val="20"/>
          <w:szCs w:val="20"/>
        </w:rPr>
        <w:t xml:space="preserve"> by shock, friction, or other sources of ignition. </w:t>
      </w:r>
      <w:r>
        <w:rPr>
          <w:rFonts w:cstheme="minorHAnsi"/>
          <w:color w:val="222222"/>
          <w:sz w:val="20"/>
          <w:szCs w:val="20"/>
        </w:rPr>
        <w:t>May be</w:t>
      </w:r>
      <w:r w:rsidRPr="0086789C">
        <w:rPr>
          <w:rFonts w:cstheme="minorHAnsi"/>
          <w:color w:val="222222"/>
          <w:sz w:val="20"/>
          <w:szCs w:val="20"/>
        </w:rPr>
        <w:t xml:space="preserve"> </w:t>
      </w:r>
      <w:r>
        <w:rPr>
          <w:rFonts w:cstheme="minorHAnsi"/>
          <w:color w:val="222222"/>
          <w:sz w:val="20"/>
          <w:szCs w:val="20"/>
        </w:rPr>
        <w:t>harmful</w:t>
      </w:r>
      <w:r w:rsidRPr="0086789C">
        <w:rPr>
          <w:rFonts w:cstheme="minorHAnsi"/>
          <w:color w:val="222222"/>
          <w:sz w:val="20"/>
          <w:szCs w:val="20"/>
        </w:rPr>
        <w:t xml:space="preserve"> if ingested</w:t>
      </w:r>
      <w:r>
        <w:rPr>
          <w:rFonts w:cstheme="minorHAnsi"/>
          <w:color w:val="222222"/>
          <w:sz w:val="20"/>
          <w:szCs w:val="20"/>
        </w:rPr>
        <w:t>,</w:t>
      </w:r>
      <w:r w:rsidRPr="0086789C">
        <w:rPr>
          <w:rFonts w:cstheme="minorHAnsi"/>
          <w:color w:val="222222"/>
          <w:sz w:val="20"/>
          <w:szCs w:val="20"/>
        </w:rPr>
        <w:t xml:space="preserve"> inhaled</w:t>
      </w:r>
      <w:r>
        <w:rPr>
          <w:rFonts w:cstheme="minorHAnsi"/>
          <w:color w:val="222222"/>
          <w:sz w:val="20"/>
          <w:szCs w:val="20"/>
        </w:rPr>
        <w:t>,</w:t>
      </w:r>
      <w:r w:rsidRPr="0086789C">
        <w:rPr>
          <w:rFonts w:cstheme="minorHAnsi"/>
          <w:color w:val="222222"/>
          <w:sz w:val="20"/>
          <w:szCs w:val="20"/>
        </w:rPr>
        <w:t xml:space="preserve"> o</w:t>
      </w:r>
      <w:r>
        <w:rPr>
          <w:rFonts w:cstheme="minorHAnsi"/>
          <w:color w:val="222222"/>
          <w:sz w:val="20"/>
          <w:szCs w:val="20"/>
        </w:rPr>
        <w:t>r absorbed through the skin. M</w:t>
      </w:r>
      <w:r w:rsidRPr="0086789C">
        <w:rPr>
          <w:rFonts w:cstheme="minorHAnsi"/>
          <w:color w:val="222222"/>
          <w:sz w:val="20"/>
          <w:szCs w:val="20"/>
        </w:rPr>
        <w:t xml:space="preserve">ay cause irritation to the gastrointestinal tract, respiratory tract, skin, and eyes. </w:t>
      </w:r>
    </w:p>
    <w:p w:rsidR="00301304" w:rsidRDefault="00301304" w:rsidP="00301304">
      <w:pPr>
        <w:spacing w:before="120" w:after="120" w:line="288" w:lineRule="auto"/>
        <w:rPr>
          <w:rFonts w:cstheme="minorHAnsi"/>
          <w:b/>
        </w:rPr>
      </w:pPr>
      <w:r>
        <w:rPr>
          <w:rFonts w:cstheme="minorHAnsi"/>
          <w:b/>
          <w:noProof/>
        </w:rPr>
        <w:drawing>
          <wp:inline distT="0" distB="0" distL="0" distR="0" wp14:anchorId="48F4123F" wp14:editId="566CD639">
            <wp:extent cx="575098" cy="594360"/>
            <wp:effectExtent l="0" t="0" r="0" b="0"/>
            <wp:docPr id="295" name="Picture 295"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301304" w:rsidRPr="009E4CC7" w:rsidRDefault="00301304" w:rsidP="00301304">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This is a regulatory requirement. (</w:t>
      </w:r>
      <w:hyperlink r:id="rId307" w:history="1">
        <w:r w:rsidRPr="00772FAE">
          <w:rPr>
            <w:rStyle w:val="Hyperlink"/>
            <w:rFonts w:cstheme="minorHAnsi"/>
          </w:rPr>
          <w:t>http://www.purdue.edu/rem/home/booklets/RPP98.pdf</w:t>
        </w:r>
      </w:hyperlink>
      <w:r>
        <w:rPr>
          <w:rFonts w:cstheme="minorHAnsi"/>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recommended. </w:t>
      </w:r>
      <w:r>
        <w:rPr>
          <w:rFonts w:cstheme="minorHAnsi"/>
          <w:sz w:val="20"/>
          <w:szCs w:val="20"/>
        </w:rPr>
        <w:t>Wearing two pairs of nitrile gloves is recommended.</w:t>
      </w:r>
      <w:r w:rsidRPr="00DC7D29">
        <w:rPr>
          <w:rFonts w:cstheme="minorHAnsi"/>
          <w:sz w:val="20"/>
          <w:szCs w:val="20"/>
        </w:rPr>
        <w:t xml:space="preserve"> </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flammable solid chemical being used</w:t>
      </w:r>
      <w:r w:rsidRPr="00DC7D29">
        <w:rPr>
          <w:rFonts w:cstheme="minorHAnsi"/>
          <w:color w:val="222222"/>
          <w:sz w:val="20"/>
          <w:szCs w:val="20"/>
        </w:rPr>
        <w:t>.</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lastRenderedPageBreak/>
        <w:t>Refer to glove selection chart from the links below:</w:t>
      </w:r>
    </w:p>
    <w:p w:rsidR="00301304" w:rsidRPr="00DC7D29" w:rsidRDefault="00787CE3" w:rsidP="00301304">
      <w:pPr>
        <w:pStyle w:val="NoSpacing"/>
        <w:spacing w:before="120" w:after="120" w:line="288" w:lineRule="auto"/>
        <w:rPr>
          <w:rFonts w:cstheme="minorHAnsi"/>
          <w:color w:val="000080"/>
          <w:sz w:val="20"/>
          <w:szCs w:val="20"/>
        </w:rPr>
      </w:pPr>
      <w:hyperlink r:id="rId308"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787CE3" w:rsidP="00301304">
      <w:pPr>
        <w:pStyle w:val="NoSpacing"/>
        <w:spacing w:before="120" w:after="120" w:line="288" w:lineRule="auto"/>
        <w:rPr>
          <w:rFonts w:cstheme="minorHAnsi"/>
          <w:sz w:val="20"/>
          <w:szCs w:val="20"/>
        </w:rPr>
      </w:pPr>
      <w:hyperlink r:id="rId309" w:history="1">
        <w:r w:rsidR="00301304" w:rsidRPr="00DC7D29">
          <w:rPr>
            <w:rStyle w:val="Hyperlink"/>
            <w:rFonts w:cstheme="minorHAnsi"/>
            <w:sz w:val="20"/>
            <w:szCs w:val="20"/>
          </w:rPr>
          <w:t>http://www.showabestglove.com/site/default.aspx</w:t>
        </w:r>
      </w:hyperlink>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787CE3" w:rsidP="00301304">
      <w:pPr>
        <w:pStyle w:val="NoSpacing"/>
        <w:spacing w:before="120" w:after="120" w:line="288" w:lineRule="auto"/>
        <w:rPr>
          <w:rFonts w:cstheme="minorHAnsi"/>
          <w:color w:val="000080"/>
          <w:sz w:val="20"/>
          <w:szCs w:val="20"/>
        </w:rPr>
      </w:pPr>
      <w:hyperlink r:id="rId310" w:history="1">
        <w:r w:rsidR="00301304" w:rsidRPr="00DC7D29">
          <w:rPr>
            <w:rStyle w:val="Hyperlink"/>
            <w:rFonts w:cstheme="minorHAnsi"/>
            <w:sz w:val="20"/>
            <w:szCs w:val="20"/>
          </w:rPr>
          <w:t>http://www.mapaglove.com/</w:t>
        </w:r>
      </w:hyperlink>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Flame resistant lab coats must be worn and be appropriately sized for the individual and buttoned to their full length.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301304" w:rsidRPr="00DC7D29" w:rsidRDefault="00301304" w:rsidP="00301304">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301304" w:rsidRPr="00DC7D29" w:rsidRDefault="00301304" w:rsidP="0030130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Use of flammable solids must be conducted in a chemical fume hood. The chemical fume hood must be approved and certified by REM and have a face velocity between 85 – 125 feet per minute.</w:t>
      </w: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Seek medical attention immediately.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Default="00301304" w:rsidP="00301304">
      <w:pPr>
        <w:spacing w:before="120" w:after="120" w:line="288" w:lineRule="auto"/>
        <w:rPr>
          <w:rFonts w:cstheme="minorHAnsi"/>
          <w:bCs/>
          <w:sz w:val="20"/>
          <w:szCs w:val="20"/>
        </w:rPr>
      </w:pPr>
      <w:r w:rsidRPr="00DC7D29">
        <w:rPr>
          <w:rFonts w:cstheme="minorHAnsi"/>
          <w:bCs/>
          <w:sz w:val="20"/>
          <w:szCs w:val="20"/>
        </w:rPr>
        <w:lastRenderedPageBreak/>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sidRPr="00DC7D29">
        <w:rPr>
          <w:rFonts w:cstheme="minorHAnsi"/>
          <w:bCs/>
          <w:sz w:val="20"/>
          <w:szCs w:val="20"/>
        </w:rPr>
        <w:t>Seek medical attention immediately.</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 and continue eye rinse during transport to hospital.</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medical attention immediately. </w:t>
      </w:r>
      <w:sdt>
        <w:sdtPr>
          <w:rPr>
            <w:rFonts w:cstheme="minorHAnsi"/>
            <w:sz w:val="20"/>
            <w:szCs w:val="20"/>
          </w:rPr>
          <w:id w:val="-1603253548"/>
          <w:showingPlcHdr/>
        </w:sdtPr>
        <w:sdtEndPr/>
        <w:sdtContent>
          <w:r w:rsidRPr="00DC7D29">
            <w:rPr>
              <w:rFonts w:cstheme="minorHAnsi"/>
              <w:sz w:val="20"/>
              <w:szCs w:val="20"/>
            </w:rPr>
            <w:t xml:space="preserve">     </w:t>
          </w:r>
        </w:sdtContent>
      </w:sdt>
      <w:r w:rsidRPr="00DC7D29">
        <w:rPr>
          <w:rFonts w:cstheme="minorHAnsi"/>
          <w:sz w:val="20"/>
          <w:szCs w:val="20"/>
        </w:rPr>
        <w:t xml:space="preserve"> </w:t>
      </w:r>
    </w:p>
    <w:p w:rsidR="00301304" w:rsidRPr="00DC7D29" w:rsidRDefault="00301304" w:rsidP="00301304">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sidRPr="00682F5D">
        <w:rPr>
          <w:rFonts w:cstheme="minorHAnsi"/>
          <w:sz w:val="20"/>
        </w:rPr>
        <w:t>Avoid contact with skin, eyes, and clothing.</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sidRPr="00682F5D">
        <w:rPr>
          <w:rFonts w:cstheme="minorHAnsi"/>
          <w:sz w:val="20"/>
        </w:rPr>
        <w:t xml:space="preserve">Avoid inhalation and ingestion. </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Pr>
          <w:rFonts w:cstheme="minorHAnsi"/>
          <w:sz w:val="20"/>
        </w:rPr>
        <w:t>Avoid formation and accumulation of dust. Use only in a well-ventilated area.</w:t>
      </w:r>
    </w:p>
    <w:p w:rsidR="00301304" w:rsidRPr="00682F5D"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sidRPr="00682F5D">
        <w:rPr>
          <w:rFonts w:cstheme="minorHAnsi"/>
          <w:sz w:val="20"/>
        </w:rPr>
        <w:t>Keep away from heat</w:t>
      </w:r>
      <w:r>
        <w:rPr>
          <w:rFonts w:cstheme="minorHAnsi"/>
          <w:sz w:val="20"/>
        </w:rPr>
        <w:t>, shock, friction,</w:t>
      </w:r>
      <w:r w:rsidRPr="00682F5D">
        <w:rPr>
          <w:rFonts w:cstheme="minorHAnsi"/>
          <w:sz w:val="20"/>
        </w:rPr>
        <w:t xml:space="preserve"> and sources of ignition- No smoking. Prevent build-up of electrostatic charge.</w:t>
      </w:r>
      <w:r>
        <w:rPr>
          <w:rFonts w:cstheme="minorHAnsi"/>
          <w:sz w:val="20"/>
        </w:rPr>
        <w:t xml:space="preserve"> </w:t>
      </w:r>
      <w:r w:rsidRPr="00682F5D">
        <w:rPr>
          <w:rFonts w:cstheme="minorHAnsi"/>
          <w:sz w:val="20"/>
        </w:rPr>
        <w:t xml:space="preserve">Use spark-proof tools and explosion-proof equipment. </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sidRPr="00682F5D">
        <w:rPr>
          <w:rFonts w:cstheme="minorHAnsi"/>
          <w:sz w:val="20"/>
        </w:rPr>
        <w:t>Handle and open container with</w:t>
      </w:r>
      <w:r>
        <w:rPr>
          <w:rFonts w:cstheme="minorHAnsi"/>
          <w:sz w:val="20"/>
        </w:rPr>
        <w:t xml:space="preserve"> care. Never work with flammable solid materials alone.</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Pr>
          <w:rFonts w:cstheme="minorHAnsi"/>
          <w:sz w:val="20"/>
        </w:rPr>
        <w:t>F</w:t>
      </w:r>
      <w:r w:rsidRPr="00682F5D">
        <w:rPr>
          <w:rFonts w:cstheme="minorHAnsi"/>
          <w:sz w:val="20"/>
        </w:rPr>
        <w:t>lammable materials should be stored in a separate safety storage cabinet or room.</w:t>
      </w:r>
    </w:p>
    <w:p w:rsidR="00301304" w:rsidRPr="00621150"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sidRPr="00621150">
        <w:rPr>
          <w:rFonts w:cstheme="minorHAnsi"/>
          <w:color w:val="000000"/>
          <w:sz w:val="20"/>
        </w:rPr>
        <w:t xml:space="preserve">Keep containers tightly closed. Store in a cool, dry and well-ventilated area away from incompatible substances. </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sidRPr="00621150">
        <w:rPr>
          <w:rFonts w:cstheme="minorHAnsi"/>
          <w:sz w:val="20"/>
        </w:rPr>
        <w:t xml:space="preserve">Any expired or unnecessary reactive materials should be properly disposed of as hazardous waste.  </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sidRPr="00621150">
        <w:rPr>
          <w:rFonts w:cstheme="minorHAnsi"/>
          <w:sz w:val="20"/>
        </w:rPr>
        <w:t xml:space="preserve">All </w:t>
      </w:r>
      <w:r>
        <w:rPr>
          <w:rFonts w:cstheme="minorHAnsi"/>
          <w:sz w:val="20"/>
        </w:rPr>
        <w:t>flammable solids</w:t>
      </w:r>
      <w:r w:rsidRPr="00621150">
        <w:rPr>
          <w:rFonts w:cstheme="minorHAnsi"/>
          <w:sz w:val="20"/>
        </w:rPr>
        <w:t xml:space="preserve"> should be clearly labeled with the original manufacturer’s label, which should have the chemical name, hazard labels, and pictograms. The label should not be defaced in any way. </w:t>
      </w:r>
    </w:p>
    <w:p w:rsidR="00301304" w:rsidRPr="00DC7D29" w:rsidRDefault="00301304" w:rsidP="00301304">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lastRenderedPageBreak/>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301304" w:rsidRPr="005B3DA1" w:rsidRDefault="00301304" w:rsidP="00301304">
      <w:pPr>
        <w:shd w:val="clear" w:color="auto" w:fill="FFFFFF"/>
        <w:spacing w:before="120" w:after="120" w:line="288" w:lineRule="auto"/>
        <w:rPr>
          <w:rFonts w:cstheme="minorHAnsi"/>
          <w:i/>
        </w:rPr>
      </w:pPr>
      <w:r w:rsidRPr="005B3DA1">
        <w:rPr>
          <w:rFonts w:cstheme="minorHAnsi"/>
          <w:b/>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311" w:history="1">
        <w:r w:rsidRPr="00772FAE">
          <w:rPr>
            <w:rStyle w:val="Hyperlink"/>
            <w:rFonts w:cstheme="minorHAnsi"/>
            <w:sz w:val="20"/>
            <w:szCs w:val="20"/>
          </w:rPr>
          <w:t>http://www.purdue.edu/rem/injury/froi.htm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Flammable solid waste should be segregated from all incompatible chemicals and sources of ignition. </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312" w:history="1">
        <w:r w:rsidRPr="00772FAE">
          <w:rPr>
            <w:rStyle w:val="Hyperlink"/>
            <w:rFonts w:cstheme="minorHAnsi"/>
            <w:sz w:val="20"/>
            <w:szCs w:val="20"/>
          </w:rPr>
          <w:t>http://www.purdue.edu/rem/hmm/wststo.htm</w:t>
        </w:r>
      </w:hyperlink>
      <w:r>
        <w:rPr>
          <w:rFonts w:cstheme="minorHAnsi"/>
          <w:sz w:val="20"/>
          <w:szCs w:val="20"/>
        </w:rPr>
        <w:t>)</w:t>
      </w:r>
    </w:p>
    <w:p w:rsidR="00301304" w:rsidRDefault="00301304" w:rsidP="00301304">
      <w:pPr>
        <w:spacing w:before="120" w:after="120" w:line="288" w:lineRule="auto"/>
        <w:rPr>
          <w:rFonts w:cstheme="minorHAnsi"/>
          <w:b/>
        </w:rPr>
      </w:pPr>
    </w:p>
    <w:p w:rsidR="00301304" w:rsidRPr="00DC7D29" w:rsidRDefault="00301304" w:rsidP="0030130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SDS for the specific flammable solid being used must be made available to all personnel working in the laboratory at all times. To obtain a copy of the SDS, contact the chemical manufacturer or REM at 49-46371. Many manufacturers’ SDSs can be found online on websites such as Sigma-Aldrich (</w:t>
      </w:r>
      <w:hyperlink r:id="rId313" w:history="1">
        <w:r>
          <w:rPr>
            <w:rStyle w:val="Hyperlink"/>
            <w:rFonts w:cstheme="minorHAnsi"/>
            <w:sz w:val="20"/>
            <w:szCs w:val="20"/>
          </w:rPr>
          <w:t>http://www.sigmaaldrich.com/united-states.html</w:t>
        </w:r>
      </w:hyperlink>
      <w:r>
        <w:rPr>
          <w:rFonts w:cstheme="minorHAnsi"/>
          <w:sz w:val="20"/>
          <w:szCs w:val="20"/>
        </w:rPr>
        <w:t>) or Siri MSDS Index (</w:t>
      </w:r>
      <w:hyperlink r:id="rId314" w:history="1">
        <w:r>
          <w:rPr>
            <w:rStyle w:val="Hyperlink"/>
            <w:rFonts w:cstheme="minorHAnsi"/>
            <w:sz w:val="20"/>
            <w:szCs w:val="20"/>
          </w:rPr>
          <w:t>http://hazard.com/msds/</w:t>
        </w:r>
      </w:hyperlink>
      <w:r>
        <w:rPr>
          <w:rFonts w:cstheme="minorHAnsi"/>
          <w:sz w:val="20"/>
          <w:szCs w:val="20"/>
        </w:rPr>
        <w:t>).</w:t>
      </w:r>
    </w:p>
    <w:p w:rsidR="00301304" w:rsidRPr="00DC7D29"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150683197"/>
      </w:sdtPr>
      <w:sdtEndPr/>
      <w:sdtContent>
        <w:p w:rsidR="00301304" w:rsidRPr="00DC7D29" w:rsidRDefault="00787CE3" w:rsidP="00301304">
          <w:pPr>
            <w:spacing w:before="120" w:after="120" w:line="288" w:lineRule="auto"/>
            <w:rPr>
              <w:rFonts w:cstheme="minorHAnsi"/>
              <w:b/>
            </w:rPr>
          </w:pPr>
          <w:sdt>
            <w:sdtPr>
              <w:rPr>
                <w:rFonts w:cstheme="minorHAnsi"/>
                <w:sz w:val="20"/>
                <w:szCs w:val="20"/>
              </w:rPr>
              <w:id w:val="-1372461038"/>
              <w:showingPlcHdr/>
            </w:sdtPr>
            <w:sdtEnd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lastRenderedPageBreak/>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DC7D29"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5B3DA1">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flammable solids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301304" w:rsidRDefault="00301304" w:rsidP="00301304">
      <w:pPr>
        <w:spacing w:before="120" w:after="120" w:line="288" w:lineRule="auto"/>
        <w:rPr>
          <w:rFonts w:cstheme="minorHAnsi"/>
          <w:b/>
          <w:sz w:val="20"/>
          <w:szCs w:val="20"/>
        </w:rPr>
      </w:pP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B2351">
        <w:trPr>
          <w:trHeight w:val="576"/>
          <w:tblHeader/>
        </w:trPr>
        <w:tc>
          <w:tcPr>
            <w:tcW w:w="39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B2351">
        <w:trPr>
          <w:trHeight w:val="576"/>
        </w:trPr>
        <w:sdt>
          <w:sdtPr>
            <w:rPr>
              <w:rFonts w:cstheme="minorHAnsi"/>
              <w:b/>
            </w:rPr>
            <w:id w:val="1505631364"/>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160110485"/>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120683985"/>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64704059"/>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201238197"/>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003415412"/>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580598472"/>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89645212"/>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759059476"/>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817962683"/>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095539232"/>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094750174"/>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720587251"/>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492074252"/>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741549539"/>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767804753"/>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318462506"/>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060398366"/>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112944793"/>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374694346"/>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04804978"/>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817368529"/>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518236459"/>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047206325"/>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Pr="00DC7D29" w:rsidRDefault="00301304" w:rsidP="00301304">
      <w:pPr>
        <w:spacing w:before="120" w:after="120" w:line="288" w:lineRule="auto"/>
        <w:rPr>
          <w:rFonts w:cstheme="minorHAnsi"/>
          <w:b/>
        </w:rPr>
      </w:pPr>
    </w:p>
    <w:p w:rsidR="00301304" w:rsidRDefault="00301304" w:rsidP="00301304">
      <w:pPr>
        <w:spacing w:before="120" w:after="120"/>
        <w:jc w:val="center"/>
        <w:rPr>
          <w:rFonts w:cstheme="minorHAnsi"/>
          <w:sz w:val="48"/>
          <w:szCs w:val="48"/>
        </w:rPr>
      </w:pPr>
      <w:r>
        <w:rPr>
          <w:rFonts w:cstheme="minorHAnsi"/>
          <w:sz w:val="48"/>
          <w:szCs w:val="48"/>
        </w:rPr>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Formaldehyde (37%) Solution</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715166087"/>
            <w:placeholder>
              <w:docPart w:val="35CCFE8DCC6646708E6D59BEFB6A6FA8"/>
            </w:placeholder>
            <w:date w:fullDate="2014-10-15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985669044"/>
            <w:placeholder>
              <w:docPart w:val="A7B76A68BD3B4D86A73A77FBFD8E6221"/>
            </w:placeholder>
            <w:date w:fullDate="2014-10-17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765917859"/>
            <w:placeholder>
              <w:docPart w:val="BBF3CAFD9ADF4C3591FDF7804CC3D320"/>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8880589"/>
            <w:placeholder>
              <w:docPart w:val="5EA13162E9B44D039CFA94A2B849D4AA"/>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416321527"/>
            <w:placeholder>
              <w:docPart w:val="3BD7B57620084647BF3EC1FBCCB87D84"/>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810351497"/>
            <w:placeholder>
              <w:docPart w:val="4451B9C4680144E5BA868A6BE8FAF6FE"/>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996381210"/>
            <w:placeholder>
              <w:docPart w:val="685C9DAAA95F4C4380F1915DF77C4FD2"/>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685818243"/>
            <w:placeholder>
              <w:docPart w:val="D6B12E69005842B79E9205BF8D3CF7E3"/>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411845" w:rsidRDefault="009C0AF8" w:rsidP="00301304">
      <w:pPr>
        <w:spacing w:before="120" w:after="120"/>
        <w:rPr>
          <w:rFonts w:cstheme="minorHAnsi"/>
          <w:b/>
        </w:rPr>
      </w:pPr>
    </w:p>
    <w:p w:rsidR="00301304" w:rsidRDefault="00301304" w:rsidP="00301304">
      <w:pPr>
        <w:spacing w:before="120" w:after="120" w:line="288" w:lineRule="auto"/>
        <w:rPr>
          <w:rFonts w:cstheme="minorHAnsi"/>
          <w:b/>
        </w:rPr>
      </w:pPr>
      <w:r>
        <w:rPr>
          <w:rFonts w:cstheme="minorHAnsi"/>
          <w:b/>
        </w:rPr>
        <w:lastRenderedPageBreak/>
        <w:t xml:space="preserve">Section 2 – </w:t>
      </w:r>
      <w:r w:rsidRPr="00DC7D29">
        <w:rPr>
          <w:rFonts w:cstheme="minorHAnsi"/>
          <w:b/>
        </w:rPr>
        <w:t>Type of SOP:</w:t>
      </w:r>
      <w:r w:rsidRPr="00DC7D29">
        <w:rPr>
          <w:rFonts w:cstheme="minorHAnsi"/>
        </w:rPr>
        <w:t xml:space="preserve">       </w:t>
      </w:r>
    </w:p>
    <w:p w:rsidR="00301304" w:rsidRPr="00DC7D29" w:rsidRDefault="00787CE3" w:rsidP="00301304">
      <w:pPr>
        <w:spacing w:before="120" w:after="120" w:line="288" w:lineRule="auto"/>
        <w:rPr>
          <w:rFonts w:cstheme="minorHAnsi"/>
          <w:sz w:val="20"/>
          <w:szCs w:val="20"/>
        </w:rPr>
      </w:pPr>
      <w:sdt>
        <w:sdtPr>
          <w:rPr>
            <w:rFonts w:cstheme="minorHAnsi"/>
          </w:rPr>
          <w:id w:val="1744381626"/>
          <w14:checkbox>
            <w14:checked w14:val="0"/>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 Process            </w:t>
      </w:r>
      <w:sdt>
        <w:sdtPr>
          <w:rPr>
            <w:rFonts w:cstheme="minorHAnsi"/>
          </w:rPr>
          <w:id w:val="1712700"/>
          <w14:checkbox>
            <w14:checked w14:val="1"/>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1186584914"/>
          <w14:checkbox>
            <w14:checked w14:val="0"/>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t>Section 3 – Physical / Chemical Properties and Uses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50-00-0</w:t>
      </w:r>
    </w:p>
    <w:p w:rsidR="00301304" w:rsidRPr="00A831F0"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Combustible Liquid, Target Organ Effect, Toxic by Inhalation, Toxic by Ingestion, Toxic by Skin Absorption, Skin Sensitizer, Corrosive, Carcinogen</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CH</w:t>
      </w:r>
      <w:r w:rsidRPr="00FD5525">
        <w:rPr>
          <w:rFonts w:cstheme="minorHAnsi"/>
          <w:color w:val="000000"/>
          <w:sz w:val="20"/>
          <w:szCs w:val="20"/>
          <w:shd w:val="clear" w:color="auto" w:fill="FFFFFF"/>
          <w:vertAlign w:val="subscript"/>
        </w:rPr>
        <w:t>2</w:t>
      </w:r>
      <w:r>
        <w:rPr>
          <w:rFonts w:cstheme="minorHAnsi"/>
          <w:color w:val="000000"/>
          <w:sz w:val="20"/>
          <w:szCs w:val="20"/>
          <w:shd w:val="clear" w:color="auto" w:fill="FFFFFF"/>
        </w:rPr>
        <w:t>O</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Clear</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sidRPr="00DC7D29">
        <w:rPr>
          <w:rFonts w:cstheme="minorHAnsi"/>
          <w:color w:val="000000"/>
          <w:sz w:val="20"/>
          <w:szCs w:val="20"/>
          <w:shd w:val="clear" w:color="auto" w:fill="FFFFFF"/>
        </w:rPr>
        <w:t>N/A</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 xml:space="preserve">Flash Point: 64 </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 (147</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F)</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7% (V)</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73% (V)</w:t>
      </w:r>
    </w:p>
    <w:p w:rsidR="00301304" w:rsidRPr="00DC7D29" w:rsidRDefault="00301304" w:rsidP="00301304">
      <w:pPr>
        <w:spacing w:before="120" w:after="120" w:line="288" w:lineRule="auto"/>
        <w:rPr>
          <w:rFonts w:cstheme="minorHAnsi"/>
          <w:sz w:val="20"/>
          <w:szCs w:val="20"/>
        </w:rPr>
      </w:pPr>
      <w:r>
        <w:rPr>
          <w:rFonts w:cstheme="minorHAnsi"/>
          <w:color w:val="000000"/>
          <w:sz w:val="20"/>
          <w:szCs w:val="20"/>
          <w:shd w:val="clear" w:color="auto" w:fill="FFFFFF"/>
        </w:rPr>
        <w:t>Relative Vapor Density: 1.04 (Air = 1.0)</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301304" w:rsidRPr="00D36CEC" w:rsidRDefault="00301304" w:rsidP="00301304">
      <w:pPr>
        <w:pStyle w:val="NoSpacing"/>
        <w:spacing w:line="288" w:lineRule="auto"/>
        <w:rPr>
          <w:rFonts w:cstheme="minorHAnsi"/>
          <w:sz w:val="20"/>
          <w:szCs w:val="20"/>
        </w:rPr>
      </w:pPr>
      <w:r>
        <w:rPr>
          <w:rFonts w:cstheme="minorHAnsi"/>
          <w:sz w:val="20"/>
          <w:szCs w:val="20"/>
        </w:rPr>
        <w:t xml:space="preserve">Formaldehyde (also formalin) is an OSHA regulated carcinogen commonly used as fixative for tissues in various biological applications. </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Default="00301304" w:rsidP="00301304">
      <w:pPr>
        <w:spacing w:before="120" w:after="120" w:line="288" w:lineRule="auto"/>
        <w:rPr>
          <w:rFonts w:cstheme="minorHAnsi"/>
          <w:color w:val="222222"/>
          <w:sz w:val="20"/>
          <w:szCs w:val="20"/>
        </w:rPr>
      </w:pPr>
      <w:r>
        <w:rPr>
          <w:rFonts w:cstheme="minorHAnsi"/>
          <w:color w:val="222222"/>
          <w:sz w:val="20"/>
          <w:szCs w:val="20"/>
        </w:rPr>
        <w:t>Formaldehyde is classified by OSHA as a c</w:t>
      </w:r>
      <w:r>
        <w:rPr>
          <w:rFonts w:cstheme="minorHAnsi"/>
          <w:sz w:val="20"/>
          <w:szCs w:val="20"/>
        </w:rPr>
        <w:t>ombustible liquid, target organ effect, toxic by inhalation, toxic by ingestion, toxic by skin absorption, skin sensitizer, corrosive, and carcinogen</w:t>
      </w:r>
      <w:r>
        <w:rPr>
          <w:rFonts w:cstheme="minorHAnsi"/>
          <w:color w:val="222222"/>
          <w:sz w:val="20"/>
          <w:szCs w:val="20"/>
        </w:rPr>
        <w:t xml:space="preserve">. Do not breathe dust, fumes, gas, vapor, mist, or spray. Toxic if inhaled. Material is extremely destructive to the tissues of the mucous membranes and upper respiratory tract. Causes eye burns. </w:t>
      </w:r>
      <w:r>
        <w:rPr>
          <w:rFonts w:cstheme="minorHAnsi"/>
          <w:sz w:val="20"/>
          <w:szCs w:val="20"/>
        </w:rPr>
        <w:t>Approximately 1.5 grams of vaporized Formaldehyde will achieve this concentration in a typical laboratory setting. The odor threshold of formaldehyde is reported to be as low as 0.1 ppm.</w:t>
      </w:r>
    </w:p>
    <w:p w:rsidR="00301304" w:rsidRPr="008631D3" w:rsidRDefault="00301304" w:rsidP="00301304">
      <w:pPr>
        <w:autoSpaceDE w:val="0"/>
        <w:autoSpaceDN w:val="0"/>
        <w:adjustRightInd w:val="0"/>
        <w:spacing w:before="120" w:after="120" w:line="288" w:lineRule="auto"/>
        <w:rPr>
          <w:rFonts w:cstheme="minorHAnsi"/>
          <w:b/>
          <w:color w:val="000000"/>
          <w:sz w:val="20"/>
          <w:szCs w:val="20"/>
          <w:u w:val="single"/>
        </w:rPr>
      </w:pPr>
      <w:r w:rsidRPr="008631D3">
        <w:rPr>
          <w:rFonts w:cstheme="minorHAnsi"/>
          <w:b/>
          <w:color w:val="000000"/>
          <w:sz w:val="20"/>
          <w:szCs w:val="20"/>
          <w:u w:val="single"/>
        </w:rPr>
        <w:t xml:space="preserve">Exposure Limits: </w:t>
      </w:r>
    </w:p>
    <w:p w:rsidR="00301304" w:rsidRDefault="00301304" w:rsidP="00301304">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lastRenderedPageBreak/>
        <w:t xml:space="preserve">OSHA PEL (8 HR. TWA): </w:t>
      </w:r>
      <w:r>
        <w:rPr>
          <w:rFonts w:cstheme="minorHAnsi"/>
          <w:color w:val="000000"/>
          <w:sz w:val="20"/>
          <w:szCs w:val="20"/>
        </w:rPr>
        <w:tab/>
      </w:r>
      <w:r>
        <w:rPr>
          <w:rFonts w:cstheme="minorHAnsi"/>
          <w:color w:val="000000"/>
          <w:sz w:val="20"/>
          <w:szCs w:val="20"/>
        </w:rPr>
        <w:tab/>
      </w:r>
      <w:r>
        <w:rPr>
          <w:rFonts w:cstheme="minorHAnsi"/>
          <w:color w:val="000000"/>
          <w:sz w:val="20"/>
          <w:szCs w:val="20"/>
        </w:rPr>
        <w:tab/>
        <w:t xml:space="preserve">0.75 </w:t>
      </w:r>
      <w:r w:rsidRPr="008631D3">
        <w:rPr>
          <w:rFonts w:cstheme="minorHAnsi"/>
          <w:color w:val="000000"/>
          <w:sz w:val="20"/>
          <w:szCs w:val="20"/>
        </w:rPr>
        <w:t xml:space="preserve">ppm </w:t>
      </w:r>
    </w:p>
    <w:p w:rsidR="00301304" w:rsidRPr="008631D3" w:rsidRDefault="00301304" w:rsidP="00301304">
      <w:pPr>
        <w:autoSpaceDE w:val="0"/>
        <w:autoSpaceDN w:val="0"/>
        <w:adjustRightInd w:val="0"/>
        <w:spacing w:after="0" w:line="288" w:lineRule="auto"/>
        <w:rPr>
          <w:rFonts w:cstheme="minorHAnsi"/>
          <w:color w:val="000000"/>
          <w:sz w:val="20"/>
          <w:szCs w:val="20"/>
        </w:rPr>
      </w:pPr>
      <w:r>
        <w:rPr>
          <w:rFonts w:cstheme="minorHAnsi"/>
          <w:color w:val="000000"/>
          <w:sz w:val="20"/>
          <w:szCs w:val="20"/>
        </w:rPr>
        <w:t>OSHA Short Term Exposure Limit:</w:t>
      </w:r>
      <w:r>
        <w:rPr>
          <w:rFonts w:cstheme="minorHAnsi"/>
          <w:color w:val="000000"/>
          <w:sz w:val="20"/>
          <w:szCs w:val="20"/>
        </w:rPr>
        <w:tab/>
      </w:r>
      <w:r>
        <w:rPr>
          <w:rFonts w:cstheme="minorHAnsi"/>
          <w:color w:val="000000"/>
          <w:sz w:val="20"/>
          <w:szCs w:val="20"/>
        </w:rPr>
        <w:tab/>
        <w:t>2 ppm</w:t>
      </w:r>
    </w:p>
    <w:p w:rsidR="00301304" w:rsidRDefault="00301304" w:rsidP="00301304">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ACGIH TLV/TWA: </w:t>
      </w:r>
      <w:r>
        <w:rPr>
          <w:rFonts w:cstheme="minorHAnsi"/>
          <w:color w:val="000000"/>
          <w:sz w:val="20"/>
          <w:szCs w:val="20"/>
        </w:rPr>
        <w:tab/>
      </w:r>
      <w:r>
        <w:rPr>
          <w:rFonts w:cstheme="minorHAnsi"/>
          <w:color w:val="000000"/>
          <w:sz w:val="20"/>
          <w:szCs w:val="20"/>
        </w:rPr>
        <w:tab/>
      </w:r>
      <w:r>
        <w:rPr>
          <w:rFonts w:cstheme="minorHAnsi"/>
          <w:color w:val="000000"/>
          <w:sz w:val="20"/>
          <w:szCs w:val="20"/>
        </w:rPr>
        <w:tab/>
      </w:r>
      <w:r>
        <w:rPr>
          <w:rFonts w:cstheme="minorHAnsi"/>
          <w:color w:val="000000"/>
          <w:sz w:val="20"/>
          <w:szCs w:val="20"/>
        </w:rPr>
        <w:tab/>
        <w:t>0.3 ppm</w:t>
      </w:r>
    </w:p>
    <w:p w:rsidR="00301304" w:rsidRDefault="00301304" w:rsidP="00301304">
      <w:pPr>
        <w:spacing w:before="120" w:after="120" w:line="288" w:lineRule="auto"/>
        <w:rPr>
          <w:rFonts w:cstheme="minorHAnsi"/>
          <w:b/>
        </w:rPr>
      </w:pPr>
      <w:r w:rsidRPr="00D22556">
        <w:rPr>
          <w:rFonts w:cstheme="minorHAnsi"/>
          <w:b/>
          <w:noProof/>
        </w:rPr>
        <w:drawing>
          <wp:inline distT="0" distB="0" distL="0" distR="0" wp14:anchorId="286332A8" wp14:editId="009B2ABB">
            <wp:extent cx="599846" cy="622224"/>
            <wp:effectExtent l="0" t="0" r="0" b="6985"/>
            <wp:docPr id="296" name="Picture 296" descr="GHS Toxic Hazard Pictogram" title="GHS Toxic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01659" cy="624105"/>
                    </a:xfrm>
                    <a:prstGeom prst="rect">
                      <a:avLst/>
                    </a:prstGeom>
                    <a:noFill/>
                    <a:ln>
                      <a:noFill/>
                    </a:ln>
                  </pic:spPr>
                </pic:pic>
              </a:graphicData>
            </a:graphic>
          </wp:inline>
        </w:drawing>
      </w:r>
      <w:r>
        <w:rPr>
          <w:rFonts w:cstheme="minorHAnsi"/>
          <w:b/>
          <w:noProof/>
        </w:rPr>
        <w:drawing>
          <wp:inline distT="0" distB="0" distL="0" distR="0" wp14:anchorId="5BC2F749" wp14:editId="6195A3EE">
            <wp:extent cx="577850" cy="597204"/>
            <wp:effectExtent l="0" t="0" r="0" b="0"/>
            <wp:docPr id="297" name="Picture 297"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77850" cy="597204"/>
                    </a:xfrm>
                    <a:prstGeom prst="rect">
                      <a:avLst/>
                    </a:prstGeom>
                    <a:noFill/>
                    <a:ln>
                      <a:noFill/>
                    </a:ln>
                  </pic:spPr>
                </pic:pic>
              </a:graphicData>
            </a:graphic>
          </wp:inline>
        </w:drawing>
      </w:r>
      <w:r>
        <w:rPr>
          <w:rFonts w:cstheme="minorHAnsi"/>
          <w:b/>
          <w:noProof/>
        </w:rPr>
        <w:drawing>
          <wp:inline distT="0" distB="0" distL="0" distR="0" wp14:anchorId="44BEC2CB" wp14:editId="6543BDB6">
            <wp:extent cx="594360" cy="594360"/>
            <wp:effectExtent l="0" t="0" r="0" b="0"/>
            <wp:docPr id="298" name="Picture 298"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C7D29" w:rsidRDefault="00301304" w:rsidP="00301304">
      <w:pPr>
        <w:pStyle w:val="NoSpacing"/>
        <w:spacing w:before="120" w:after="120" w:line="288" w:lineRule="auto"/>
        <w:rPr>
          <w:rFonts w:cstheme="minorHAnsi"/>
          <w:sz w:val="20"/>
          <w:szCs w:val="20"/>
        </w:rPr>
      </w:pPr>
      <w:r>
        <w:rPr>
          <w:rFonts w:cstheme="minorHAnsi"/>
          <w:sz w:val="20"/>
          <w:szCs w:val="20"/>
        </w:rPr>
        <w:t xml:space="preserve">If formaldehyde is being used outside of a chemical fume hood (e.g., during specimen preservation), respiratory protection is likely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301304" w:rsidRPr="009E4CC7" w:rsidRDefault="00301304" w:rsidP="00301304">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This is a regulatory requirement. (</w:t>
      </w:r>
      <w:hyperlink r:id="rId315" w:history="1">
        <w:r w:rsidRPr="00772FAE">
          <w:rPr>
            <w:rStyle w:val="Hyperlink"/>
            <w:rFonts w:cstheme="minorHAnsi"/>
          </w:rPr>
          <w:t>http://www.purdue.edu/rem/home/booklets/RPP98.pdf</w:t>
        </w:r>
      </w:hyperlink>
      <w:r>
        <w:rPr>
          <w:rFonts w:cstheme="minorHAnsi"/>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recommended. </w:t>
      </w:r>
      <w:r>
        <w:rPr>
          <w:rFonts w:cstheme="minorHAnsi"/>
          <w:sz w:val="20"/>
          <w:szCs w:val="20"/>
        </w:rPr>
        <w:t>Wearing two pairs of nitrile gloves is recommended. If handling procedures require the hands to be submerged in Formaldehyde solution, then disposable gloves are not suitable. Check the resources below for a more suitable glove.</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Formaldehyde</w:t>
      </w:r>
      <w:r w:rsidRPr="00DC7D29">
        <w:rPr>
          <w:rFonts w:cstheme="minorHAnsi"/>
          <w:color w:val="222222"/>
          <w:sz w:val="20"/>
          <w:szCs w:val="20"/>
        </w:rPr>
        <w:t>.</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787CE3" w:rsidP="00301304">
      <w:pPr>
        <w:pStyle w:val="NoSpacing"/>
        <w:spacing w:before="120" w:after="120" w:line="288" w:lineRule="auto"/>
        <w:rPr>
          <w:rFonts w:cstheme="minorHAnsi"/>
          <w:color w:val="000080"/>
          <w:sz w:val="20"/>
          <w:szCs w:val="20"/>
        </w:rPr>
      </w:pPr>
      <w:hyperlink r:id="rId316"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787CE3" w:rsidP="00301304">
      <w:pPr>
        <w:pStyle w:val="NoSpacing"/>
        <w:spacing w:before="120" w:after="120" w:line="288" w:lineRule="auto"/>
        <w:rPr>
          <w:rFonts w:cstheme="minorHAnsi"/>
          <w:sz w:val="20"/>
          <w:szCs w:val="20"/>
        </w:rPr>
      </w:pPr>
      <w:hyperlink r:id="rId317" w:history="1">
        <w:r w:rsidR="00301304" w:rsidRPr="00DC7D29">
          <w:rPr>
            <w:rStyle w:val="Hyperlink"/>
            <w:rFonts w:cstheme="minorHAnsi"/>
            <w:sz w:val="20"/>
            <w:szCs w:val="20"/>
          </w:rPr>
          <w:t>http://www.showabestglove.com/site/default.aspx</w:t>
        </w:r>
      </w:hyperlink>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787CE3" w:rsidP="00301304">
      <w:pPr>
        <w:pStyle w:val="NoSpacing"/>
        <w:spacing w:before="120" w:after="120" w:line="288" w:lineRule="auto"/>
        <w:rPr>
          <w:rFonts w:cstheme="minorHAnsi"/>
          <w:color w:val="000080"/>
          <w:sz w:val="20"/>
          <w:szCs w:val="20"/>
        </w:rPr>
      </w:pPr>
      <w:hyperlink r:id="rId318" w:history="1">
        <w:r w:rsidR="00301304" w:rsidRPr="00DC7D29">
          <w:rPr>
            <w:rStyle w:val="Hyperlink"/>
            <w:rFonts w:cstheme="minorHAnsi"/>
            <w:sz w:val="20"/>
            <w:szCs w:val="20"/>
          </w:rPr>
          <w:t>http://www.mapaglove.com/</w:t>
        </w:r>
      </w:hyperlink>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301304" w:rsidRPr="00DC7D29" w:rsidRDefault="00301304" w:rsidP="00301304">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301304" w:rsidRPr="00DC7D29" w:rsidRDefault="00301304" w:rsidP="0030130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Use of Formaldehyde must be conducted in a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sidRPr="00DC7D29">
        <w:rPr>
          <w:rFonts w:cstheme="minorHAnsi"/>
          <w:sz w:val="20"/>
          <w:szCs w:val="20"/>
        </w:rPr>
        <w:t xml:space="preserve">Move into the fresh air immediately and give oxygen. If not breathing give artificial respiration. Seek medical attention immediately. </w:t>
      </w:r>
    </w:p>
    <w:p w:rsidR="00301304" w:rsidRDefault="00301304" w:rsidP="00301304">
      <w:pPr>
        <w:pStyle w:val="NoSpacing"/>
        <w:spacing w:before="120" w:after="120" w:line="288" w:lineRule="auto"/>
        <w:rPr>
          <w:rFonts w:cstheme="minorHAnsi"/>
          <w:b/>
          <w:sz w:val="20"/>
          <w:szCs w:val="20"/>
          <w:u w:val="single"/>
        </w:rPr>
      </w:pPr>
    </w:p>
    <w:p w:rsidR="00301304" w:rsidRDefault="00301304" w:rsidP="00301304">
      <w:pPr>
        <w:pStyle w:val="NoSpacing"/>
        <w:spacing w:before="120" w:after="120" w:line="288" w:lineRule="auto"/>
        <w:rPr>
          <w:rFonts w:cstheme="minorHAnsi"/>
          <w:b/>
          <w:sz w:val="20"/>
          <w:szCs w:val="20"/>
          <w:u w:val="single"/>
        </w:rPr>
      </w:pP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Default="00301304" w:rsidP="00301304">
      <w:pPr>
        <w:spacing w:before="120" w:after="120" w:line="288" w:lineRule="auto"/>
        <w:rPr>
          <w:rFonts w:cstheme="minorHAnsi"/>
          <w:bCs/>
          <w:sz w:val="20"/>
          <w:szCs w:val="20"/>
        </w:rPr>
      </w:pPr>
      <w:r w:rsidRPr="00DC7D29">
        <w:rPr>
          <w:rFonts w:cstheme="minorHAnsi"/>
          <w:bCs/>
          <w:sz w:val="20"/>
          <w:szCs w:val="20"/>
        </w:rPr>
        <w:lastRenderedPageBreak/>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sidRPr="00DC7D29">
        <w:rPr>
          <w:rFonts w:cstheme="minorHAnsi"/>
          <w:bCs/>
          <w:sz w:val="20"/>
          <w:szCs w:val="20"/>
        </w:rPr>
        <w:t>Seek medical attention immediately.</w:t>
      </w:r>
    </w:p>
    <w:p w:rsidR="00301304" w:rsidRPr="000E228A" w:rsidRDefault="00301304" w:rsidP="00301304">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 and continue eye rinse during transport to hospital.</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medical attention immediately. </w:t>
      </w:r>
      <w:sdt>
        <w:sdtPr>
          <w:rPr>
            <w:rFonts w:cstheme="minorHAnsi"/>
            <w:sz w:val="20"/>
            <w:szCs w:val="20"/>
          </w:rPr>
          <w:id w:val="767195882"/>
          <w:showingPlcHdr/>
        </w:sdtPr>
        <w:sdtEndPr/>
        <w:sdtContent>
          <w:r w:rsidRPr="00DC7D29">
            <w:rPr>
              <w:rFonts w:cstheme="minorHAnsi"/>
              <w:sz w:val="20"/>
              <w:szCs w:val="20"/>
            </w:rPr>
            <w:t xml:space="preserve">     </w:t>
          </w:r>
        </w:sdtContent>
      </w:sdt>
      <w:r w:rsidRPr="00DC7D29">
        <w:rPr>
          <w:rFonts w:cstheme="minorHAnsi"/>
          <w:sz w:val="20"/>
          <w:szCs w:val="20"/>
        </w:rPr>
        <w:t xml:space="preserve"> </w:t>
      </w:r>
    </w:p>
    <w:p w:rsidR="00301304" w:rsidRPr="00DC7D29" w:rsidRDefault="00301304" w:rsidP="00301304">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Pr>
          <w:rFonts w:ascii="Arial" w:hAnsi="Arial"/>
          <w:noProof/>
          <w:color w:val="000000"/>
        </w:rPr>
        <w:drawing>
          <wp:anchor distT="0" distB="0" distL="114300" distR="114300" simplePos="0" relativeHeight="251679232" behindDoc="0" locked="0" layoutInCell="1" allowOverlap="1" wp14:anchorId="72D1D265" wp14:editId="76816061">
            <wp:simplePos x="0" y="0"/>
            <wp:positionH relativeFrom="margin">
              <wp:posOffset>5568950</wp:posOffset>
            </wp:positionH>
            <wp:positionV relativeFrom="margin">
              <wp:posOffset>2635250</wp:posOffset>
            </wp:positionV>
            <wp:extent cx="876300" cy="1168400"/>
            <wp:effectExtent l="19050" t="19050" r="19050" b="12700"/>
            <wp:wrapSquare wrapText="bothSides"/>
            <wp:docPr id="299" name="Picture 299"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CB053B">
        <w:rPr>
          <w:rFonts w:cstheme="minorHAnsi"/>
          <w:sz w:val="20"/>
        </w:rPr>
        <w:t xml:space="preserve">A designated storage area must be established for formaldehyde and the area should be posted with a “Caution, Carcinogen, Reproductive Toxins, or Extremely Toxic Chemicals” label provided by REM (as shown to the right). </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Avoid contact with skin and eyes and inhalation. </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Keep away from sources of ignition. </w:t>
      </w:r>
    </w:p>
    <w:p w:rsidR="00301304"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 xml:space="preserve">Keep containers tightly closed. </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Store in a cool, dry and well-ventilated area away from incompatible substances such as oxidizers.</w:t>
      </w:r>
      <w:r w:rsidRPr="00CB053B">
        <w:rPr>
          <w:rFonts w:ascii="Arial" w:hAnsi="Arial"/>
          <w:noProof/>
          <w:color w:val="000000"/>
        </w:rPr>
        <w:t xml:space="preserve"> </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 suitable storage location is a flammable storage cabinet that does not contain incompatibles. </w:t>
      </w:r>
    </w:p>
    <w:p w:rsidR="00301304" w:rsidRPr="00DC7D29" w:rsidRDefault="00301304" w:rsidP="00301304">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301304" w:rsidRPr="009C4791" w:rsidRDefault="00301304" w:rsidP="00301304">
      <w:pPr>
        <w:shd w:val="clear" w:color="auto" w:fill="FFFFFF"/>
        <w:spacing w:before="120" w:after="120" w:line="288" w:lineRule="auto"/>
        <w:rPr>
          <w:rFonts w:cstheme="minorHAnsi"/>
          <w:i/>
        </w:rPr>
      </w:pPr>
      <w:r w:rsidRPr="009C4791">
        <w:rPr>
          <w:rFonts w:cstheme="minorHAnsi"/>
          <w:b/>
        </w:rPr>
        <w:lastRenderedPageBreak/>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301304" w:rsidRDefault="00301304" w:rsidP="00301304">
      <w:pPr>
        <w:spacing w:before="120" w:after="120" w:line="288" w:lineRule="auto"/>
        <w:rPr>
          <w:rFonts w:cstheme="minorHAnsi"/>
          <w:b/>
          <w:sz w:val="20"/>
          <w:szCs w:val="20"/>
          <w:u w:val="single"/>
        </w:rPr>
      </w:pP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319" w:history="1">
        <w:r w:rsidRPr="00772FAE">
          <w:rPr>
            <w:rStyle w:val="Hyperlink"/>
            <w:rFonts w:cstheme="minorHAnsi"/>
            <w:sz w:val="20"/>
            <w:szCs w:val="20"/>
          </w:rPr>
          <w:t>http://www.purdue.edu/rem/injury/froi.htm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w:t>
      </w:r>
    </w:p>
    <w:p w:rsidR="00301304" w:rsidRPr="00A06BFA" w:rsidRDefault="00301304" w:rsidP="00301304">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320" w:history="1">
        <w:r w:rsidRPr="00772FAE">
          <w:rPr>
            <w:rStyle w:val="Hyperlink"/>
            <w:rFonts w:cstheme="minorHAnsi"/>
            <w:sz w:val="20"/>
            <w:szCs w:val="20"/>
          </w:rPr>
          <w:t>http://www.purdue.edu/rem/hmm/wststo.htm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SDS for the specific Formaldehyde solution and concentration must be made available to all personnel working in the laboratory at all times. To obtain a copy of the SDS, contact the chemical manufacturer or REM at 49-46371. Many manufacturers’ SDSs can be found online on websites such as Sigma-Aldrich (</w:t>
      </w:r>
      <w:hyperlink r:id="rId321" w:history="1">
        <w:r w:rsidRPr="00665089">
          <w:rPr>
            <w:rStyle w:val="Hyperlink"/>
            <w:rFonts w:cstheme="minorHAnsi"/>
            <w:sz w:val="20"/>
            <w:szCs w:val="20"/>
          </w:rPr>
          <w:t>http://www.sigmaaldrich.com/united-states.html</w:t>
        </w:r>
      </w:hyperlink>
      <w:r>
        <w:rPr>
          <w:rFonts w:cstheme="minorHAnsi"/>
          <w:sz w:val="20"/>
          <w:szCs w:val="20"/>
        </w:rPr>
        <w:t>) or Siri MSDS Index (</w:t>
      </w:r>
      <w:hyperlink r:id="rId322" w:history="1">
        <w:r w:rsidRPr="00772FAE">
          <w:rPr>
            <w:rStyle w:val="Hyperlink"/>
            <w:rFonts w:cstheme="minorHAnsi"/>
            <w:sz w:val="20"/>
            <w:szCs w:val="20"/>
          </w:rPr>
          <w:t>http://hazard.com/msds/</w:t>
        </w:r>
      </w:hyperlink>
      <w:r>
        <w:rPr>
          <w:rFonts w:cstheme="minorHAnsi"/>
          <w:sz w:val="20"/>
          <w:szCs w:val="20"/>
        </w:rPr>
        <w:t>).</w:t>
      </w:r>
    </w:p>
    <w:p w:rsidR="00301304" w:rsidRPr="00DC7D29"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1298997186"/>
      </w:sdtPr>
      <w:sdtEndPr/>
      <w:sdtContent>
        <w:p w:rsidR="00301304" w:rsidRPr="00DC7D29" w:rsidRDefault="00787CE3" w:rsidP="00301304">
          <w:pPr>
            <w:spacing w:before="120" w:after="120" w:line="288" w:lineRule="auto"/>
            <w:rPr>
              <w:rFonts w:cstheme="minorHAnsi"/>
              <w:b/>
            </w:rPr>
          </w:pPr>
          <w:sdt>
            <w:sdtPr>
              <w:rPr>
                <w:rFonts w:cstheme="minorHAnsi"/>
                <w:sz w:val="20"/>
                <w:szCs w:val="20"/>
              </w:rPr>
              <w:id w:val="142244819"/>
              <w:showingPlcHdr/>
            </w:sdtPr>
            <w:sdtEnd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DC7D29"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D44C7E">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lastRenderedPageBreak/>
        <w:t xml:space="preserve">Prior to conducting any work with </w:t>
      </w:r>
      <w:r>
        <w:rPr>
          <w:rFonts w:cstheme="minorHAnsi"/>
          <w:color w:val="222222"/>
          <w:sz w:val="20"/>
        </w:rPr>
        <w:t>Formaldehyde</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B2351">
        <w:trPr>
          <w:trHeight w:val="576"/>
          <w:tblHeader/>
        </w:trPr>
        <w:tc>
          <w:tcPr>
            <w:tcW w:w="39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B2351">
        <w:trPr>
          <w:trHeight w:val="576"/>
        </w:trPr>
        <w:sdt>
          <w:sdtPr>
            <w:rPr>
              <w:rFonts w:cstheme="minorHAnsi"/>
              <w:b/>
            </w:rPr>
            <w:id w:val="-1178039125"/>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407853493"/>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0401190"/>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669830092"/>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976992940"/>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21729446"/>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95414635"/>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956159863"/>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358248760"/>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701084681"/>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804843095"/>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133090857"/>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442366025"/>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584002879"/>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755125603"/>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023127879"/>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352537744"/>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61913424"/>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272239001"/>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330356872"/>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28593384"/>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826483295"/>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487940589"/>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511063995"/>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9500769"/>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825697864"/>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814762209"/>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114507748"/>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137330006"/>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542709684"/>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Pr="00DC7D29" w:rsidRDefault="00301304" w:rsidP="00301304">
      <w:pPr>
        <w:spacing w:before="120" w:after="120" w:line="288" w:lineRule="auto"/>
        <w:rPr>
          <w:rFonts w:cstheme="minorHAnsi"/>
          <w:b/>
        </w:rPr>
      </w:pPr>
    </w:p>
    <w:p w:rsidR="00301304" w:rsidRPr="005A6434" w:rsidRDefault="00301304" w:rsidP="00301304">
      <w:pPr>
        <w:spacing w:before="120" w:after="120"/>
        <w:jc w:val="center"/>
        <w:rPr>
          <w:rFonts w:cstheme="minorHAnsi"/>
          <w:sz w:val="48"/>
          <w:szCs w:val="48"/>
        </w:rPr>
      </w:pPr>
      <w:r w:rsidRPr="005A6434">
        <w:rPr>
          <w:rFonts w:cstheme="minorHAnsi"/>
          <w:sz w:val="48"/>
          <w:szCs w:val="48"/>
        </w:rPr>
        <w:t>Standard Operating Procedure</w:t>
      </w:r>
    </w:p>
    <w:p w:rsidR="00301304" w:rsidRPr="00C4534E" w:rsidRDefault="00301304" w:rsidP="00301304">
      <w:pPr>
        <w:spacing w:before="120" w:after="120"/>
        <w:jc w:val="center"/>
        <w:rPr>
          <w:rFonts w:cstheme="minorHAnsi"/>
          <w:sz w:val="36"/>
          <w:szCs w:val="36"/>
        </w:rPr>
      </w:pPr>
      <w:r>
        <w:rPr>
          <w:rFonts w:cstheme="minorHAnsi"/>
          <w:sz w:val="36"/>
          <w:szCs w:val="36"/>
        </w:rPr>
        <w:t>Hydrofluoric Acid (HF)</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305088830"/>
            <w:placeholder>
              <w:docPart w:val="EEB5ACB67C6446D0B7E060DB5E17FD84"/>
            </w:placeholder>
            <w:date w:fullDate="2014-10-15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022825102"/>
            <w:placeholder>
              <w:docPart w:val="1BE3079A99514F679935D1F844D8D48F"/>
            </w:placeholder>
            <w:date w:fullDate="2014-10-17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554354334"/>
            <w:placeholder>
              <w:docPart w:val="2F70B7AC88E840DFB1D0BEB32880DA1B"/>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219288245"/>
            <w:placeholder>
              <w:docPart w:val="DDA508C644F84CD0B6894BCD51B0007D"/>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074657674"/>
            <w:placeholder>
              <w:docPart w:val="BCFD7D9C81D7435AB3C33AD6E1690190"/>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762028190"/>
            <w:placeholder>
              <w:docPart w:val="5BEAFF3CDF2942EC8A1100E60508ECD9"/>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941964396"/>
            <w:placeholder>
              <w:docPart w:val="11A4369705214CDDB6D8DC17F176BF23"/>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096516431"/>
            <w:placeholder>
              <w:docPart w:val="F4BCDE58C466453AB256D906AD15925F"/>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411845" w:rsidRDefault="009C0AF8" w:rsidP="00301304">
      <w:pPr>
        <w:spacing w:before="120" w:after="120"/>
        <w:rPr>
          <w:rFonts w:cstheme="minorHAnsi"/>
          <w:b/>
        </w:rPr>
      </w:pPr>
    </w:p>
    <w:p w:rsidR="00301304" w:rsidRDefault="00301304" w:rsidP="00301304">
      <w:pPr>
        <w:spacing w:before="120" w:after="120" w:line="288" w:lineRule="auto"/>
        <w:rPr>
          <w:rFonts w:cstheme="minorHAnsi"/>
          <w:b/>
        </w:rPr>
      </w:pPr>
      <w:r>
        <w:rPr>
          <w:rFonts w:cstheme="minorHAnsi"/>
          <w:b/>
        </w:rPr>
        <w:lastRenderedPageBreak/>
        <w:t xml:space="preserve">Section 2 – </w:t>
      </w:r>
      <w:r w:rsidRPr="00DC7D29">
        <w:rPr>
          <w:rFonts w:cstheme="minorHAnsi"/>
          <w:b/>
        </w:rPr>
        <w:t>Type of SOP:</w:t>
      </w:r>
      <w:r w:rsidRPr="00DC7D29">
        <w:rPr>
          <w:rFonts w:cstheme="minorHAnsi"/>
        </w:rPr>
        <w:t xml:space="preserve">       </w:t>
      </w:r>
    </w:p>
    <w:p w:rsidR="00301304" w:rsidRPr="00DC7D29" w:rsidRDefault="00787CE3" w:rsidP="00301304">
      <w:pPr>
        <w:spacing w:before="120" w:after="120" w:line="288" w:lineRule="auto"/>
        <w:rPr>
          <w:rFonts w:cstheme="minorHAnsi"/>
          <w:sz w:val="20"/>
          <w:szCs w:val="20"/>
        </w:rPr>
      </w:pPr>
      <w:sdt>
        <w:sdtPr>
          <w:rPr>
            <w:rFonts w:cstheme="minorHAnsi"/>
          </w:rPr>
          <w:id w:val="-1371686182"/>
          <w14:checkbox>
            <w14:checked w14:val="0"/>
            <w14:checkedState w14:val="2612" w14:font="Times New Roman"/>
            <w14:uncheckedState w14:val="2610" w14:font="Times New Roman"/>
          </w14:checkbox>
        </w:sdtPr>
        <w:sdtEndPr/>
        <w:sdtContent>
          <w:r w:rsidR="00301304" w:rsidRPr="00DC7D29">
            <w:rPr>
              <w:rFonts w:ascii="MS Gothic" w:eastAsia="MS Gothic" w:hAnsi="MS Gothic" w:cs="MS Gothic" w:hint="eastAsia"/>
            </w:rPr>
            <w:t>☐</w:t>
          </w:r>
        </w:sdtContent>
      </w:sdt>
      <w:r w:rsidR="00301304" w:rsidRPr="00DC7D29">
        <w:rPr>
          <w:rFonts w:cstheme="minorHAnsi"/>
        </w:rPr>
        <w:t xml:space="preserve"> Process            </w:t>
      </w:r>
      <w:sdt>
        <w:sdtPr>
          <w:rPr>
            <w:rFonts w:cstheme="minorHAnsi"/>
          </w:rPr>
          <w:id w:val="-1642957330"/>
          <w14:checkbox>
            <w14:checked w14:val="1"/>
            <w14:checkedState w14:val="2612" w14:font="Times New Roman"/>
            <w14:uncheckedState w14:val="2610" w14:font="Times New Roman"/>
          </w14:checkbox>
        </w:sdtPr>
        <w:sdtEndPr/>
        <w:sdtContent>
          <w:r w:rsidR="00301304" w:rsidRPr="00DC7D29">
            <w:rPr>
              <w:rFonts w:ascii="MS Gothic" w:eastAsia="MS Gothic" w:hAnsi="MS Gothic" w:cs="MS Gothic" w:hint="eastAsia"/>
            </w:rPr>
            <w:t>☒</w:t>
          </w:r>
        </w:sdtContent>
      </w:sdt>
      <w:r w:rsidR="00301304" w:rsidRPr="00DC7D29">
        <w:rPr>
          <w:rFonts w:cstheme="minorHAnsi"/>
        </w:rPr>
        <w:t xml:space="preserve">Hazardous Chemical            </w:t>
      </w:r>
      <w:sdt>
        <w:sdtPr>
          <w:rPr>
            <w:rFonts w:cstheme="minorHAnsi"/>
          </w:rPr>
          <w:id w:val="-1815489215"/>
          <w14:checkbox>
            <w14:checked w14:val="0"/>
            <w14:checkedState w14:val="2612" w14:font="Times New Roman"/>
            <w14:uncheckedState w14:val="2610" w14:font="Times New Roman"/>
          </w14:checkbox>
        </w:sdtPr>
        <w:sdtEndPr/>
        <w:sdtContent>
          <w:r w:rsidR="00301304" w:rsidRPr="00DC7D29">
            <w:rPr>
              <w:rFonts w:ascii="MS Gothic" w:eastAsia="MS Gothic" w:hAnsi="MS Gothic" w:cs="MS Gothic"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t>Section 3 – Physical / Chemical Properties and Uses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7664-39-3</w:t>
      </w:r>
    </w:p>
    <w:p w:rsidR="00301304" w:rsidRPr="00DC7D29"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Acutely Toxic, Corrosive</w:t>
      </w:r>
      <w:r w:rsidRPr="00DC7D29">
        <w:rPr>
          <w:rFonts w:cstheme="minorHAnsi"/>
          <w:b/>
          <w:sz w:val="20"/>
          <w:szCs w:val="20"/>
          <w:u w:val="single"/>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HF</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Form (physi</w:t>
      </w:r>
      <w:r>
        <w:rPr>
          <w:rFonts w:cstheme="minorHAnsi"/>
          <w:sz w:val="20"/>
          <w:szCs w:val="20"/>
        </w:rPr>
        <w:t>cal state): L</w:t>
      </w:r>
      <w:r w:rsidRPr="00DC7D29">
        <w:rPr>
          <w:rFonts w:cstheme="minorHAnsi"/>
          <w:sz w:val="20"/>
          <w:szCs w:val="20"/>
        </w:rPr>
        <w:t>iquid</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Boiling point:  </w:t>
      </w:r>
      <w:r>
        <w:rPr>
          <w:rFonts w:cstheme="minorHAnsi"/>
          <w:color w:val="000000"/>
          <w:sz w:val="20"/>
          <w:szCs w:val="20"/>
          <w:shd w:val="clear" w:color="auto" w:fill="FFFFFF"/>
        </w:rPr>
        <w:t>Not applicable</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301304" w:rsidRDefault="00301304" w:rsidP="00301304">
      <w:pPr>
        <w:spacing w:before="120" w:after="120" w:line="288" w:lineRule="auto"/>
        <w:rPr>
          <w:rFonts w:cstheme="minorHAnsi"/>
        </w:rPr>
      </w:pPr>
      <w:r w:rsidRPr="00D22556">
        <w:rPr>
          <w:rFonts w:cstheme="minorHAnsi"/>
          <w:sz w:val="20"/>
          <w:szCs w:val="20"/>
        </w:rPr>
        <w:t xml:space="preserve">HF is </w:t>
      </w:r>
      <w:r>
        <w:rPr>
          <w:rFonts w:cstheme="minorHAnsi"/>
          <w:sz w:val="20"/>
          <w:szCs w:val="20"/>
        </w:rPr>
        <w:t xml:space="preserve">primarily </w:t>
      </w:r>
      <w:r w:rsidRPr="00D22556">
        <w:rPr>
          <w:rFonts w:cstheme="minorHAnsi"/>
          <w:sz w:val="20"/>
          <w:szCs w:val="20"/>
        </w:rPr>
        <w:t xml:space="preserve">used to etch glass. </w:t>
      </w:r>
      <w:r>
        <w:rPr>
          <w:rFonts w:cstheme="minorHAnsi"/>
          <w:sz w:val="20"/>
          <w:szCs w:val="20"/>
        </w:rPr>
        <w:t xml:space="preserve">The strongest concentration typically seen from chemical manufacturers is a 48% aqueous solution. </w:t>
      </w:r>
      <w:r w:rsidRPr="00D22556">
        <w:rPr>
          <w:rFonts w:cstheme="minorHAnsi"/>
          <w:sz w:val="20"/>
          <w:szCs w:val="20"/>
        </w:rPr>
        <w:t>A 5% to 9% hydrofluoric acid gel is also commonly used to etch all ceramic dental restorations to improve bonding. For similar reasons, dilute hydrofluoric acid is a component of household rust stain remover and in car washes in "wheel cleaner" compounds. Because of its ability to dissolve iron oxides as well as silica-based contaminants, hydrofluoric acid is used in pre-commissioning boilers that produce high-pressure steam. Because of its ability to dissolve oxides, hydrofluoric acid is useful for dissolving rock samples (usually powdered) prior to analysis. The ability of hydrofluoric acid to dissolve metal oxides is the basis of several applications. It removes oxide impurities from stainless steel, a process called ‘</w:t>
      </w:r>
      <w:r w:rsidRPr="00D22556">
        <w:rPr>
          <w:rFonts w:cstheme="minorHAnsi"/>
          <w:iCs/>
          <w:sz w:val="20"/>
          <w:szCs w:val="20"/>
        </w:rPr>
        <w:t>pickling’</w:t>
      </w:r>
      <w:r w:rsidRPr="00D22556">
        <w:rPr>
          <w:rFonts w:cstheme="minorHAnsi"/>
          <w:i/>
          <w:iCs/>
          <w:sz w:val="20"/>
          <w:szCs w:val="20"/>
        </w:rPr>
        <w:t>,</w:t>
      </w:r>
      <w:r w:rsidRPr="00D22556">
        <w:rPr>
          <w:rFonts w:cstheme="minorHAnsi"/>
          <w:sz w:val="20"/>
          <w:szCs w:val="20"/>
        </w:rPr>
        <w:t xml:space="preserve"> and silicon wafers in the semiconductor industry</w:t>
      </w:r>
      <w:r w:rsidRPr="00D22556">
        <w:rPr>
          <w:rFonts w:cstheme="minorHAnsi"/>
        </w:rPr>
        <w:t>.</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Pr="00D22556" w:rsidRDefault="00301304" w:rsidP="00301304">
      <w:pPr>
        <w:pStyle w:val="NormalWeb"/>
        <w:spacing w:line="288" w:lineRule="auto"/>
        <w:rPr>
          <w:rFonts w:asciiTheme="minorHAnsi" w:hAnsiTheme="minorHAnsi" w:cstheme="minorHAnsi"/>
          <w:lang w:val="en"/>
        </w:rPr>
      </w:pPr>
      <w:r w:rsidRPr="00D22556">
        <w:rPr>
          <w:rFonts w:asciiTheme="minorHAnsi" w:hAnsiTheme="minorHAnsi" w:cstheme="minorHAnsi"/>
          <w:lang w:val="en"/>
        </w:rPr>
        <w:t>Hydrofluoric acid (HF) is a highly corrosive liquid and is a contact poison. It should be handled with extreme care (i.e., beyond what is generally required to handle other mineral acids). Owing to its low dissociation constant, HF as a neutral lipid-soluble molecule penetrates tissue more rapidly than typical mineral acids. Because of the ability of hydrofluoric acid to penetrate tissue, poisoning can occur readily through exposure of skin or eyes, or when inhaled or swallowed. Symptoms of exposure to hydrofluoric acid may not be immediately evident. HF interferes with nerve function, meaning that burns may not initially be painful. Accidental exposures can go unnoticed, delaying treatment and increasing the extent and seriousness of the injury.</w:t>
      </w:r>
    </w:p>
    <w:p w:rsidR="00301304" w:rsidRDefault="00301304" w:rsidP="00301304">
      <w:pPr>
        <w:pStyle w:val="NormalWeb"/>
        <w:spacing w:line="288" w:lineRule="auto"/>
        <w:rPr>
          <w:rFonts w:asciiTheme="minorHAnsi" w:hAnsiTheme="minorHAnsi" w:cstheme="minorHAnsi"/>
        </w:rPr>
      </w:pPr>
      <w:r w:rsidRPr="00D22556">
        <w:rPr>
          <w:rFonts w:asciiTheme="minorHAnsi" w:hAnsiTheme="minorHAnsi" w:cstheme="minorHAnsi"/>
          <w:lang w:val="en"/>
        </w:rPr>
        <w:lastRenderedPageBreak/>
        <w:t>HF is a calcium seeker. A person can</w:t>
      </w:r>
      <w:r>
        <w:rPr>
          <w:rFonts w:asciiTheme="minorHAnsi" w:hAnsiTheme="minorHAnsi" w:cstheme="minorHAnsi"/>
          <w:lang w:val="en"/>
        </w:rPr>
        <w:t>no</w:t>
      </w:r>
      <w:r w:rsidRPr="00D22556">
        <w:rPr>
          <w:rFonts w:asciiTheme="minorHAnsi" w:hAnsiTheme="minorHAnsi" w:cstheme="minorHAnsi"/>
          <w:lang w:val="en"/>
        </w:rPr>
        <w:t>t sense when it come</w:t>
      </w:r>
      <w:r>
        <w:rPr>
          <w:rFonts w:asciiTheme="minorHAnsi" w:hAnsiTheme="minorHAnsi" w:cstheme="minorHAnsi"/>
          <w:lang w:val="en"/>
        </w:rPr>
        <w:t>s in contact with the skin. But</w:t>
      </w:r>
      <w:r w:rsidRPr="00D22556">
        <w:rPr>
          <w:rFonts w:asciiTheme="minorHAnsi" w:hAnsiTheme="minorHAnsi" w:cstheme="minorHAnsi"/>
          <w:lang w:val="en"/>
        </w:rPr>
        <w:t xml:space="preserve"> it dissolves the calcium in the bone. HF burns are </w:t>
      </w:r>
      <w:r>
        <w:rPr>
          <w:rFonts w:asciiTheme="minorHAnsi" w:hAnsiTheme="minorHAnsi" w:cstheme="minorHAnsi"/>
          <w:lang w:val="en"/>
        </w:rPr>
        <w:t xml:space="preserve">often </w:t>
      </w:r>
      <w:r w:rsidRPr="00D22556">
        <w:rPr>
          <w:rFonts w:asciiTheme="minorHAnsi" w:hAnsiTheme="minorHAnsi" w:cstheme="minorHAnsi"/>
          <w:lang w:val="en"/>
        </w:rPr>
        <w:t xml:space="preserve">not evident until a day later. </w:t>
      </w:r>
      <w:r w:rsidRPr="00D22556">
        <w:rPr>
          <w:rFonts w:asciiTheme="minorHAnsi" w:hAnsiTheme="minorHAnsi" w:cstheme="minorHAnsi"/>
          <w:color w:val="000000"/>
        </w:rPr>
        <w:t xml:space="preserve">If not stored, handled and disposed of properly, HF can pose a serious threat to the health and safety of laboratory personnel, emergency responders and waste handlers. </w:t>
      </w:r>
      <w:r w:rsidRPr="00D22556">
        <w:rPr>
          <w:rFonts w:asciiTheme="minorHAnsi" w:hAnsiTheme="minorHAnsi" w:cstheme="minorHAnsi"/>
        </w:rPr>
        <w:t>Hence, it is important to thoroughly understand the properties of HF and follow all safety protocols to properly store and handle HF.</w:t>
      </w:r>
    </w:p>
    <w:p w:rsidR="00301304" w:rsidRPr="0030054F" w:rsidRDefault="00301304" w:rsidP="00301304">
      <w:pPr>
        <w:autoSpaceDE w:val="0"/>
        <w:autoSpaceDN w:val="0"/>
        <w:adjustRightInd w:val="0"/>
        <w:spacing w:before="120" w:after="120" w:line="288" w:lineRule="auto"/>
        <w:rPr>
          <w:rFonts w:cstheme="minorHAnsi"/>
          <w:b/>
          <w:bCs/>
          <w:sz w:val="20"/>
          <w:szCs w:val="20"/>
          <w:u w:val="single"/>
        </w:rPr>
      </w:pPr>
      <w:r w:rsidRPr="0030054F">
        <w:rPr>
          <w:rFonts w:cstheme="minorHAnsi"/>
          <w:b/>
          <w:bCs/>
          <w:sz w:val="20"/>
          <w:szCs w:val="20"/>
          <w:u w:val="single"/>
        </w:rPr>
        <w:t>Potential Health Effects</w:t>
      </w:r>
      <w:r>
        <w:rPr>
          <w:rFonts w:cstheme="minorHAnsi"/>
          <w:b/>
          <w:bCs/>
          <w:sz w:val="20"/>
          <w:szCs w:val="20"/>
          <w:u w:val="single"/>
        </w:rPr>
        <w:t>:</w:t>
      </w:r>
    </w:p>
    <w:p w:rsidR="00301304" w:rsidRPr="00D22556" w:rsidRDefault="00301304" w:rsidP="00301304">
      <w:pPr>
        <w:autoSpaceDE w:val="0"/>
        <w:autoSpaceDN w:val="0"/>
        <w:adjustRightInd w:val="0"/>
        <w:spacing w:before="120" w:after="120" w:line="288" w:lineRule="auto"/>
        <w:rPr>
          <w:rFonts w:cstheme="minorHAnsi"/>
          <w:sz w:val="20"/>
          <w:szCs w:val="20"/>
        </w:rPr>
      </w:pPr>
      <w:r w:rsidRPr="00D22556">
        <w:rPr>
          <w:rFonts w:cstheme="minorHAnsi"/>
          <w:b/>
          <w:bCs/>
          <w:sz w:val="20"/>
          <w:szCs w:val="20"/>
        </w:rPr>
        <w:t xml:space="preserve">Inhalation </w:t>
      </w:r>
      <w:r w:rsidRPr="00D22556">
        <w:rPr>
          <w:rFonts w:cstheme="minorHAnsi"/>
          <w:sz w:val="20"/>
          <w:szCs w:val="20"/>
        </w:rPr>
        <w:t>Toxic if inhaled. Material is extremely destructive to the tissue of the mucous membranes and upper respiratory tract.</w:t>
      </w:r>
    </w:p>
    <w:p w:rsidR="00301304" w:rsidRPr="00D22556" w:rsidRDefault="00301304" w:rsidP="00301304">
      <w:pPr>
        <w:autoSpaceDE w:val="0"/>
        <w:autoSpaceDN w:val="0"/>
        <w:adjustRightInd w:val="0"/>
        <w:spacing w:before="120" w:after="120" w:line="288" w:lineRule="auto"/>
        <w:rPr>
          <w:rFonts w:cstheme="minorHAnsi"/>
          <w:sz w:val="20"/>
          <w:szCs w:val="20"/>
        </w:rPr>
      </w:pPr>
      <w:r w:rsidRPr="00D22556">
        <w:rPr>
          <w:rFonts w:cstheme="minorHAnsi"/>
          <w:b/>
          <w:bCs/>
          <w:sz w:val="20"/>
          <w:szCs w:val="20"/>
        </w:rPr>
        <w:t xml:space="preserve">Skin </w:t>
      </w:r>
      <w:r w:rsidRPr="00D22556">
        <w:rPr>
          <w:rFonts w:cstheme="minorHAnsi"/>
          <w:sz w:val="20"/>
          <w:szCs w:val="20"/>
        </w:rPr>
        <w:t>May be fatal if absorbed through skin. Causes skin burns.</w:t>
      </w:r>
    </w:p>
    <w:p w:rsidR="00301304" w:rsidRPr="00D22556" w:rsidRDefault="00301304" w:rsidP="00301304">
      <w:pPr>
        <w:autoSpaceDE w:val="0"/>
        <w:autoSpaceDN w:val="0"/>
        <w:adjustRightInd w:val="0"/>
        <w:spacing w:before="120" w:after="120" w:line="288" w:lineRule="auto"/>
        <w:rPr>
          <w:rFonts w:cstheme="minorHAnsi"/>
          <w:sz w:val="20"/>
          <w:szCs w:val="20"/>
        </w:rPr>
      </w:pPr>
      <w:r w:rsidRPr="00D22556">
        <w:rPr>
          <w:rFonts w:cstheme="minorHAnsi"/>
          <w:b/>
          <w:bCs/>
          <w:sz w:val="20"/>
          <w:szCs w:val="20"/>
        </w:rPr>
        <w:t xml:space="preserve">Eyes </w:t>
      </w:r>
      <w:r w:rsidRPr="00D22556">
        <w:rPr>
          <w:rFonts w:cstheme="minorHAnsi"/>
          <w:sz w:val="20"/>
          <w:szCs w:val="20"/>
        </w:rPr>
        <w:t>Causes eye burns. Causes severe eye burns.</w:t>
      </w:r>
    </w:p>
    <w:p w:rsidR="00301304" w:rsidRPr="005C7E09" w:rsidRDefault="00301304" w:rsidP="00301304">
      <w:pPr>
        <w:pStyle w:val="NormalWeb"/>
        <w:spacing w:before="120" w:beforeAutospacing="0" w:after="120" w:afterAutospacing="0" w:line="288" w:lineRule="auto"/>
        <w:rPr>
          <w:rFonts w:asciiTheme="minorHAnsi" w:hAnsiTheme="minorHAnsi" w:cstheme="minorHAnsi"/>
          <w:lang w:val="en"/>
        </w:rPr>
      </w:pPr>
      <w:r w:rsidRPr="005C7E09">
        <w:rPr>
          <w:rFonts w:asciiTheme="minorHAnsi" w:hAnsiTheme="minorHAnsi" w:cstheme="minorHAnsi"/>
          <w:b/>
          <w:bCs/>
        </w:rPr>
        <w:t xml:space="preserve">Ingestion </w:t>
      </w:r>
      <w:r w:rsidRPr="005C7E09">
        <w:rPr>
          <w:rFonts w:asciiTheme="minorHAnsi" w:hAnsiTheme="minorHAnsi" w:cstheme="minorHAnsi"/>
        </w:rPr>
        <w:t>May be fatal if swallowed.</w:t>
      </w:r>
    </w:p>
    <w:p w:rsidR="00301304" w:rsidRDefault="00301304" w:rsidP="00301304">
      <w:pPr>
        <w:spacing w:before="120" w:after="120" w:line="288" w:lineRule="auto"/>
        <w:rPr>
          <w:rFonts w:cstheme="minorHAnsi"/>
          <w:b/>
        </w:rPr>
      </w:pPr>
      <w:r w:rsidRPr="00D22556">
        <w:rPr>
          <w:rFonts w:cstheme="minorHAnsi"/>
          <w:b/>
          <w:noProof/>
        </w:rPr>
        <w:drawing>
          <wp:inline distT="0" distB="0" distL="0" distR="0" wp14:anchorId="5C5B5476" wp14:editId="36C40A02">
            <wp:extent cx="599846" cy="622224"/>
            <wp:effectExtent l="0" t="0" r="0" b="6985"/>
            <wp:docPr id="300" name="Picture 300" descr="GHS Toxic Hazard Pictogram" title="GHS Toxic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01659" cy="624105"/>
                    </a:xfrm>
                    <a:prstGeom prst="rect">
                      <a:avLst/>
                    </a:prstGeom>
                    <a:noFill/>
                    <a:ln>
                      <a:noFill/>
                    </a:ln>
                  </pic:spPr>
                </pic:pic>
              </a:graphicData>
            </a:graphic>
          </wp:inline>
        </w:drawing>
      </w:r>
      <w:r>
        <w:rPr>
          <w:rFonts w:cstheme="minorHAnsi"/>
          <w:b/>
          <w:noProof/>
        </w:rPr>
        <w:drawing>
          <wp:inline distT="0" distB="0" distL="0" distR="0" wp14:anchorId="19C0D216" wp14:editId="154843ED">
            <wp:extent cx="594360" cy="594360"/>
            <wp:effectExtent l="0" t="0" r="0" b="0"/>
            <wp:docPr id="301" name="Picture 301"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22556" w:rsidRDefault="00301304" w:rsidP="00301304">
      <w:pPr>
        <w:pStyle w:val="NoSpacing"/>
        <w:spacing w:before="120" w:after="120" w:line="288" w:lineRule="auto"/>
        <w:rPr>
          <w:rFonts w:cstheme="minorHAnsi"/>
          <w:sz w:val="20"/>
          <w:szCs w:val="20"/>
        </w:rPr>
      </w:pPr>
      <w:r w:rsidRPr="00D22556">
        <w:rPr>
          <w:rFonts w:cstheme="minorHAnsi"/>
          <w:sz w:val="20"/>
          <w:szCs w:val="20"/>
        </w:rPr>
        <w:t>Respirators should be used only under any of the following circumstances:</w:t>
      </w:r>
    </w:p>
    <w:p w:rsidR="00301304" w:rsidRPr="00D22556" w:rsidRDefault="00301304" w:rsidP="00A6735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As a last line of defense (i.e., after engineering and administrative controls have been exhausted).</w:t>
      </w:r>
    </w:p>
    <w:p w:rsidR="00301304" w:rsidRPr="00D22556" w:rsidRDefault="00301304" w:rsidP="00A6735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 xml:space="preserve">When Permissible Exposure Limit (PEL) has exceeded or when there is a possibility that PEL will be exceeded. </w:t>
      </w:r>
    </w:p>
    <w:p w:rsidR="00301304" w:rsidRPr="00D22556" w:rsidRDefault="00301304" w:rsidP="00A6735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Regulations require the use of a respirator.</w:t>
      </w:r>
    </w:p>
    <w:p w:rsidR="00301304" w:rsidRPr="00D22556" w:rsidRDefault="00301304" w:rsidP="00A6735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 xml:space="preserve">An employer requires the use of a respirator. </w:t>
      </w:r>
    </w:p>
    <w:p w:rsidR="00301304" w:rsidRPr="00D22556" w:rsidRDefault="00301304" w:rsidP="00A6735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There is potential for harmful exposure due to an atmospheric contaminant (in the absence of PEL)</w:t>
      </w:r>
    </w:p>
    <w:p w:rsidR="00301304" w:rsidRPr="00D22556" w:rsidRDefault="00301304" w:rsidP="00A6735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As PPE in the event of a chemical spill clean-up process</w:t>
      </w:r>
    </w:p>
    <w:p w:rsidR="00301304" w:rsidRPr="00D22556" w:rsidRDefault="00301304" w:rsidP="00301304">
      <w:pPr>
        <w:pStyle w:val="NoSpacing"/>
        <w:spacing w:before="120" w:after="120" w:line="288" w:lineRule="auto"/>
        <w:rPr>
          <w:rFonts w:cstheme="minorHAnsi"/>
        </w:rPr>
      </w:pPr>
      <w:r w:rsidRPr="00D22556">
        <w:rPr>
          <w:rFonts w:cstheme="minorHAnsi"/>
          <w:sz w:val="20"/>
          <w:szCs w:val="20"/>
        </w:rPr>
        <w:t>Lab personnel intending to use/wear a respirator mask must be trained and fit-tested by REM. This is a regulatory requirement. (</w:t>
      </w:r>
      <w:hyperlink r:id="rId323" w:history="1">
        <w:r w:rsidRPr="00D22556">
          <w:rPr>
            <w:rStyle w:val="Hyperlink"/>
            <w:rFonts w:cstheme="minorHAnsi"/>
          </w:rPr>
          <w:t>http://www.purdue.edu/rem/home/booklets/RPP98.pdf</w:t>
        </w:r>
      </w:hyperlink>
      <w:r w:rsidRPr="00D22556">
        <w:rPr>
          <w:rFonts w:cstheme="minorHAnsi"/>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84580A" w:rsidRDefault="00301304" w:rsidP="00301304">
      <w:pPr>
        <w:pStyle w:val="Footer"/>
        <w:tabs>
          <w:tab w:val="clear" w:pos="4680"/>
          <w:tab w:val="clear" w:pos="9360"/>
        </w:tabs>
        <w:spacing w:before="120" w:after="120" w:line="288" w:lineRule="auto"/>
        <w:rPr>
          <w:rFonts w:cstheme="minorHAnsi"/>
          <w:b/>
          <w:sz w:val="20"/>
          <w:szCs w:val="20"/>
        </w:rPr>
      </w:pPr>
      <w:r>
        <w:rPr>
          <w:rFonts w:cstheme="minorHAnsi"/>
          <w:noProof/>
          <w:sz w:val="20"/>
        </w:rPr>
        <w:lastRenderedPageBreak/>
        <w:drawing>
          <wp:anchor distT="0" distB="0" distL="114300" distR="114300" simplePos="0" relativeHeight="251682304" behindDoc="0" locked="0" layoutInCell="1" allowOverlap="1" wp14:anchorId="10629BD7" wp14:editId="3201382F">
            <wp:simplePos x="0" y="0"/>
            <wp:positionH relativeFrom="column">
              <wp:posOffset>5558790</wp:posOffset>
            </wp:positionH>
            <wp:positionV relativeFrom="paragraph">
              <wp:posOffset>-1905</wp:posOffset>
            </wp:positionV>
            <wp:extent cx="828040" cy="1473200"/>
            <wp:effectExtent l="0" t="0" r="0" b="0"/>
            <wp:wrapSquare wrapText="bothSides"/>
            <wp:docPr id="302" name="Picture 302" descr="Butyl Viton Glove" title="Butyl Viton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828040" cy="1473200"/>
                    </a:xfrm>
                    <a:prstGeom prst="rect">
                      <a:avLst/>
                    </a:prstGeom>
                    <a:noFill/>
                  </pic:spPr>
                </pic:pic>
              </a:graphicData>
            </a:graphic>
            <wp14:sizeRelH relativeFrom="page">
              <wp14:pctWidth>0</wp14:pctWidth>
            </wp14:sizeRelH>
            <wp14:sizeRelV relativeFrom="page">
              <wp14:pctHeight>0</wp14:pctHeight>
            </wp14:sizeRelV>
          </wp:anchor>
        </w:drawing>
      </w:r>
      <w:r w:rsidRPr="00D22556">
        <w:rPr>
          <w:rFonts w:cstheme="minorHAnsi"/>
          <w:sz w:val="20"/>
        </w:rPr>
        <w:t xml:space="preserve">Natural Rubber arm length or Heavy duty Nitrile arm length gloves is highly recommended. </w:t>
      </w:r>
      <w:r w:rsidRPr="00D22556">
        <w:rPr>
          <w:rFonts w:cstheme="minorHAnsi"/>
          <w:b/>
          <w:sz w:val="20"/>
        </w:rPr>
        <w:t>Note:</w:t>
      </w:r>
      <w:r w:rsidRPr="00D22556">
        <w:rPr>
          <w:rFonts w:cstheme="minorHAnsi"/>
          <w:sz w:val="20"/>
        </w:rPr>
        <w:t xml:space="preserve"> This type of glove must be put on over the inner Butyl Viton gloves/disposable nitrile gloves. </w:t>
      </w:r>
      <w:r w:rsidRPr="00D22556">
        <w:rPr>
          <w:rFonts w:cstheme="minorHAnsi"/>
          <w:sz w:val="20"/>
          <w:szCs w:val="20"/>
        </w:rPr>
        <w:t xml:space="preserve">Gloves must be inspected prior to each use. Use proper glove removal technique (without touching outer surface of the gloves) to avoid skin contact with HF on the contaminated gloves. </w:t>
      </w:r>
      <w:r w:rsidRPr="0084580A">
        <w:rPr>
          <w:rFonts w:cstheme="minorHAnsi"/>
          <w:sz w:val="20"/>
          <w:szCs w:val="20"/>
        </w:rPr>
        <w:t>Dispose of inner nitrile gloves after use as hazardous waste. Inner Butyl Viton gloves can be reused carefully (i.e., without touching the outer surface of the gloves). Wash hands thoroughly with warm water and soap.</w:t>
      </w:r>
      <w:r w:rsidRPr="0084580A">
        <w:rPr>
          <w:rFonts w:cstheme="minorHAnsi"/>
          <w:sz w:val="20"/>
        </w:rPr>
        <w:t xml:space="preserve"> </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HF</w:t>
      </w:r>
      <w:r w:rsidRPr="00DC7D29">
        <w:rPr>
          <w:rFonts w:cstheme="minorHAnsi"/>
          <w:color w:val="222222"/>
          <w:sz w:val="20"/>
          <w:szCs w:val="20"/>
        </w:rPr>
        <w:t>.</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787CE3" w:rsidP="00301304">
      <w:pPr>
        <w:pStyle w:val="NoSpacing"/>
        <w:spacing w:before="120" w:after="120" w:line="288" w:lineRule="auto"/>
        <w:rPr>
          <w:rFonts w:cstheme="minorHAnsi"/>
          <w:color w:val="000080"/>
          <w:sz w:val="20"/>
          <w:szCs w:val="20"/>
        </w:rPr>
      </w:pPr>
      <w:hyperlink r:id="rId324"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787CE3" w:rsidP="00301304">
      <w:pPr>
        <w:pStyle w:val="NoSpacing"/>
        <w:spacing w:before="120" w:after="120" w:line="288" w:lineRule="auto"/>
        <w:rPr>
          <w:rFonts w:cstheme="minorHAnsi"/>
          <w:sz w:val="20"/>
          <w:szCs w:val="20"/>
        </w:rPr>
      </w:pPr>
      <w:hyperlink r:id="rId325" w:history="1">
        <w:r w:rsidR="00301304" w:rsidRPr="00DC7D29">
          <w:rPr>
            <w:rStyle w:val="Hyperlink"/>
            <w:rFonts w:cstheme="minorHAnsi"/>
            <w:sz w:val="20"/>
            <w:szCs w:val="20"/>
          </w:rPr>
          <w:t>http://www.showabestglove.com/site/default.aspx</w:t>
        </w:r>
      </w:hyperlink>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787CE3" w:rsidP="00301304">
      <w:pPr>
        <w:pStyle w:val="NoSpacing"/>
        <w:spacing w:before="120" w:after="120" w:line="288" w:lineRule="auto"/>
        <w:rPr>
          <w:rFonts w:cstheme="minorHAnsi"/>
          <w:color w:val="000080"/>
          <w:sz w:val="20"/>
          <w:szCs w:val="20"/>
        </w:rPr>
      </w:pPr>
      <w:hyperlink r:id="rId326" w:history="1">
        <w:r w:rsidR="00301304" w:rsidRPr="00DC7D29">
          <w:rPr>
            <w:rStyle w:val="Hyperlink"/>
            <w:rFonts w:cstheme="minorHAnsi"/>
            <w:sz w:val="20"/>
            <w:szCs w:val="20"/>
          </w:rPr>
          <w:t>http://www.mapaglove.com/</w:t>
        </w:r>
      </w:hyperlink>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ANSI approved properly fitting safety </w:t>
      </w:r>
      <w:r>
        <w:rPr>
          <w:rFonts w:cstheme="minorHAnsi"/>
          <w:sz w:val="20"/>
          <w:szCs w:val="20"/>
        </w:rPr>
        <w:t>goggles and face shield are required</w:t>
      </w:r>
      <w:r w:rsidRPr="00DC7D29">
        <w:rPr>
          <w:rFonts w:cstheme="minorHAnsi"/>
          <w:sz w:val="20"/>
          <w:szCs w:val="20"/>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Pr="00D22556" w:rsidRDefault="00301304" w:rsidP="00301304">
      <w:pPr>
        <w:pStyle w:val="Footer"/>
        <w:tabs>
          <w:tab w:val="clear" w:pos="4680"/>
          <w:tab w:val="clear" w:pos="9360"/>
        </w:tabs>
        <w:spacing w:before="120" w:after="120" w:line="288" w:lineRule="auto"/>
        <w:rPr>
          <w:rFonts w:cstheme="minorHAnsi"/>
          <w:sz w:val="20"/>
        </w:rPr>
      </w:pPr>
      <w:r w:rsidRPr="00D22556">
        <w:rPr>
          <w:rFonts w:cstheme="minorHAnsi"/>
          <w:sz w:val="20"/>
        </w:rPr>
        <w:t>Lab coat &amp; natural rubber apron</w:t>
      </w:r>
      <w:r>
        <w:rPr>
          <w:rFonts w:cstheme="minorHAnsi"/>
          <w:sz w:val="20"/>
        </w:rPr>
        <w:t>, f</w:t>
      </w:r>
      <w:r w:rsidRPr="00D22556">
        <w:rPr>
          <w:rFonts w:cstheme="minorHAnsi"/>
          <w:sz w:val="20"/>
        </w:rPr>
        <w:t>ull-length pants</w:t>
      </w:r>
      <w:r>
        <w:rPr>
          <w:rFonts w:cstheme="minorHAnsi"/>
          <w:sz w:val="20"/>
        </w:rPr>
        <w:t>, and c</w:t>
      </w:r>
      <w:r w:rsidRPr="00D22556">
        <w:rPr>
          <w:rFonts w:cstheme="minorHAnsi"/>
          <w:sz w:val="20"/>
        </w:rPr>
        <w:t>losed-toe rubber or leather shoes</w:t>
      </w:r>
      <w:r>
        <w:rPr>
          <w:rFonts w:cstheme="minorHAnsi"/>
          <w:sz w:val="20"/>
        </w:rPr>
        <w:t xml:space="preserve"> are required.</w:t>
      </w:r>
    </w:p>
    <w:p w:rsidR="00301304" w:rsidRPr="00D22556" w:rsidRDefault="00301304" w:rsidP="00301304">
      <w:pPr>
        <w:spacing w:before="120" w:after="120" w:line="288" w:lineRule="auto"/>
        <w:rPr>
          <w:rFonts w:cstheme="minorHAnsi"/>
          <w:b/>
          <w:sz w:val="20"/>
          <w:szCs w:val="20"/>
        </w:rPr>
      </w:pPr>
      <w:r w:rsidRPr="00D22556">
        <w:rPr>
          <w:rFonts w:cstheme="minorHAnsi"/>
          <w:b/>
          <w:color w:val="FF0000"/>
          <w:sz w:val="20"/>
        </w:rPr>
        <w:t>NOTE:</w:t>
      </w:r>
      <w:r w:rsidRPr="00D22556">
        <w:rPr>
          <w:rFonts w:cstheme="minorHAnsi"/>
          <w:color w:val="FF0000"/>
          <w:sz w:val="20"/>
        </w:rPr>
        <w:t xml:space="preserve"> </w:t>
      </w:r>
      <w:r w:rsidRPr="00D22556">
        <w:rPr>
          <w:rFonts w:cstheme="minorHAnsi"/>
          <w:sz w:val="20"/>
        </w:rPr>
        <w:t>If HF is used in a cleanroom, the cleanroom gown will substitute for lab coat and full length pants. In addition, all the other PPE listed in this section is applicable.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 xml:space="preserve"> Hygiene Measures</w:t>
      </w:r>
      <w:r>
        <w:rPr>
          <w:rFonts w:cstheme="minorHAnsi"/>
          <w:b/>
          <w:sz w:val="20"/>
          <w:szCs w:val="20"/>
          <w:u w:val="single"/>
        </w:rPr>
        <w:t>:</w:t>
      </w:r>
    </w:p>
    <w:p w:rsidR="00301304" w:rsidRPr="00D22556" w:rsidRDefault="00301304" w:rsidP="00301304">
      <w:pPr>
        <w:autoSpaceDE w:val="0"/>
        <w:autoSpaceDN w:val="0"/>
        <w:adjustRightInd w:val="0"/>
        <w:rPr>
          <w:rFonts w:cstheme="minorHAnsi"/>
          <w:sz w:val="20"/>
          <w:szCs w:val="20"/>
        </w:rPr>
      </w:pPr>
      <w:r w:rsidRPr="00D22556">
        <w:rPr>
          <w:rFonts w:cstheme="minorHAnsi"/>
          <w:sz w:val="20"/>
          <w:szCs w:val="20"/>
        </w:rPr>
        <w:t>Avoid contact with skin, eyes</w:t>
      </w:r>
      <w:r>
        <w:rPr>
          <w:rFonts w:cstheme="minorHAnsi"/>
          <w:sz w:val="20"/>
          <w:szCs w:val="20"/>
        </w:rPr>
        <w:t>,</w:t>
      </w:r>
      <w:r w:rsidRPr="00D22556">
        <w:rPr>
          <w:rFonts w:cstheme="minorHAnsi"/>
          <w:sz w:val="20"/>
          <w:szCs w:val="20"/>
        </w:rPr>
        <w:t xml:space="preserve"> and clothing. Wash hands before breaks and immediately after handling the product.</w:t>
      </w:r>
    </w:p>
    <w:p w:rsidR="00301304" w:rsidRDefault="00301304" w:rsidP="00301304">
      <w:pPr>
        <w:spacing w:before="120" w:after="120" w:line="288" w:lineRule="auto"/>
        <w:rPr>
          <w:rFonts w:cstheme="minorHAnsi"/>
          <w:b/>
        </w:rPr>
      </w:pPr>
    </w:p>
    <w:p w:rsidR="00301304" w:rsidRPr="00DC7D29" w:rsidRDefault="00301304" w:rsidP="0030130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HF can only be used in a properly functioning chemical fume hood or glove box. The chemical fume hood must be approved and certified by REM and have a face velocity between 85 – 125 feet per minute.</w:t>
      </w:r>
    </w:p>
    <w:p w:rsidR="00301304" w:rsidRPr="00DC7D29" w:rsidRDefault="00301304" w:rsidP="00301304">
      <w:pPr>
        <w:spacing w:before="120" w:after="120" w:line="288" w:lineRule="auto"/>
        <w:rPr>
          <w:rFonts w:cstheme="minorHAnsi"/>
          <w:b/>
        </w:rPr>
      </w:pPr>
      <w:r>
        <w:rPr>
          <w:rFonts w:cstheme="minorHAnsi"/>
          <w:b/>
        </w:rPr>
        <w:lastRenderedPageBreak/>
        <w:t xml:space="preserve">Section 7 – </w:t>
      </w:r>
      <w:r w:rsidRPr="00DC7D29">
        <w:rPr>
          <w:rFonts w:cstheme="minorHAnsi"/>
          <w:b/>
        </w:rPr>
        <w:t>First Aid Procedures</w:t>
      </w:r>
    </w:p>
    <w:p w:rsidR="00301304" w:rsidRDefault="00301304" w:rsidP="00301304">
      <w:pPr>
        <w:pStyle w:val="NoSpacing"/>
        <w:spacing w:before="120" w:after="120" w:line="288" w:lineRule="auto"/>
        <w:rPr>
          <w:rFonts w:cstheme="minorHAnsi"/>
          <w:b/>
          <w:sz w:val="20"/>
          <w:szCs w:val="20"/>
          <w:u w:val="single"/>
        </w:rPr>
      </w:pPr>
      <w:r>
        <w:rPr>
          <w:rFonts w:cstheme="minorHAnsi"/>
          <w:b/>
          <w:sz w:val="20"/>
          <w:szCs w:val="20"/>
          <w:u w:val="single"/>
        </w:rPr>
        <w:t>First Aid Kit:</w:t>
      </w:r>
    </w:p>
    <w:p w:rsidR="00301304" w:rsidRDefault="00301304" w:rsidP="00301304">
      <w:pPr>
        <w:pStyle w:val="NoSpacing"/>
        <w:spacing w:before="120" w:after="120" w:line="288" w:lineRule="auto"/>
        <w:rPr>
          <w:rFonts w:cstheme="minorHAnsi"/>
          <w:sz w:val="20"/>
          <w:szCs w:val="20"/>
        </w:rPr>
      </w:pPr>
      <w:r>
        <w:rPr>
          <w:rFonts w:cstheme="minorHAnsi"/>
          <w:sz w:val="20"/>
          <w:szCs w:val="20"/>
        </w:rPr>
        <w:t>All labs that store and use HF must have a HF First Aid Kit with the following supplies:</w:t>
      </w:r>
    </w:p>
    <w:p w:rsidR="00301304" w:rsidRDefault="00301304" w:rsidP="00A67352">
      <w:pPr>
        <w:pStyle w:val="NoSpacing"/>
        <w:numPr>
          <w:ilvl w:val="0"/>
          <w:numId w:val="126"/>
        </w:numPr>
        <w:spacing w:before="120" w:after="120" w:afterAutospacing="0" w:line="288" w:lineRule="auto"/>
        <w:rPr>
          <w:rFonts w:cstheme="minorHAnsi"/>
          <w:sz w:val="20"/>
          <w:szCs w:val="20"/>
        </w:rPr>
      </w:pPr>
      <w:r>
        <w:rPr>
          <w:rFonts w:cstheme="minorHAnsi"/>
          <w:sz w:val="20"/>
          <w:szCs w:val="20"/>
        </w:rPr>
        <w:t>Calcium Gluconate 2.5% Gel</w:t>
      </w:r>
    </w:p>
    <w:p w:rsidR="00301304" w:rsidRDefault="00301304" w:rsidP="00A67352">
      <w:pPr>
        <w:pStyle w:val="NoSpacing"/>
        <w:numPr>
          <w:ilvl w:val="0"/>
          <w:numId w:val="126"/>
        </w:numPr>
        <w:spacing w:before="120" w:after="120" w:afterAutospacing="0" w:line="288" w:lineRule="auto"/>
        <w:rPr>
          <w:rFonts w:cstheme="minorHAnsi"/>
          <w:sz w:val="20"/>
          <w:szCs w:val="20"/>
        </w:rPr>
      </w:pPr>
      <w:r>
        <w:rPr>
          <w:rFonts w:cstheme="minorHAnsi"/>
          <w:sz w:val="20"/>
          <w:szCs w:val="20"/>
        </w:rPr>
        <w:t>Milk of Magnesia</w:t>
      </w:r>
    </w:p>
    <w:p w:rsidR="00301304" w:rsidRDefault="00301304" w:rsidP="00A67352">
      <w:pPr>
        <w:pStyle w:val="NoSpacing"/>
        <w:numPr>
          <w:ilvl w:val="0"/>
          <w:numId w:val="126"/>
        </w:numPr>
        <w:spacing w:before="120" w:after="120" w:afterAutospacing="0" w:line="288" w:lineRule="auto"/>
        <w:rPr>
          <w:rFonts w:cstheme="minorHAnsi"/>
          <w:sz w:val="20"/>
          <w:szCs w:val="20"/>
        </w:rPr>
      </w:pPr>
      <w:r>
        <w:rPr>
          <w:rFonts w:cstheme="minorHAnsi"/>
          <w:sz w:val="20"/>
          <w:szCs w:val="20"/>
        </w:rPr>
        <w:t>Eyewash 1% Calcium Gluconate Solution</w:t>
      </w:r>
    </w:p>
    <w:p w:rsidR="00301304" w:rsidRPr="0032356F" w:rsidRDefault="00301304" w:rsidP="00301304">
      <w:pPr>
        <w:pStyle w:val="NoSpacing"/>
        <w:spacing w:before="120" w:after="120" w:line="288" w:lineRule="auto"/>
        <w:rPr>
          <w:rFonts w:cstheme="minorHAnsi"/>
          <w:sz w:val="20"/>
          <w:szCs w:val="20"/>
        </w:rPr>
      </w:pPr>
      <w:r w:rsidRPr="0032356F">
        <w:rPr>
          <w:rFonts w:cstheme="minorHAnsi"/>
          <w:b/>
          <w:color w:val="FF0000"/>
          <w:sz w:val="20"/>
          <w:szCs w:val="20"/>
        </w:rPr>
        <w:t>NOTE:</w:t>
      </w:r>
      <w:r>
        <w:rPr>
          <w:rFonts w:cstheme="minorHAnsi"/>
          <w:sz w:val="20"/>
          <w:szCs w:val="20"/>
        </w:rPr>
        <w:t xml:space="preserve"> All three of these products expire and must be maintained (annual purchases must be made to keep the kit current)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261C7C">
        <w:rPr>
          <w:rFonts w:cstheme="minorHAnsi"/>
          <w:b/>
          <w:sz w:val="20"/>
          <w:szCs w:val="20"/>
        </w:rPr>
        <w:t>Dial</w:t>
      </w:r>
      <w:r>
        <w:rPr>
          <w:rFonts w:cstheme="minorHAnsi"/>
          <w:sz w:val="20"/>
          <w:szCs w:val="20"/>
        </w:rPr>
        <w:t xml:space="preserve"> </w:t>
      </w:r>
      <w:r w:rsidRPr="00261C7C">
        <w:rPr>
          <w:rFonts w:cstheme="minorHAnsi"/>
          <w:b/>
          <w:color w:val="FF0000"/>
          <w:sz w:val="20"/>
          <w:szCs w:val="20"/>
        </w:rPr>
        <w:t>911</w:t>
      </w:r>
      <w:r>
        <w:rPr>
          <w:rFonts w:cstheme="minorHAnsi"/>
          <w:sz w:val="20"/>
          <w:szCs w:val="20"/>
        </w:rPr>
        <w:t>. Move to fresh air. If the person is not breathing, give artificial respiration. Avoid mouth to mouth contact.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Default="00301304" w:rsidP="00301304">
      <w:pPr>
        <w:spacing w:before="120" w:after="120" w:line="288" w:lineRule="auto"/>
        <w:rPr>
          <w:rFonts w:cstheme="minorHAnsi"/>
          <w:bCs/>
          <w:sz w:val="20"/>
          <w:szCs w:val="20"/>
        </w:rPr>
      </w:pPr>
      <w:r>
        <w:rPr>
          <w:noProof/>
        </w:rPr>
        <w:drawing>
          <wp:anchor distT="0" distB="0" distL="114300" distR="114300" simplePos="0" relativeHeight="251693568" behindDoc="0" locked="0" layoutInCell="1" allowOverlap="1" wp14:anchorId="73D53BF0" wp14:editId="5669505C">
            <wp:simplePos x="0" y="0"/>
            <wp:positionH relativeFrom="column">
              <wp:posOffset>5822950</wp:posOffset>
            </wp:positionH>
            <wp:positionV relativeFrom="paragraph">
              <wp:posOffset>1303655</wp:posOffset>
            </wp:positionV>
            <wp:extent cx="564515" cy="1196975"/>
            <wp:effectExtent l="19050" t="19050" r="26035" b="22225"/>
            <wp:wrapSquare wrapText="bothSides"/>
            <wp:docPr id="303" name="Picture 303" descr="Calgonate Calcium Gluconate Eyewash" title="Calgonate Calcium Gluconate Eyew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jicek\AppData\Local\Microsoft\Windows\Temporary Internet Files\Content.Word\photo (15).jpg"/>
                    <pic:cNvPicPr>
                      <a:picLocks noChangeAspect="1" noChangeArrowheads="1"/>
                    </pic:cNvPicPr>
                  </pic:nvPicPr>
                  <pic:blipFill rotWithShape="1">
                    <a:blip r:embed="rId327" cstate="print">
                      <a:extLst>
                        <a:ext uri="{28A0092B-C50C-407E-A947-70E740481C1C}">
                          <a14:useLocalDpi xmlns:a14="http://schemas.microsoft.com/office/drawing/2010/main" val="0"/>
                        </a:ext>
                      </a:extLst>
                    </a:blip>
                    <a:srcRect l="13153" t="2064" r="30259" b="8027"/>
                    <a:stretch/>
                  </pic:blipFill>
                  <pic:spPr bwMode="auto">
                    <a:xfrm>
                      <a:off x="0" y="0"/>
                      <a:ext cx="564515" cy="11969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Cs/>
          <w:noProof/>
          <w:sz w:val="20"/>
          <w:szCs w:val="20"/>
        </w:rPr>
        <w:drawing>
          <wp:anchor distT="0" distB="0" distL="114300" distR="114300" simplePos="0" relativeHeight="251690496" behindDoc="0" locked="0" layoutInCell="1" allowOverlap="1" wp14:anchorId="213CC219" wp14:editId="32EF0968">
            <wp:simplePos x="0" y="0"/>
            <wp:positionH relativeFrom="column">
              <wp:posOffset>4686300</wp:posOffset>
            </wp:positionH>
            <wp:positionV relativeFrom="paragraph">
              <wp:posOffset>97155</wp:posOffset>
            </wp:positionV>
            <wp:extent cx="1701800" cy="563880"/>
            <wp:effectExtent l="19050" t="19050" r="12700" b="26670"/>
            <wp:wrapSquare wrapText="bothSides"/>
            <wp:docPr id="304" name="Picture 304" descr="Calgonate Calcium Gluconate Gel" title="Calgonate Calcium Gluconate 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jicek\AppData\Local\Microsoft\Windows\Temporary Internet Files\Content.Outlook\4FT89DHX\photo (13).JPG"/>
                    <pic:cNvPicPr>
                      <a:picLocks noChangeAspect="1" noChangeArrowheads="1"/>
                    </pic:cNvPicPr>
                  </pic:nvPicPr>
                  <pic:blipFill rotWithShape="1">
                    <a:blip r:embed="rId328" cstate="print">
                      <a:extLst>
                        <a:ext uri="{28A0092B-C50C-407E-A947-70E740481C1C}">
                          <a14:useLocalDpi xmlns:a14="http://schemas.microsoft.com/office/drawing/2010/main" val="0"/>
                        </a:ext>
                      </a:extLst>
                    </a:blip>
                    <a:srcRect l="9610" t="26671" r="3377" b="34881"/>
                    <a:stretch/>
                  </pic:blipFill>
                  <pic:spPr bwMode="auto">
                    <a:xfrm>
                      <a:off x="0" y="0"/>
                      <a:ext cx="1701800" cy="56388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1C7C">
        <w:rPr>
          <w:rFonts w:cstheme="minorHAnsi"/>
          <w:b/>
          <w:bCs/>
          <w:sz w:val="20"/>
          <w:szCs w:val="20"/>
        </w:rPr>
        <w:t xml:space="preserve">Dial </w:t>
      </w:r>
      <w:r w:rsidRPr="00261C7C">
        <w:rPr>
          <w:rFonts w:cstheme="minorHAnsi"/>
          <w:b/>
          <w:bCs/>
          <w:color w:val="FF0000"/>
          <w:sz w:val="20"/>
          <w:szCs w:val="20"/>
        </w:rPr>
        <w:t>911</w:t>
      </w:r>
      <w:r>
        <w:rPr>
          <w:rFonts w:cstheme="minorHAnsi"/>
          <w:bCs/>
          <w:sz w:val="20"/>
          <w:szCs w:val="20"/>
        </w:rPr>
        <w:t xml:space="preserve">. Immediately (within seconds) flush affected area for at least 5 minutes. Remove all contaminated clothing. Wearing compatible gloves, massage calcium gluconate 2.5% gel into the affected area. Re-apply every 15 minutes until medical help arrives. </w:t>
      </w:r>
      <w:r w:rsidRPr="00261C7C">
        <w:rPr>
          <w:rFonts w:cstheme="minorHAnsi"/>
          <w:b/>
          <w:bCs/>
          <w:color w:val="FF0000"/>
          <w:sz w:val="20"/>
          <w:szCs w:val="20"/>
        </w:rPr>
        <w:t>NOTE:</w:t>
      </w:r>
      <w:r>
        <w:rPr>
          <w:rFonts w:cstheme="minorHAnsi"/>
          <w:bCs/>
          <w:sz w:val="20"/>
          <w:szCs w:val="20"/>
        </w:rPr>
        <w:t xml:space="preserve"> Hydrofluoric acid exposure is often treated with calcium gluconate, a source of Ca</w:t>
      </w:r>
      <w:r w:rsidRPr="00261C7C">
        <w:rPr>
          <w:rFonts w:cstheme="minorHAnsi"/>
          <w:bCs/>
          <w:sz w:val="20"/>
          <w:szCs w:val="20"/>
          <w:vertAlign w:val="superscript"/>
        </w:rPr>
        <w:t>2+</w:t>
      </w:r>
      <w:r>
        <w:rPr>
          <w:rFonts w:cstheme="minorHAnsi"/>
          <w:bCs/>
          <w:sz w:val="20"/>
          <w:szCs w:val="20"/>
        </w:rPr>
        <w:t xml:space="preserve"> that sequesters the fluoride ions. HF chemical burns can be treated with water and 2.5% calcium gluconate gel, or special rinsing solutions. However, because it is absorbed, medical treatment is necessary. Intra-arterial infusions of calcium chloride have also shown great effectiveness in treating HF burns. In some cases, amputation has been required.</w:t>
      </w:r>
      <w:r w:rsidRPr="0032356F">
        <w:rPr>
          <w:rFonts w:ascii="Arial" w:hAnsi="Arial"/>
          <w:noProof/>
          <w:color w:val="000000"/>
        </w:rPr>
        <w:t xml:space="preserve">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301304" w:rsidRPr="00DC7D29" w:rsidRDefault="00301304" w:rsidP="00301304">
      <w:pPr>
        <w:spacing w:before="120" w:after="120" w:line="288" w:lineRule="auto"/>
        <w:rPr>
          <w:rFonts w:cstheme="minorHAnsi"/>
          <w:b/>
        </w:rPr>
      </w:pPr>
      <w:r>
        <w:rPr>
          <w:rFonts w:cstheme="minorHAnsi"/>
          <w:sz w:val="20"/>
          <w:szCs w:val="20"/>
        </w:rPr>
        <w:t xml:space="preserve">Dial 911. Flush eyes with water for 5 minutes. Then, use 1% Calcium Gluconate emergency eyewash solution. </w:t>
      </w:r>
      <w:r w:rsidRPr="00261C7C">
        <w:rPr>
          <w:rFonts w:cstheme="minorHAnsi"/>
          <w:b/>
          <w:color w:val="FF0000"/>
          <w:sz w:val="20"/>
          <w:szCs w:val="20"/>
        </w:rPr>
        <w:t>NOTE:</w:t>
      </w:r>
      <w:r w:rsidRPr="00261C7C">
        <w:rPr>
          <w:rFonts w:cstheme="minorHAnsi"/>
          <w:color w:val="FF0000"/>
          <w:sz w:val="20"/>
          <w:szCs w:val="20"/>
        </w:rPr>
        <w:t xml:space="preserve"> </w:t>
      </w:r>
      <w:r>
        <w:rPr>
          <w:rFonts w:cstheme="minorHAnsi"/>
          <w:sz w:val="20"/>
          <w:szCs w:val="20"/>
        </w:rPr>
        <w:t>Do not open the emergency eyewash solution seal unless it needs to be used. Use the entire 120 ml content during an emergency (eye exposure). Emergency eyewash solution is for single use only.</w:t>
      </w:r>
      <w:r w:rsidRPr="00D0285F">
        <w:rPr>
          <w:rFonts w:ascii="Arial" w:hAnsi="Arial"/>
          <w:noProof/>
          <w:color w:val="000000"/>
        </w:rPr>
        <w:t xml:space="preserve"> </w:t>
      </w:r>
    </w:p>
    <w:p w:rsidR="00301304" w:rsidRPr="000E228A" w:rsidRDefault="00301304" w:rsidP="00301304">
      <w:pPr>
        <w:pStyle w:val="NoSpacing"/>
        <w:spacing w:before="120" w:after="120" w:line="288" w:lineRule="auto"/>
        <w:rPr>
          <w:rFonts w:cstheme="minorHAnsi"/>
          <w:b/>
          <w:sz w:val="20"/>
          <w:szCs w:val="20"/>
          <w:u w:val="single"/>
        </w:rPr>
      </w:pPr>
      <w:r>
        <w:rPr>
          <w:noProof/>
          <w:lang w:eastAsia="en-US"/>
        </w:rPr>
        <w:drawing>
          <wp:anchor distT="0" distB="0" distL="114300" distR="114300" simplePos="0" relativeHeight="251696640" behindDoc="0" locked="0" layoutInCell="1" allowOverlap="1" wp14:anchorId="1748A9D5" wp14:editId="59A81C0E">
            <wp:simplePos x="0" y="0"/>
            <wp:positionH relativeFrom="column">
              <wp:posOffset>5822950</wp:posOffset>
            </wp:positionH>
            <wp:positionV relativeFrom="paragraph">
              <wp:posOffset>135890</wp:posOffset>
            </wp:positionV>
            <wp:extent cx="565150" cy="971550"/>
            <wp:effectExtent l="19050" t="19050" r="25400" b="19050"/>
            <wp:wrapSquare wrapText="bothSides"/>
            <wp:docPr id="305" name="Picture 305" descr="Phillips Milk of Magnesia Bottle" title="Phillips Milk of Magnesia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ajicek\AppData\Local\Microsoft\Windows\Temporary Internet Files\Content.Word\photo (17).jpg"/>
                    <pic:cNvPicPr>
                      <a:picLocks noChangeAspect="1" noChangeArrowheads="1"/>
                    </pic:cNvPicPr>
                  </pic:nvPicPr>
                  <pic:blipFill rotWithShape="1">
                    <a:blip r:embed="rId329" cstate="print">
                      <a:extLst>
                        <a:ext uri="{28A0092B-C50C-407E-A947-70E740481C1C}">
                          <a14:useLocalDpi xmlns:a14="http://schemas.microsoft.com/office/drawing/2010/main" val="0"/>
                        </a:ext>
                      </a:extLst>
                    </a:blip>
                    <a:srcRect l="8718" r="19791"/>
                    <a:stretch/>
                  </pic:blipFill>
                  <pic:spPr bwMode="auto">
                    <a:xfrm>
                      <a:off x="0" y="0"/>
                      <a:ext cx="565150" cy="9715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228A">
        <w:rPr>
          <w:rFonts w:cstheme="minorHAnsi"/>
          <w:b/>
          <w:sz w:val="20"/>
          <w:szCs w:val="20"/>
          <w:u w:val="single"/>
        </w:rPr>
        <w:t>If swallowed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261C7C">
        <w:rPr>
          <w:rFonts w:cstheme="minorHAnsi"/>
          <w:b/>
          <w:bCs/>
          <w:sz w:val="20"/>
          <w:szCs w:val="20"/>
        </w:rPr>
        <w:t xml:space="preserve">Dial </w:t>
      </w:r>
      <w:r w:rsidRPr="00261C7C">
        <w:rPr>
          <w:rFonts w:cstheme="minorHAnsi"/>
          <w:b/>
          <w:bCs/>
          <w:color w:val="FF0000"/>
          <w:sz w:val="20"/>
          <w:szCs w:val="20"/>
        </w:rPr>
        <w:t>911</w:t>
      </w:r>
      <w:r>
        <w:rPr>
          <w:rFonts w:cstheme="minorHAnsi"/>
          <w:bCs/>
          <w:sz w:val="20"/>
          <w:szCs w:val="20"/>
        </w:rPr>
        <w:t>. Do not induce vomiting. Drink large quantities of water then drink 12 ounces of milk of magnesia. Never give anything by mouth to unconscious person.</w:t>
      </w:r>
      <w:r w:rsidRPr="00DC7D29">
        <w:rPr>
          <w:rFonts w:cstheme="minorHAnsi"/>
          <w:sz w:val="20"/>
          <w:szCs w:val="20"/>
        </w:rPr>
        <w:t xml:space="preserve"> </w:t>
      </w:r>
    </w:p>
    <w:p w:rsidR="00301304" w:rsidRPr="00DC7D29" w:rsidRDefault="00301304" w:rsidP="00301304">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301304" w:rsidRPr="00D22556" w:rsidRDefault="00301304" w:rsidP="00A67352">
      <w:pPr>
        <w:pStyle w:val="Footer"/>
        <w:numPr>
          <w:ilvl w:val="0"/>
          <w:numId w:val="118"/>
        </w:numPr>
        <w:tabs>
          <w:tab w:val="clear" w:pos="4680"/>
          <w:tab w:val="clear" w:pos="9360"/>
        </w:tabs>
        <w:spacing w:before="120" w:beforeAutospacing="0" w:after="120" w:afterAutospacing="0" w:line="288" w:lineRule="auto"/>
        <w:rPr>
          <w:rFonts w:cstheme="minorHAnsi"/>
          <w:sz w:val="20"/>
        </w:rPr>
      </w:pPr>
      <w:r w:rsidRPr="00D22556">
        <w:rPr>
          <w:rFonts w:cstheme="minorHAnsi"/>
          <w:sz w:val="20"/>
          <w:szCs w:val="20"/>
        </w:rPr>
        <w:t>Ensure that you have all the PPE required for handling HF.</w:t>
      </w:r>
    </w:p>
    <w:p w:rsidR="00301304" w:rsidRPr="00D22556" w:rsidRDefault="00301304" w:rsidP="00A67352">
      <w:pPr>
        <w:pStyle w:val="Footer"/>
        <w:numPr>
          <w:ilvl w:val="0"/>
          <w:numId w:val="118"/>
        </w:numPr>
        <w:tabs>
          <w:tab w:val="clear" w:pos="4680"/>
          <w:tab w:val="clear" w:pos="9360"/>
        </w:tabs>
        <w:spacing w:before="120" w:beforeAutospacing="0" w:after="120" w:afterAutospacing="0" w:line="288" w:lineRule="auto"/>
        <w:rPr>
          <w:rFonts w:cstheme="minorHAnsi"/>
          <w:sz w:val="20"/>
        </w:rPr>
      </w:pPr>
      <w:r w:rsidRPr="00D22556">
        <w:rPr>
          <w:rFonts w:cstheme="minorHAnsi"/>
          <w:sz w:val="20"/>
        </w:rPr>
        <w:lastRenderedPageBreak/>
        <w:t xml:space="preserve">HF must always be stored in plastic (nalgene / polypropylene) containers. </w:t>
      </w:r>
      <w:r>
        <w:rPr>
          <w:rFonts w:cstheme="minorHAnsi"/>
          <w:sz w:val="20"/>
        </w:rPr>
        <w:t>Do not</w:t>
      </w:r>
      <w:r w:rsidRPr="00D22556">
        <w:rPr>
          <w:rFonts w:cstheme="minorHAnsi"/>
          <w:sz w:val="20"/>
        </w:rPr>
        <w:t xml:space="preserve"> store HF in glass bottles/containers. </w:t>
      </w:r>
    </w:p>
    <w:p w:rsidR="00301304" w:rsidRPr="00D22556" w:rsidRDefault="00301304" w:rsidP="00A67352">
      <w:pPr>
        <w:pStyle w:val="Footer"/>
        <w:numPr>
          <w:ilvl w:val="0"/>
          <w:numId w:val="118"/>
        </w:numPr>
        <w:tabs>
          <w:tab w:val="clear" w:pos="4680"/>
          <w:tab w:val="clear" w:pos="9360"/>
        </w:tabs>
        <w:spacing w:before="120" w:beforeAutospacing="0" w:after="120" w:afterAutospacing="0" w:line="288" w:lineRule="auto"/>
        <w:rPr>
          <w:rFonts w:cstheme="minorHAnsi"/>
          <w:sz w:val="20"/>
        </w:rPr>
      </w:pPr>
      <w:r w:rsidRPr="00D22556">
        <w:rPr>
          <w:rFonts w:cstheme="minorHAnsi"/>
          <w:sz w:val="20"/>
        </w:rPr>
        <w:t>Store in corrosive/acid</w:t>
      </w:r>
      <w:r>
        <w:rPr>
          <w:rFonts w:cstheme="minorHAnsi"/>
          <w:sz w:val="20"/>
        </w:rPr>
        <w:t>/lab</w:t>
      </w:r>
      <w:r w:rsidRPr="00D22556">
        <w:rPr>
          <w:rFonts w:cstheme="minorHAnsi"/>
          <w:sz w:val="20"/>
        </w:rPr>
        <w:t xml:space="preserve"> storage cabinet within a secondary containment (nalgene/ polypropylene tray or tub).</w:t>
      </w:r>
    </w:p>
    <w:p w:rsidR="00301304" w:rsidRPr="00D22556" w:rsidRDefault="00301304" w:rsidP="00A67352">
      <w:pPr>
        <w:pStyle w:val="Footer"/>
        <w:numPr>
          <w:ilvl w:val="0"/>
          <w:numId w:val="118"/>
        </w:numPr>
        <w:tabs>
          <w:tab w:val="clear" w:pos="4680"/>
          <w:tab w:val="clear" w:pos="9360"/>
        </w:tabs>
        <w:spacing w:before="120" w:beforeAutospacing="0" w:after="120" w:afterAutospacing="0" w:line="288" w:lineRule="auto"/>
        <w:rPr>
          <w:rFonts w:cstheme="minorHAnsi"/>
          <w:sz w:val="20"/>
        </w:rPr>
      </w:pPr>
      <w:r w:rsidRPr="00D22556">
        <w:rPr>
          <w:rFonts w:cstheme="minorHAnsi"/>
          <w:sz w:val="20"/>
        </w:rPr>
        <w:t>Do not store in the top most shelf of the storage cabinet</w:t>
      </w:r>
      <w:r>
        <w:rPr>
          <w:rFonts w:cstheme="minorHAnsi"/>
          <w:sz w:val="20"/>
        </w:rPr>
        <w:t xml:space="preserve">. </w:t>
      </w:r>
      <w:r w:rsidRPr="00D22556">
        <w:rPr>
          <w:rFonts w:cstheme="minorHAnsi"/>
          <w:sz w:val="20"/>
        </w:rPr>
        <w:t>In general, do not store chemicals at or above eye level.</w:t>
      </w:r>
    </w:p>
    <w:p w:rsidR="00301304" w:rsidRPr="00D22556" w:rsidRDefault="00301304" w:rsidP="00A67352">
      <w:pPr>
        <w:pStyle w:val="Footer"/>
        <w:numPr>
          <w:ilvl w:val="0"/>
          <w:numId w:val="118"/>
        </w:numPr>
        <w:tabs>
          <w:tab w:val="clear" w:pos="4680"/>
          <w:tab w:val="clear" w:pos="9360"/>
        </w:tabs>
        <w:spacing w:before="120" w:beforeAutospacing="0" w:after="120" w:afterAutospacing="0" w:line="288" w:lineRule="auto"/>
        <w:rPr>
          <w:rFonts w:cstheme="minorHAnsi"/>
          <w:sz w:val="20"/>
        </w:rPr>
      </w:pPr>
      <w:r w:rsidRPr="00D22556">
        <w:rPr>
          <w:rFonts w:cstheme="minorHAnsi"/>
          <w:sz w:val="20"/>
        </w:rPr>
        <w:t>Ensure the container is tightly closed at all times.</w:t>
      </w:r>
    </w:p>
    <w:p w:rsidR="00301304" w:rsidRPr="00D22556" w:rsidRDefault="00301304" w:rsidP="00A67352">
      <w:pPr>
        <w:pStyle w:val="Footer"/>
        <w:numPr>
          <w:ilvl w:val="0"/>
          <w:numId w:val="118"/>
        </w:numPr>
        <w:tabs>
          <w:tab w:val="clear" w:pos="4680"/>
          <w:tab w:val="clear" w:pos="9360"/>
        </w:tabs>
        <w:spacing w:before="120" w:beforeAutospacing="0" w:after="120" w:afterAutospacing="0" w:line="288" w:lineRule="auto"/>
        <w:rPr>
          <w:rFonts w:cstheme="minorHAnsi"/>
          <w:sz w:val="20"/>
        </w:rPr>
      </w:pPr>
      <w:r w:rsidRPr="00D22556">
        <w:rPr>
          <w:rFonts w:cstheme="minorHAnsi"/>
          <w:sz w:val="20"/>
        </w:rPr>
        <w:t>Do not store with oxides, organic chemicals, bases or metals</w:t>
      </w:r>
      <w:r w:rsidRPr="00D22556">
        <w:rPr>
          <w:rFonts w:cstheme="minorHAnsi"/>
          <w:sz w:val="20"/>
          <w:szCs w:val="20"/>
        </w:rPr>
        <w:t>.</w:t>
      </w:r>
    </w:p>
    <w:p w:rsidR="00301304" w:rsidRPr="00D22556" w:rsidRDefault="00301304" w:rsidP="00A67352">
      <w:pPr>
        <w:pStyle w:val="Footer"/>
        <w:numPr>
          <w:ilvl w:val="0"/>
          <w:numId w:val="125"/>
        </w:numPr>
        <w:tabs>
          <w:tab w:val="clear" w:pos="4680"/>
          <w:tab w:val="clear" w:pos="9360"/>
        </w:tabs>
        <w:spacing w:before="120" w:beforeAutospacing="0" w:after="120" w:afterAutospacing="0" w:line="288" w:lineRule="auto"/>
        <w:rPr>
          <w:rFonts w:cstheme="minorHAnsi"/>
          <w:sz w:val="20"/>
        </w:rPr>
      </w:pPr>
      <w:r w:rsidRPr="00D22556">
        <w:rPr>
          <w:rFonts w:cstheme="minorHAnsi"/>
          <w:sz w:val="20"/>
        </w:rPr>
        <w:t>Carefully carry the stock bottle in a rubber maid bottle carrier/nalgene secondary container to the wet bench/chemical fume hood and pour out desired amount into a smaller container.</w:t>
      </w:r>
    </w:p>
    <w:p w:rsidR="00301304" w:rsidRPr="00D22556" w:rsidRDefault="00301304" w:rsidP="00A67352">
      <w:pPr>
        <w:pStyle w:val="Footer"/>
        <w:numPr>
          <w:ilvl w:val="0"/>
          <w:numId w:val="125"/>
        </w:numPr>
        <w:tabs>
          <w:tab w:val="clear" w:pos="4680"/>
          <w:tab w:val="clear" w:pos="9360"/>
        </w:tabs>
        <w:spacing w:before="120" w:beforeAutospacing="0" w:after="120" w:afterAutospacing="0" w:line="288" w:lineRule="auto"/>
        <w:rPr>
          <w:rFonts w:cstheme="minorHAnsi"/>
          <w:sz w:val="20"/>
        </w:rPr>
      </w:pPr>
      <w:r w:rsidRPr="00D22556">
        <w:rPr>
          <w:rFonts w:cstheme="minorHAnsi"/>
          <w:sz w:val="20"/>
        </w:rPr>
        <w:t>Place stock bottle back in corrosive chemical storage cabinet with cap tightly closed.</w:t>
      </w:r>
    </w:p>
    <w:p w:rsidR="00301304" w:rsidRPr="00D22556" w:rsidRDefault="00301304" w:rsidP="00A67352">
      <w:pPr>
        <w:pStyle w:val="Footer"/>
        <w:numPr>
          <w:ilvl w:val="0"/>
          <w:numId w:val="125"/>
        </w:numPr>
        <w:tabs>
          <w:tab w:val="clear" w:pos="4680"/>
          <w:tab w:val="clear" w:pos="9360"/>
        </w:tabs>
        <w:spacing w:before="120" w:beforeAutospacing="0" w:after="120" w:afterAutospacing="0" w:line="288" w:lineRule="auto"/>
        <w:rPr>
          <w:rFonts w:cstheme="minorHAnsi"/>
          <w:sz w:val="20"/>
        </w:rPr>
      </w:pPr>
      <w:r w:rsidRPr="00D22556">
        <w:rPr>
          <w:rFonts w:cstheme="minorHAnsi"/>
          <w:sz w:val="20"/>
        </w:rPr>
        <w:t>Lab buddy system is highly recommended when handling HF. Lab emergency contact information must be readily available. The lab personnel must have easy access to a telephone (landline or cell phone). </w:t>
      </w:r>
    </w:p>
    <w:p w:rsidR="00301304" w:rsidRPr="00DC7D29" w:rsidRDefault="00301304" w:rsidP="00301304">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261C7C">
        <w:rPr>
          <w:rFonts w:cstheme="minorHAnsi"/>
          <w:b/>
          <w:sz w:val="20"/>
          <w:szCs w:val="20"/>
        </w:rPr>
        <w:t xml:space="preserve">dial </w:t>
      </w:r>
      <w:r w:rsidRPr="00261C7C">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 xml:space="preserve">Remove clothing and </w:t>
      </w:r>
      <w:r>
        <w:rPr>
          <w:rFonts w:cstheme="minorHAnsi"/>
          <w:color w:val="222222"/>
          <w:sz w:val="20"/>
          <w:szCs w:val="20"/>
        </w:rPr>
        <w:t xml:space="preserve">begin first aid procedures (Section 7) immediately.  Seek medical attention; </w:t>
      </w:r>
      <w:r w:rsidRPr="00261C7C">
        <w:rPr>
          <w:rFonts w:cstheme="minorHAnsi"/>
          <w:b/>
          <w:color w:val="222222"/>
          <w:sz w:val="20"/>
          <w:szCs w:val="20"/>
        </w:rPr>
        <w:t xml:space="preserve">dial </w:t>
      </w:r>
      <w:r w:rsidRPr="00261C7C">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w:t>
      </w:r>
      <w:r>
        <w:rPr>
          <w:rFonts w:cstheme="minorHAnsi"/>
          <w:color w:val="222222"/>
          <w:sz w:val="20"/>
          <w:szCs w:val="20"/>
        </w:rPr>
        <w:t xml:space="preserve">and begin first aid procedures (Section 7) immediately.  Seek medical attention; </w:t>
      </w:r>
      <w:r w:rsidRPr="00261C7C">
        <w:rPr>
          <w:rFonts w:cstheme="minorHAnsi"/>
          <w:b/>
          <w:color w:val="222222"/>
          <w:sz w:val="20"/>
          <w:szCs w:val="20"/>
        </w:rPr>
        <w:t xml:space="preserve">dial </w:t>
      </w:r>
      <w:r w:rsidRPr="00261C7C">
        <w:rPr>
          <w:rFonts w:cstheme="minorHAnsi"/>
          <w:b/>
          <w:color w:val="FF0000"/>
          <w:sz w:val="20"/>
          <w:szCs w:val="20"/>
        </w:rPr>
        <w:t>911</w:t>
      </w:r>
      <w:r w:rsidRPr="00A06BFA">
        <w:rPr>
          <w:rFonts w:cstheme="minorHAnsi"/>
          <w:sz w:val="20"/>
          <w:szCs w:val="20"/>
        </w:rPr>
        <w:t>.</w:t>
      </w:r>
    </w:p>
    <w:p w:rsidR="00301304" w:rsidRPr="008A2598" w:rsidRDefault="00301304" w:rsidP="00301304">
      <w:pPr>
        <w:shd w:val="clear" w:color="auto" w:fill="FFFFFF"/>
        <w:spacing w:before="120" w:after="120" w:line="288" w:lineRule="auto"/>
        <w:rPr>
          <w:rFonts w:cstheme="minorHAnsi"/>
          <w:i/>
        </w:rPr>
      </w:pPr>
      <w:r w:rsidRPr="008A2598">
        <w:rPr>
          <w:rFonts w:cstheme="minorHAnsi"/>
          <w:b/>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Pr>
          <w:rFonts w:cstheme="minorHAnsi"/>
          <w:sz w:val="20"/>
          <w:szCs w:val="20"/>
        </w:rPr>
        <w:t>.</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b/>
          <w:color w:val="222222"/>
          <w:sz w:val="20"/>
          <w:szCs w:val="20"/>
        </w:rPr>
        <w:t>D</w:t>
      </w:r>
      <w:r w:rsidRPr="00261C7C">
        <w:rPr>
          <w:rFonts w:cstheme="minorHAnsi"/>
          <w:b/>
          <w:color w:val="222222"/>
          <w:sz w:val="20"/>
          <w:szCs w:val="20"/>
        </w:rPr>
        <w:t xml:space="preserve">ial </w:t>
      </w:r>
      <w:r w:rsidRPr="00261C7C">
        <w:rPr>
          <w:rFonts w:cstheme="minorHAnsi"/>
          <w:b/>
          <w:color w:val="FF0000"/>
          <w:sz w:val="20"/>
          <w:szCs w:val="20"/>
        </w:rPr>
        <w:t>911</w:t>
      </w:r>
      <w:r w:rsidRPr="00A06BFA">
        <w:rPr>
          <w:rFonts w:cstheme="minorHAnsi"/>
          <w:sz w:val="20"/>
          <w:szCs w:val="20"/>
        </w:rPr>
        <w:t>.</w:t>
      </w:r>
      <w:r>
        <w:rPr>
          <w:rFonts w:cstheme="minorHAnsi"/>
          <w:sz w:val="20"/>
          <w:szCs w:val="20"/>
        </w:rPr>
        <w:t xml:space="preserve"> All HF exposures should be considered an emergency. </w:t>
      </w:r>
    </w:p>
    <w:p w:rsidR="00301304" w:rsidRPr="00DC7D29" w:rsidRDefault="00301304" w:rsidP="00301304">
      <w:pPr>
        <w:spacing w:before="120" w:after="120" w:line="288" w:lineRule="auto"/>
        <w:rPr>
          <w:rFonts w:cstheme="minorHAnsi"/>
          <w:b/>
        </w:rPr>
      </w:pPr>
      <w:r>
        <w:rPr>
          <w:rFonts w:cstheme="minorHAnsi"/>
          <w:b/>
        </w:rPr>
        <w:lastRenderedPageBreak/>
        <w:t xml:space="preserve">Section 11 – </w:t>
      </w:r>
      <w:r w:rsidRPr="00DC7D29">
        <w:rPr>
          <w:rFonts w:cstheme="minorHAnsi"/>
          <w:b/>
        </w:rPr>
        <w:t>Waste Disposal Procedure</w:t>
      </w:r>
      <w:r>
        <w:rPr>
          <w:rFonts w:cstheme="minorHAnsi"/>
          <w:b/>
        </w:rPr>
        <w:t>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HF waste should be segregated from all incompatible chemicals such as caustics. </w:t>
      </w:r>
    </w:p>
    <w:p w:rsidR="00301304" w:rsidRDefault="00301304" w:rsidP="00301304">
      <w:pPr>
        <w:spacing w:before="120" w:after="120" w:line="288" w:lineRule="auto"/>
        <w:rPr>
          <w:rFonts w:cstheme="minorHAnsi"/>
          <w:b/>
          <w:sz w:val="20"/>
          <w:szCs w:val="20"/>
          <w:u w:val="single"/>
        </w:rPr>
      </w:pPr>
    </w:p>
    <w:p w:rsidR="00301304" w:rsidRDefault="00301304" w:rsidP="00301304">
      <w:pPr>
        <w:spacing w:before="120" w:after="120" w:line="288" w:lineRule="auto"/>
        <w:rPr>
          <w:rFonts w:cstheme="minorHAnsi"/>
          <w:b/>
          <w:sz w:val="20"/>
          <w:szCs w:val="20"/>
          <w:u w:val="single"/>
        </w:rPr>
      </w:pP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330" w:history="1">
        <w:r w:rsidRPr="00772FAE">
          <w:rPr>
            <w:rStyle w:val="Hyperlink"/>
            <w:rFonts w:cstheme="minorHAnsi"/>
            <w:sz w:val="20"/>
            <w:szCs w:val="20"/>
          </w:rPr>
          <w:t>http://www.purdue.edu/rem/hmm/wststo.htm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HF SDS must be made available to all personnel working in the laboratory at all times. To obtain a copy of the SDS, contact the chemical manufacturer or REM at 49-46371. Many manufacturers’ SDSs can be found online on websites such as Sigma-Aldrich (</w:t>
      </w:r>
      <w:hyperlink r:id="rId331" w:history="1">
        <w:r>
          <w:rPr>
            <w:rStyle w:val="Hyperlink"/>
            <w:rFonts w:cstheme="minorHAnsi"/>
            <w:sz w:val="20"/>
            <w:szCs w:val="20"/>
          </w:rPr>
          <w:t>http://www.sigmaaldrich.com/united-states.html</w:t>
        </w:r>
      </w:hyperlink>
      <w:r>
        <w:rPr>
          <w:rFonts w:cstheme="minorHAnsi"/>
          <w:sz w:val="20"/>
          <w:szCs w:val="20"/>
        </w:rPr>
        <w:t>) or Siri MSDS Index (</w:t>
      </w:r>
      <w:hyperlink r:id="rId332" w:history="1">
        <w:r>
          <w:rPr>
            <w:rStyle w:val="Hyperlink"/>
            <w:rFonts w:cstheme="minorHAnsi"/>
            <w:sz w:val="20"/>
            <w:szCs w:val="20"/>
          </w:rPr>
          <w:t>http://hazard.com/msds/</w:t>
        </w:r>
      </w:hyperlink>
      <w:r>
        <w:rPr>
          <w:rFonts w:cstheme="minorHAnsi"/>
          <w:sz w:val="20"/>
          <w:szCs w:val="20"/>
        </w:rPr>
        <w:t>).</w:t>
      </w:r>
    </w:p>
    <w:p w:rsidR="00301304" w:rsidRPr="00DC7D29"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2047560339"/>
      </w:sdtPr>
      <w:sdtEndPr/>
      <w:sdtContent>
        <w:p w:rsidR="00301304" w:rsidRPr="00DC7D29" w:rsidRDefault="00787CE3" w:rsidP="00301304">
          <w:pPr>
            <w:spacing w:before="120" w:after="120" w:line="288" w:lineRule="auto"/>
            <w:rPr>
              <w:rFonts w:cstheme="minorHAnsi"/>
              <w:b/>
            </w:rPr>
          </w:pPr>
          <w:sdt>
            <w:sdtPr>
              <w:rPr>
                <w:rFonts w:cstheme="minorHAnsi"/>
                <w:sz w:val="20"/>
                <w:szCs w:val="20"/>
              </w:rPr>
              <w:id w:val="1064769002"/>
              <w:showingPlcHdr/>
            </w:sdtPr>
            <w:sdtEnd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DC7D29"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A47833">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HF</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lastRenderedPageBreak/>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B2351">
        <w:trPr>
          <w:trHeight w:val="576"/>
          <w:tblHeader/>
        </w:trPr>
        <w:tc>
          <w:tcPr>
            <w:tcW w:w="39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B2351">
        <w:trPr>
          <w:trHeight w:val="576"/>
        </w:trPr>
        <w:sdt>
          <w:sdtPr>
            <w:rPr>
              <w:rFonts w:cstheme="minorHAnsi"/>
              <w:b/>
            </w:rPr>
            <w:id w:val="-174810880"/>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48519959"/>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773831527"/>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851172517"/>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778167695"/>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425150599"/>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515120176"/>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697926585"/>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320647651"/>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190608995"/>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651794523"/>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823264390"/>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426685767"/>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514652156"/>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568199026"/>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158454654"/>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773208275"/>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378393476"/>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148164550"/>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545980820"/>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481424203"/>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571459111"/>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161659919"/>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309055011"/>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735699166"/>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453011226"/>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60066712"/>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774235117"/>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444458262"/>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016375077"/>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Default="00301304" w:rsidP="00301304">
      <w:pPr>
        <w:rPr>
          <w:rFonts w:eastAsiaTheme="minorHAnsi"/>
        </w:rPr>
      </w:pPr>
    </w:p>
    <w:p w:rsidR="00301304" w:rsidRDefault="00301304" w:rsidP="00301304">
      <w:pPr>
        <w:spacing w:before="120" w:after="120"/>
        <w:jc w:val="center"/>
        <w:rPr>
          <w:rFonts w:cstheme="minorHAnsi"/>
          <w:sz w:val="48"/>
          <w:szCs w:val="48"/>
        </w:rPr>
      </w:pPr>
      <w:r>
        <w:rPr>
          <w:rFonts w:cstheme="minorHAnsi"/>
          <w:sz w:val="48"/>
          <w:szCs w:val="48"/>
        </w:rPr>
        <w:lastRenderedPageBreak/>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Hydrogen Gas</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761983804"/>
            <w:placeholder>
              <w:docPart w:val="AEA65117261249949AFDB55DCDD09D60"/>
            </w:placeholder>
            <w:date w:fullDate="2014-10-15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081295519"/>
            <w:placeholder>
              <w:docPart w:val="9E09E2A9D1B7483380B58B679F0F9A7D"/>
            </w:placeholder>
            <w:date w:fullDate="2014-10-17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855729147"/>
            <w:placeholder>
              <w:docPart w:val="F170B7CF61CA428F9D6431BC273634F5"/>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2098290118"/>
            <w:placeholder>
              <w:docPart w:val="259012E8EDB649C394C2E6440E52600A"/>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799299911"/>
            <w:placeholder>
              <w:docPart w:val="A3362A81EEA64ABB9D0B9CDD4E4A1269"/>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556807523"/>
            <w:placeholder>
              <w:docPart w:val="F6DDB2BE05124E77ACE6294DA974CA92"/>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647359937"/>
            <w:placeholder>
              <w:docPart w:val="34D4C891DEEB4A94B7D0E1FA26F1869D"/>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023590886"/>
            <w:placeholder>
              <w:docPart w:val="7E531D3D92254846B87A2486F910D2AD"/>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411845" w:rsidRDefault="009C0AF8" w:rsidP="00301304">
      <w:pPr>
        <w:spacing w:before="120" w:after="120"/>
        <w:rPr>
          <w:rFonts w:cstheme="minorHAnsi"/>
          <w:b/>
        </w:rPr>
      </w:pPr>
    </w:p>
    <w:p w:rsidR="00301304" w:rsidRDefault="00301304" w:rsidP="00301304">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301304" w:rsidRPr="00DC7D29" w:rsidRDefault="00787CE3" w:rsidP="00301304">
      <w:pPr>
        <w:spacing w:before="120" w:after="120" w:line="288" w:lineRule="auto"/>
        <w:rPr>
          <w:rFonts w:cstheme="minorHAnsi"/>
          <w:sz w:val="20"/>
          <w:szCs w:val="20"/>
        </w:rPr>
      </w:pPr>
      <w:sdt>
        <w:sdtPr>
          <w:rPr>
            <w:rFonts w:cstheme="minorHAnsi"/>
          </w:rPr>
          <w:id w:val="-1269698409"/>
          <w14:checkbox>
            <w14:checked w14:val="0"/>
            <w14:checkedState w14:val="2612" w14:font="Times New Roman"/>
            <w14:uncheckedState w14:val="2610" w14:font="Times New Roman"/>
          </w14:checkbox>
        </w:sdtPr>
        <w:sdtEndPr/>
        <w:sdtContent>
          <w:r w:rsidR="00301304" w:rsidRPr="00DC7D29">
            <w:rPr>
              <w:rFonts w:ascii="MS Gothic" w:eastAsia="MS Gothic" w:hAnsi="MS Gothic" w:cs="MS Gothic" w:hint="eastAsia"/>
            </w:rPr>
            <w:t>☐</w:t>
          </w:r>
        </w:sdtContent>
      </w:sdt>
      <w:r w:rsidR="00301304" w:rsidRPr="00DC7D29">
        <w:rPr>
          <w:rFonts w:cstheme="minorHAnsi"/>
        </w:rPr>
        <w:t xml:space="preserve"> Process            </w:t>
      </w:r>
      <w:sdt>
        <w:sdtPr>
          <w:rPr>
            <w:rFonts w:cstheme="minorHAnsi"/>
          </w:rPr>
          <w:id w:val="820011720"/>
          <w14:checkbox>
            <w14:checked w14:val="1"/>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365139681"/>
          <w14:checkbox>
            <w14:checked w14:val="0"/>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t>Section 3 – Physical / Chemical Properties and Uses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1333-74-0</w:t>
      </w:r>
    </w:p>
    <w:p w:rsidR="00301304" w:rsidRPr="00A831F0" w:rsidRDefault="00301304" w:rsidP="00301304">
      <w:pPr>
        <w:spacing w:before="120" w:after="120" w:line="288" w:lineRule="auto"/>
        <w:rPr>
          <w:rFonts w:cstheme="minorHAnsi"/>
          <w:sz w:val="20"/>
          <w:szCs w:val="20"/>
        </w:rPr>
      </w:pPr>
      <w:r>
        <w:rPr>
          <w:rFonts w:cstheme="minorHAnsi"/>
          <w:sz w:val="20"/>
          <w:szCs w:val="20"/>
        </w:rPr>
        <w:lastRenderedPageBreak/>
        <w:t>GHS Classification</w:t>
      </w:r>
      <w:r w:rsidRPr="00DC7D29">
        <w:rPr>
          <w:rFonts w:cstheme="minorHAnsi"/>
          <w:sz w:val="20"/>
          <w:szCs w:val="20"/>
        </w:rPr>
        <w:t xml:space="preserve">: </w:t>
      </w:r>
      <w:r>
        <w:rPr>
          <w:rFonts w:cstheme="minorHAnsi"/>
          <w:sz w:val="20"/>
          <w:szCs w:val="20"/>
        </w:rPr>
        <w:t>Extremely flammable</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H</w:t>
      </w:r>
      <w:r w:rsidRPr="00122726">
        <w:rPr>
          <w:rFonts w:cstheme="minorHAnsi"/>
          <w:color w:val="000000"/>
          <w:sz w:val="20"/>
          <w:szCs w:val="20"/>
          <w:shd w:val="clear" w:color="auto" w:fill="FFFFFF"/>
          <w:vertAlign w:val="subscript"/>
        </w:rPr>
        <w:t>2</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Form </w:t>
      </w:r>
      <w:r>
        <w:rPr>
          <w:rFonts w:cstheme="minorHAnsi"/>
          <w:sz w:val="20"/>
          <w:szCs w:val="20"/>
        </w:rPr>
        <w:t>(physical state): Gas</w:t>
      </w:r>
    </w:p>
    <w:p w:rsidR="00301304"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w:t>
      </w:r>
    </w:p>
    <w:p w:rsidR="00301304" w:rsidRPr="00DC7D29" w:rsidRDefault="00301304" w:rsidP="00301304">
      <w:pPr>
        <w:spacing w:before="120" w:after="120" w:line="288" w:lineRule="auto"/>
        <w:rPr>
          <w:rFonts w:cstheme="minorHAnsi"/>
          <w:sz w:val="20"/>
          <w:szCs w:val="20"/>
        </w:rPr>
      </w:pPr>
      <w:r>
        <w:rPr>
          <w:rFonts w:cstheme="minorHAnsi"/>
          <w:sz w:val="20"/>
          <w:szCs w:val="20"/>
        </w:rPr>
        <w:t>Flammable limits: Lower 4%, upper 76%</w:t>
      </w:r>
    </w:p>
    <w:p w:rsidR="00301304"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Boiling point:  </w:t>
      </w:r>
      <w:r>
        <w:rPr>
          <w:rFonts w:cstheme="minorHAnsi"/>
          <w:color w:val="000000"/>
          <w:sz w:val="20"/>
          <w:szCs w:val="20"/>
          <w:shd w:val="clear" w:color="auto" w:fill="FFFFFF"/>
        </w:rPr>
        <w:t xml:space="preserve">-253 </w:t>
      </w:r>
      <w:r w:rsidRPr="00F56C70">
        <w:rPr>
          <w:rFonts w:cstheme="minorHAnsi"/>
          <w:color w:val="000000"/>
          <w:sz w:val="20"/>
          <w:szCs w:val="20"/>
          <w:shd w:val="clear" w:color="auto" w:fill="FFFFFF"/>
        </w:rPr>
        <w:t>°C</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Vapor Pressure: N/A</w:t>
      </w:r>
    </w:p>
    <w:p w:rsidR="00301304" w:rsidRPr="00DC7D29" w:rsidRDefault="00301304" w:rsidP="00301304">
      <w:pPr>
        <w:spacing w:before="120" w:after="120" w:line="288" w:lineRule="auto"/>
        <w:rPr>
          <w:rFonts w:cstheme="minorHAnsi"/>
          <w:sz w:val="20"/>
          <w:szCs w:val="20"/>
        </w:rPr>
      </w:pPr>
      <w:r>
        <w:rPr>
          <w:rFonts w:cstheme="minorHAnsi"/>
          <w:color w:val="000000"/>
          <w:sz w:val="20"/>
          <w:szCs w:val="20"/>
          <w:shd w:val="clear" w:color="auto" w:fill="FFFFFF"/>
        </w:rPr>
        <w:t>Vapor Density: 0.07 – (Air=1.0)</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Default="00301304" w:rsidP="00301304">
      <w:pPr>
        <w:spacing w:before="120" w:after="120" w:line="288" w:lineRule="auto"/>
        <w:rPr>
          <w:rFonts w:cstheme="minorHAnsi"/>
          <w:color w:val="222222"/>
          <w:sz w:val="20"/>
          <w:szCs w:val="20"/>
        </w:rPr>
      </w:pPr>
      <w:r>
        <w:rPr>
          <w:rFonts w:cstheme="minorHAnsi"/>
          <w:color w:val="222222"/>
          <w:sz w:val="20"/>
          <w:szCs w:val="20"/>
        </w:rPr>
        <w:t>Hydrogen gas</w:t>
      </w:r>
      <w:r w:rsidRPr="00F56C70">
        <w:rPr>
          <w:rFonts w:cstheme="minorHAnsi"/>
          <w:color w:val="222222"/>
          <w:sz w:val="20"/>
          <w:szCs w:val="20"/>
        </w:rPr>
        <w:t xml:space="preserve"> is</w:t>
      </w:r>
      <w:r>
        <w:rPr>
          <w:rFonts w:cstheme="minorHAnsi"/>
          <w:color w:val="222222"/>
          <w:sz w:val="20"/>
          <w:szCs w:val="20"/>
        </w:rPr>
        <w:t xml:space="preserve"> an</w:t>
      </w:r>
      <w:r w:rsidRPr="00F56C70">
        <w:rPr>
          <w:rFonts w:cstheme="minorHAnsi"/>
          <w:color w:val="222222"/>
          <w:sz w:val="20"/>
          <w:szCs w:val="20"/>
        </w:rPr>
        <w:t xml:space="preserve"> </w:t>
      </w:r>
      <w:r w:rsidRPr="00122726">
        <w:rPr>
          <w:rFonts w:cstheme="minorHAnsi"/>
          <w:b/>
          <w:color w:val="222222"/>
          <w:sz w:val="20"/>
          <w:szCs w:val="20"/>
        </w:rPr>
        <w:t>extremely</w:t>
      </w:r>
      <w:r>
        <w:rPr>
          <w:rFonts w:cstheme="minorHAnsi"/>
          <w:color w:val="222222"/>
          <w:sz w:val="20"/>
          <w:szCs w:val="20"/>
        </w:rPr>
        <w:t xml:space="preserve"> </w:t>
      </w:r>
      <w:r w:rsidRPr="00F56C70">
        <w:rPr>
          <w:rFonts w:cstheme="minorHAnsi"/>
          <w:b/>
          <w:color w:val="222222"/>
          <w:sz w:val="20"/>
          <w:szCs w:val="20"/>
        </w:rPr>
        <w:t xml:space="preserve">flammable </w:t>
      </w:r>
      <w:r w:rsidRPr="00F56C70">
        <w:rPr>
          <w:rFonts w:cstheme="minorHAnsi"/>
          <w:color w:val="222222"/>
          <w:sz w:val="20"/>
          <w:szCs w:val="20"/>
        </w:rPr>
        <w:t xml:space="preserve">compressed gas. </w:t>
      </w:r>
      <w:r>
        <w:rPr>
          <w:rFonts w:cstheme="minorHAnsi"/>
          <w:color w:val="222222"/>
          <w:sz w:val="20"/>
          <w:szCs w:val="20"/>
        </w:rPr>
        <w:t>Can combust in the presence of</w:t>
      </w:r>
      <w:r w:rsidRPr="00F56C70">
        <w:rPr>
          <w:rFonts w:cstheme="minorHAnsi"/>
          <w:color w:val="222222"/>
          <w:sz w:val="20"/>
          <w:szCs w:val="20"/>
        </w:rPr>
        <w:t xml:space="preserve"> </w:t>
      </w:r>
      <w:r>
        <w:rPr>
          <w:rFonts w:cstheme="minorHAnsi"/>
          <w:color w:val="222222"/>
          <w:sz w:val="20"/>
          <w:szCs w:val="20"/>
        </w:rPr>
        <w:t xml:space="preserve">any oxidizing agent. </w:t>
      </w:r>
      <w:r w:rsidRPr="00F56C70">
        <w:rPr>
          <w:rFonts w:cstheme="minorHAnsi"/>
          <w:color w:val="222222"/>
          <w:sz w:val="20"/>
          <w:szCs w:val="20"/>
        </w:rPr>
        <w:t>Containers may rupture or explode if exposed to heat</w:t>
      </w:r>
      <w:r>
        <w:rPr>
          <w:rFonts w:cstheme="minorHAnsi"/>
          <w:color w:val="222222"/>
          <w:sz w:val="20"/>
          <w:szCs w:val="20"/>
        </w:rPr>
        <w:t>.</w:t>
      </w:r>
    </w:p>
    <w:p w:rsidR="00301304" w:rsidRPr="001E4E72" w:rsidRDefault="00301304" w:rsidP="00301304">
      <w:pPr>
        <w:spacing w:before="120" w:after="120" w:line="288" w:lineRule="auto"/>
        <w:rPr>
          <w:rFonts w:cstheme="minorHAnsi"/>
          <w:color w:val="222222"/>
          <w:sz w:val="20"/>
          <w:szCs w:val="20"/>
          <w:lang w:val="en"/>
        </w:rPr>
      </w:pPr>
      <w:r>
        <w:rPr>
          <w:rFonts w:cstheme="minorHAnsi"/>
          <w:color w:val="222222"/>
          <w:sz w:val="20"/>
          <w:szCs w:val="20"/>
        </w:rPr>
        <w:t xml:space="preserve">It is highly recommended that </w:t>
      </w:r>
      <w:r w:rsidRPr="001E4E72">
        <w:rPr>
          <w:rFonts w:cstheme="minorHAnsi"/>
          <w:color w:val="222222"/>
          <w:sz w:val="20"/>
          <w:szCs w:val="20"/>
          <w:lang w:val="en"/>
        </w:rPr>
        <w:t xml:space="preserve">oxygen cylinders in storage be separated from hydrogen or other fuel-gas cylinders or combustible materials (especially oil or grease) by a minimum distance of 20 feet or by a non-combustible barrier at least five feet high and with a fire resistance rating of least one-half hour. </w:t>
      </w:r>
      <w:r>
        <w:rPr>
          <w:rFonts w:cstheme="minorHAnsi"/>
          <w:color w:val="222222"/>
          <w:sz w:val="20"/>
          <w:szCs w:val="20"/>
          <w:lang w:val="en"/>
        </w:rPr>
        <w:t>Furthermore,</w:t>
      </w:r>
      <w:r w:rsidRPr="001E4E72">
        <w:rPr>
          <w:rFonts w:cstheme="minorHAnsi"/>
          <w:color w:val="222222"/>
          <w:sz w:val="20"/>
          <w:szCs w:val="20"/>
          <w:lang w:val="en"/>
        </w:rPr>
        <w:t xml:space="preserve"> the barrier </w:t>
      </w:r>
      <w:r>
        <w:rPr>
          <w:rFonts w:cstheme="minorHAnsi"/>
          <w:color w:val="222222"/>
          <w:sz w:val="20"/>
          <w:szCs w:val="20"/>
          <w:lang w:val="en"/>
        </w:rPr>
        <w:t>should</w:t>
      </w:r>
      <w:r w:rsidRPr="001E4E72">
        <w:rPr>
          <w:rFonts w:cstheme="minorHAnsi"/>
          <w:color w:val="222222"/>
          <w:sz w:val="20"/>
          <w:szCs w:val="20"/>
          <w:lang w:val="en"/>
        </w:rPr>
        <w:t xml:space="preserve"> be at least 18 inches above the tallest cylinder.</w:t>
      </w:r>
    </w:p>
    <w:p w:rsidR="00301304" w:rsidRPr="001E4E72" w:rsidRDefault="00301304" w:rsidP="00301304">
      <w:pPr>
        <w:spacing w:before="120" w:after="120" w:line="288" w:lineRule="auto"/>
        <w:rPr>
          <w:rFonts w:cstheme="minorHAnsi"/>
          <w:color w:val="222222"/>
          <w:sz w:val="20"/>
          <w:szCs w:val="20"/>
          <w:lang w:val="en"/>
        </w:rPr>
      </w:pPr>
      <w:r w:rsidRPr="001E4E72">
        <w:rPr>
          <w:rFonts w:cstheme="minorHAnsi"/>
          <w:color w:val="222222"/>
          <w:sz w:val="20"/>
          <w:szCs w:val="20"/>
          <w:lang w:val="en"/>
        </w:rPr>
        <w:t>*</w:t>
      </w:r>
      <w:r w:rsidRPr="001E4E72">
        <w:rPr>
          <w:rFonts w:cstheme="minorHAnsi"/>
          <w:i/>
          <w:color w:val="222222"/>
          <w:sz w:val="20"/>
          <w:szCs w:val="20"/>
          <w:lang w:val="en"/>
        </w:rPr>
        <w:t>In simple words, DO NOT store Hydrogen &amp; Oxygen/other oxidizing gases, oxidizing materials together.</w:t>
      </w:r>
      <w:r w:rsidRPr="001E4E72">
        <w:rPr>
          <w:rFonts w:cstheme="minorHAnsi"/>
          <w:color w:val="222222"/>
          <w:sz w:val="20"/>
          <w:szCs w:val="20"/>
          <w:lang w:val="en"/>
        </w:rPr>
        <w:t xml:space="preserve"> </w:t>
      </w:r>
    </w:p>
    <w:p w:rsidR="00301304" w:rsidRDefault="00301304" w:rsidP="00301304">
      <w:pPr>
        <w:spacing w:before="120" w:after="120" w:line="288" w:lineRule="auto"/>
        <w:rPr>
          <w:rFonts w:cstheme="minorHAnsi"/>
          <w:b/>
        </w:rPr>
      </w:pPr>
      <w:r>
        <w:rPr>
          <w:rFonts w:ascii="Tahoma" w:hAnsi="Tahoma" w:cs="Tahoma"/>
          <w:noProof/>
        </w:rPr>
        <w:drawing>
          <wp:inline distT="0" distB="0" distL="0" distR="0" wp14:anchorId="21493076" wp14:editId="0FD4DD83">
            <wp:extent cx="590550" cy="590550"/>
            <wp:effectExtent l="0" t="0" r="0" b="0"/>
            <wp:docPr id="306" name="Picture 306"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ogram"/>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89381" cy="589381"/>
                    </a:xfrm>
                    <a:prstGeom prst="rect">
                      <a:avLst/>
                    </a:prstGeom>
                    <a:noFill/>
                    <a:ln>
                      <a:noFill/>
                    </a:ln>
                  </pic:spPr>
                </pic:pic>
              </a:graphicData>
            </a:graphic>
          </wp:inline>
        </w:drawing>
      </w:r>
      <w:r>
        <w:rPr>
          <w:rFonts w:cstheme="minorHAnsi"/>
          <w:b/>
          <w:noProof/>
        </w:rPr>
        <w:drawing>
          <wp:inline distT="0" distB="0" distL="0" distR="0" wp14:anchorId="7442985E" wp14:editId="39DC4DAD">
            <wp:extent cx="575098" cy="594360"/>
            <wp:effectExtent l="0" t="0" r="0" b="0"/>
            <wp:docPr id="308" name="Picture 308"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lastRenderedPageBreak/>
        <w:t xml:space="preserve">An employer requires the use of a respirator.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301304" w:rsidRPr="009E4CC7" w:rsidRDefault="00301304" w:rsidP="00301304">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AD3AD2">
        <w:rPr>
          <w:rFonts w:cstheme="minorHAnsi"/>
          <w:sz w:val="20"/>
          <w:szCs w:val="20"/>
        </w:rPr>
        <w:t>(</w:t>
      </w:r>
      <w:hyperlink r:id="rId333" w:history="1">
        <w:r w:rsidRPr="00AD3AD2">
          <w:rPr>
            <w:rStyle w:val="Hyperlink"/>
            <w:rFonts w:cstheme="minorHAnsi"/>
            <w:sz w:val="20"/>
            <w:szCs w:val="20"/>
          </w:rPr>
          <w:t>http://www.purdue.edu/rem/home/booklets/RPP98.pdf</w:t>
        </w:r>
      </w:hyperlink>
      <w:r w:rsidRPr="00AD3AD2">
        <w:rPr>
          <w:rFonts w:cstheme="minorHAnsi"/>
          <w:sz w:val="20"/>
          <w:szCs w:val="20"/>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Gloves must be worn</w:t>
      </w:r>
      <w:r>
        <w:rPr>
          <w:rFonts w:cstheme="minorHAnsi"/>
          <w:sz w:val="20"/>
          <w:szCs w:val="20"/>
        </w:rPr>
        <w:t>.</w:t>
      </w:r>
      <w:r w:rsidRPr="00DC7D29">
        <w:rPr>
          <w:rFonts w:cstheme="minorHAnsi"/>
          <w:sz w:val="20"/>
          <w:szCs w:val="20"/>
        </w:rPr>
        <w:t xml:space="preserve"> Nitrile gloves are </w:t>
      </w:r>
      <w:r>
        <w:rPr>
          <w:rFonts w:cstheme="minorHAnsi"/>
          <w:sz w:val="20"/>
          <w:szCs w:val="20"/>
        </w:rPr>
        <w:t>recommended.</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dangerous when wet material being handled.</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787CE3" w:rsidP="00301304">
      <w:pPr>
        <w:pStyle w:val="NoSpacing"/>
        <w:spacing w:before="120" w:after="120" w:line="288" w:lineRule="auto"/>
        <w:rPr>
          <w:rFonts w:cstheme="minorHAnsi"/>
          <w:color w:val="000080"/>
          <w:sz w:val="20"/>
          <w:szCs w:val="20"/>
        </w:rPr>
      </w:pPr>
      <w:hyperlink r:id="rId334"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787CE3" w:rsidP="00301304">
      <w:pPr>
        <w:pStyle w:val="NoSpacing"/>
        <w:spacing w:before="120" w:after="120" w:line="288" w:lineRule="auto"/>
        <w:rPr>
          <w:rFonts w:cstheme="minorHAnsi"/>
          <w:sz w:val="20"/>
          <w:szCs w:val="20"/>
        </w:rPr>
      </w:pPr>
      <w:hyperlink r:id="rId335" w:history="1">
        <w:r w:rsidR="00301304" w:rsidRPr="00DC7D29">
          <w:rPr>
            <w:rStyle w:val="Hyperlink"/>
            <w:rFonts w:cstheme="minorHAnsi"/>
            <w:sz w:val="20"/>
            <w:szCs w:val="20"/>
          </w:rPr>
          <w:t>http://www.showabestglove.com/site/default.aspx</w:t>
        </w:r>
      </w:hyperlink>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787CE3" w:rsidP="00301304">
      <w:pPr>
        <w:pStyle w:val="NoSpacing"/>
        <w:spacing w:before="120" w:after="120" w:line="288" w:lineRule="auto"/>
        <w:rPr>
          <w:rFonts w:cstheme="minorHAnsi"/>
          <w:color w:val="000080"/>
          <w:sz w:val="20"/>
          <w:szCs w:val="20"/>
        </w:rPr>
      </w:pPr>
      <w:hyperlink r:id="rId336" w:history="1">
        <w:r w:rsidR="00301304" w:rsidRPr="00DC7D29">
          <w:rPr>
            <w:rStyle w:val="Hyperlink"/>
            <w:rFonts w:cstheme="minorHAnsi"/>
            <w:sz w:val="20"/>
            <w:szCs w:val="20"/>
          </w:rPr>
          <w:t>http://www.mapaglove.com/</w:t>
        </w:r>
      </w:hyperlink>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Flame resistant lab coats must be worn and be appropriately sized for the individual and buttoned to their full length.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301304" w:rsidRPr="00DC7D29" w:rsidRDefault="00301304" w:rsidP="00301304">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301304" w:rsidRPr="00DC7D29" w:rsidRDefault="00301304" w:rsidP="0030130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lastRenderedPageBreak/>
        <w:t>Dangerous when wet materials must be handled in a chemical fume hood or in an inert atmosphere, such as a glove box</w:t>
      </w:r>
      <w:r w:rsidRPr="00DC7D29">
        <w:rPr>
          <w:rFonts w:cstheme="minorHAnsi"/>
          <w:sz w:val="20"/>
          <w:szCs w:val="20"/>
        </w:rPr>
        <w:t>.</w:t>
      </w:r>
      <w:r>
        <w:rPr>
          <w:rFonts w:cstheme="minorHAnsi"/>
          <w:sz w:val="20"/>
          <w:szCs w:val="20"/>
        </w:rPr>
        <w:t xml:space="preserve"> Refer to the SDS of the specific material for handling recommendations. The chemical fume hood must be approved and certified by REM and have a face velocity between 85 – 125 feet per minute. Inside the fume hood, keep these materials away from oxidizing agents, acids, and moisture/water.</w:t>
      </w: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Seek medical attention immediately. </w:t>
      </w:r>
    </w:p>
    <w:p w:rsidR="00301304" w:rsidRPr="00DC7D29" w:rsidRDefault="00301304" w:rsidP="00301304">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301304" w:rsidRPr="001E4E72" w:rsidRDefault="00301304" w:rsidP="00301304">
      <w:pPr>
        <w:spacing w:before="120" w:after="120" w:line="288" w:lineRule="auto"/>
        <w:rPr>
          <w:rFonts w:cstheme="minorHAnsi"/>
          <w:color w:val="222222"/>
          <w:sz w:val="20"/>
          <w:szCs w:val="20"/>
        </w:rPr>
      </w:pPr>
      <w:r w:rsidRPr="001E4E72">
        <w:rPr>
          <w:rFonts w:cstheme="minorHAnsi"/>
          <w:color w:val="222222"/>
          <w:sz w:val="20"/>
          <w:szCs w:val="20"/>
        </w:rPr>
        <w:t xml:space="preserve">Safety can be achieved while handling hydrogen gas by adhering to the below mentioned protocols, </w:t>
      </w:r>
      <w:r w:rsidRPr="001E4E72">
        <w:rPr>
          <w:rFonts w:cstheme="minorHAnsi"/>
          <w:i/>
          <w:color w:val="222222"/>
          <w:sz w:val="20"/>
          <w:szCs w:val="20"/>
          <w:u w:val="single"/>
        </w:rPr>
        <w:t>but not limited to the following</w:t>
      </w:r>
      <w:r w:rsidRPr="001E4E72">
        <w:rPr>
          <w:rFonts w:cstheme="minorHAnsi"/>
          <w:color w:val="222222"/>
          <w:sz w:val="20"/>
          <w:szCs w:val="20"/>
        </w:rPr>
        <w:t>;</w:t>
      </w:r>
    </w:p>
    <w:p w:rsidR="00301304" w:rsidRPr="001E4E72" w:rsidRDefault="00301304" w:rsidP="00A67352">
      <w:pPr>
        <w:numPr>
          <w:ilvl w:val="0"/>
          <w:numId w:val="127"/>
        </w:numPr>
        <w:tabs>
          <w:tab w:val="clear" w:pos="360"/>
        </w:tabs>
        <w:spacing w:before="120" w:beforeAutospacing="0" w:after="120" w:afterAutospacing="0" w:line="288" w:lineRule="auto"/>
        <w:rPr>
          <w:rFonts w:cstheme="minorHAnsi"/>
          <w:color w:val="222222"/>
          <w:sz w:val="20"/>
          <w:szCs w:val="20"/>
        </w:rPr>
      </w:pPr>
      <w:r w:rsidRPr="001E4E72">
        <w:rPr>
          <w:rFonts w:cstheme="minorHAnsi"/>
          <w:color w:val="222222"/>
          <w:sz w:val="20"/>
          <w:szCs w:val="20"/>
        </w:rPr>
        <w:t>If compressed gas cylinder holding metal rack is used to restrain the cylinders, the rack must be bolted to the floor and the chains or rods must be at 1/3</w:t>
      </w:r>
      <w:r w:rsidRPr="001E4E72">
        <w:rPr>
          <w:rFonts w:cstheme="minorHAnsi"/>
          <w:color w:val="222222"/>
          <w:sz w:val="20"/>
          <w:szCs w:val="20"/>
          <w:vertAlign w:val="superscript"/>
        </w:rPr>
        <w:t>rd</w:t>
      </w:r>
      <w:r w:rsidRPr="001E4E72">
        <w:rPr>
          <w:rFonts w:cstheme="minorHAnsi"/>
          <w:color w:val="222222"/>
          <w:sz w:val="20"/>
          <w:szCs w:val="20"/>
        </w:rPr>
        <w:t xml:space="preserve"> from the bottom and 1/3</w:t>
      </w:r>
      <w:r w:rsidRPr="001E4E72">
        <w:rPr>
          <w:rFonts w:cstheme="minorHAnsi"/>
          <w:color w:val="222222"/>
          <w:sz w:val="20"/>
          <w:szCs w:val="20"/>
          <w:vertAlign w:val="superscript"/>
        </w:rPr>
        <w:t>rd</w:t>
      </w:r>
      <w:r w:rsidRPr="001E4E72">
        <w:rPr>
          <w:rFonts w:cstheme="minorHAnsi"/>
          <w:color w:val="222222"/>
          <w:sz w:val="20"/>
          <w:szCs w:val="20"/>
        </w:rPr>
        <w:t xml:space="preserve"> from the top of the cylinders. Clam shell (a cylindrical metal casing bolted to the floor) can be used to secure cylinders that need to be stored and used next to the experimental set-up. </w:t>
      </w:r>
    </w:p>
    <w:p w:rsidR="00301304" w:rsidRPr="001E4E72" w:rsidRDefault="00301304" w:rsidP="00A67352">
      <w:pPr>
        <w:numPr>
          <w:ilvl w:val="0"/>
          <w:numId w:val="127"/>
        </w:numPr>
        <w:tabs>
          <w:tab w:val="clear" w:pos="360"/>
        </w:tabs>
        <w:spacing w:before="120" w:beforeAutospacing="0" w:after="120" w:afterAutospacing="0" w:line="288" w:lineRule="auto"/>
        <w:rPr>
          <w:rFonts w:cstheme="minorHAnsi"/>
          <w:color w:val="222222"/>
          <w:sz w:val="20"/>
          <w:szCs w:val="20"/>
        </w:rPr>
      </w:pPr>
      <w:r w:rsidRPr="001E4E72">
        <w:rPr>
          <w:rFonts w:cstheme="minorHAnsi"/>
          <w:color w:val="222222"/>
          <w:sz w:val="20"/>
          <w:szCs w:val="20"/>
        </w:rPr>
        <w:t xml:space="preserve">Always use Stainless Steel (SS) tubing to convey hydrogen gas. Teflon tubing is okay </w:t>
      </w:r>
      <w:r w:rsidRPr="001E4E72">
        <w:rPr>
          <w:rFonts w:cstheme="minorHAnsi"/>
          <w:i/>
          <w:color w:val="222222"/>
          <w:sz w:val="20"/>
          <w:szCs w:val="20"/>
          <w:u w:val="single"/>
        </w:rPr>
        <w:t xml:space="preserve">if </w:t>
      </w:r>
      <w:r w:rsidRPr="001E4E72">
        <w:rPr>
          <w:rFonts w:cstheme="minorHAnsi"/>
          <w:color w:val="222222"/>
          <w:sz w:val="20"/>
          <w:szCs w:val="20"/>
        </w:rPr>
        <w:t xml:space="preserve">specified by the manufacturer. </w:t>
      </w:r>
    </w:p>
    <w:p w:rsidR="00301304" w:rsidRPr="001E4E72" w:rsidRDefault="00301304" w:rsidP="00A67352">
      <w:pPr>
        <w:numPr>
          <w:ilvl w:val="0"/>
          <w:numId w:val="127"/>
        </w:numPr>
        <w:tabs>
          <w:tab w:val="clear" w:pos="360"/>
        </w:tabs>
        <w:spacing w:before="120" w:beforeAutospacing="0" w:after="120" w:afterAutospacing="0" w:line="288" w:lineRule="auto"/>
        <w:rPr>
          <w:rFonts w:cstheme="minorHAnsi"/>
          <w:color w:val="222222"/>
          <w:sz w:val="20"/>
          <w:szCs w:val="20"/>
        </w:rPr>
      </w:pPr>
      <w:r w:rsidRPr="001E4E72">
        <w:rPr>
          <w:rFonts w:cstheme="minorHAnsi"/>
          <w:color w:val="222222"/>
          <w:sz w:val="20"/>
          <w:szCs w:val="20"/>
        </w:rPr>
        <w:t xml:space="preserve">Remove the regulator and place the safety cap on, when the cylinder is not in constant use. </w:t>
      </w:r>
    </w:p>
    <w:p w:rsidR="00301304" w:rsidRPr="001E4E72" w:rsidRDefault="00301304" w:rsidP="00A67352">
      <w:pPr>
        <w:numPr>
          <w:ilvl w:val="0"/>
          <w:numId w:val="127"/>
        </w:numPr>
        <w:tabs>
          <w:tab w:val="clear" w:pos="360"/>
        </w:tabs>
        <w:spacing w:before="120" w:beforeAutospacing="0" w:after="120" w:afterAutospacing="0" w:line="288" w:lineRule="auto"/>
        <w:rPr>
          <w:rFonts w:cstheme="minorHAnsi"/>
          <w:color w:val="222222"/>
          <w:sz w:val="20"/>
          <w:szCs w:val="20"/>
        </w:rPr>
      </w:pPr>
      <w:r w:rsidRPr="001E4E72">
        <w:rPr>
          <w:rFonts w:cstheme="minorHAnsi"/>
          <w:color w:val="222222"/>
          <w:sz w:val="20"/>
          <w:szCs w:val="20"/>
        </w:rPr>
        <w:t xml:space="preserve">Hydrogen gas leak detector installation is recommended.  </w:t>
      </w:r>
    </w:p>
    <w:p w:rsidR="00301304" w:rsidRPr="001E4E72" w:rsidRDefault="00301304" w:rsidP="00A67352">
      <w:pPr>
        <w:numPr>
          <w:ilvl w:val="0"/>
          <w:numId w:val="127"/>
        </w:numPr>
        <w:tabs>
          <w:tab w:val="clear" w:pos="360"/>
        </w:tabs>
        <w:spacing w:before="120" w:beforeAutospacing="0" w:after="120" w:afterAutospacing="0" w:line="288" w:lineRule="auto"/>
        <w:rPr>
          <w:rFonts w:cstheme="minorHAnsi"/>
          <w:color w:val="222222"/>
          <w:sz w:val="20"/>
          <w:szCs w:val="20"/>
        </w:rPr>
      </w:pPr>
      <w:r w:rsidRPr="001E4E72">
        <w:rPr>
          <w:rFonts w:cstheme="minorHAnsi"/>
          <w:color w:val="222222"/>
          <w:sz w:val="20"/>
          <w:szCs w:val="20"/>
        </w:rPr>
        <w:t xml:space="preserve">Prevent hydrogen leaks by meticulously connecting gas regulator and tubing. </w:t>
      </w:r>
    </w:p>
    <w:p w:rsidR="00301304" w:rsidRPr="001E4E72" w:rsidRDefault="00301304" w:rsidP="00A67352">
      <w:pPr>
        <w:numPr>
          <w:ilvl w:val="0"/>
          <w:numId w:val="127"/>
        </w:numPr>
        <w:tabs>
          <w:tab w:val="clear" w:pos="360"/>
        </w:tabs>
        <w:spacing w:before="120" w:beforeAutospacing="0" w:after="120" w:afterAutospacing="0" w:line="288" w:lineRule="auto"/>
        <w:rPr>
          <w:rFonts w:cstheme="minorHAnsi"/>
          <w:color w:val="222222"/>
          <w:sz w:val="20"/>
          <w:szCs w:val="20"/>
        </w:rPr>
      </w:pPr>
      <w:r w:rsidRPr="001E4E72">
        <w:rPr>
          <w:rFonts w:cstheme="minorHAnsi"/>
          <w:color w:val="222222"/>
          <w:sz w:val="20"/>
          <w:szCs w:val="20"/>
        </w:rPr>
        <w:t xml:space="preserve">Keep constant vigilance to immediately detect accidental leaks. </w:t>
      </w:r>
    </w:p>
    <w:p w:rsidR="00301304" w:rsidRPr="001E4E72" w:rsidRDefault="00301304" w:rsidP="00A67352">
      <w:pPr>
        <w:numPr>
          <w:ilvl w:val="0"/>
          <w:numId w:val="127"/>
        </w:numPr>
        <w:tabs>
          <w:tab w:val="clear" w:pos="360"/>
        </w:tabs>
        <w:spacing w:before="120" w:beforeAutospacing="0" w:after="120" w:afterAutospacing="0" w:line="288" w:lineRule="auto"/>
        <w:rPr>
          <w:rFonts w:cstheme="minorHAnsi"/>
          <w:color w:val="222222"/>
          <w:sz w:val="20"/>
          <w:szCs w:val="20"/>
        </w:rPr>
      </w:pPr>
      <w:r w:rsidRPr="001E4E72">
        <w:rPr>
          <w:rFonts w:cstheme="minorHAnsi"/>
          <w:color w:val="222222"/>
          <w:sz w:val="20"/>
          <w:szCs w:val="20"/>
        </w:rPr>
        <w:t>Prevent accumulations of leaked hydrogen using plentiful ventilation.</w:t>
      </w:r>
    </w:p>
    <w:p w:rsidR="00301304" w:rsidRPr="001E4E72" w:rsidRDefault="00301304" w:rsidP="00A67352">
      <w:pPr>
        <w:numPr>
          <w:ilvl w:val="0"/>
          <w:numId w:val="127"/>
        </w:numPr>
        <w:tabs>
          <w:tab w:val="clear" w:pos="360"/>
        </w:tabs>
        <w:spacing w:before="120" w:beforeAutospacing="0" w:after="120" w:afterAutospacing="0" w:line="288" w:lineRule="auto"/>
        <w:rPr>
          <w:rFonts w:cstheme="minorHAnsi"/>
          <w:color w:val="222222"/>
          <w:sz w:val="20"/>
          <w:szCs w:val="20"/>
        </w:rPr>
      </w:pPr>
      <w:r w:rsidRPr="001E4E72">
        <w:rPr>
          <w:rFonts w:cstheme="minorHAnsi"/>
          <w:color w:val="222222"/>
          <w:sz w:val="20"/>
          <w:szCs w:val="20"/>
        </w:rPr>
        <w:t>Eliminate likely ignition sources, and suspect unknown ignition sources.</w:t>
      </w:r>
    </w:p>
    <w:p w:rsidR="00301304" w:rsidRPr="001E4E72" w:rsidRDefault="00301304" w:rsidP="00A67352">
      <w:pPr>
        <w:numPr>
          <w:ilvl w:val="0"/>
          <w:numId w:val="127"/>
        </w:numPr>
        <w:tabs>
          <w:tab w:val="clear" w:pos="360"/>
        </w:tabs>
        <w:spacing w:before="120" w:beforeAutospacing="0" w:after="120" w:afterAutospacing="0" w:line="288" w:lineRule="auto"/>
        <w:rPr>
          <w:rFonts w:cstheme="minorHAnsi"/>
          <w:color w:val="222222"/>
          <w:sz w:val="20"/>
          <w:szCs w:val="20"/>
        </w:rPr>
      </w:pPr>
      <w:r w:rsidRPr="001E4E72">
        <w:rPr>
          <w:rFonts w:cstheme="minorHAnsi"/>
          <w:color w:val="222222"/>
          <w:sz w:val="20"/>
          <w:szCs w:val="20"/>
        </w:rPr>
        <w:t xml:space="preserve">Store hydrogen gas cylinders away from electrical panels and emergency eyewash &amp; safety shower. </w:t>
      </w:r>
    </w:p>
    <w:p w:rsidR="00301304" w:rsidRPr="001E4E72" w:rsidRDefault="00301304" w:rsidP="00A67352">
      <w:pPr>
        <w:numPr>
          <w:ilvl w:val="0"/>
          <w:numId w:val="127"/>
        </w:numPr>
        <w:tabs>
          <w:tab w:val="clear" w:pos="360"/>
        </w:tabs>
        <w:spacing w:before="120" w:beforeAutospacing="0" w:after="120" w:afterAutospacing="0" w:line="288" w:lineRule="auto"/>
        <w:rPr>
          <w:rFonts w:cstheme="minorHAnsi"/>
          <w:color w:val="222222"/>
          <w:sz w:val="20"/>
          <w:szCs w:val="20"/>
        </w:rPr>
      </w:pPr>
      <w:r w:rsidRPr="001E4E72">
        <w:rPr>
          <w:rFonts w:cstheme="minorHAnsi"/>
          <w:color w:val="222222"/>
          <w:sz w:val="20"/>
          <w:szCs w:val="20"/>
        </w:rPr>
        <w:t xml:space="preserve">Always assume hydrogen is present, and verify the system has been purged to less than 1 percent when performing system maintenance on a hydrogen system. Inert gases such as Nitrogen &amp; Argon can be used for purging. </w:t>
      </w:r>
    </w:p>
    <w:p w:rsidR="00301304" w:rsidRPr="001E4E72" w:rsidRDefault="00301304" w:rsidP="00A67352">
      <w:pPr>
        <w:numPr>
          <w:ilvl w:val="0"/>
          <w:numId w:val="127"/>
        </w:numPr>
        <w:tabs>
          <w:tab w:val="clear" w:pos="360"/>
        </w:tabs>
        <w:spacing w:before="120" w:beforeAutospacing="0" w:after="120" w:afterAutospacing="0" w:line="288" w:lineRule="auto"/>
        <w:rPr>
          <w:rFonts w:cstheme="minorHAnsi"/>
          <w:color w:val="222222"/>
          <w:sz w:val="20"/>
          <w:szCs w:val="20"/>
        </w:rPr>
      </w:pPr>
      <w:r w:rsidRPr="001E4E72">
        <w:rPr>
          <w:rFonts w:cstheme="minorHAnsi"/>
          <w:color w:val="222222"/>
          <w:sz w:val="20"/>
          <w:szCs w:val="20"/>
        </w:rPr>
        <w:t>Always assume oxygen is present, and verify the system has been purged to the appropriate level when reintroducing hydrogen into a system.</w:t>
      </w:r>
    </w:p>
    <w:p w:rsidR="00301304" w:rsidRPr="001E4E72" w:rsidRDefault="00301304" w:rsidP="00A67352">
      <w:pPr>
        <w:numPr>
          <w:ilvl w:val="0"/>
          <w:numId w:val="127"/>
        </w:numPr>
        <w:tabs>
          <w:tab w:val="clear" w:pos="360"/>
        </w:tabs>
        <w:spacing w:before="120" w:beforeAutospacing="0" w:after="120" w:afterAutospacing="0" w:line="288" w:lineRule="auto"/>
        <w:rPr>
          <w:rFonts w:cstheme="minorHAnsi"/>
          <w:color w:val="222222"/>
          <w:sz w:val="20"/>
          <w:szCs w:val="20"/>
        </w:rPr>
      </w:pPr>
      <w:r w:rsidRPr="001E4E72">
        <w:rPr>
          <w:rFonts w:cstheme="minorHAnsi"/>
          <w:color w:val="222222"/>
          <w:sz w:val="20"/>
          <w:szCs w:val="20"/>
        </w:rPr>
        <w:t xml:space="preserve">Have </w:t>
      </w:r>
      <w:r>
        <w:rPr>
          <w:rFonts w:cstheme="minorHAnsi"/>
          <w:color w:val="222222"/>
          <w:sz w:val="20"/>
          <w:szCs w:val="20"/>
        </w:rPr>
        <w:t xml:space="preserve">a </w:t>
      </w:r>
      <w:r w:rsidRPr="001E4E72">
        <w:rPr>
          <w:rFonts w:cstheme="minorHAnsi"/>
          <w:color w:val="222222"/>
          <w:sz w:val="20"/>
          <w:szCs w:val="20"/>
        </w:rPr>
        <w:t xml:space="preserve">lab buddy system </w:t>
      </w:r>
      <w:r>
        <w:rPr>
          <w:rFonts w:cstheme="minorHAnsi"/>
          <w:color w:val="222222"/>
          <w:sz w:val="20"/>
          <w:szCs w:val="20"/>
        </w:rPr>
        <w:t xml:space="preserve">in place </w:t>
      </w:r>
      <w:r w:rsidRPr="001E4E72">
        <w:rPr>
          <w:rFonts w:cstheme="minorHAnsi"/>
          <w:color w:val="222222"/>
          <w:sz w:val="20"/>
          <w:szCs w:val="20"/>
        </w:rPr>
        <w:t>when working with highly flammable gases such as Hydrogen, Ethane, Methane, Acetylene etc.</w:t>
      </w:r>
    </w:p>
    <w:p w:rsidR="00301304" w:rsidRPr="001E4E72" w:rsidRDefault="00301304" w:rsidP="00A67352">
      <w:pPr>
        <w:numPr>
          <w:ilvl w:val="0"/>
          <w:numId w:val="127"/>
        </w:numPr>
        <w:tabs>
          <w:tab w:val="clear" w:pos="360"/>
        </w:tabs>
        <w:spacing w:before="120" w:beforeAutospacing="0" w:after="120" w:afterAutospacing="0" w:line="288" w:lineRule="auto"/>
        <w:rPr>
          <w:rFonts w:cstheme="minorHAnsi"/>
          <w:color w:val="222222"/>
          <w:sz w:val="20"/>
          <w:szCs w:val="20"/>
        </w:rPr>
      </w:pPr>
      <w:r w:rsidRPr="001E4E72">
        <w:rPr>
          <w:rFonts w:cstheme="minorHAnsi"/>
          <w:color w:val="222222"/>
          <w:sz w:val="20"/>
          <w:szCs w:val="20"/>
        </w:rPr>
        <w:lastRenderedPageBreak/>
        <w:t xml:space="preserve">All users must have had hands-on training to work with highly flammable gases. The training must be documented. </w:t>
      </w:r>
    </w:p>
    <w:p w:rsidR="00301304" w:rsidRPr="001E4E72" w:rsidRDefault="00301304" w:rsidP="00A67352">
      <w:pPr>
        <w:numPr>
          <w:ilvl w:val="0"/>
          <w:numId w:val="127"/>
        </w:numPr>
        <w:tabs>
          <w:tab w:val="clear" w:pos="360"/>
        </w:tabs>
        <w:spacing w:before="120" w:beforeAutospacing="0" w:after="120" w:afterAutospacing="0" w:line="288" w:lineRule="auto"/>
        <w:rPr>
          <w:rFonts w:cstheme="minorHAnsi"/>
          <w:color w:val="222222"/>
          <w:sz w:val="20"/>
          <w:szCs w:val="20"/>
        </w:rPr>
      </w:pPr>
      <w:r w:rsidRPr="001E4E72">
        <w:rPr>
          <w:rFonts w:cstheme="minorHAnsi"/>
          <w:color w:val="222222"/>
          <w:sz w:val="20"/>
          <w:szCs w:val="20"/>
        </w:rPr>
        <w:t xml:space="preserve">Lab personnel handling highly flammable gases must have easy access to an Emergency Eyewash &amp; Safety Shower within 10 seconds (i.e., travel distance no greater than 100 feet). </w:t>
      </w:r>
    </w:p>
    <w:p w:rsidR="00301304" w:rsidRPr="00DC7D29" w:rsidRDefault="00301304" w:rsidP="00301304">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301304" w:rsidRPr="005B3DA1" w:rsidRDefault="00301304" w:rsidP="00301304">
      <w:pPr>
        <w:shd w:val="clear" w:color="auto" w:fill="FFFFFF"/>
        <w:spacing w:before="120" w:after="120" w:line="288" w:lineRule="auto"/>
        <w:rPr>
          <w:rFonts w:cstheme="minorHAnsi"/>
          <w:i/>
        </w:rPr>
      </w:pPr>
      <w:r w:rsidRPr="005B3DA1">
        <w:rPr>
          <w:rFonts w:cstheme="minorHAnsi"/>
          <w:b/>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337" w:history="1">
        <w:r w:rsidRPr="00772FAE">
          <w:rPr>
            <w:rStyle w:val="Hyperlink"/>
            <w:rFonts w:cstheme="minorHAnsi"/>
            <w:sz w:val="20"/>
            <w:szCs w:val="20"/>
          </w:rPr>
          <w:t>http://www.purdue.edu/rem/injury/froi.htm</w:t>
        </w:r>
      </w:hyperlink>
      <w:r>
        <w:rPr>
          <w:rFonts w:cstheme="minorHAnsi"/>
          <w:sz w:val="20"/>
          <w:szCs w:val="20"/>
        </w:rPr>
        <w:t>)</w:t>
      </w:r>
    </w:p>
    <w:p w:rsidR="00301304" w:rsidRDefault="00301304" w:rsidP="00301304">
      <w:pPr>
        <w:spacing w:before="120" w:after="120" w:line="288" w:lineRule="auto"/>
        <w:rPr>
          <w:rFonts w:cstheme="minorHAnsi"/>
          <w:b/>
        </w:rPr>
      </w:pPr>
    </w:p>
    <w:p w:rsidR="00301304" w:rsidRPr="00DC7D29" w:rsidRDefault="00301304" w:rsidP="00301304">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lastRenderedPageBreak/>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Hydrogen gas cylinders should be segregated from all incompatible chemicals, namely heat sources, ignition sources, oxidizers, and combustibles. </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338" w:history="1">
        <w:r w:rsidRPr="00772FAE">
          <w:rPr>
            <w:rStyle w:val="Hyperlink"/>
            <w:rFonts w:cstheme="minorHAnsi"/>
            <w:sz w:val="20"/>
            <w:szCs w:val="20"/>
          </w:rPr>
          <w:t>http://www.purdue.edu/rem/hmm/wststo.htm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SDS for hydrogen gas must be made available to all personnel working in the laboratory at all times. To obtain a copy of the SDS, contact the chemical manufacturer or REM at 49-46371. Many manufacturers’ SDSs can be found online on websites such as Sigma-Aldrich (</w:t>
      </w:r>
      <w:hyperlink r:id="rId339" w:history="1">
        <w:r>
          <w:rPr>
            <w:rStyle w:val="Hyperlink"/>
            <w:rFonts w:cstheme="minorHAnsi"/>
            <w:sz w:val="20"/>
            <w:szCs w:val="20"/>
          </w:rPr>
          <w:t>http://www.sigmaaldrich.com/united-states.html</w:t>
        </w:r>
      </w:hyperlink>
      <w:r>
        <w:rPr>
          <w:rFonts w:cstheme="minorHAnsi"/>
          <w:sz w:val="20"/>
          <w:szCs w:val="20"/>
        </w:rPr>
        <w:t>) or Siri MSDS Index (</w:t>
      </w:r>
      <w:hyperlink r:id="rId340" w:history="1">
        <w:r>
          <w:rPr>
            <w:rStyle w:val="Hyperlink"/>
            <w:rFonts w:cstheme="minorHAnsi"/>
            <w:sz w:val="20"/>
            <w:szCs w:val="20"/>
          </w:rPr>
          <w:t>http://hazard.com/msds/</w:t>
        </w:r>
      </w:hyperlink>
      <w:r>
        <w:rPr>
          <w:rFonts w:cstheme="minorHAnsi"/>
          <w:sz w:val="20"/>
          <w:szCs w:val="20"/>
        </w:rPr>
        <w:t>).</w:t>
      </w:r>
    </w:p>
    <w:p w:rsidR="00301304" w:rsidRPr="00DC7D29"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901483113"/>
      </w:sdtPr>
      <w:sdtEndPr/>
      <w:sdtContent>
        <w:p w:rsidR="00301304" w:rsidRPr="00DC7D29" w:rsidRDefault="00787CE3" w:rsidP="00301304">
          <w:pPr>
            <w:spacing w:before="120" w:after="120" w:line="288" w:lineRule="auto"/>
            <w:rPr>
              <w:rFonts w:cstheme="minorHAnsi"/>
              <w:b/>
            </w:rPr>
          </w:pPr>
          <w:sdt>
            <w:sdtPr>
              <w:rPr>
                <w:rFonts w:cstheme="minorHAnsi"/>
                <w:sz w:val="20"/>
                <w:szCs w:val="20"/>
              </w:rPr>
              <w:id w:val="710379615"/>
              <w:showingPlcHdr/>
            </w:sdtPr>
            <w:sdtEnd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DC7D29"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5B3DA1">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hydrogen gas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B2351">
        <w:trPr>
          <w:trHeight w:val="576"/>
          <w:tblHeader/>
        </w:trPr>
        <w:tc>
          <w:tcPr>
            <w:tcW w:w="39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B2351">
        <w:trPr>
          <w:trHeight w:val="576"/>
        </w:trPr>
        <w:sdt>
          <w:sdtPr>
            <w:rPr>
              <w:rFonts w:cstheme="minorHAnsi"/>
              <w:b/>
            </w:rPr>
            <w:id w:val="-179125479"/>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50525468"/>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506862584"/>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712729505"/>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356380265"/>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69474901"/>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958943667"/>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999431442"/>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048579530"/>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448196991"/>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410267673"/>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303539681"/>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771618397"/>
            <w:showingPlcHdr/>
          </w:sdtPr>
          <w:sdtEndPr/>
          <w:sdtContent>
            <w:tc>
              <w:tcPr>
                <w:tcW w:w="3978" w:type="dxa"/>
              </w:tcPr>
              <w:p w:rsidR="00301304"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14259001"/>
            <w:showingPlcHdr/>
            <w:date>
              <w:dateFormat w:val="M/d/yyyy"/>
              <w:lid w:val="en-US"/>
              <w:storeMappedDataAs w:val="dateTime"/>
              <w:calendar w:val="gregorian"/>
            </w:date>
          </w:sdtPr>
          <w:sdtEndPr/>
          <w:sdtContent>
            <w:tc>
              <w:tcPr>
                <w:tcW w:w="2178" w:type="dxa"/>
              </w:tcPr>
              <w:p w:rsidR="00301304"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82113360"/>
            <w:showingPlcHdr/>
          </w:sdtPr>
          <w:sdtEndPr/>
          <w:sdtContent>
            <w:tc>
              <w:tcPr>
                <w:tcW w:w="3978" w:type="dxa"/>
              </w:tcPr>
              <w:p w:rsidR="00301304"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835834124"/>
            <w:showingPlcHdr/>
            <w:date>
              <w:dateFormat w:val="M/d/yyyy"/>
              <w:lid w:val="en-US"/>
              <w:storeMappedDataAs w:val="dateTime"/>
              <w:calendar w:val="gregorian"/>
            </w:date>
          </w:sdtPr>
          <w:sdtEndPr/>
          <w:sdtContent>
            <w:tc>
              <w:tcPr>
                <w:tcW w:w="2178" w:type="dxa"/>
              </w:tcPr>
              <w:p w:rsidR="00301304"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751571069"/>
            <w:showingPlcHdr/>
          </w:sdtPr>
          <w:sdtEndPr/>
          <w:sdtContent>
            <w:tc>
              <w:tcPr>
                <w:tcW w:w="3978" w:type="dxa"/>
              </w:tcPr>
              <w:p w:rsidR="00301304"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391692743"/>
            <w:showingPlcHdr/>
            <w:date>
              <w:dateFormat w:val="M/d/yyyy"/>
              <w:lid w:val="en-US"/>
              <w:storeMappedDataAs w:val="dateTime"/>
              <w:calendar w:val="gregorian"/>
            </w:date>
          </w:sdtPr>
          <w:sdtEndPr/>
          <w:sdtContent>
            <w:tc>
              <w:tcPr>
                <w:tcW w:w="2178" w:type="dxa"/>
              </w:tcPr>
              <w:p w:rsidR="00301304"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74217758"/>
            <w:showingPlcHdr/>
          </w:sdtPr>
          <w:sdtEndPr/>
          <w:sdtContent>
            <w:tc>
              <w:tcPr>
                <w:tcW w:w="3978" w:type="dxa"/>
              </w:tcPr>
              <w:p w:rsidR="00301304"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067691144"/>
            <w:showingPlcHdr/>
            <w:date>
              <w:dateFormat w:val="M/d/yyyy"/>
              <w:lid w:val="en-US"/>
              <w:storeMappedDataAs w:val="dateTime"/>
              <w:calendar w:val="gregorian"/>
            </w:date>
          </w:sdtPr>
          <w:sdtEndPr/>
          <w:sdtContent>
            <w:tc>
              <w:tcPr>
                <w:tcW w:w="2178" w:type="dxa"/>
              </w:tcPr>
              <w:p w:rsidR="00301304"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031228901"/>
            <w:showingPlcHdr/>
          </w:sdtPr>
          <w:sdtEndPr/>
          <w:sdtContent>
            <w:tc>
              <w:tcPr>
                <w:tcW w:w="3978" w:type="dxa"/>
              </w:tcPr>
              <w:p w:rsidR="00301304"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945449327"/>
            <w:showingPlcHdr/>
            <w:date>
              <w:dateFormat w:val="M/d/yyyy"/>
              <w:lid w:val="en-US"/>
              <w:storeMappedDataAs w:val="dateTime"/>
              <w:calendar w:val="gregorian"/>
            </w:date>
          </w:sdtPr>
          <w:sdtEndPr/>
          <w:sdtContent>
            <w:tc>
              <w:tcPr>
                <w:tcW w:w="2178" w:type="dxa"/>
              </w:tcPr>
              <w:p w:rsidR="00301304"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974401557"/>
            <w:showingPlcHdr/>
          </w:sdtPr>
          <w:sdtEndPr/>
          <w:sdtContent>
            <w:tc>
              <w:tcPr>
                <w:tcW w:w="3978" w:type="dxa"/>
              </w:tcPr>
              <w:p w:rsidR="00301304"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740741956"/>
            <w:showingPlcHdr/>
            <w:date>
              <w:dateFormat w:val="M/d/yyyy"/>
              <w:lid w:val="en-US"/>
              <w:storeMappedDataAs w:val="dateTime"/>
              <w:calendar w:val="gregorian"/>
            </w:date>
          </w:sdtPr>
          <w:sdtEndPr/>
          <w:sdtContent>
            <w:tc>
              <w:tcPr>
                <w:tcW w:w="2178" w:type="dxa"/>
              </w:tcPr>
              <w:p w:rsidR="00301304"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620494360"/>
            <w:showingPlcHdr/>
          </w:sdtPr>
          <w:sdtEndPr/>
          <w:sdtContent>
            <w:tc>
              <w:tcPr>
                <w:tcW w:w="3978" w:type="dxa"/>
              </w:tcPr>
              <w:p w:rsidR="00301304"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109553833"/>
            <w:showingPlcHdr/>
            <w:date>
              <w:dateFormat w:val="M/d/yyyy"/>
              <w:lid w:val="en-US"/>
              <w:storeMappedDataAs w:val="dateTime"/>
              <w:calendar w:val="gregorian"/>
            </w:date>
          </w:sdtPr>
          <w:sdtEndPr/>
          <w:sdtContent>
            <w:tc>
              <w:tcPr>
                <w:tcW w:w="2178" w:type="dxa"/>
              </w:tcPr>
              <w:p w:rsidR="00301304"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Pr="00DC7D29" w:rsidRDefault="00301304" w:rsidP="00301304">
      <w:pPr>
        <w:spacing w:before="120" w:after="120" w:line="288" w:lineRule="auto"/>
        <w:rPr>
          <w:rFonts w:cstheme="minorHAnsi"/>
          <w:b/>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Pr="005A6434" w:rsidRDefault="00301304" w:rsidP="00301304">
      <w:pPr>
        <w:spacing w:before="120" w:after="120"/>
        <w:jc w:val="center"/>
        <w:rPr>
          <w:rFonts w:cstheme="minorHAnsi"/>
          <w:sz w:val="48"/>
          <w:szCs w:val="48"/>
        </w:rPr>
      </w:pPr>
      <w:r w:rsidRPr="005A6434">
        <w:rPr>
          <w:rFonts w:cstheme="minorHAnsi"/>
          <w:sz w:val="48"/>
          <w:szCs w:val="48"/>
        </w:rPr>
        <w:t>Standard Operating Procedure</w:t>
      </w:r>
    </w:p>
    <w:p w:rsidR="00301304" w:rsidRPr="00C4534E" w:rsidRDefault="00301304" w:rsidP="00301304">
      <w:pPr>
        <w:spacing w:before="120" w:after="120"/>
        <w:jc w:val="center"/>
        <w:rPr>
          <w:rFonts w:cstheme="minorHAnsi"/>
          <w:sz w:val="36"/>
          <w:szCs w:val="36"/>
        </w:rPr>
      </w:pPr>
      <w:r>
        <w:rPr>
          <w:rFonts w:cstheme="minorHAnsi"/>
          <w:sz w:val="36"/>
          <w:szCs w:val="36"/>
        </w:rPr>
        <w:t>Hydrogen Peroxide</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161154298"/>
            <w:placeholder>
              <w:docPart w:val="76BB2ADC5C144213B810BDC8B135F598"/>
            </w:placeholder>
            <w:date w:fullDate="2014-10-15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244189851"/>
            <w:placeholder>
              <w:docPart w:val="6422D531D4424FDC8691441475C0FE79"/>
            </w:placeholder>
            <w:date w:fullDate="2014-10-17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600405345"/>
            <w:placeholder>
              <w:docPart w:val="184239BCF8F243B38A296E7C8906BEBF"/>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94891928"/>
            <w:placeholder>
              <w:docPart w:val="DCEA9D18D4E448C385BE96A8B0CCB08B"/>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214731864"/>
            <w:placeholder>
              <w:docPart w:val="695A6F3B120D4B76B8242D0F6F0D82CA"/>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50358813"/>
            <w:placeholder>
              <w:docPart w:val="FD96496665494D188329B529A6E81206"/>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871881342"/>
            <w:placeholder>
              <w:docPart w:val="3125F8B1D45B4B238665D93A07B42FAF"/>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2084138186"/>
            <w:placeholder>
              <w:docPart w:val="4C94BFE8066741B0A7839CBC86CAD7A4"/>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411845" w:rsidRDefault="009C0AF8" w:rsidP="00301304">
      <w:pPr>
        <w:spacing w:before="120" w:after="120"/>
        <w:rPr>
          <w:rFonts w:cstheme="minorHAnsi"/>
          <w:b/>
        </w:rPr>
      </w:pPr>
    </w:p>
    <w:p w:rsidR="00301304" w:rsidRDefault="00301304" w:rsidP="00301304">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301304" w:rsidRPr="00DC7D29" w:rsidRDefault="00787CE3" w:rsidP="00301304">
      <w:pPr>
        <w:spacing w:before="120" w:after="120" w:line="288" w:lineRule="auto"/>
        <w:rPr>
          <w:rFonts w:cstheme="minorHAnsi"/>
          <w:sz w:val="20"/>
          <w:szCs w:val="20"/>
        </w:rPr>
      </w:pPr>
      <w:sdt>
        <w:sdtPr>
          <w:rPr>
            <w:rFonts w:cstheme="minorHAnsi"/>
          </w:rPr>
          <w:id w:val="1366256347"/>
          <w14:checkbox>
            <w14:checked w14:val="0"/>
            <w14:checkedState w14:val="2612" w14:font="Times New Roman"/>
            <w14:uncheckedState w14:val="2610" w14:font="Times New Roman"/>
          </w14:checkbox>
        </w:sdtPr>
        <w:sdtEndPr/>
        <w:sdtContent>
          <w:r w:rsidR="00301304" w:rsidRPr="00DC7D29">
            <w:rPr>
              <w:rFonts w:ascii="MS Gothic" w:eastAsia="MS Gothic" w:hAnsi="MS Gothic" w:cs="MS Gothic" w:hint="eastAsia"/>
            </w:rPr>
            <w:t>☐</w:t>
          </w:r>
        </w:sdtContent>
      </w:sdt>
      <w:r w:rsidR="00301304" w:rsidRPr="00DC7D29">
        <w:rPr>
          <w:rFonts w:cstheme="minorHAnsi"/>
        </w:rPr>
        <w:t xml:space="preserve"> Process            </w:t>
      </w:r>
      <w:sdt>
        <w:sdtPr>
          <w:rPr>
            <w:rFonts w:cstheme="minorHAnsi"/>
          </w:rPr>
          <w:id w:val="-1205403884"/>
          <w14:checkbox>
            <w14:checked w14:val="1"/>
            <w14:checkedState w14:val="2612" w14:font="Times New Roman"/>
            <w14:uncheckedState w14:val="2610" w14:font="Times New Roman"/>
          </w14:checkbox>
        </w:sdtPr>
        <w:sdtEndPr/>
        <w:sdtContent>
          <w:r w:rsidR="00301304" w:rsidRPr="00DC7D29">
            <w:rPr>
              <w:rFonts w:ascii="MS Gothic" w:eastAsia="MS Gothic" w:hAnsi="MS Gothic" w:cs="MS Gothic" w:hint="eastAsia"/>
            </w:rPr>
            <w:t>☒</w:t>
          </w:r>
        </w:sdtContent>
      </w:sdt>
      <w:r w:rsidR="00301304" w:rsidRPr="00DC7D29">
        <w:rPr>
          <w:rFonts w:cstheme="minorHAnsi"/>
        </w:rPr>
        <w:t xml:space="preserve">Hazardous Chemical            </w:t>
      </w:r>
      <w:sdt>
        <w:sdtPr>
          <w:rPr>
            <w:rFonts w:cstheme="minorHAnsi"/>
          </w:rPr>
          <w:id w:val="341131229"/>
          <w14:checkbox>
            <w14:checked w14:val="0"/>
            <w14:checkedState w14:val="2612" w14:font="Times New Roman"/>
            <w14:uncheckedState w14:val="2610" w14:font="Times New Roman"/>
          </w14:checkbox>
        </w:sdtPr>
        <w:sdtEndPr/>
        <w:sdtContent>
          <w:r w:rsidR="00301304" w:rsidRPr="00DC7D29">
            <w:rPr>
              <w:rFonts w:ascii="MS Gothic" w:eastAsia="MS Gothic" w:hAnsi="MS Gothic" w:cs="MS Gothic"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t>Section 3 – Physical / Chemical Properties and Uses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lastRenderedPageBreak/>
        <w:t xml:space="preserve">CAS#: </w:t>
      </w:r>
      <w:r>
        <w:rPr>
          <w:rFonts w:cstheme="minorHAnsi"/>
          <w:color w:val="000000"/>
          <w:sz w:val="20"/>
          <w:szCs w:val="20"/>
          <w:shd w:val="clear" w:color="auto" w:fill="FFFFFF"/>
        </w:rPr>
        <w:t>7722-84-1</w:t>
      </w:r>
    </w:p>
    <w:p w:rsidR="00301304" w:rsidRPr="003D2F16"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Oxidizing Liquid, Acute Toxicity, Skin Corrosion</w:t>
      </w:r>
      <w:r w:rsidRPr="003D2F16">
        <w:rPr>
          <w:rFonts w:cstheme="minorHAnsi"/>
          <w:sz w:val="20"/>
          <w:szCs w:val="20"/>
        </w:rPr>
        <w:t>, Serious Eye Damage, Acute Aquatic Toxicity</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H</w:t>
      </w:r>
      <w:r w:rsidRPr="003D2F16">
        <w:rPr>
          <w:rFonts w:cstheme="minorHAnsi"/>
          <w:color w:val="000000"/>
          <w:sz w:val="20"/>
          <w:szCs w:val="20"/>
          <w:shd w:val="clear" w:color="auto" w:fill="FFFFFF"/>
          <w:vertAlign w:val="subscript"/>
        </w:rPr>
        <w:t>2</w:t>
      </w:r>
      <w:r>
        <w:rPr>
          <w:rFonts w:cstheme="minorHAnsi"/>
          <w:color w:val="000000"/>
          <w:sz w:val="20"/>
          <w:szCs w:val="20"/>
          <w:shd w:val="clear" w:color="auto" w:fill="FFFFFF"/>
        </w:rPr>
        <w:t>O</w:t>
      </w:r>
      <w:r w:rsidRPr="003D2F16">
        <w:rPr>
          <w:rFonts w:cstheme="minorHAnsi"/>
          <w:color w:val="000000"/>
          <w:sz w:val="20"/>
          <w:szCs w:val="20"/>
          <w:shd w:val="clear" w:color="auto" w:fill="FFFFFF"/>
          <w:vertAlign w:val="subscript"/>
        </w:rPr>
        <w:t>2</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Form (physi</w:t>
      </w:r>
      <w:r>
        <w:rPr>
          <w:rFonts w:cstheme="minorHAnsi"/>
          <w:sz w:val="20"/>
          <w:szCs w:val="20"/>
        </w:rPr>
        <w:t>cal state): L</w:t>
      </w:r>
      <w:r w:rsidRPr="00DC7D29">
        <w:rPr>
          <w:rFonts w:cstheme="minorHAnsi"/>
          <w:sz w:val="20"/>
          <w:szCs w:val="20"/>
        </w:rPr>
        <w:t>iquid</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Boiling point:  </w:t>
      </w:r>
      <w:r>
        <w:rPr>
          <w:rFonts w:cstheme="minorHAnsi"/>
          <w:color w:val="000000"/>
          <w:sz w:val="20"/>
          <w:szCs w:val="20"/>
          <w:shd w:val="clear" w:color="auto" w:fill="FFFFFF"/>
        </w:rPr>
        <w:t xml:space="preserve">108 </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301304" w:rsidRPr="00DA6EEE" w:rsidRDefault="00301304" w:rsidP="00301304">
      <w:pPr>
        <w:spacing w:after="0" w:line="288" w:lineRule="auto"/>
        <w:rPr>
          <w:rFonts w:cstheme="minorHAnsi"/>
          <w:b/>
          <w:sz w:val="20"/>
          <w:szCs w:val="20"/>
          <w:u w:val="single"/>
        </w:rPr>
      </w:pPr>
      <w:r w:rsidRPr="00DA6EEE">
        <w:rPr>
          <w:rFonts w:cstheme="minorHAnsi"/>
          <w:b/>
          <w:sz w:val="20"/>
          <w:szCs w:val="20"/>
          <w:u w:val="single"/>
        </w:rPr>
        <w:t>Uses:</w:t>
      </w:r>
    </w:p>
    <w:p w:rsidR="00301304" w:rsidRPr="00DA6EEE" w:rsidRDefault="00301304" w:rsidP="00301304">
      <w:pPr>
        <w:pStyle w:val="NormalWeb"/>
        <w:spacing w:before="0" w:beforeAutospacing="0" w:after="0" w:afterAutospacing="0" w:line="288" w:lineRule="auto"/>
        <w:rPr>
          <w:rFonts w:asciiTheme="minorHAnsi" w:hAnsiTheme="minorHAnsi" w:cstheme="minorHAnsi"/>
          <w:lang w:val="en"/>
        </w:rPr>
      </w:pPr>
      <w:r>
        <w:rPr>
          <w:rFonts w:asciiTheme="minorHAnsi" w:hAnsiTheme="minorHAnsi" w:cstheme="minorHAnsi"/>
          <w:lang w:val="en"/>
        </w:rPr>
        <w:t>Due to its strong oxidizing properties, hydrogen peroxide has several applications. It is often used as a bleach, cleaning agent, and disinfectant. It is an effective cleaning agent of wastewater. It can also be used as a rocket propellant.</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Default="00301304" w:rsidP="00301304">
      <w:pPr>
        <w:pStyle w:val="NormalWeb"/>
        <w:spacing w:line="288" w:lineRule="auto"/>
        <w:rPr>
          <w:rFonts w:asciiTheme="minorHAnsi" w:hAnsiTheme="minorHAnsi" w:cstheme="minorHAnsi"/>
        </w:rPr>
      </w:pPr>
      <w:r>
        <w:rPr>
          <w:rFonts w:asciiTheme="minorHAnsi" w:hAnsiTheme="minorHAnsi" w:cstheme="minorHAnsi"/>
          <w:lang w:val="en"/>
        </w:rPr>
        <w:t xml:space="preserve">Hydrogen peroxide is a strong oxidizer that has a potential to cause a fire or explosion in contact with incompatible materials such as combustibles (e.g., wood, paper, organic solvents). It is corrosive and light-sensitive. It is toxic if swallowed and corrosive to the eyes and skin. Prolonged exposure may cause dermatitis. </w:t>
      </w:r>
    </w:p>
    <w:p w:rsidR="00301304" w:rsidRPr="0030054F" w:rsidRDefault="00301304" w:rsidP="00301304">
      <w:pPr>
        <w:autoSpaceDE w:val="0"/>
        <w:autoSpaceDN w:val="0"/>
        <w:adjustRightInd w:val="0"/>
        <w:spacing w:before="120" w:after="120" w:line="288" w:lineRule="auto"/>
        <w:rPr>
          <w:rFonts w:cstheme="minorHAnsi"/>
          <w:b/>
          <w:bCs/>
          <w:sz w:val="20"/>
          <w:szCs w:val="20"/>
          <w:u w:val="single"/>
        </w:rPr>
      </w:pPr>
      <w:r w:rsidRPr="0030054F">
        <w:rPr>
          <w:rFonts w:cstheme="minorHAnsi"/>
          <w:b/>
          <w:bCs/>
          <w:sz w:val="20"/>
          <w:szCs w:val="20"/>
          <w:u w:val="single"/>
        </w:rPr>
        <w:t>Potential Health Effects</w:t>
      </w:r>
      <w:r>
        <w:rPr>
          <w:rFonts w:cstheme="minorHAnsi"/>
          <w:b/>
          <w:bCs/>
          <w:sz w:val="20"/>
          <w:szCs w:val="20"/>
          <w:u w:val="single"/>
        </w:rPr>
        <w:t>:</w:t>
      </w:r>
    </w:p>
    <w:p w:rsidR="00301304" w:rsidRPr="00D22556" w:rsidRDefault="00301304" w:rsidP="00301304">
      <w:pPr>
        <w:autoSpaceDE w:val="0"/>
        <w:autoSpaceDN w:val="0"/>
        <w:adjustRightInd w:val="0"/>
        <w:spacing w:before="120" w:after="120" w:line="288" w:lineRule="auto"/>
        <w:rPr>
          <w:rFonts w:cstheme="minorHAnsi"/>
          <w:sz w:val="20"/>
          <w:szCs w:val="20"/>
        </w:rPr>
      </w:pPr>
      <w:r w:rsidRPr="00D22556">
        <w:rPr>
          <w:rFonts w:cstheme="minorHAnsi"/>
          <w:b/>
          <w:bCs/>
          <w:sz w:val="20"/>
          <w:szCs w:val="20"/>
        </w:rPr>
        <w:t>Inhalation</w:t>
      </w:r>
      <w:r>
        <w:rPr>
          <w:rFonts w:cstheme="minorHAnsi"/>
          <w:b/>
          <w:bCs/>
          <w:sz w:val="20"/>
          <w:szCs w:val="20"/>
        </w:rPr>
        <w:t>:</w:t>
      </w:r>
      <w:r w:rsidRPr="00D22556">
        <w:rPr>
          <w:rFonts w:cstheme="minorHAnsi"/>
          <w:b/>
          <w:bCs/>
          <w:sz w:val="20"/>
          <w:szCs w:val="20"/>
        </w:rPr>
        <w:t xml:space="preserve"> </w:t>
      </w:r>
      <w:r>
        <w:rPr>
          <w:rFonts w:cstheme="minorHAnsi"/>
          <w:sz w:val="20"/>
          <w:szCs w:val="20"/>
        </w:rPr>
        <w:t xml:space="preserve">May be harmful if inhaled. Material is extremely destructive to the tissue of the mucous membranes and upper respiratory tract. </w:t>
      </w:r>
    </w:p>
    <w:p w:rsidR="00301304" w:rsidRPr="00D22556" w:rsidRDefault="00301304" w:rsidP="00301304">
      <w:pPr>
        <w:autoSpaceDE w:val="0"/>
        <w:autoSpaceDN w:val="0"/>
        <w:adjustRightInd w:val="0"/>
        <w:spacing w:before="120" w:after="120" w:line="288" w:lineRule="auto"/>
        <w:rPr>
          <w:rFonts w:cstheme="minorHAnsi"/>
          <w:sz w:val="20"/>
          <w:szCs w:val="20"/>
        </w:rPr>
      </w:pPr>
      <w:r w:rsidRPr="00D22556">
        <w:rPr>
          <w:rFonts w:cstheme="minorHAnsi"/>
          <w:b/>
          <w:bCs/>
          <w:sz w:val="20"/>
          <w:szCs w:val="20"/>
        </w:rPr>
        <w:t>Skin</w:t>
      </w:r>
      <w:r>
        <w:rPr>
          <w:rFonts w:cstheme="minorHAnsi"/>
          <w:b/>
          <w:bCs/>
          <w:sz w:val="20"/>
          <w:szCs w:val="20"/>
        </w:rPr>
        <w:t>:</w:t>
      </w:r>
      <w:r w:rsidRPr="00D22556">
        <w:rPr>
          <w:rFonts w:cstheme="minorHAnsi"/>
          <w:b/>
          <w:bCs/>
          <w:sz w:val="20"/>
          <w:szCs w:val="20"/>
        </w:rPr>
        <w:t xml:space="preserve"> </w:t>
      </w:r>
      <w:r w:rsidRPr="00D22556">
        <w:rPr>
          <w:rFonts w:cstheme="minorHAnsi"/>
          <w:sz w:val="20"/>
          <w:szCs w:val="20"/>
        </w:rPr>
        <w:t>May be</w:t>
      </w:r>
      <w:r>
        <w:rPr>
          <w:rFonts w:cstheme="minorHAnsi"/>
          <w:sz w:val="20"/>
          <w:szCs w:val="20"/>
        </w:rPr>
        <w:t xml:space="preserve"> harmful if absorbed through skin</w:t>
      </w:r>
      <w:r w:rsidRPr="00D22556">
        <w:rPr>
          <w:rFonts w:cstheme="minorHAnsi"/>
          <w:sz w:val="20"/>
          <w:szCs w:val="20"/>
        </w:rPr>
        <w:t>. Causes skin burns.</w:t>
      </w:r>
    </w:p>
    <w:p w:rsidR="00301304" w:rsidRPr="00D22556" w:rsidRDefault="00301304" w:rsidP="00301304">
      <w:pPr>
        <w:autoSpaceDE w:val="0"/>
        <w:autoSpaceDN w:val="0"/>
        <w:adjustRightInd w:val="0"/>
        <w:spacing w:before="120" w:after="120" w:line="288" w:lineRule="auto"/>
        <w:rPr>
          <w:rFonts w:cstheme="minorHAnsi"/>
          <w:sz w:val="20"/>
          <w:szCs w:val="20"/>
        </w:rPr>
      </w:pPr>
      <w:r w:rsidRPr="00D22556">
        <w:rPr>
          <w:rFonts w:cstheme="minorHAnsi"/>
          <w:b/>
          <w:bCs/>
          <w:sz w:val="20"/>
          <w:szCs w:val="20"/>
        </w:rPr>
        <w:t>Eyes</w:t>
      </w:r>
      <w:r>
        <w:rPr>
          <w:rFonts w:cstheme="minorHAnsi"/>
          <w:b/>
          <w:bCs/>
          <w:sz w:val="20"/>
          <w:szCs w:val="20"/>
        </w:rPr>
        <w:t>:</w:t>
      </w:r>
      <w:r w:rsidRPr="00D22556">
        <w:rPr>
          <w:rFonts w:cstheme="minorHAnsi"/>
          <w:b/>
          <w:bCs/>
          <w:sz w:val="20"/>
          <w:szCs w:val="20"/>
        </w:rPr>
        <w:t xml:space="preserve"> </w:t>
      </w:r>
      <w:r w:rsidRPr="00D22556">
        <w:rPr>
          <w:rFonts w:cstheme="minorHAnsi"/>
          <w:sz w:val="20"/>
          <w:szCs w:val="20"/>
        </w:rPr>
        <w:t xml:space="preserve">Causes eye burns. </w:t>
      </w:r>
    </w:p>
    <w:p w:rsidR="00301304" w:rsidRPr="005C7E09" w:rsidRDefault="00301304" w:rsidP="00301304">
      <w:pPr>
        <w:pStyle w:val="NormalWeb"/>
        <w:spacing w:before="120" w:beforeAutospacing="0" w:after="120" w:afterAutospacing="0" w:line="288" w:lineRule="auto"/>
        <w:rPr>
          <w:rFonts w:asciiTheme="minorHAnsi" w:hAnsiTheme="minorHAnsi" w:cstheme="minorHAnsi"/>
          <w:lang w:val="en"/>
        </w:rPr>
      </w:pPr>
      <w:r w:rsidRPr="005C7E09">
        <w:rPr>
          <w:rFonts w:asciiTheme="minorHAnsi" w:hAnsiTheme="minorHAnsi" w:cstheme="minorHAnsi"/>
          <w:b/>
          <w:bCs/>
        </w:rPr>
        <w:t>Ingestion</w:t>
      </w:r>
      <w:r>
        <w:rPr>
          <w:rFonts w:asciiTheme="minorHAnsi" w:hAnsiTheme="minorHAnsi" w:cstheme="minorHAnsi"/>
          <w:b/>
          <w:bCs/>
        </w:rPr>
        <w:t>:</w:t>
      </w:r>
      <w:r w:rsidRPr="005C7E09">
        <w:rPr>
          <w:rFonts w:asciiTheme="minorHAnsi" w:hAnsiTheme="minorHAnsi" w:cstheme="minorHAnsi"/>
          <w:b/>
          <w:bCs/>
        </w:rPr>
        <w:t xml:space="preserve"> </w:t>
      </w:r>
      <w:r>
        <w:rPr>
          <w:rFonts w:asciiTheme="minorHAnsi" w:hAnsiTheme="minorHAnsi" w:cstheme="minorHAnsi"/>
        </w:rPr>
        <w:t>Toxic</w:t>
      </w:r>
      <w:r w:rsidRPr="005C7E09">
        <w:rPr>
          <w:rFonts w:asciiTheme="minorHAnsi" w:hAnsiTheme="minorHAnsi" w:cstheme="minorHAnsi"/>
        </w:rPr>
        <w:t xml:space="preserve"> if swallowed.</w:t>
      </w:r>
    </w:p>
    <w:p w:rsidR="00301304" w:rsidRDefault="00301304" w:rsidP="00301304">
      <w:pPr>
        <w:spacing w:before="120" w:after="120" w:line="288" w:lineRule="auto"/>
        <w:rPr>
          <w:rFonts w:cstheme="minorHAnsi"/>
          <w:b/>
        </w:rPr>
      </w:pPr>
      <w:r>
        <w:rPr>
          <w:rFonts w:ascii="Tahoma" w:hAnsi="Tahoma" w:cs="Tahoma"/>
          <w:noProof/>
        </w:rPr>
        <w:drawing>
          <wp:inline distT="0" distB="0" distL="0" distR="0" wp14:anchorId="539CC5AE" wp14:editId="40588A43">
            <wp:extent cx="640080" cy="640080"/>
            <wp:effectExtent l="0" t="0" r="7620" b="7620"/>
            <wp:docPr id="309" name="Picture 309" descr="GHS Oxidizer Hazard Pictogram" title="GHS Oxidizer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ogram"/>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rPr>
          <w:rFonts w:cstheme="minorHAnsi"/>
          <w:b/>
          <w:noProof/>
        </w:rPr>
        <w:drawing>
          <wp:inline distT="0" distB="0" distL="0" distR="0" wp14:anchorId="1FBD1551" wp14:editId="33E78A43">
            <wp:extent cx="640080" cy="640080"/>
            <wp:effectExtent l="0" t="0" r="7620" b="7620"/>
            <wp:docPr id="310" name="Picture 310"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rPr>
          <w:rFonts w:ascii="Tahoma" w:hAnsi="Tahoma" w:cs="Tahoma"/>
          <w:noProof/>
        </w:rPr>
        <w:drawing>
          <wp:inline distT="0" distB="0" distL="0" distR="0" wp14:anchorId="54AFEAE7" wp14:editId="7BD39374">
            <wp:extent cx="640080" cy="640080"/>
            <wp:effectExtent l="0" t="0" r="7620" b="7620"/>
            <wp:docPr id="311" name="Picture 311" descr="GHS Irritant Hazard Pictogram" title="GHS Irritant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ogram"/>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Respirator Protection:</w:t>
      </w:r>
    </w:p>
    <w:p w:rsidR="00301304" w:rsidRPr="00D22556" w:rsidRDefault="00301304" w:rsidP="00301304">
      <w:pPr>
        <w:pStyle w:val="NoSpacing"/>
        <w:spacing w:before="120" w:after="120" w:line="288" w:lineRule="auto"/>
        <w:rPr>
          <w:rFonts w:cstheme="minorHAnsi"/>
          <w:sz w:val="20"/>
          <w:szCs w:val="20"/>
        </w:rPr>
      </w:pPr>
      <w:r w:rsidRPr="00D22556">
        <w:rPr>
          <w:rFonts w:cstheme="minorHAnsi"/>
          <w:sz w:val="20"/>
          <w:szCs w:val="20"/>
        </w:rPr>
        <w:t>Respirators should be used only under any of the following circumstances:</w:t>
      </w:r>
    </w:p>
    <w:p w:rsidR="00301304" w:rsidRPr="00D22556" w:rsidRDefault="00301304" w:rsidP="00A6735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As a last line of defense (i.e., after engineering and administrative controls have been exhausted).</w:t>
      </w:r>
    </w:p>
    <w:p w:rsidR="00301304" w:rsidRPr="00D22556" w:rsidRDefault="00301304" w:rsidP="00A6735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 xml:space="preserve">When Permissible Exposure Limit (PEL) has exceeded or when there is a possibility that PEL will be exceeded. </w:t>
      </w:r>
    </w:p>
    <w:p w:rsidR="00301304" w:rsidRPr="00D22556" w:rsidRDefault="00301304" w:rsidP="00A6735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Regulations require the use of a respirator.</w:t>
      </w:r>
    </w:p>
    <w:p w:rsidR="00301304" w:rsidRPr="00D22556" w:rsidRDefault="00301304" w:rsidP="00A6735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 xml:space="preserve">An employer requires the use of a respirator. </w:t>
      </w:r>
    </w:p>
    <w:p w:rsidR="00301304" w:rsidRPr="00D22556" w:rsidRDefault="00301304" w:rsidP="00A6735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There is potential for harmful exposure due to an atmospheric contaminant (in the absence of PEL)</w:t>
      </w:r>
    </w:p>
    <w:p w:rsidR="00301304" w:rsidRPr="00D22556" w:rsidRDefault="00301304" w:rsidP="00A6735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As PPE in the event of a chemical spill clean-up process</w:t>
      </w:r>
    </w:p>
    <w:p w:rsidR="00301304" w:rsidRPr="00D22556" w:rsidRDefault="00301304" w:rsidP="00301304">
      <w:pPr>
        <w:pStyle w:val="NoSpacing"/>
        <w:spacing w:before="120" w:after="120" w:line="288" w:lineRule="auto"/>
        <w:rPr>
          <w:rFonts w:cstheme="minorHAnsi"/>
        </w:rPr>
      </w:pPr>
      <w:r w:rsidRPr="00D22556">
        <w:rPr>
          <w:rFonts w:cstheme="minorHAnsi"/>
          <w:sz w:val="20"/>
          <w:szCs w:val="20"/>
        </w:rPr>
        <w:t>Lab personnel intending to use/wear a respirator mask must be trained and fit-tested by REM. This is a regulatory requirement. (</w:t>
      </w:r>
      <w:hyperlink r:id="rId342" w:history="1">
        <w:r w:rsidRPr="00D22556">
          <w:rPr>
            <w:rStyle w:val="Hyperlink"/>
            <w:rFonts w:cstheme="minorHAnsi"/>
          </w:rPr>
          <w:t>http://www.purdue.edu/rem/home/booklets/RPP98.pdf</w:t>
        </w:r>
      </w:hyperlink>
      <w:r w:rsidRPr="00D22556">
        <w:rPr>
          <w:rFonts w:cstheme="minorHAnsi"/>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84580A" w:rsidRDefault="00301304" w:rsidP="00301304">
      <w:pPr>
        <w:pStyle w:val="Footer"/>
        <w:tabs>
          <w:tab w:val="clear" w:pos="4680"/>
          <w:tab w:val="clear" w:pos="9360"/>
        </w:tabs>
        <w:spacing w:before="120" w:after="120" w:line="288" w:lineRule="auto"/>
        <w:rPr>
          <w:rFonts w:cstheme="minorHAnsi"/>
          <w:b/>
          <w:sz w:val="20"/>
          <w:szCs w:val="20"/>
        </w:rPr>
      </w:pPr>
      <w:r>
        <w:rPr>
          <w:rFonts w:cstheme="minorHAnsi"/>
          <w:sz w:val="20"/>
        </w:rPr>
        <w:t xml:space="preserve">Handle with gloves. Nitrile gloves are recommended. Two pairs of nitrile gloves are recommended. </w:t>
      </w:r>
      <w:r w:rsidRPr="0084580A">
        <w:rPr>
          <w:rFonts w:cstheme="minorHAnsi"/>
          <w:sz w:val="20"/>
        </w:rPr>
        <w:t xml:space="preserve"> </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Hydrogen peroxide</w:t>
      </w:r>
      <w:r w:rsidRPr="00DC7D29">
        <w:rPr>
          <w:rFonts w:cstheme="minorHAnsi"/>
          <w:color w:val="222222"/>
          <w:sz w:val="20"/>
          <w:szCs w:val="20"/>
        </w:rPr>
        <w:t>.</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787CE3" w:rsidP="00301304">
      <w:pPr>
        <w:pStyle w:val="NoSpacing"/>
        <w:spacing w:before="120" w:after="120" w:line="288" w:lineRule="auto"/>
        <w:rPr>
          <w:rFonts w:cstheme="minorHAnsi"/>
          <w:color w:val="000080"/>
          <w:sz w:val="20"/>
          <w:szCs w:val="20"/>
        </w:rPr>
      </w:pPr>
      <w:hyperlink r:id="rId343"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787CE3" w:rsidP="00301304">
      <w:pPr>
        <w:pStyle w:val="NoSpacing"/>
        <w:spacing w:before="120" w:after="120" w:line="288" w:lineRule="auto"/>
        <w:rPr>
          <w:rFonts w:cstheme="minorHAnsi"/>
          <w:sz w:val="20"/>
          <w:szCs w:val="20"/>
        </w:rPr>
      </w:pPr>
      <w:hyperlink r:id="rId344" w:history="1">
        <w:r w:rsidR="00301304" w:rsidRPr="00DC7D29">
          <w:rPr>
            <w:rStyle w:val="Hyperlink"/>
            <w:rFonts w:cstheme="minorHAnsi"/>
            <w:sz w:val="20"/>
            <w:szCs w:val="20"/>
          </w:rPr>
          <w:t>http://www.showabestglove.com/site/default.aspx</w:t>
        </w:r>
      </w:hyperlink>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787CE3" w:rsidP="00301304">
      <w:pPr>
        <w:pStyle w:val="NoSpacing"/>
        <w:spacing w:before="120" w:after="120" w:line="288" w:lineRule="auto"/>
        <w:rPr>
          <w:rFonts w:cstheme="minorHAnsi"/>
          <w:color w:val="000080"/>
          <w:sz w:val="20"/>
          <w:szCs w:val="20"/>
        </w:rPr>
      </w:pPr>
      <w:hyperlink r:id="rId345" w:history="1">
        <w:r w:rsidR="00301304" w:rsidRPr="00DC7D29">
          <w:rPr>
            <w:rStyle w:val="Hyperlink"/>
            <w:rFonts w:cstheme="minorHAnsi"/>
            <w:sz w:val="20"/>
            <w:szCs w:val="20"/>
          </w:rPr>
          <w:t>http://www.mapaglove.com/</w:t>
        </w:r>
      </w:hyperlink>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ANSI approved properly fitting safety</w:t>
      </w:r>
      <w:r>
        <w:rPr>
          <w:rFonts w:cstheme="minorHAnsi"/>
          <w:sz w:val="20"/>
          <w:szCs w:val="20"/>
        </w:rPr>
        <w:t xml:space="preserve"> glasses or</w:t>
      </w:r>
      <w:r w:rsidRPr="00DC7D29">
        <w:rPr>
          <w:rFonts w:cstheme="minorHAnsi"/>
          <w:sz w:val="20"/>
          <w:szCs w:val="20"/>
        </w:rPr>
        <w:t xml:space="preserve"> </w:t>
      </w:r>
      <w:r>
        <w:rPr>
          <w:rFonts w:cstheme="minorHAnsi"/>
          <w:sz w:val="20"/>
          <w:szCs w:val="20"/>
        </w:rPr>
        <w:t>goggles are required.  A face shield is also recommended</w:t>
      </w:r>
      <w:r w:rsidRPr="00DC7D29">
        <w:rPr>
          <w:rFonts w:cstheme="minorHAnsi"/>
          <w:sz w:val="20"/>
          <w:szCs w:val="20"/>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Pr="00D22556" w:rsidRDefault="00301304" w:rsidP="00301304">
      <w:pPr>
        <w:pStyle w:val="Footer"/>
        <w:tabs>
          <w:tab w:val="clear" w:pos="4680"/>
          <w:tab w:val="clear" w:pos="9360"/>
        </w:tabs>
        <w:spacing w:before="120" w:after="120" w:line="288" w:lineRule="auto"/>
        <w:rPr>
          <w:rFonts w:cstheme="minorHAnsi"/>
          <w:sz w:val="20"/>
        </w:rPr>
      </w:pPr>
      <w:r>
        <w:rPr>
          <w:rFonts w:cstheme="minorHAnsi"/>
          <w:sz w:val="20"/>
        </w:rPr>
        <w:t>Lab coat, f</w:t>
      </w:r>
      <w:r w:rsidRPr="00D22556">
        <w:rPr>
          <w:rFonts w:cstheme="minorHAnsi"/>
          <w:sz w:val="20"/>
        </w:rPr>
        <w:t>ull-length pants</w:t>
      </w:r>
      <w:r>
        <w:rPr>
          <w:rFonts w:cstheme="minorHAnsi"/>
          <w:sz w:val="20"/>
        </w:rPr>
        <w:t>, and c</w:t>
      </w:r>
      <w:r w:rsidRPr="00D22556">
        <w:rPr>
          <w:rFonts w:cstheme="minorHAnsi"/>
          <w:sz w:val="20"/>
        </w:rPr>
        <w:t>losed-toe shoes</w:t>
      </w:r>
      <w:r>
        <w:rPr>
          <w:rFonts w:cstheme="minorHAnsi"/>
          <w:sz w:val="20"/>
        </w:rPr>
        <w:t xml:space="preserve"> are required.</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301304" w:rsidRPr="00D22556" w:rsidRDefault="00301304" w:rsidP="00301304">
      <w:pPr>
        <w:autoSpaceDE w:val="0"/>
        <w:autoSpaceDN w:val="0"/>
        <w:adjustRightInd w:val="0"/>
        <w:rPr>
          <w:rFonts w:cstheme="minorHAnsi"/>
          <w:sz w:val="20"/>
          <w:szCs w:val="20"/>
        </w:rPr>
      </w:pPr>
      <w:r w:rsidRPr="00D22556">
        <w:rPr>
          <w:rFonts w:cstheme="minorHAnsi"/>
          <w:sz w:val="20"/>
          <w:szCs w:val="20"/>
        </w:rPr>
        <w:lastRenderedPageBreak/>
        <w:t>Avoid contact with skin, eyes</w:t>
      </w:r>
      <w:r>
        <w:rPr>
          <w:rFonts w:cstheme="minorHAnsi"/>
          <w:sz w:val="20"/>
          <w:szCs w:val="20"/>
        </w:rPr>
        <w:t>,</w:t>
      </w:r>
      <w:r w:rsidRPr="00D22556">
        <w:rPr>
          <w:rFonts w:cstheme="minorHAnsi"/>
          <w:sz w:val="20"/>
          <w:szCs w:val="20"/>
        </w:rPr>
        <w:t xml:space="preserve"> and clothing. Wash hands before breaks and immediately after handling the product.</w:t>
      </w:r>
    </w:p>
    <w:p w:rsidR="00301304" w:rsidRPr="00DC7D29" w:rsidRDefault="00301304" w:rsidP="0030130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Use of hydrogen peroxide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372533" w:rsidRDefault="00301304" w:rsidP="00301304">
      <w:pPr>
        <w:spacing w:before="120" w:after="120" w:line="288" w:lineRule="auto"/>
        <w:rPr>
          <w:rFonts w:cstheme="minorHAnsi"/>
          <w:b/>
          <w:sz w:val="20"/>
          <w:szCs w:val="20"/>
          <w:u w:val="single"/>
        </w:rPr>
      </w:pPr>
      <w:r w:rsidRPr="00372533">
        <w:rPr>
          <w:rFonts w:cstheme="minorHAnsi"/>
          <w:b/>
          <w:sz w:val="20"/>
          <w:szCs w:val="20"/>
          <w:u w:val="single"/>
        </w:rPr>
        <w:t>If inhaled:</w:t>
      </w:r>
    </w:p>
    <w:p w:rsidR="00301304" w:rsidRPr="00372533" w:rsidRDefault="00301304" w:rsidP="00301304">
      <w:pPr>
        <w:spacing w:before="120" w:after="120" w:line="288" w:lineRule="auto"/>
        <w:rPr>
          <w:rFonts w:cstheme="minorHAnsi"/>
          <w:sz w:val="20"/>
          <w:szCs w:val="20"/>
        </w:rPr>
      </w:pPr>
      <w:r>
        <w:rPr>
          <w:rFonts w:cstheme="minorHAnsi"/>
          <w:sz w:val="20"/>
          <w:szCs w:val="20"/>
        </w:rPr>
        <w:t>M</w:t>
      </w:r>
      <w:r w:rsidRPr="00372533">
        <w:rPr>
          <w:rFonts w:cstheme="minorHAnsi"/>
          <w:sz w:val="20"/>
          <w:szCs w:val="20"/>
        </w:rPr>
        <w:t xml:space="preserve">ove into the fresh air immediately. </w:t>
      </w:r>
      <w:r>
        <w:rPr>
          <w:rFonts w:cstheme="minorHAnsi"/>
          <w:sz w:val="20"/>
          <w:szCs w:val="20"/>
        </w:rPr>
        <w:t xml:space="preserve">Consult a physician. </w:t>
      </w:r>
      <w:r w:rsidRPr="00372533">
        <w:rPr>
          <w:rFonts w:cstheme="minorHAnsi"/>
          <w:sz w:val="20"/>
          <w:szCs w:val="20"/>
        </w:rPr>
        <w:t>If not breathing give artificial respiration</w:t>
      </w:r>
      <w:r>
        <w:rPr>
          <w:rFonts w:cstheme="minorHAnsi"/>
          <w:sz w:val="20"/>
          <w:szCs w:val="20"/>
        </w:rPr>
        <w:t xml:space="preserve"> and seek immediate medical attention.</w:t>
      </w:r>
    </w:p>
    <w:p w:rsidR="00301304" w:rsidRPr="00372533" w:rsidRDefault="00301304" w:rsidP="00301304">
      <w:pPr>
        <w:spacing w:before="120" w:after="120" w:line="288" w:lineRule="auto"/>
        <w:rPr>
          <w:rFonts w:cstheme="minorHAnsi"/>
          <w:b/>
          <w:sz w:val="20"/>
          <w:szCs w:val="20"/>
          <w:u w:val="single"/>
        </w:rPr>
      </w:pPr>
      <w:r w:rsidRPr="00372533">
        <w:rPr>
          <w:rFonts w:cstheme="minorHAnsi"/>
          <w:b/>
          <w:sz w:val="20"/>
          <w:szCs w:val="20"/>
          <w:u w:val="single"/>
        </w:rPr>
        <w:t>In case of skin contact:</w:t>
      </w:r>
    </w:p>
    <w:p w:rsidR="00301304" w:rsidRPr="00372533" w:rsidRDefault="00301304" w:rsidP="00301304">
      <w:pPr>
        <w:spacing w:before="120" w:after="120" w:line="288" w:lineRule="auto"/>
        <w:rPr>
          <w:rFonts w:cstheme="minorHAnsi"/>
          <w:bCs/>
          <w:sz w:val="20"/>
          <w:szCs w:val="20"/>
        </w:rPr>
      </w:pPr>
      <w:r w:rsidRPr="00372533">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372533">
        <w:rPr>
          <w:rFonts w:cstheme="minorHAnsi"/>
          <w:sz w:val="20"/>
          <w:szCs w:val="20"/>
        </w:rPr>
        <w:t>. Consult a physician.</w:t>
      </w:r>
    </w:p>
    <w:p w:rsidR="00301304" w:rsidRPr="00372533" w:rsidRDefault="00301304" w:rsidP="00301304">
      <w:pPr>
        <w:spacing w:before="120" w:after="120" w:line="288" w:lineRule="auto"/>
        <w:rPr>
          <w:rFonts w:cstheme="minorHAnsi"/>
          <w:b/>
          <w:sz w:val="20"/>
          <w:szCs w:val="20"/>
          <w:u w:val="single"/>
        </w:rPr>
      </w:pPr>
      <w:r w:rsidRPr="00372533">
        <w:rPr>
          <w:rFonts w:cstheme="minorHAnsi"/>
          <w:b/>
          <w:sz w:val="20"/>
          <w:szCs w:val="20"/>
          <w:u w:val="single"/>
        </w:rPr>
        <w:t>In case of eye contact:</w:t>
      </w:r>
    </w:p>
    <w:p w:rsidR="00301304" w:rsidRPr="00372533" w:rsidRDefault="00301304" w:rsidP="00301304">
      <w:pPr>
        <w:spacing w:before="120" w:after="120" w:line="288" w:lineRule="auto"/>
        <w:rPr>
          <w:rFonts w:cstheme="minorHAnsi"/>
          <w:b/>
        </w:rPr>
      </w:pPr>
      <w:r w:rsidRPr="00372533">
        <w:rPr>
          <w:rFonts w:cstheme="minorHAnsi"/>
          <w:sz w:val="20"/>
          <w:szCs w:val="20"/>
        </w:rPr>
        <w:t>Check for and remove any contact lenses. Rinse thoroughly with plenty of water for at least 15 minutes and consult a physician. Seek immediate medical attention.</w:t>
      </w:r>
    </w:p>
    <w:p w:rsidR="00301304" w:rsidRPr="00372533" w:rsidRDefault="00301304" w:rsidP="00301304">
      <w:pPr>
        <w:spacing w:before="120" w:after="120" w:line="288" w:lineRule="auto"/>
        <w:rPr>
          <w:rFonts w:cstheme="minorHAnsi"/>
          <w:b/>
          <w:sz w:val="20"/>
          <w:szCs w:val="20"/>
          <w:u w:val="single"/>
        </w:rPr>
      </w:pPr>
      <w:r w:rsidRPr="00372533">
        <w:rPr>
          <w:rFonts w:cstheme="minorHAnsi"/>
          <w:b/>
          <w:sz w:val="20"/>
          <w:szCs w:val="20"/>
          <w:u w:val="single"/>
        </w:rPr>
        <w:t>If swallowed:</w:t>
      </w:r>
    </w:p>
    <w:p w:rsidR="00301304" w:rsidRPr="00DC7D29" w:rsidRDefault="00301304" w:rsidP="00301304">
      <w:pPr>
        <w:spacing w:before="120" w:after="120" w:line="288" w:lineRule="auto"/>
        <w:rPr>
          <w:rFonts w:cstheme="minorHAnsi"/>
          <w:b/>
        </w:rPr>
      </w:pPr>
      <w:r w:rsidRPr="00372533">
        <w:rPr>
          <w:rFonts w:cstheme="minorHAnsi"/>
          <w:sz w:val="20"/>
          <w:szCs w:val="20"/>
        </w:rPr>
        <w:t>Do NOT induce vomiting unless directed by medical personnel. Never give anything by mouth to an unconscious person. Seek immediate medical attention.</w:t>
      </w: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Pr="00DC7D29" w:rsidRDefault="00301304" w:rsidP="00301304">
      <w:pPr>
        <w:spacing w:before="120" w:after="120" w:line="288" w:lineRule="auto"/>
        <w:rPr>
          <w:rFonts w:cstheme="minorHAnsi"/>
          <w:b/>
        </w:rPr>
      </w:pPr>
      <w:r>
        <w:rPr>
          <w:rFonts w:cstheme="minorHAnsi"/>
          <w:b/>
          <w:noProof/>
        </w:rPr>
        <w:lastRenderedPageBreak/>
        <w:drawing>
          <wp:anchor distT="0" distB="0" distL="114300" distR="114300" simplePos="0" relativeHeight="251699712" behindDoc="0" locked="0" layoutInCell="1" allowOverlap="1" wp14:anchorId="7ECCCCC9" wp14:editId="11D940C5">
            <wp:simplePos x="0" y="0"/>
            <wp:positionH relativeFrom="column">
              <wp:posOffset>4668520</wp:posOffset>
            </wp:positionH>
            <wp:positionV relativeFrom="paragraph">
              <wp:posOffset>66675</wp:posOffset>
            </wp:positionV>
            <wp:extent cx="1522095" cy="2495550"/>
            <wp:effectExtent l="0" t="0" r="1905" b="0"/>
            <wp:wrapSquare wrapText="bothSides"/>
            <wp:docPr id="312" name="Picture 312" descr="Example of a vented cap on a Hydrogen peroxide bottle." title="Hydrogen peroxide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oxide vented cap.jpg"/>
                    <pic:cNvPicPr/>
                  </pic:nvPicPr>
                  <pic:blipFill>
                    <a:blip r:embed="rId346" cstate="print">
                      <a:extLst>
                        <a:ext uri="{28A0092B-C50C-407E-A947-70E740481C1C}">
                          <a14:useLocalDpi xmlns:a14="http://schemas.microsoft.com/office/drawing/2010/main" val="0"/>
                        </a:ext>
                      </a:extLst>
                    </a:blip>
                    <a:stretch>
                      <a:fillRect/>
                    </a:stretch>
                  </pic:blipFill>
                  <pic:spPr>
                    <a:xfrm>
                      <a:off x="0" y="0"/>
                      <a:ext cx="1522095" cy="249555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rPr>
        <w:t xml:space="preserve">Section 8 – </w:t>
      </w:r>
      <w:r w:rsidRPr="00DC7D29">
        <w:rPr>
          <w:rFonts w:cstheme="minorHAnsi"/>
          <w:b/>
        </w:rPr>
        <w:t>Special Handling and Storage Requirements</w:t>
      </w:r>
    </w:p>
    <w:p w:rsidR="00301304" w:rsidRDefault="00301304" w:rsidP="00A67352">
      <w:pPr>
        <w:pStyle w:val="Footer"/>
        <w:numPr>
          <w:ilvl w:val="0"/>
          <w:numId w:val="118"/>
        </w:numPr>
        <w:tabs>
          <w:tab w:val="clear" w:pos="4680"/>
          <w:tab w:val="clear" w:pos="9360"/>
        </w:tabs>
        <w:spacing w:before="120" w:beforeAutospacing="0" w:after="120" w:afterAutospacing="0" w:line="288" w:lineRule="auto"/>
        <w:rPr>
          <w:rFonts w:cstheme="minorHAnsi"/>
          <w:sz w:val="20"/>
        </w:rPr>
      </w:pPr>
      <w:r>
        <w:rPr>
          <w:rFonts w:cstheme="minorHAnsi"/>
          <w:sz w:val="20"/>
          <w:szCs w:val="20"/>
        </w:rPr>
        <w:t>Avoid contact with skin, eyes, and clothing.</w:t>
      </w:r>
      <w:r>
        <w:rPr>
          <w:rFonts w:cstheme="minorHAnsi"/>
          <w:sz w:val="20"/>
        </w:rPr>
        <w:t xml:space="preserve"> Avoid inhalation or ingestion.</w:t>
      </w:r>
      <w:r w:rsidRPr="003A640C">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01304" w:rsidRDefault="00301304" w:rsidP="00A67352">
      <w:pPr>
        <w:pStyle w:val="Footer"/>
        <w:numPr>
          <w:ilvl w:val="0"/>
          <w:numId w:val="118"/>
        </w:numPr>
        <w:tabs>
          <w:tab w:val="clear" w:pos="4680"/>
          <w:tab w:val="clear" w:pos="9360"/>
        </w:tabs>
        <w:spacing w:before="120" w:beforeAutospacing="0" w:after="120" w:afterAutospacing="0" w:line="288" w:lineRule="auto"/>
        <w:rPr>
          <w:rFonts w:cstheme="minorHAnsi"/>
          <w:sz w:val="20"/>
        </w:rPr>
      </w:pPr>
      <w:r>
        <w:rPr>
          <w:rFonts w:cstheme="minorHAnsi"/>
          <w:sz w:val="20"/>
        </w:rPr>
        <w:t>Hydrogen peroxide solutions greater than 10% should be kept in their original container with the manufacturer cap that allows the container to vent oxygen while in storage as shown in the figure to the right.</w:t>
      </w:r>
    </w:p>
    <w:p w:rsidR="00301304" w:rsidRPr="003148D8" w:rsidRDefault="00301304" w:rsidP="00A67352">
      <w:pPr>
        <w:pStyle w:val="Footer"/>
        <w:numPr>
          <w:ilvl w:val="0"/>
          <w:numId w:val="118"/>
        </w:numPr>
        <w:tabs>
          <w:tab w:val="clear" w:pos="4680"/>
          <w:tab w:val="clear" w:pos="9360"/>
        </w:tabs>
        <w:spacing w:before="120" w:beforeAutospacing="0" w:after="120" w:afterAutospacing="0" w:line="288" w:lineRule="auto"/>
        <w:rPr>
          <w:rFonts w:cstheme="minorHAnsi"/>
          <w:sz w:val="20"/>
        </w:rPr>
      </w:pPr>
      <w:r>
        <w:rPr>
          <w:rFonts w:cstheme="minorHAnsi"/>
          <w:sz w:val="20"/>
        </w:rPr>
        <w:t>Do not store hydrogen peroxide solutions greater than 10% in glass containers; only plastic containers should be used for storage.</w:t>
      </w:r>
    </w:p>
    <w:p w:rsidR="00301304" w:rsidRPr="003148D8" w:rsidRDefault="00301304" w:rsidP="00A67352">
      <w:pPr>
        <w:pStyle w:val="Footer"/>
        <w:numPr>
          <w:ilvl w:val="0"/>
          <w:numId w:val="118"/>
        </w:numPr>
        <w:tabs>
          <w:tab w:val="clear" w:pos="4680"/>
          <w:tab w:val="clear" w:pos="9360"/>
        </w:tabs>
        <w:spacing w:before="120" w:beforeAutospacing="0" w:after="120" w:afterAutospacing="0" w:line="288" w:lineRule="auto"/>
        <w:rPr>
          <w:rFonts w:cstheme="minorHAnsi"/>
          <w:sz w:val="20"/>
        </w:rPr>
      </w:pPr>
      <w:r>
        <w:rPr>
          <w:rFonts w:cstheme="minorHAnsi"/>
          <w:sz w:val="20"/>
          <w:szCs w:val="20"/>
        </w:rPr>
        <w:t xml:space="preserve">Keep container tightly closed in a dry and well-ventilated area. Opened containers must be carefully resealed and kept upright to prevent leakage. Recommended storage temperature is 2 – 8 </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 xml:space="preserve">C. </w:t>
      </w:r>
    </w:p>
    <w:p w:rsidR="00301304" w:rsidRPr="003148D8" w:rsidRDefault="00301304" w:rsidP="00A67352">
      <w:pPr>
        <w:pStyle w:val="Footer"/>
        <w:numPr>
          <w:ilvl w:val="0"/>
          <w:numId w:val="118"/>
        </w:numPr>
        <w:tabs>
          <w:tab w:val="clear" w:pos="4680"/>
          <w:tab w:val="clear" w:pos="9360"/>
        </w:tabs>
        <w:spacing w:before="120" w:beforeAutospacing="0" w:after="120" w:afterAutospacing="0" w:line="288" w:lineRule="auto"/>
        <w:rPr>
          <w:rFonts w:cstheme="minorHAnsi"/>
          <w:sz w:val="20"/>
        </w:rPr>
      </w:pPr>
      <w:r>
        <w:rPr>
          <w:rFonts w:cstheme="minorHAnsi"/>
          <w:color w:val="000000"/>
          <w:sz w:val="20"/>
          <w:szCs w:val="20"/>
          <w:shd w:val="clear" w:color="auto" w:fill="FFFFFF"/>
        </w:rPr>
        <w:t xml:space="preserve">Store away from combustible materials. Do not store on wooden shelves. Store away from all organic compounds, including organic solvents. </w:t>
      </w:r>
    </w:p>
    <w:p w:rsidR="00301304" w:rsidRPr="00372533" w:rsidRDefault="00301304" w:rsidP="00A67352">
      <w:pPr>
        <w:pStyle w:val="Footer"/>
        <w:numPr>
          <w:ilvl w:val="0"/>
          <w:numId w:val="118"/>
        </w:numPr>
        <w:tabs>
          <w:tab w:val="clear" w:pos="4680"/>
          <w:tab w:val="clear" w:pos="9360"/>
        </w:tabs>
        <w:spacing w:before="120" w:beforeAutospacing="0" w:after="120" w:afterAutospacing="0" w:line="288" w:lineRule="auto"/>
        <w:rPr>
          <w:rFonts w:cstheme="minorHAnsi"/>
          <w:sz w:val="20"/>
        </w:rPr>
      </w:pPr>
      <w:r>
        <w:rPr>
          <w:rFonts w:cstheme="minorHAnsi"/>
          <w:color w:val="000000"/>
          <w:sz w:val="20"/>
          <w:szCs w:val="20"/>
          <w:shd w:val="clear" w:color="auto" w:fill="FFFFFF"/>
        </w:rPr>
        <w:t xml:space="preserve">Avoid contact with powdered metals, zinc, iron, copper, nickel, and brass. </w:t>
      </w:r>
    </w:p>
    <w:p w:rsidR="00301304" w:rsidRPr="00DC7D29" w:rsidRDefault="00301304" w:rsidP="00301304">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261C7C">
        <w:rPr>
          <w:rFonts w:cstheme="minorHAnsi"/>
          <w:b/>
          <w:sz w:val="20"/>
          <w:szCs w:val="20"/>
        </w:rPr>
        <w:t xml:space="preserve">dial </w:t>
      </w:r>
      <w:r w:rsidRPr="00261C7C">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 xml:space="preserve">Remove clothing and </w:t>
      </w:r>
      <w:r>
        <w:rPr>
          <w:rFonts w:cstheme="minorHAnsi"/>
          <w:color w:val="222222"/>
          <w:sz w:val="20"/>
          <w:szCs w:val="20"/>
        </w:rPr>
        <w:t xml:space="preserve">begin first aid procedures (Section 7) immediately.  Seek medical attention; </w:t>
      </w:r>
      <w:r w:rsidRPr="00261C7C">
        <w:rPr>
          <w:rFonts w:cstheme="minorHAnsi"/>
          <w:b/>
          <w:color w:val="222222"/>
          <w:sz w:val="20"/>
          <w:szCs w:val="20"/>
        </w:rPr>
        <w:t xml:space="preserve">dial </w:t>
      </w:r>
      <w:r w:rsidRPr="00261C7C">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w:t>
      </w:r>
      <w:r>
        <w:rPr>
          <w:rFonts w:cstheme="minorHAnsi"/>
          <w:color w:val="222222"/>
          <w:sz w:val="20"/>
          <w:szCs w:val="20"/>
        </w:rPr>
        <w:t xml:space="preserve">and begin first aid procedures (Section 7) immediately.  Seek medical attention; </w:t>
      </w:r>
      <w:r w:rsidRPr="00261C7C">
        <w:rPr>
          <w:rFonts w:cstheme="minorHAnsi"/>
          <w:b/>
          <w:color w:val="222222"/>
          <w:sz w:val="20"/>
          <w:szCs w:val="20"/>
        </w:rPr>
        <w:t xml:space="preserve">dial </w:t>
      </w:r>
      <w:r w:rsidRPr="00261C7C">
        <w:rPr>
          <w:rFonts w:cstheme="minorHAnsi"/>
          <w:b/>
          <w:color w:val="FF0000"/>
          <w:sz w:val="20"/>
          <w:szCs w:val="20"/>
        </w:rPr>
        <w:t>911</w:t>
      </w:r>
      <w:r w:rsidRPr="00A06BFA">
        <w:rPr>
          <w:rFonts w:cstheme="minorHAnsi"/>
          <w:sz w:val="20"/>
          <w:szCs w:val="20"/>
        </w:rPr>
        <w:t>.</w:t>
      </w:r>
    </w:p>
    <w:p w:rsidR="00301304" w:rsidRPr="0020766C" w:rsidRDefault="00301304" w:rsidP="00301304">
      <w:pPr>
        <w:shd w:val="clear" w:color="auto" w:fill="FFFFFF"/>
        <w:spacing w:before="120" w:after="120" w:line="288" w:lineRule="auto"/>
        <w:rPr>
          <w:rFonts w:cstheme="minorHAnsi"/>
          <w:i/>
        </w:rPr>
      </w:pPr>
      <w:r w:rsidRPr="0020766C">
        <w:rPr>
          <w:rFonts w:cstheme="minorHAnsi"/>
          <w:b/>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Pr>
          <w:rFonts w:cstheme="minorHAnsi"/>
          <w:sz w:val="20"/>
          <w:szCs w:val="20"/>
        </w:rPr>
        <w:t>.</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Pr="007E573E" w:rsidRDefault="00301304" w:rsidP="00301304">
      <w:pPr>
        <w:spacing w:before="120" w:after="120" w:line="288" w:lineRule="auto"/>
        <w:rPr>
          <w:rFonts w:cstheme="minorHAnsi"/>
          <w:sz w:val="20"/>
          <w:szCs w:val="20"/>
        </w:rPr>
      </w:pPr>
      <w:r w:rsidRPr="007E573E">
        <w:rPr>
          <w:rFonts w:cstheme="minorHAnsi"/>
          <w:sz w:val="20"/>
          <w:szCs w:val="20"/>
        </w:rPr>
        <w:t>Immediately report injury to supervisor and complete the First Report of Injury. (</w:t>
      </w:r>
      <w:hyperlink r:id="rId347" w:history="1">
        <w:r w:rsidRPr="007E573E">
          <w:rPr>
            <w:rFonts w:cstheme="minorHAnsi"/>
            <w:color w:val="0000FF"/>
            <w:sz w:val="20"/>
            <w:szCs w:val="20"/>
            <w:u w:val="single"/>
          </w:rPr>
          <w:t>http://www.purdue.edu/rem/injury/froi.htm</w:t>
        </w:r>
      </w:hyperlink>
      <w:r w:rsidRPr="007E573E">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lastRenderedPageBreak/>
        <w:t xml:space="preserve">Section 11 – </w:t>
      </w:r>
      <w:r w:rsidRPr="00DC7D29">
        <w:rPr>
          <w:rFonts w:cstheme="minorHAnsi"/>
          <w:b/>
        </w:rPr>
        <w:t>Waste Disposal Procedure</w:t>
      </w:r>
      <w:r>
        <w:rPr>
          <w:rFonts w:cstheme="minorHAnsi"/>
          <w:b/>
        </w:rPr>
        <w:t>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301304" w:rsidRDefault="00301304" w:rsidP="00301304">
      <w:pPr>
        <w:spacing w:before="120" w:after="120" w:line="288" w:lineRule="auto"/>
        <w:rPr>
          <w:rFonts w:cstheme="minorHAnsi"/>
          <w:b/>
          <w:sz w:val="20"/>
          <w:szCs w:val="20"/>
          <w:u w:val="single"/>
        </w:rPr>
      </w:pP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Hydrogen peroxide waste should be segregated from all incompatible chemicals such as organic compounds. </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348" w:history="1">
        <w:r w:rsidRPr="00772FAE">
          <w:rPr>
            <w:rStyle w:val="Hyperlink"/>
            <w:rFonts w:cstheme="minorHAnsi"/>
            <w:sz w:val="20"/>
            <w:szCs w:val="20"/>
          </w:rPr>
          <w:t>http://www.purdue.edu/rem/hmm/wststo.htm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hydrogen peroxide SDS must be made available to all personnel working in the laboratory at all times. To obtain a copy of the SDS, contact the chemical manufacturer or REM at 49-46371. Many manufacturers’ SDSs can be found online on websites such as Sigma-Aldrich (</w:t>
      </w:r>
      <w:hyperlink r:id="rId349" w:history="1">
        <w:r>
          <w:rPr>
            <w:rStyle w:val="Hyperlink"/>
            <w:rFonts w:cstheme="minorHAnsi"/>
            <w:sz w:val="20"/>
            <w:szCs w:val="20"/>
          </w:rPr>
          <w:t>http://www.sigmaaldrich.com/united-states.html</w:t>
        </w:r>
      </w:hyperlink>
      <w:r>
        <w:rPr>
          <w:rFonts w:cstheme="minorHAnsi"/>
          <w:sz w:val="20"/>
          <w:szCs w:val="20"/>
        </w:rPr>
        <w:t>) or Siri MSDS Index (</w:t>
      </w:r>
      <w:hyperlink r:id="rId350" w:history="1">
        <w:r>
          <w:rPr>
            <w:rStyle w:val="Hyperlink"/>
            <w:rFonts w:cstheme="minorHAnsi"/>
            <w:sz w:val="20"/>
            <w:szCs w:val="20"/>
          </w:rPr>
          <w:t>http://hazard.com/msds/</w:t>
        </w:r>
      </w:hyperlink>
      <w:r>
        <w:rPr>
          <w:rFonts w:cstheme="minorHAnsi"/>
          <w:sz w:val="20"/>
          <w:szCs w:val="20"/>
        </w:rPr>
        <w:t>).</w:t>
      </w:r>
    </w:p>
    <w:p w:rsidR="00301304" w:rsidRPr="00DC7D29"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1458218853"/>
      </w:sdtPr>
      <w:sdtEndPr/>
      <w:sdtContent>
        <w:p w:rsidR="00301304" w:rsidRPr="00DC7D29" w:rsidRDefault="00787CE3" w:rsidP="00301304">
          <w:pPr>
            <w:spacing w:before="120" w:after="120" w:line="288" w:lineRule="auto"/>
            <w:rPr>
              <w:rFonts w:cstheme="minorHAnsi"/>
              <w:b/>
            </w:rPr>
          </w:pPr>
          <w:sdt>
            <w:sdtPr>
              <w:rPr>
                <w:rFonts w:cstheme="minorHAnsi"/>
                <w:sz w:val="20"/>
                <w:szCs w:val="20"/>
              </w:rPr>
              <w:id w:val="980660769"/>
              <w:showingPlcHdr/>
            </w:sdtPr>
            <w:sdtEnd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DC7D29"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20766C">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hydrogen peroxide</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B2351">
        <w:trPr>
          <w:trHeight w:val="576"/>
          <w:tblHeader/>
        </w:trPr>
        <w:tc>
          <w:tcPr>
            <w:tcW w:w="39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lastRenderedPageBreak/>
              <w:t>Name</w:t>
            </w:r>
          </w:p>
        </w:tc>
        <w:tc>
          <w:tcPr>
            <w:tcW w:w="3420"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B2351">
        <w:trPr>
          <w:trHeight w:val="576"/>
        </w:trPr>
        <w:sdt>
          <w:sdtPr>
            <w:rPr>
              <w:rFonts w:cstheme="minorHAnsi"/>
              <w:b/>
            </w:rPr>
            <w:id w:val="-275724240"/>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850609700"/>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917597676"/>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251696477"/>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603958520"/>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637178009"/>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119915646"/>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651291075"/>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127581920"/>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575048087"/>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375532818"/>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801154980"/>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624587933"/>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370129"/>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11849881"/>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467556582"/>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530999307"/>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734931632"/>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173093985"/>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025858978"/>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99471179"/>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662043773"/>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269701185"/>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204518328"/>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177848677"/>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88752914"/>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479419607"/>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687015683"/>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841774600"/>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519421978"/>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092351037"/>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881460569"/>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Pr="00DC7D29" w:rsidRDefault="00301304" w:rsidP="00301304">
      <w:pPr>
        <w:spacing w:before="120" w:after="120" w:line="288" w:lineRule="auto"/>
        <w:rPr>
          <w:rFonts w:cstheme="minorHAnsi"/>
          <w:b/>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spacing w:before="120" w:after="120"/>
        <w:jc w:val="center"/>
        <w:rPr>
          <w:rFonts w:cstheme="minorHAnsi"/>
          <w:sz w:val="48"/>
          <w:szCs w:val="48"/>
        </w:rPr>
      </w:pPr>
      <w:r>
        <w:rPr>
          <w:rFonts w:cstheme="minorHAnsi"/>
          <w:sz w:val="48"/>
          <w:szCs w:val="48"/>
        </w:rPr>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Hydrogen Sulfide</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307965089"/>
            <w:placeholder>
              <w:docPart w:val="9CA7ADC48276409E8E041730EA803899"/>
            </w:placeholder>
            <w:date w:fullDate="2014-10-15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515467498"/>
            <w:placeholder>
              <w:docPart w:val="EB31C705CE934E9686113D801783B6D5"/>
            </w:placeholder>
            <w:date w:fullDate="2014-10-17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2096818084"/>
            <w:placeholder>
              <w:docPart w:val="E9411533A9E143E98ABCFDA3915EFE83"/>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266231590"/>
            <w:placeholder>
              <w:docPart w:val="0E7194D4731945069C5B2BC72BF7F32D"/>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006331787"/>
            <w:placeholder>
              <w:docPart w:val="79ECBC073EDB453ABAB75727AFC11478"/>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2050526102"/>
            <w:placeholder>
              <w:docPart w:val="9AD0E2CB23A54D33B5F8D6E1C715DFC9"/>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620180178"/>
            <w:placeholder>
              <w:docPart w:val="793B94327A7F43B1A78E1CD530AD551F"/>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2055765319"/>
            <w:placeholder>
              <w:docPart w:val="A3A2680546454E10A5A8D25D370C5CFE"/>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411845" w:rsidRDefault="009C0AF8" w:rsidP="00301304">
      <w:pPr>
        <w:spacing w:before="120" w:after="120"/>
        <w:rPr>
          <w:rFonts w:cstheme="minorHAnsi"/>
          <w:b/>
        </w:rPr>
      </w:pPr>
    </w:p>
    <w:p w:rsidR="00301304" w:rsidRDefault="00301304" w:rsidP="00301304">
      <w:pPr>
        <w:spacing w:before="120" w:after="120" w:line="288" w:lineRule="auto"/>
        <w:rPr>
          <w:rFonts w:cstheme="minorHAnsi"/>
          <w:b/>
        </w:rPr>
      </w:pPr>
      <w:r>
        <w:rPr>
          <w:rFonts w:cstheme="minorHAnsi"/>
          <w:b/>
        </w:rPr>
        <w:lastRenderedPageBreak/>
        <w:t xml:space="preserve">Section 2 – </w:t>
      </w:r>
      <w:r w:rsidRPr="00DC7D29">
        <w:rPr>
          <w:rFonts w:cstheme="minorHAnsi"/>
          <w:b/>
        </w:rPr>
        <w:t>Type of SOP:</w:t>
      </w:r>
      <w:r w:rsidRPr="00DC7D29">
        <w:rPr>
          <w:rFonts w:cstheme="minorHAnsi"/>
        </w:rPr>
        <w:t xml:space="preserve">       </w:t>
      </w:r>
    </w:p>
    <w:p w:rsidR="00301304" w:rsidRPr="00DC7D29" w:rsidRDefault="00787CE3" w:rsidP="00301304">
      <w:pPr>
        <w:spacing w:before="120" w:after="120" w:line="288" w:lineRule="auto"/>
        <w:rPr>
          <w:rFonts w:cstheme="minorHAnsi"/>
          <w:sz w:val="20"/>
          <w:szCs w:val="20"/>
        </w:rPr>
      </w:pPr>
      <w:sdt>
        <w:sdtPr>
          <w:rPr>
            <w:rFonts w:cstheme="minorHAnsi"/>
          </w:rPr>
          <w:id w:val="-324047330"/>
          <w14:checkbox>
            <w14:checked w14:val="0"/>
            <w14:checkedState w14:val="2612" w14:font="Times New Roman"/>
            <w14:uncheckedState w14:val="2610" w14:font="Times New Roman"/>
          </w14:checkbox>
        </w:sdtPr>
        <w:sdtEndPr/>
        <w:sdtContent>
          <w:r w:rsidR="00301304" w:rsidRPr="00DC7D29">
            <w:rPr>
              <w:rFonts w:ascii="MS Gothic" w:eastAsia="MS Gothic" w:hAnsi="MS Gothic" w:cs="MS Gothic" w:hint="eastAsia"/>
            </w:rPr>
            <w:t>☐</w:t>
          </w:r>
        </w:sdtContent>
      </w:sdt>
      <w:r w:rsidR="00301304" w:rsidRPr="00DC7D29">
        <w:rPr>
          <w:rFonts w:cstheme="minorHAnsi"/>
        </w:rPr>
        <w:t xml:space="preserve"> Process            </w:t>
      </w:r>
      <w:sdt>
        <w:sdtPr>
          <w:rPr>
            <w:rFonts w:cstheme="minorHAnsi"/>
          </w:rPr>
          <w:id w:val="-602112761"/>
          <w14:checkbox>
            <w14:checked w14:val="1"/>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978296735"/>
          <w14:checkbox>
            <w14:checked w14:val="0"/>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t>Section 3 – Physical / Chemical Properties and Uses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7783-06-4</w:t>
      </w:r>
    </w:p>
    <w:p w:rsidR="00301304" w:rsidRPr="00A831F0"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w:t>
      </w:r>
      <w:r>
        <w:rPr>
          <w:rFonts w:cstheme="minorHAnsi"/>
          <w:sz w:val="20"/>
          <w:szCs w:val="20"/>
        </w:rPr>
        <w:t xml:space="preserve"> Extremely flammable gas, fatal if inhaled</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H</w:t>
      </w:r>
      <w:r w:rsidRPr="00C96208">
        <w:rPr>
          <w:rFonts w:cstheme="minorHAnsi"/>
          <w:color w:val="000000"/>
          <w:sz w:val="20"/>
          <w:szCs w:val="20"/>
          <w:shd w:val="clear" w:color="auto" w:fill="FFFFFF"/>
          <w:vertAlign w:val="subscript"/>
        </w:rPr>
        <w:t>2</w:t>
      </w:r>
      <w:r>
        <w:rPr>
          <w:rFonts w:cstheme="minorHAnsi"/>
          <w:color w:val="000000"/>
          <w:sz w:val="20"/>
          <w:szCs w:val="20"/>
          <w:shd w:val="clear" w:color="auto" w:fill="FFFFFF"/>
        </w:rPr>
        <w:t>S</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Form </w:t>
      </w:r>
      <w:r>
        <w:rPr>
          <w:rFonts w:cstheme="minorHAnsi"/>
          <w:sz w:val="20"/>
          <w:szCs w:val="20"/>
        </w:rPr>
        <w:t>(physical state): Gas</w:t>
      </w:r>
    </w:p>
    <w:p w:rsidR="00301304"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w:t>
      </w:r>
    </w:p>
    <w:p w:rsidR="00301304" w:rsidRPr="00DC7D29" w:rsidRDefault="00301304" w:rsidP="00301304">
      <w:pPr>
        <w:spacing w:before="120" w:after="120" w:line="288" w:lineRule="auto"/>
        <w:rPr>
          <w:rFonts w:cstheme="minorHAnsi"/>
          <w:sz w:val="20"/>
          <w:szCs w:val="20"/>
        </w:rPr>
      </w:pPr>
      <w:r>
        <w:rPr>
          <w:rFonts w:cstheme="minorHAnsi"/>
          <w:sz w:val="20"/>
          <w:szCs w:val="20"/>
        </w:rPr>
        <w:t>Odor: Stench similar to rotten eggs (NOTE: sense of smell becomes rapidly fatigued and cannot be relied upon to warn of continuous presence of Hydrogen sulfide)</w:t>
      </w:r>
    </w:p>
    <w:p w:rsidR="00301304"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Boiling point:  </w:t>
      </w:r>
      <w:r>
        <w:rPr>
          <w:rFonts w:cstheme="minorHAnsi"/>
          <w:color w:val="000000"/>
          <w:sz w:val="20"/>
          <w:szCs w:val="20"/>
          <w:shd w:val="clear" w:color="auto" w:fill="FFFFFF"/>
        </w:rPr>
        <w:t xml:space="preserve">-60 </w:t>
      </w:r>
      <w:r w:rsidRPr="00F56C70">
        <w:rPr>
          <w:rFonts w:cstheme="minorHAnsi"/>
          <w:color w:val="000000"/>
          <w:sz w:val="20"/>
          <w:szCs w:val="20"/>
          <w:shd w:val="clear" w:color="auto" w:fill="FFFFFF"/>
        </w:rPr>
        <w:t>°C</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Vapor Pressure: N/A</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Vapor Density: 1.17 – (Air=1.0)</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Flammable limits: 4% lower; 46% upper (by volume)</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Default="00301304" w:rsidP="00301304">
      <w:pPr>
        <w:spacing w:before="120" w:after="120" w:line="288" w:lineRule="auto"/>
        <w:rPr>
          <w:rFonts w:cstheme="minorHAnsi"/>
          <w:color w:val="222222"/>
          <w:sz w:val="20"/>
          <w:szCs w:val="20"/>
        </w:rPr>
      </w:pPr>
      <w:r>
        <w:rPr>
          <w:rFonts w:cstheme="minorHAnsi"/>
          <w:color w:val="222222"/>
          <w:sz w:val="20"/>
          <w:szCs w:val="20"/>
        </w:rPr>
        <w:t xml:space="preserve">Hydrogen sulfide </w:t>
      </w:r>
      <w:r w:rsidRPr="00F56C70">
        <w:rPr>
          <w:rFonts w:cstheme="minorHAnsi"/>
          <w:color w:val="222222"/>
          <w:sz w:val="20"/>
          <w:szCs w:val="20"/>
        </w:rPr>
        <w:t xml:space="preserve">is </w:t>
      </w:r>
      <w:r>
        <w:rPr>
          <w:rFonts w:cstheme="minorHAnsi"/>
          <w:color w:val="222222"/>
          <w:sz w:val="20"/>
          <w:szCs w:val="20"/>
        </w:rPr>
        <w:t>a compressed gas extremely flammable and toxic if inhaled. Exposure to oxidizing materials and bases must be avoided.</w:t>
      </w:r>
    </w:p>
    <w:p w:rsidR="00301304" w:rsidRPr="00585E0A" w:rsidRDefault="00301304" w:rsidP="00301304">
      <w:pPr>
        <w:spacing w:before="120" w:after="120" w:line="288" w:lineRule="auto"/>
        <w:rPr>
          <w:rFonts w:cstheme="minorHAnsi"/>
          <w:b/>
          <w:bCs/>
          <w:sz w:val="20"/>
          <w:szCs w:val="20"/>
          <w:u w:val="single"/>
        </w:rPr>
      </w:pPr>
      <w:r w:rsidRPr="00585E0A">
        <w:rPr>
          <w:rFonts w:cstheme="minorHAnsi"/>
          <w:b/>
          <w:bCs/>
          <w:sz w:val="20"/>
          <w:szCs w:val="20"/>
          <w:u w:val="single"/>
        </w:rPr>
        <w:t>Potential Health Effects:</w:t>
      </w:r>
    </w:p>
    <w:p w:rsidR="00301304" w:rsidRDefault="00301304" w:rsidP="00301304">
      <w:pPr>
        <w:spacing w:before="120" w:after="120" w:line="288" w:lineRule="auto"/>
        <w:rPr>
          <w:rFonts w:cstheme="minorHAnsi"/>
          <w:color w:val="222222"/>
          <w:sz w:val="20"/>
          <w:szCs w:val="20"/>
        </w:rPr>
      </w:pPr>
      <w:r w:rsidRPr="00194BFB">
        <w:rPr>
          <w:rFonts w:cstheme="minorHAnsi"/>
          <w:b/>
          <w:color w:val="222222"/>
          <w:sz w:val="20"/>
          <w:szCs w:val="20"/>
        </w:rPr>
        <w:t>Inhalation</w:t>
      </w:r>
      <w:r>
        <w:rPr>
          <w:rFonts w:cstheme="minorHAnsi"/>
          <w:color w:val="222222"/>
          <w:sz w:val="20"/>
          <w:szCs w:val="20"/>
        </w:rPr>
        <w:t>:</w:t>
      </w:r>
      <w:r w:rsidRPr="00585E0A">
        <w:rPr>
          <w:rFonts w:cstheme="minorHAnsi"/>
          <w:color w:val="222222"/>
          <w:sz w:val="20"/>
          <w:szCs w:val="20"/>
        </w:rPr>
        <w:t xml:space="preserve"> </w:t>
      </w:r>
      <w:r>
        <w:rPr>
          <w:rFonts w:cstheme="minorHAnsi"/>
          <w:color w:val="222222"/>
          <w:sz w:val="20"/>
          <w:szCs w:val="20"/>
        </w:rPr>
        <w:t>Hydrogen sulfide is fatal if inhaled</w:t>
      </w:r>
      <w:r>
        <w:rPr>
          <w:rFonts w:cstheme="minorHAnsi"/>
          <w:b/>
          <w:color w:val="222222"/>
          <w:sz w:val="20"/>
          <w:szCs w:val="20"/>
        </w:rPr>
        <w:t xml:space="preserve">; </w:t>
      </w:r>
      <w:r w:rsidRPr="00F00017">
        <w:rPr>
          <w:rFonts w:cstheme="minorHAnsi"/>
          <w:color w:val="222222"/>
          <w:sz w:val="20"/>
          <w:szCs w:val="20"/>
        </w:rPr>
        <w:t>avoid breathing vapors or fumes</w:t>
      </w:r>
      <w:r>
        <w:rPr>
          <w:rFonts w:cstheme="minorHAnsi"/>
          <w:b/>
          <w:color w:val="222222"/>
          <w:sz w:val="20"/>
          <w:szCs w:val="20"/>
        </w:rPr>
        <w:t>.</w:t>
      </w:r>
    </w:p>
    <w:p w:rsidR="00301304" w:rsidRDefault="00301304" w:rsidP="00301304">
      <w:pPr>
        <w:spacing w:before="120" w:after="120" w:line="288" w:lineRule="auto"/>
        <w:rPr>
          <w:rFonts w:cstheme="minorHAnsi"/>
          <w:color w:val="222222"/>
          <w:sz w:val="20"/>
          <w:szCs w:val="20"/>
        </w:rPr>
      </w:pPr>
      <w:r w:rsidRPr="00194BFB">
        <w:rPr>
          <w:rFonts w:cstheme="minorHAnsi"/>
          <w:b/>
          <w:color w:val="222222"/>
          <w:sz w:val="20"/>
          <w:szCs w:val="20"/>
        </w:rPr>
        <w:t>Eyes</w:t>
      </w:r>
      <w:r>
        <w:rPr>
          <w:rFonts w:cstheme="minorHAnsi"/>
          <w:color w:val="222222"/>
          <w:sz w:val="20"/>
          <w:szCs w:val="20"/>
        </w:rPr>
        <w:t>:</w:t>
      </w:r>
      <w:r w:rsidRPr="00585E0A">
        <w:rPr>
          <w:rFonts w:cstheme="minorHAnsi"/>
          <w:color w:val="222222"/>
          <w:sz w:val="20"/>
          <w:szCs w:val="20"/>
        </w:rPr>
        <w:t xml:space="preserve"> </w:t>
      </w:r>
      <w:r>
        <w:rPr>
          <w:rFonts w:cstheme="minorHAnsi"/>
          <w:color w:val="222222"/>
          <w:sz w:val="20"/>
          <w:szCs w:val="20"/>
        </w:rPr>
        <w:t>Hydrogen sulfide may cause irritation or burns to the eyes</w:t>
      </w:r>
    </w:p>
    <w:p w:rsidR="00301304" w:rsidRDefault="00301304" w:rsidP="00301304">
      <w:pPr>
        <w:spacing w:before="120" w:after="120" w:line="288" w:lineRule="auto"/>
        <w:rPr>
          <w:rFonts w:cstheme="minorHAnsi"/>
          <w:color w:val="222222"/>
          <w:sz w:val="20"/>
          <w:szCs w:val="20"/>
        </w:rPr>
      </w:pPr>
      <w:r w:rsidRPr="00194BFB">
        <w:rPr>
          <w:rFonts w:cstheme="minorHAnsi"/>
          <w:b/>
          <w:color w:val="222222"/>
          <w:sz w:val="20"/>
          <w:szCs w:val="20"/>
        </w:rPr>
        <w:t>Skin</w:t>
      </w:r>
      <w:r>
        <w:rPr>
          <w:rFonts w:cstheme="minorHAnsi"/>
          <w:color w:val="222222"/>
          <w:sz w:val="20"/>
          <w:szCs w:val="20"/>
        </w:rPr>
        <w:t>: Hydrogen sulfide is mildly irritating to the skin</w:t>
      </w:r>
    </w:p>
    <w:p w:rsidR="00301304" w:rsidRPr="00F00017" w:rsidRDefault="00301304" w:rsidP="00301304">
      <w:pPr>
        <w:spacing w:before="120" w:after="120" w:line="288" w:lineRule="auto"/>
        <w:rPr>
          <w:rFonts w:cstheme="minorHAnsi"/>
          <w:color w:val="222222"/>
          <w:sz w:val="20"/>
          <w:szCs w:val="20"/>
        </w:rPr>
      </w:pPr>
      <w:r w:rsidRPr="00931A51">
        <w:rPr>
          <w:rFonts w:cstheme="minorHAnsi"/>
          <w:b/>
          <w:color w:val="222222"/>
          <w:sz w:val="20"/>
          <w:szCs w:val="20"/>
        </w:rPr>
        <w:t>Ingestion</w:t>
      </w:r>
      <w:r>
        <w:rPr>
          <w:rFonts w:cstheme="minorHAnsi"/>
          <w:color w:val="222222"/>
          <w:sz w:val="20"/>
          <w:szCs w:val="20"/>
        </w:rPr>
        <w:t>: Since Hydrogen sulfide is a gas a room temperature, ingestion is an unlikely exposure route. Refer to the section on inhalation.</w:t>
      </w:r>
    </w:p>
    <w:p w:rsidR="00301304" w:rsidRDefault="00301304" w:rsidP="00301304">
      <w:pPr>
        <w:spacing w:before="120" w:after="120" w:line="288" w:lineRule="auto"/>
        <w:rPr>
          <w:rFonts w:cstheme="minorHAnsi"/>
          <w:b/>
        </w:rPr>
      </w:pPr>
      <w:r>
        <w:rPr>
          <w:rFonts w:ascii="Tahoma" w:hAnsi="Tahoma" w:cs="Tahoma"/>
          <w:noProof/>
        </w:rPr>
        <w:lastRenderedPageBreak/>
        <w:drawing>
          <wp:inline distT="0" distB="0" distL="0" distR="0" wp14:anchorId="569681E2" wp14:editId="67019D68">
            <wp:extent cx="641350" cy="641350"/>
            <wp:effectExtent l="0" t="0" r="6350" b="6350"/>
            <wp:docPr id="313" name="Picture 313"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ogram"/>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40081" cy="640081"/>
                    </a:xfrm>
                    <a:prstGeom prst="rect">
                      <a:avLst/>
                    </a:prstGeom>
                    <a:noFill/>
                    <a:ln>
                      <a:noFill/>
                    </a:ln>
                  </pic:spPr>
                </pic:pic>
              </a:graphicData>
            </a:graphic>
          </wp:inline>
        </w:drawing>
      </w:r>
      <w:r>
        <w:rPr>
          <w:rFonts w:cstheme="minorHAnsi"/>
          <w:b/>
          <w:noProof/>
        </w:rPr>
        <w:drawing>
          <wp:inline distT="0" distB="0" distL="0" distR="0" wp14:anchorId="4400849C" wp14:editId="62EC28BD">
            <wp:extent cx="626710" cy="647700"/>
            <wp:effectExtent l="0" t="0" r="2540" b="0"/>
            <wp:docPr id="314" name="Picture 314"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26159" cy="647131"/>
                    </a:xfrm>
                    <a:prstGeom prst="rect">
                      <a:avLst/>
                    </a:prstGeom>
                    <a:noFill/>
                    <a:ln>
                      <a:noFill/>
                    </a:ln>
                  </pic:spPr>
                </pic:pic>
              </a:graphicData>
            </a:graphic>
          </wp:inline>
        </w:drawing>
      </w:r>
      <w:r w:rsidRPr="00D22556">
        <w:rPr>
          <w:rFonts w:cstheme="minorHAnsi"/>
          <w:b/>
          <w:noProof/>
        </w:rPr>
        <w:drawing>
          <wp:inline distT="0" distB="0" distL="0" distR="0" wp14:anchorId="18E3D339" wp14:editId="772AEF25">
            <wp:extent cx="622300" cy="645516"/>
            <wp:effectExtent l="0" t="0" r="6350" b="2540"/>
            <wp:docPr id="315" name="Picture 315" descr="GHS Toxic Hazard Pictogram" title="GHS Toxic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29445" cy="652928"/>
                    </a:xfrm>
                    <a:prstGeom prst="rect">
                      <a:avLst/>
                    </a:prstGeom>
                    <a:noFill/>
                    <a:ln>
                      <a:noFill/>
                    </a:ln>
                  </pic:spPr>
                </pic:pic>
              </a:graphicData>
            </a:graphic>
          </wp:inline>
        </w:drawing>
      </w:r>
      <w:r>
        <w:rPr>
          <w:rFonts w:cstheme="minorHAnsi"/>
          <w:b/>
          <w:noProof/>
        </w:rPr>
        <w:drawing>
          <wp:inline distT="0" distB="0" distL="0" distR="0" wp14:anchorId="45255C8C" wp14:editId="455C354F">
            <wp:extent cx="632854" cy="654050"/>
            <wp:effectExtent l="0" t="0" r="0" b="0"/>
            <wp:docPr id="316" name="Picture 316" descr="GHS Environmentally Damaging Hazard Pictogram" title="GHS Environmentally Damaging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30161" cy="651267"/>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301304" w:rsidRPr="009E4CC7" w:rsidRDefault="00301304" w:rsidP="00301304">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AD3AD2">
        <w:rPr>
          <w:rFonts w:cstheme="minorHAnsi"/>
          <w:sz w:val="20"/>
          <w:szCs w:val="20"/>
        </w:rPr>
        <w:t>(</w:t>
      </w:r>
      <w:hyperlink r:id="rId351" w:history="1">
        <w:r w:rsidRPr="00AD3AD2">
          <w:rPr>
            <w:rStyle w:val="Hyperlink"/>
            <w:rFonts w:cstheme="minorHAnsi"/>
            <w:sz w:val="20"/>
            <w:szCs w:val="20"/>
          </w:rPr>
          <w:t>http://www.purdue.edu/rem/home/booklets/RPP98.pdf</w:t>
        </w:r>
      </w:hyperlink>
      <w:r w:rsidRPr="00AD3AD2">
        <w:rPr>
          <w:rFonts w:cstheme="minorHAnsi"/>
          <w:sz w:val="20"/>
          <w:szCs w:val="20"/>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Gloves must be worn. </w:t>
      </w:r>
      <w:r>
        <w:rPr>
          <w:rFonts w:cstheme="minorHAnsi"/>
          <w:sz w:val="20"/>
          <w:szCs w:val="20"/>
        </w:rPr>
        <w:t xml:space="preserve">Butyl rubber </w:t>
      </w:r>
      <w:r w:rsidRPr="00DC7D29">
        <w:rPr>
          <w:rFonts w:cstheme="minorHAnsi"/>
          <w:sz w:val="20"/>
          <w:szCs w:val="20"/>
        </w:rPr>
        <w:t xml:space="preserve">gloves are </w:t>
      </w:r>
      <w:r>
        <w:rPr>
          <w:rFonts w:cstheme="minorHAnsi"/>
          <w:sz w:val="20"/>
          <w:szCs w:val="20"/>
        </w:rPr>
        <w:t>r</w:t>
      </w:r>
      <w:r w:rsidRPr="00DC7D29">
        <w:rPr>
          <w:rFonts w:cstheme="minorHAnsi"/>
          <w:sz w:val="20"/>
          <w:szCs w:val="20"/>
        </w:rPr>
        <w:t>ecommended</w:t>
      </w:r>
      <w:r>
        <w:rPr>
          <w:rFonts w:cstheme="minorHAnsi"/>
          <w:sz w:val="20"/>
          <w:szCs w:val="20"/>
        </w:rPr>
        <w:t>.</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dangerous when wet material being handled.</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787CE3" w:rsidP="00301304">
      <w:pPr>
        <w:pStyle w:val="NoSpacing"/>
        <w:spacing w:before="120" w:after="120" w:line="288" w:lineRule="auto"/>
        <w:rPr>
          <w:rFonts w:cstheme="minorHAnsi"/>
          <w:color w:val="000080"/>
          <w:sz w:val="20"/>
          <w:szCs w:val="20"/>
        </w:rPr>
      </w:pPr>
      <w:hyperlink r:id="rId352"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787CE3" w:rsidP="00301304">
      <w:pPr>
        <w:pStyle w:val="NoSpacing"/>
        <w:spacing w:before="120" w:after="120" w:line="288" w:lineRule="auto"/>
        <w:rPr>
          <w:rFonts w:cstheme="minorHAnsi"/>
          <w:sz w:val="20"/>
          <w:szCs w:val="20"/>
        </w:rPr>
      </w:pPr>
      <w:hyperlink r:id="rId353" w:history="1">
        <w:r w:rsidR="00301304" w:rsidRPr="00DC7D29">
          <w:rPr>
            <w:rStyle w:val="Hyperlink"/>
            <w:rFonts w:cstheme="minorHAnsi"/>
            <w:sz w:val="20"/>
            <w:szCs w:val="20"/>
          </w:rPr>
          <w:t>http://www.showabestglove.com/site/default.aspx</w:t>
        </w:r>
      </w:hyperlink>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787CE3" w:rsidP="00301304">
      <w:pPr>
        <w:pStyle w:val="NoSpacing"/>
        <w:spacing w:before="120" w:after="120" w:line="288" w:lineRule="auto"/>
        <w:rPr>
          <w:rFonts w:cstheme="minorHAnsi"/>
          <w:color w:val="000080"/>
          <w:sz w:val="20"/>
          <w:szCs w:val="20"/>
        </w:rPr>
      </w:pPr>
      <w:hyperlink r:id="rId354" w:history="1">
        <w:r w:rsidR="00301304" w:rsidRPr="00DC7D29">
          <w:rPr>
            <w:rStyle w:val="Hyperlink"/>
            <w:rFonts w:cstheme="minorHAnsi"/>
            <w:sz w:val="20"/>
            <w:szCs w:val="20"/>
          </w:rPr>
          <w:t>http://www.mapaglove.com/</w:t>
        </w:r>
      </w:hyperlink>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lastRenderedPageBreak/>
        <w:t>ANSI approved properly fitting safety glasses or chemical splash goggles. Face shield is also recommended.</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Flame resistant lab coats must be worn and be appropriately sized for the individual and buttoned to their full length.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301304" w:rsidRPr="00DC7D29" w:rsidRDefault="00301304" w:rsidP="00301304">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301304" w:rsidRPr="00DC7D29" w:rsidRDefault="00301304" w:rsidP="0030130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The use of Hydrogen sulfide must be conducted in a properly-functioning chemical fume hood. The chemical fume hood must be approved and certified by REM and have a face velocity between 85 – 125 feet per minute. Inside the fume hood, keep these materials away from oxidizing agents, acids, and moisture/water.</w:t>
      </w: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Move into the fresh air immediately and give oxygen. If not breathing give artificial respiration</w:t>
      </w:r>
      <w:r>
        <w:rPr>
          <w:rFonts w:cstheme="minorHAnsi"/>
          <w:sz w:val="20"/>
          <w:szCs w:val="20"/>
        </w:rPr>
        <w:t xml:space="preserve">. </w:t>
      </w:r>
      <w:r w:rsidRPr="00DC7D29">
        <w:rPr>
          <w:rFonts w:cstheme="minorHAnsi"/>
          <w:sz w:val="20"/>
          <w:szCs w:val="20"/>
        </w:rPr>
        <w:t xml:space="preserve">Seek medical attention immediately.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Default="00301304" w:rsidP="00301304">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sidRPr="00DC7D29">
        <w:rPr>
          <w:rFonts w:cstheme="minorHAnsi"/>
          <w:bCs/>
          <w:sz w:val="20"/>
          <w:szCs w:val="20"/>
        </w:rPr>
        <w:t>Seek medical attention immediately.</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sidRPr="00DC7D29">
        <w:rPr>
          <w:rFonts w:cstheme="minorHAnsi"/>
          <w:sz w:val="20"/>
          <w:szCs w:val="20"/>
        </w:rPr>
        <w:t>Check for and remove any contact lenses. Rinse thoroughly with plenty of water for at least 15 minutes and consult a physician. Seek immediate medical attention and continue eye rinse during transport to hospital.</w:t>
      </w:r>
    </w:p>
    <w:p w:rsidR="00301304" w:rsidRPr="00DC7D29" w:rsidRDefault="00301304" w:rsidP="00301304">
      <w:pPr>
        <w:spacing w:before="120" w:after="120" w:line="288" w:lineRule="auto"/>
        <w:rPr>
          <w:rFonts w:cstheme="minorHAnsi"/>
          <w:b/>
        </w:rPr>
      </w:pP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301304" w:rsidRPr="005B472E" w:rsidRDefault="00301304" w:rsidP="00301304">
      <w:pPr>
        <w:spacing w:before="120" w:after="120" w:line="288" w:lineRule="auto"/>
        <w:rPr>
          <w:rFonts w:cstheme="minorHAnsi"/>
          <w:sz w:val="20"/>
          <w:szCs w:val="20"/>
        </w:rPr>
      </w:pPr>
      <w:r w:rsidRPr="005B472E">
        <w:rPr>
          <w:rFonts w:cstheme="minorHAnsi"/>
          <w:sz w:val="20"/>
          <w:szCs w:val="20"/>
        </w:rPr>
        <w:t>As this product is a gas, refer to the inhalation section above.</w:t>
      </w:r>
    </w:p>
    <w:p w:rsidR="00301304" w:rsidRPr="00DC7D29" w:rsidRDefault="00301304" w:rsidP="00301304">
      <w:pPr>
        <w:spacing w:before="120" w:after="120" w:line="288" w:lineRule="auto"/>
        <w:rPr>
          <w:rFonts w:cstheme="minorHAnsi"/>
          <w:b/>
        </w:rPr>
      </w:pPr>
      <w:r>
        <w:rPr>
          <w:rFonts w:cstheme="minorHAnsi"/>
          <w:b/>
        </w:rPr>
        <w:lastRenderedPageBreak/>
        <w:t xml:space="preserve">Section 8 – </w:t>
      </w:r>
      <w:r w:rsidRPr="00DC7D29">
        <w:rPr>
          <w:rFonts w:cstheme="minorHAnsi"/>
          <w:b/>
        </w:rPr>
        <w:t>Special Handling and Storage Requirements</w:t>
      </w:r>
    </w:p>
    <w:p w:rsidR="00301304" w:rsidRPr="00E70C3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sidRPr="00621150">
        <w:rPr>
          <w:rFonts w:cstheme="minorHAnsi"/>
          <w:color w:val="000000"/>
          <w:sz w:val="20"/>
        </w:rPr>
        <w:t>Keep containers tightly closed. Store in a cool, dry and well-ventilated area</w:t>
      </w:r>
      <w:r>
        <w:rPr>
          <w:rFonts w:cstheme="minorHAnsi"/>
          <w:color w:val="000000"/>
          <w:sz w:val="20"/>
        </w:rPr>
        <w:t>.</w:t>
      </w:r>
    </w:p>
    <w:p w:rsidR="00301304" w:rsidRPr="002C4BC0"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Pr>
          <w:rFonts w:cstheme="minorHAnsi"/>
          <w:color w:val="000000"/>
          <w:sz w:val="20"/>
        </w:rPr>
        <w:t>Incompatible with the following materials: oxidizing materials, bases.</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Pr>
          <w:rFonts w:cstheme="minorHAnsi"/>
          <w:sz w:val="20"/>
        </w:rPr>
        <w:t>Contents under pressure</w:t>
      </w:r>
    </w:p>
    <w:p w:rsidR="00301304" w:rsidRPr="00DC7D29" w:rsidRDefault="00301304" w:rsidP="00301304">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301304" w:rsidRPr="005B3DA1" w:rsidRDefault="00301304" w:rsidP="00301304">
      <w:pPr>
        <w:shd w:val="clear" w:color="auto" w:fill="FFFFFF"/>
        <w:spacing w:before="120" w:after="120" w:line="288" w:lineRule="auto"/>
        <w:rPr>
          <w:rFonts w:cstheme="minorHAnsi"/>
          <w:i/>
        </w:rPr>
      </w:pPr>
      <w:r w:rsidRPr="005B3DA1">
        <w:rPr>
          <w:rFonts w:cstheme="minorHAnsi"/>
          <w:b/>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355" w:history="1">
        <w:r w:rsidRPr="00772FAE">
          <w:rPr>
            <w:rStyle w:val="Hyperlink"/>
            <w:rFonts w:cstheme="minorHAnsi"/>
            <w:sz w:val="20"/>
            <w:szCs w:val="20"/>
          </w:rPr>
          <w:t>http://www.purdue.edu/rem/injury/froi.htm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DC7D29">
        <w:rPr>
          <w:rFonts w:cstheme="minorHAnsi"/>
          <w:sz w:val="20"/>
          <w:szCs w:val="20"/>
        </w:rPr>
        <w:lastRenderedPageBreak/>
        <w:t xml:space="preserve">Store hazardous waste in closed containers, </w:t>
      </w:r>
      <w:r>
        <w:rPr>
          <w:rFonts w:cstheme="minorHAnsi"/>
          <w:sz w:val="20"/>
          <w:szCs w:val="20"/>
        </w:rPr>
        <w:t xml:space="preserve">and in a designated area (flammable cabinet is recommended). Hydrogen sulfide cylinders should be stored away from heat, ignition sources, oxidizers, and other combustible materials. </w:t>
      </w:r>
    </w:p>
    <w:p w:rsidR="00301304" w:rsidRDefault="00301304" w:rsidP="00301304">
      <w:pPr>
        <w:spacing w:before="120" w:after="120" w:line="288" w:lineRule="auto"/>
        <w:rPr>
          <w:rFonts w:cstheme="minorHAnsi"/>
          <w:sz w:val="20"/>
          <w:szCs w:val="20"/>
        </w:rPr>
      </w:pPr>
    </w:p>
    <w:p w:rsidR="00301304" w:rsidRPr="00DC7D29" w:rsidRDefault="00301304" w:rsidP="00301304">
      <w:pPr>
        <w:spacing w:before="120" w:after="120" w:line="288" w:lineRule="auto"/>
        <w:rPr>
          <w:rFonts w:cstheme="minorHAnsi"/>
          <w:sz w:val="20"/>
          <w:szCs w:val="20"/>
        </w:rPr>
      </w:pP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356" w:history="1">
        <w:r w:rsidRPr="00772FAE">
          <w:rPr>
            <w:rStyle w:val="Hyperlink"/>
            <w:rFonts w:cstheme="minorHAnsi"/>
            <w:sz w:val="20"/>
            <w:szCs w:val="20"/>
          </w:rPr>
          <w:t>http://www.purdue.edu/rem/hmm/wststo.htm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SDS for hydrogen sulfide must be made available to all personnel working in the laboratory at all times. To obtain a copy of the SDS, contact the chemical manufacturer or REM at 49-46371. Many manufacturers’ SDSs can be found online on websites such as Sigma-Aldrich (</w:t>
      </w:r>
      <w:hyperlink r:id="rId357" w:history="1">
        <w:r>
          <w:rPr>
            <w:rStyle w:val="Hyperlink"/>
            <w:rFonts w:cstheme="minorHAnsi"/>
            <w:sz w:val="20"/>
            <w:szCs w:val="20"/>
          </w:rPr>
          <w:t>http://www.sigmaaldrich.com/united-states.html</w:t>
        </w:r>
      </w:hyperlink>
      <w:r>
        <w:rPr>
          <w:rFonts w:cstheme="minorHAnsi"/>
          <w:sz w:val="20"/>
          <w:szCs w:val="20"/>
        </w:rPr>
        <w:t>) or Siri MSDS Index (</w:t>
      </w:r>
      <w:hyperlink r:id="rId358" w:history="1">
        <w:r>
          <w:rPr>
            <w:rStyle w:val="Hyperlink"/>
            <w:rFonts w:cstheme="minorHAnsi"/>
            <w:sz w:val="20"/>
            <w:szCs w:val="20"/>
          </w:rPr>
          <w:t>http://hazard.com/msds/</w:t>
        </w:r>
      </w:hyperlink>
      <w:r>
        <w:rPr>
          <w:rFonts w:cstheme="minorHAnsi"/>
          <w:sz w:val="20"/>
          <w:szCs w:val="20"/>
        </w:rPr>
        <w:t>).</w:t>
      </w:r>
    </w:p>
    <w:p w:rsidR="00301304" w:rsidRPr="00DC7D29"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1341621963"/>
      </w:sdtPr>
      <w:sdtEndPr/>
      <w:sdtContent>
        <w:p w:rsidR="00301304" w:rsidRPr="00DC7D29" w:rsidRDefault="00787CE3" w:rsidP="00301304">
          <w:pPr>
            <w:spacing w:before="120" w:after="120" w:line="288" w:lineRule="auto"/>
            <w:rPr>
              <w:rFonts w:cstheme="minorHAnsi"/>
              <w:b/>
            </w:rPr>
          </w:pPr>
          <w:sdt>
            <w:sdtPr>
              <w:rPr>
                <w:rFonts w:cstheme="minorHAnsi"/>
                <w:sz w:val="20"/>
                <w:szCs w:val="20"/>
              </w:rPr>
              <w:id w:val="1183015047"/>
              <w:showingPlcHdr/>
            </w:sdtPr>
            <w:sdtEnd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DC7D29"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5B3DA1">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hydrogen sulfide</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B2351">
        <w:trPr>
          <w:trHeight w:val="576"/>
          <w:tblHeader/>
        </w:trPr>
        <w:tc>
          <w:tcPr>
            <w:tcW w:w="39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B2351">
        <w:trPr>
          <w:trHeight w:val="576"/>
        </w:trPr>
        <w:sdt>
          <w:sdtPr>
            <w:rPr>
              <w:rFonts w:cstheme="minorHAnsi"/>
              <w:b/>
            </w:rPr>
            <w:id w:val="2054417246"/>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601644641"/>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080368339"/>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392877818"/>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158839374"/>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859497194"/>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742802264"/>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414937258"/>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950203843"/>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184742791"/>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019656497"/>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577168366"/>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67544799"/>
            <w:showingPlcHdr/>
          </w:sdtPr>
          <w:sdtEndPr/>
          <w:sdtContent>
            <w:tc>
              <w:tcPr>
                <w:tcW w:w="3978" w:type="dxa"/>
              </w:tcPr>
              <w:p w:rsidR="00301304"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543486067"/>
            <w:showingPlcHdr/>
            <w:date>
              <w:dateFormat w:val="M/d/yyyy"/>
              <w:lid w:val="en-US"/>
              <w:storeMappedDataAs w:val="dateTime"/>
              <w:calendar w:val="gregorian"/>
            </w:date>
          </w:sdtPr>
          <w:sdtEndPr/>
          <w:sdtContent>
            <w:tc>
              <w:tcPr>
                <w:tcW w:w="2178" w:type="dxa"/>
              </w:tcPr>
              <w:p w:rsidR="00301304"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Pr="00DC7D29" w:rsidRDefault="00301304" w:rsidP="00301304">
      <w:pPr>
        <w:spacing w:before="120" w:after="120" w:line="288" w:lineRule="auto"/>
        <w:rPr>
          <w:rFonts w:cstheme="minorHAnsi"/>
          <w:b/>
        </w:rPr>
      </w:pPr>
    </w:p>
    <w:p w:rsidR="00301304" w:rsidRDefault="00301304" w:rsidP="00301304">
      <w:pPr>
        <w:rPr>
          <w:rFonts w:eastAsiaTheme="minorHAnsi"/>
        </w:rPr>
      </w:pPr>
    </w:p>
    <w:p w:rsidR="00301304" w:rsidRDefault="00301304" w:rsidP="00301304">
      <w:pPr>
        <w:spacing w:before="120" w:after="120"/>
        <w:jc w:val="center"/>
        <w:rPr>
          <w:rFonts w:cstheme="minorHAnsi"/>
          <w:sz w:val="48"/>
          <w:szCs w:val="48"/>
        </w:rPr>
      </w:pPr>
      <w:r>
        <w:rPr>
          <w:rFonts w:cstheme="minorHAnsi"/>
          <w:sz w:val="48"/>
          <w:szCs w:val="48"/>
        </w:rPr>
        <w:t>Standard Operating Procedure</w:t>
      </w:r>
    </w:p>
    <w:p w:rsidR="00301304" w:rsidRPr="00571048" w:rsidRDefault="00301304" w:rsidP="00301304">
      <w:pPr>
        <w:spacing w:before="120" w:after="120"/>
        <w:jc w:val="center"/>
        <w:rPr>
          <w:rFonts w:cstheme="minorHAnsi"/>
          <w:sz w:val="36"/>
          <w:szCs w:val="36"/>
        </w:rPr>
      </w:pPr>
      <w:r w:rsidRPr="00571048">
        <w:rPr>
          <w:rFonts w:cstheme="minorHAnsi"/>
          <w:sz w:val="36"/>
          <w:szCs w:val="36"/>
        </w:rPr>
        <w:t>Lithium Alkyl Compounds</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867066126"/>
            <w:placeholder>
              <w:docPart w:val="CD358AE508CD45EB853D955DECDA0395"/>
            </w:placeholder>
            <w:date w:fullDate="2014-10-15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98112359"/>
            <w:placeholder>
              <w:docPart w:val="1AE86DE91E4D450AB3F71C4DAF950A10"/>
            </w:placeholder>
            <w:date w:fullDate="2014-10-17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285702608"/>
            <w:placeholder>
              <w:docPart w:val="AED8AAFEA8A940F198B9C18986E99BF4"/>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lastRenderedPageBreak/>
              <w:t>Internal Lab Safety Coordinator/Lab Manager:</w:t>
            </w:r>
          </w:p>
        </w:tc>
        <w:sdt>
          <w:sdtPr>
            <w:rPr>
              <w:rFonts w:cstheme="minorHAnsi"/>
              <w:sz w:val="20"/>
              <w:szCs w:val="20"/>
            </w:rPr>
            <w:id w:val="1773200738"/>
            <w:placeholder>
              <w:docPart w:val="C4028CE0ECD34BA69BDD28B6B4219A71"/>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329098682"/>
            <w:placeholder>
              <w:docPart w:val="2DD9B82879F84F0EA941ABCC18F711AC"/>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524669569"/>
            <w:placeholder>
              <w:docPart w:val="B76EEFDDF93E4147B16414C6FD34B9B8"/>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634597670"/>
            <w:placeholder>
              <w:docPart w:val="C39215B92AD14E1893758B59B2A5800C"/>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437710120"/>
            <w:placeholder>
              <w:docPart w:val="638AABBCA42A4F15B6F2EC6EC01C0895"/>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411845" w:rsidRDefault="009C0AF8" w:rsidP="00301304">
      <w:pPr>
        <w:spacing w:before="120" w:after="120"/>
        <w:rPr>
          <w:rFonts w:cstheme="minorHAnsi"/>
          <w:b/>
        </w:rPr>
      </w:pPr>
    </w:p>
    <w:p w:rsidR="00301304" w:rsidRDefault="00301304" w:rsidP="00301304">
      <w:pPr>
        <w:spacing w:before="120" w:after="120" w:line="288" w:lineRule="auto"/>
        <w:rPr>
          <w:rFonts w:cstheme="minorHAnsi"/>
          <w:b/>
        </w:rPr>
      </w:pPr>
      <w:r>
        <w:rPr>
          <w:noProof/>
        </w:rPr>
        <w:drawing>
          <wp:anchor distT="0" distB="0" distL="114300" distR="114300" simplePos="0" relativeHeight="251705856" behindDoc="0" locked="0" layoutInCell="1" allowOverlap="1" wp14:anchorId="7D75F85A" wp14:editId="31C5A10A">
            <wp:simplePos x="0" y="0"/>
            <wp:positionH relativeFrom="column">
              <wp:posOffset>4217670</wp:posOffset>
            </wp:positionH>
            <wp:positionV relativeFrom="paragraph">
              <wp:posOffset>572770</wp:posOffset>
            </wp:positionV>
            <wp:extent cx="2157095" cy="2232660"/>
            <wp:effectExtent l="19050" t="19050" r="14605" b="15240"/>
            <wp:wrapSquare wrapText="bothSides"/>
            <wp:docPr id="317" name="Picture 317" descr="Butyllithium Bottle (100 mL)" title="Butyllithium Bottle (10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21).jpg"/>
                    <pic:cNvPicPr>
                      <a:picLocks noChangeAspect="1" noChangeArrowheads="1"/>
                    </pic:cNvPicPr>
                  </pic:nvPicPr>
                  <pic:blipFill rotWithShape="1">
                    <a:blip r:embed="rId359">
                      <a:extLst>
                        <a:ext uri="{28A0092B-C50C-407E-A947-70E740481C1C}">
                          <a14:useLocalDpi xmlns:a14="http://schemas.microsoft.com/office/drawing/2010/main" val="0"/>
                        </a:ext>
                      </a:extLst>
                    </a:blip>
                    <a:srcRect l="13783" t="2992" r="15918"/>
                    <a:stretch/>
                  </pic:blipFill>
                  <pic:spPr bwMode="auto">
                    <a:xfrm>
                      <a:off x="0" y="0"/>
                      <a:ext cx="2157095" cy="223266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rPr>
        <w:t xml:space="preserve">Section 2 – </w:t>
      </w:r>
      <w:r w:rsidRPr="00DC7D29">
        <w:rPr>
          <w:rFonts w:cstheme="minorHAnsi"/>
          <w:b/>
        </w:rPr>
        <w:t>Type of SOP:</w:t>
      </w:r>
      <w:r w:rsidRPr="00DC7D29">
        <w:rPr>
          <w:rFonts w:cstheme="minorHAnsi"/>
        </w:rPr>
        <w:t xml:space="preserve">       </w:t>
      </w:r>
    </w:p>
    <w:p w:rsidR="00301304" w:rsidRPr="00DC7D29" w:rsidRDefault="00787CE3" w:rsidP="00301304">
      <w:pPr>
        <w:spacing w:before="120" w:after="120" w:line="288" w:lineRule="auto"/>
        <w:rPr>
          <w:rFonts w:cstheme="minorHAnsi"/>
          <w:sz w:val="20"/>
          <w:szCs w:val="20"/>
        </w:rPr>
      </w:pPr>
      <w:sdt>
        <w:sdtPr>
          <w:rPr>
            <w:rFonts w:cstheme="minorHAnsi"/>
          </w:rPr>
          <w:id w:val="1680997334"/>
          <w14:checkbox>
            <w14:checked w14:val="0"/>
            <w14:checkedState w14:val="2612" w14:font="Times New Roman"/>
            <w14:uncheckedState w14:val="2610" w14:font="Times New Roman"/>
          </w14:checkbox>
        </w:sdtPr>
        <w:sdtEndPr/>
        <w:sdtContent>
          <w:r w:rsidR="00301304" w:rsidRPr="00DC7D29">
            <w:rPr>
              <w:rFonts w:ascii="MS Gothic" w:eastAsia="MS Gothic" w:hAnsi="MS Gothic" w:cs="MS Gothic" w:hint="eastAsia"/>
            </w:rPr>
            <w:t>☐</w:t>
          </w:r>
        </w:sdtContent>
      </w:sdt>
      <w:r w:rsidR="00301304" w:rsidRPr="00DC7D29">
        <w:rPr>
          <w:rFonts w:cstheme="minorHAnsi"/>
        </w:rPr>
        <w:t xml:space="preserve"> Process            </w:t>
      </w:r>
      <w:sdt>
        <w:sdtPr>
          <w:rPr>
            <w:rFonts w:cstheme="minorHAnsi"/>
          </w:rPr>
          <w:id w:val="-1584986128"/>
          <w14:checkbox>
            <w14:checked w14:val="0"/>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807320570"/>
          <w14:checkbox>
            <w14:checked w14:val="1"/>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t>Section 3 – Physical / Chemical Properties and Uses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r w:rsidRPr="006330B4">
        <w:t xml:space="preserve"> </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sidRPr="00DC7D29">
        <w:rPr>
          <w:rFonts w:cstheme="minorHAnsi"/>
          <w:color w:val="000000"/>
          <w:sz w:val="20"/>
          <w:szCs w:val="20"/>
          <w:shd w:val="clear" w:color="auto" w:fill="FFFFFF"/>
        </w:rPr>
        <w:t>N/A</w:t>
      </w:r>
    </w:p>
    <w:p w:rsidR="00301304" w:rsidRPr="00A831F0"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sidRPr="00351146">
        <w:rPr>
          <w:rFonts w:cstheme="minorHAnsi"/>
          <w:sz w:val="20"/>
          <w:szCs w:val="20"/>
        </w:rPr>
        <w:t xml:space="preserve">Pyrophoric, </w:t>
      </w:r>
      <w:r>
        <w:rPr>
          <w:rFonts w:cstheme="minorHAnsi"/>
          <w:sz w:val="20"/>
          <w:szCs w:val="20"/>
        </w:rPr>
        <w:t>Water-Reactive</w:t>
      </w:r>
      <w:r w:rsidRPr="00351146">
        <w:rPr>
          <w:rFonts w:cstheme="minorHAnsi"/>
          <w:sz w:val="20"/>
          <w:szCs w:val="20"/>
        </w:rPr>
        <w:t xml:space="preserve">, </w:t>
      </w:r>
      <w:r>
        <w:rPr>
          <w:rFonts w:cstheme="minorHAnsi"/>
          <w:sz w:val="20"/>
          <w:szCs w:val="20"/>
        </w:rPr>
        <w:t>Flammable Liquid, Corrosive</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sidRPr="00DC7D29">
        <w:rPr>
          <w:rFonts w:cstheme="minorHAnsi"/>
          <w:color w:val="000000"/>
          <w:sz w:val="20"/>
          <w:szCs w:val="20"/>
          <w:shd w:val="clear" w:color="auto" w:fill="FFFFFF"/>
        </w:rPr>
        <w:t>N/A</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Form (physical state): solid or liquid</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Color: N/A</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Boiling point:  </w:t>
      </w:r>
      <w:r w:rsidRPr="00DC7D29">
        <w:rPr>
          <w:rFonts w:cstheme="minorHAnsi"/>
          <w:color w:val="000000"/>
          <w:sz w:val="20"/>
          <w:szCs w:val="20"/>
          <w:shd w:val="clear" w:color="auto" w:fill="FFFFFF"/>
        </w:rPr>
        <w:t>N/A</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301304" w:rsidRPr="00D36CEC" w:rsidRDefault="00301304" w:rsidP="00301304">
      <w:pPr>
        <w:pStyle w:val="NoSpacing"/>
        <w:spacing w:line="288" w:lineRule="auto"/>
        <w:rPr>
          <w:rFonts w:cstheme="minorHAnsi"/>
          <w:sz w:val="20"/>
          <w:szCs w:val="20"/>
        </w:rPr>
      </w:pPr>
      <w:r w:rsidRPr="00D36CEC">
        <w:rPr>
          <w:rFonts w:cstheme="minorHAnsi"/>
          <w:sz w:val="20"/>
          <w:szCs w:val="20"/>
        </w:rPr>
        <w:t xml:space="preserve">Lithium alkyl compounds are pyrophoric chemicals that spontaneously ignite on contact with air. These compounds react violently with water and vapors may form explosive mixture with air.  Lithium alkyl compounds are widely used as a polymerization initiator in the production of elastomers such as polybutadiene or styrene-butadiene-styrene (SBS). Also, it is broadly employed as a strong base in organic synthesis, both industrially and in the laboratory. Lithium alkyl compounds are also used for the exchange of lithium with halogens and for the deprotonation of amines and activated C—H compounds.  </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Default="00301304" w:rsidP="00301304">
      <w:pPr>
        <w:spacing w:before="120" w:after="120" w:line="288" w:lineRule="auto"/>
        <w:rPr>
          <w:rFonts w:cstheme="minorHAnsi"/>
          <w:color w:val="222222"/>
          <w:sz w:val="20"/>
          <w:szCs w:val="20"/>
        </w:rPr>
      </w:pPr>
      <w:r w:rsidRPr="00DC7D29">
        <w:rPr>
          <w:rFonts w:cstheme="minorHAnsi"/>
          <w:color w:val="222222"/>
          <w:sz w:val="20"/>
          <w:szCs w:val="20"/>
        </w:rPr>
        <w:lastRenderedPageBreak/>
        <w:t xml:space="preserve">Lithium alkyls are classified as </w:t>
      </w:r>
      <w:r w:rsidRPr="00DC7D29">
        <w:rPr>
          <w:rFonts w:cstheme="minorHAnsi"/>
          <w:b/>
          <w:color w:val="222222"/>
          <w:sz w:val="20"/>
          <w:szCs w:val="20"/>
        </w:rPr>
        <w:t xml:space="preserve">flammable liquids, pyrophorics </w:t>
      </w:r>
      <w:r w:rsidRPr="00DC7D29">
        <w:rPr>
          <w:rFonts w:cstheme="minorHAnsi"/>
          <w:color w:val="222222"/>
          <w:sz w:val="20"/>
          <w:szCs w:val="20"/>
        </w:rPr>
        <w:t xml:space="preserve">and </w:t>
      </w:r>
      <w:r w:rsidRPr="00DC7D29">
        <w:rPr>
          <w:rFonts w:cstheme="minorHAnsi"/>
          <w:b/>
          <w:color w:val="222222"/>
          <w:sz w:val="20"/>
          <w:szCs w:val="20"/>
        </w:rPr>
        <w:t xml:space="preserve">water reactives. </w:t>
      </w:r>
      <w:r w:rsidRPr="00DC7D29">
        <w:rPr>
          <w:rFonts w:cstheme="minorHAnsi"/>
          <w:color w:val="222222"/>
          <w:sz w:val="20"/>
          <w:szCs w:val="20"/>
        </w:rPr>
        <w:t>They react violently with water liberating extremely flammable gas. Spontaneously flammable in air and causes burns. Dangers of serious damage to health by prolonged exposure through inhalation. Pose a possible risk of an impaired fertility. Extreme caution is advised. Keep away from heat and sources of ignition. Material is extremely destructive to the tissue of the mucous membranes and upper respiratory tract. Vapors may cause drowsiness and dizziness.</w:t>
      </w:r>
      <w:r>
        <w:rPr>
          <w:rFonts w:cstheme="minorHAnsi"/>
          <w:color w:val="222222"/>
          <w:sz w:val="20"/>
          <w:szCs w:val="20"/>
        </w:rPr>
        <w:t xml:space="preserve"> </w:t>
      </w:r>
    </w:p>
    <w:p w:rsidR="00301304" w:rsidRDefault="00301304" w:rsidP="00301304">
      <w:pPr>
        <w:spacing w:before="120" w:after="120" w:line="288" w:lineRule="auto"/>
        <w:rPr>
          <w:rFonts w:cstheme="minorHAnsi"/>
          <w:b/>
        </w:rPr>
      </w:pPr>
      <w:r>
        <w:rPr>
          <w:rFonts w:cstheme="minorHAnsi"/>
          <w:b/>
          <w:noProof/>
        </w:rPr>
        <w:drawing>
          <wp:inline distT="0" distB="0" distL="0" distR="0" wp14:anchorId="05BFB85B" wp14:editId="2710259F">
            <wp:extent cx="575098" cy="594360"/>
            <wp:effectExtent l="0" t="0" r="0" b="0"/>
            <wp:docPr id="318" name="Picture 318"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r>
        <w:rPr>
          <w:rFonts w:cstheme="minorHAnsi"/>
          <w:b/>
          <w:noProof/>
        </w:rPr>
        <w:drawing>
          <wp:inline distT="0" distB="0" distL="0" distR="0" wp14:anchorId="317FFED5" wp14:editId="16600274">
            <wp:extent cx="577850" cy="597204"/>
            <wp:effectExtent l="0" t="0" r="0" b="0"/>
            <wp:docPr id="319" name="Picture 319"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77850" cy="597204"/>
                    </a:xfrm>
                    <a:prstGeom prst="rect">
                      <a:avLst/>
                    </a:prstGeom>
                    <a:noFill/>
                    <a:ln>
                      <a:noFill/>
                    </a:ln>
                  </pic:spPr>
                </pic:pic>
              </a:graphicData>
            </a:graphic>
          </wp:inline>
        </w:drawing>
      </w:r>
      <w:r>
        <w:rPr>
          <w:rFonts w:cstheme="minorHAnsi"/>
          <w:b/>
          <w:noProof/>
        </w:rPr>
        <w:drawing>
          <wp:inline distT="0" distB="0" distL="0" distR="0" wp14:anchorId="7C4AE425" wp14:editId="601F4EA2">
            <wp:extent cx="594360" cy="594360"/>
            <wp:effectExtent l="0" t="0" r="0" b="0"/>
            <wp:docPr id="4096" name="Picture 4096"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r>
        <w:rPr>
          <w:rFonts w:cstheme="minorHAnsi"/>
          <w:b/>
          <w:noProof/>
        </w:rPr>
        <w:drawing>
          <wp:inline distT="0" distB="0" distL="0" distR="0" wp14:anchorId="2C188BF9" wp14:editId="44BE913E">
            <wp:extent cx="575098" cy="594360"/>
            <wp:effectExtent l="0" t="0" r="0" b="0"/>
            <wp:docPr id="4097" name="Picture 4097" descr="GHS Irritant Hazard Pictogram" title="GHS Irritant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r>
        <w:rPr>
          <w:rFonts w:cstheme="minorHAnsi"/>
          <w:b/>
          <w:noProof/>
        </w:rPr>
        <w:drawing>
          <wp:inline distT="0" distB="0" distL="0" distR="0" wp14:anchorId="5DD6E3CB" wp14:editId="17EDCEA5">
            <wp:extent cx="575098" cy="594360"/>
            <wp:effectExtent l="0" t="0" r="0" b="0"/>
            <wp:docPr id="4098" name="Picture 4098" descr="GHS Environmentally Damaging Hazard Pictogram" title="GHS Environmentally Damaging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301304" w:rsidRPr="00704F0A" w:rsidRDefault="00301304" w:rsidP="00704F0A">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recommended. </w:t>
      </w:r>
      <w:r>
        <w:rPr>
          <w:rFonts w:cstheme="minorHAnsi"/>
          <w:sz w:val="20"/>
          <w:szCs w:val="20"/>
        </w:rPr>
        <w:t>Wearing two pairs of nitrile gloves is recommended.</w:t>
      </w:r>
      <w:r w:rsidRPr="00DC7D29">
        <w:rPr>
          <w:rFonts w:cstheme="minorHAnsi"/>
          <w:sz w:val="20"/>
          <w:szCs w:val="20"/>
        </w:rPr>
        <w:t xml:space="preserve"> </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sidRPr="00DC7D29">
        <w:rPr>
          <w:rFonts w:cstheme="minorHAnsi"/>
          <w:color w:val="222222"/>
          <w:sz w:val="20"/>
          <w:szCs w:val="20"/>
        </w:rPr>
        <w:t>Lithium alkyls.</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787CE3" w:rsidP="00301304">
      <w:pPr>
        <w:pStyle w:val="NoSpacing"/>
        <w:spacing w:before="120" w:after="120" w:line="288" w:lineRule="auto"/>
        <w:rPr>
          <w:rFonts w:cstheme="minorHAnsi"/>
          <w:color w:val="000080"/>
          <w:sz w:val="20"/>
          <w:szCs w:val="20"/>
        </w:rPr>
      </w:pPr>
      <w:hyperlink r:id="rId360"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Flame resistant lab coats must be worn and be appropriately sized for the individual and buttoned to their full length.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Hygiene Measures</w:t>
      </w:r>
      <w:r>
        <w:rPr>
          <w:rFonts w:cstheme="minorHAnsi"/>
          <w:b/>
          <w:sz w:val="20"/>
          <w:szCs w:val="20"/>
          <w:u w:val="single"/>
        </w:rPr>
        <w:t>:</w:t>
      </w:r>
    </w:p>
    <w:p w:rsidR="00301304" w:rsidRPr="00DC7D29" w:rsidRDefault="00301304" w:rsidP="00301304">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301304" w:rsidRPr="00DC7D29" w:rsidRDefault="00301304" w:rsidP="0030130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Use of pyrophoric material must be conducted in an inert atmosphere; u</w:t>
      </w:r>
      <w:r w:rsidRPr="00DC7D29">
        <w:rPr>
          <w:rFonts w:cstheme="minorHAnsi"/>
          <w:sz w:val="20"/>
          <w:szCs w:val="20"/>
        </w:rPr>
        <w:t xml:space="preserve">se of a glove box is </w:t>
      </w:r>
      <w:r>
        <w:rPr>
          <w:rFonts w:cstheme="minorHAnsi"/>
          <w:sz w:val="20"/>
          <w:szCs w:val="20"/>
        </w:rPr>
        <w:t>recommended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Seek medical attention immediately.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Default="00301304" w:rsidP="00301304">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sidRPr="00DC7D29">
        <w:rPr>
          <w:rFonts w:cstheme="minorHAnsi"/>
          <w:bCs/>
          <w:sz w:val="20"/>
          <w:szCs w:val="20"/>
        </w:rPr>
        <w:t>Seek medical attention immediately.</w:t>
      </w:r>
    </w:p>
    <w:p w:rsidR="00301304" w:rsidRPr="00DC7D29" w:rsidRDefault="00301304" w:rsidP="00301304">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Pr>
          <w:rFonts w:ascii="Arial" w:hAnsi="Arial"/>
          <w:noProof/>
          <w:color w:val="000000"/>
        </w:rPr>
        <w:drawing>
          <wp:anchor distT="0" distB="0" distL="114300" distR="114300" simplePos="0" relativeHeight="251702784" behindDoc="0" locked="0" layoutInCell="1" allowOverlap="1" wp14:anchorId="191D5900" wp14:editId="15EC0C4D">
            <wp:simplePos x="0" y="0"/>
            <wp:positionH relativeFrom="column">
              <wp:posOffset>4565650</wp:posOffset>
            </wp:positionH>
            <wp:positionV relativeFrom="paragraph">
              <wp:posOffset>-635</wp:posOffset>
            </wp:positionV>
            <wp:extent cx="1870710" cy="1403350"/>
            <wp:effectExtent l="19050" t="19050" r="15240" b="25400"/>
            <wp:wrapSquare wrapText="bothSides"/>
            <wp:docPr id="4099" name="Picture 4099" descr="Glove Box" title="Glov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em.ucla.edu/~bacher/CHEM174/equipment/glovebox1.gif"/>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870710" cy="1403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21150">
        <w:rPr>
          <w:rFonts w:cstheme="minorHAnsi"/>
          <w:sz w:val="20"/>
        </w:rPr>
        <w:t xml:space="preserve">Precautions for safe handling: </w:t>
      </w:r>
      <w:r w:rsidRPr="00621150">
        <w:rPr>
          <w:rFonts w:cstheme="minorHAnsi"/>
          <w:b/>
          <w:sz w:val="20"/>
        </w:rPr>
        <w:t>Pyrophoric</w:t>
      </w:r>
      <w:r w:rsidRPr="00621150">
        <w:rPr>
          <w:rFonts w:cstheme="minorHAnsi"/>
          <w:sz w:val="20"/>
        </w:rPr>
        <w:t xml:space="preserve">, use extreme care when handling. </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sidRPr="00621150">
        <w:rPr>
          <w:rFonts w:cstheme="minorHAnsi"/>
          <w:sz w:val="20"/>
        </w:rPr>
        <w:t>Only handle under inert gas</w:t>
      </w:r>
      <w:r>
        <w:rPr>
          <w:rFonts w:cstheme="minorHAnsi"/>
          <w:sz w:val="20"/>
        </w:rPr>
        <w:t>; use a glove box if possible</w:t>
      </w:r>
      <w:r w:rsidRPr="00621150">
        <w:rPr>
          <w:rFonts w:cstheme="minorHAnsi"/>
          <w:sz w:val="20"/>
        </w:rPr>
        <w:t xml:space="preserve">. Do not expose to air.  </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sidRPr="00621150">
        <w:rPr>
          <w:rFonts w:cstheme="minorHAnsi"/>
          <w:sz w:val="20"/>
        </w:rPr>
        <w:t xml:space="preserve">Avoid contact with skin and eyes and inhalation. </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Pr>
          <w:rFonts w:cstheme="minorHAnsi"/>
          <w:sz w:val="20"/>
        </w:rPr>
        <w:t>A “dry-run” of the experiment should be performed using low-hazard materials such as water or an organic solvent.</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sidRPr="00621150">
        <w:rPr>
          <w:rFonts w:cstheme="minorHAnsi"/>
          <w:sz w:val="20"/>
        </w:rPr>
        <w:t xml:space="preserve">Suitable storage locations include inert gas-filled desiccators or glove boxes, flammable storage cabinets that do not contain aqueous or other incompatible chemicals, or intrinsically safe refrigerators or freezers that also do not contain aqueous or other incompatible chemicals. </w:t>
      </w:r>
    </w:p>
    <w:p w:rsidR="00301304" w:rsidRPr="009150B1"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sidRPr="00621150">
        <w:rPr>
          <w:rFonts w:cstheme="minorHAnsi"/>
          <w:sz w:val="20"/>
        </w:rPr>
        <w:t>If pyrophoric materials are received in a specially designed shipping, storage, or dispensing container (such as the Aldrich Sure-Seal packaging system), ensure that the integrity of that container is maintained. Ensure that sufficient protective solvent, oil, kerosene, or inert gas remains in the container while pyrophoric materials are stored.</w:t>
      </w:r>
      <w:r w:rsidRPr="00621150">
        <w:rPr>
          <w:rFonts w:ascii="Arial" w:hAnsi="Arial"/>
          <w:noProof/>
          <w:color w:val="000000"/>
        </w:rPr>
        <w:t xml:space="preserve"> </w:t>
      </w:r>
    </w:p>
    <w:p w:rsidR="00301304" w:rsidRDefault="00301304" w:rsidP="00301304">
      <w:pPr>
        <w:spacing w:before="120" w:after="120" w:line="288" w:lineRule="auto"/>
        <w:rPr>
          <w:rFonts w:cstheme="minorHAnsi"/>
          <w:b/>
          <w:sz w:val="20"/>
          <w:szCs w:val="20"/>
          <w:u w:val="single"/>
        </w:rPr>
      </w:pPr>
      <w:r>
        <w:rPr>
          <w:rFonts w:cstheme="minorHAnsi"/>
          <w:b/>
          <w:sz w:val="20"/>
          <w:szCs w:val="20"/>
          <w:u w:val="single"/>
        </w:rPr>
        <w:t>Additional Resources:</w:t>
      </w:r>
    </w:p>
    <w:p w:rsidR="00301304" w:rsidRDefault="00301304" w:rsidP="00A67352">
      <w:pPr>
        <w:numPr>
          <w:ilvl w:val="0"/>
          <w:numId w:val="128"/>
        </w:numPr>
        <w:spacing w:before="120" w:beforeAutospacing="0" w:after="120" w:afterAutospacing="0" w:line="240" w:lineRule="auto"/>
        <w:rPr>
          <w:rFonts w:cstheme="minorHAnsi"/>
          <w:color w:val="000000"/>
          <w:sz w:val="20"/>
          <w:szCs w:val="20"/>
        </w:rPr>
      </w:pPr>
      <w:r w:rsidRPr="009150B1">
        <w:rPr>
          <w:rFonts w:cstheme="minorHAnsi"/>
          <w:color w:val="000000"/>
          <w:sz w:val="20"/>
          <w:szCs w:val="20"/>
        </w:rPr>
        <w:t xml:space="preserve">Aldrich Technical Bulletins </w:t>
      </w:r>
      <w:hyperlink r:id="rId361" w:history="1">
        <w:r w:rsidRPr="009150B1">
          <w:rPr>
            <w:rStyle w:val="Hyperlink"/>
            <w:rFonts w:cstheme="minorHAnsi"/>
            <w:b/>
            <w:bCs/>
            <w:sz w:val="20"/>
            <w:szCs w:val="20"/>
          </w:rPr>
          <w:t>AL-134</w:t>
        </w:r>
      </w:hyperlink>
      <w:r w:rsidRPr="009150B1">
        <w:rPr>
          <w:rFonts w:cstheme="minorHAnsi"/>
          <w:color w:val="000000"/>
          <w:sz w:val="20"/>
          <w:szCs w:val="20"/>
        </w:rPr>
        <w:t xml:space="preserve"> and </w:t>
      </w:r>
      <w:hyperlink r:id="rId362" w:history="1">
        <w:r w:rsidRPr="009150B1">
          <w:rPr>
            <w:rStyle w:val="Hyperlink"/>
            <w:rFonts w:cstheme="minorHAnsi"/>
            <w:b/>
            <w:bCs/>
            <w:sz w:val="20"/>
            <w:szCs w:val="20"/>
          </w:rPr>
          <w:t>AL-164</w:t>
        </w:r>
      </w:hyperlink>
      <w:r w:rsidRPr="009150B1">
        <w:rPr>
          <w:rFonts w:cstheme="minorHAnsi"/>
          <w:color w:val="000000"/>
          <w:sz w:val="20"/>
          <w:szCs w:val="20"/>
        </w:rPr>
        <w:t xml:space="preserve"> </w:t>
      </w:r>
    </w:p>
    <w:p w:rsidR="00301304" w:rsidRPr="009150B1" w:rsidRDefault="00787CE3" w:rsidP="00A67352">
      <w:pPr>
        <w:numPr>
          <w:ilvl w:val="0"/>
          <w:numId w:val="128"/>
        </w:numPr>
        <w:spacing w:before="120" w:beforeAutospacing="0" w:after="120" w:afterAutospacing="0" w:line="240" w:lineRule="auto"/>
        <w:rPr>
          <w:rFonts w:cstheme="minorHAnsi"/>
          <w:color w:val="000000"/>
          <w:sz w:val="20"/>
          <w:szCs w:val="20"/>
        </w:rPr>
      </w:pPr>
      <w:hyperlink r:id="rId363" w:history="1">
        <w:r w:rsidR="00301304" w:rsidRPr="009150B1">
          <w:rPr>
            <w:rStyle w:val="Hyperlink"/>
            <w:rFonts w:cstheme="minorHAnsi"/>
            <w:b/>
            <w:bCs/>
            <w:sz w:val="20"/>
            <w:szCs w:val="20"/>
          </w:rPr>
          <w:t>Handling Pyrophoric Reagents</w:t>
        </w:r>
      </w:hyperlink>
      <w:r w:rsidR="00301304" w:rsidRPr="009150B1">
        <w:rPr>
          <w:rFonts w:cstheme="minorHAnsi"/>
          <w:color w:val="000000"/>
          <w:sz w:val="20"/>
          <w:szCs w:val="20"/>
        </w:rPr>
        <w:t xml:space="preserve"> from U.S. Dept. of Energy and Pacific Northwest National Laboratory </w:t>
      </w:r>
    </w:p>
    <w:p w:rsidR="00301304" w:rsidRDefault="00787CE3" w:rsidP="00704F0A">
      <w:pPr>
        <w:numPr>
          <w:ilvl w:val="0"/>
          <w:numId w:val="128"/>
        </w:numPr>
        <w:spacing w:before="120" w:beforeAutospacing="0" w:after="120" w:afterAutospacing="0" w:line="240" w:lineRule="auto"/>
        <w:rPr>
          <w:rFonts w:cstheme="minorHAnsi"/>
          <w:color w:val="000000"/>
          <w:sz w:val="20"/>
          <w:szCs w:val="20"/>
        </w:rPr>
      </w:pPr>
      <w:hyperlink r:id="rId364" w:history="1">
        <w:r w:rsidR="00301304" w:rsidRPr="009150B1">
          <w:rPr>
            <w:rStyle w:val="Hyperlink"/>
            <w:rFonts w:cstheme="minorHAnsi"/>
            <w:b/>
            <w:bCs/>
            <w:sz w:val="20"/>
            <w:szCs w:val="20"/>
          </w:rPr>
          <w:t>Chemical Hygiene and Safety Plan</w:t>
        </w:r>
      </w:hyperlink>
      <w:r w:rsidR="00301304" w:rsidRPr="009150B1">
        <w:rPr>
          <w:rFonts w:cstheme="minorHAnsi"/>
          <w:color w:val="000000"/>
          <w:sz w:val="20"/>
          <w:szCs w:val="20"/>
        </w:rPr>
        <w:t xml:space="preserve"> from Berkeley National Laboratory </w:t>
      </w:r>
    </w:p>
    <w:p w:rsidR="00704F0A" w:rsidRPr="00704F0A" w:rsidRDefault="00704F0A" w:rsidP="00704F0A">
      <w:pPr>
        <w:numPr>
          <w:ilvl w:val="0"/>
          <w:numId w:val="128"/>
        </w:numPr>
        <w:spacing w:before="120" w:beforeAutospacing="0" w:after="120" w:afterAutospacing="0" w:line="240" w:lineRule="auto"/>
        <w:rPr>
          <w:rFonts w:cstheme="minorHAnsi"/>
          <w:color w:val="000000"/>
          <w:sz w:val="20"/>
          <w:szCs w:val="20"/>
        </w:rPr>
      </w:pPr>
    </w:p>
    <w:p w:rsidR="00301304" w:rsidRPr="00DC7D29" w:rsidRDefault="00301304" w:rsidP="00301304">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 xml:space="preserve">Once spilled all liquid or solid pyrophoric chemicals </w:t>
      </w:r>
      <w:r>
        <w:rPr>
          <w:rFonts w:cstheme="minorHAnsi"/>
          <w:color w:val="222222"/>
          <w:sz w:val="20"/>
          <w:szCs w:val="20"/>
        </w:rPr>
        <w:t>may</w:t>
      </w:r>
      <w:r w:rsidRPr="00DC7D29">
        <w:rPr>
          <w:rFonts w:cstheme="minorHAnsi"/>
          <w:color w:val="222222"/>
          <w:sz w:val="20"/>
          <w:szCs w:val="20"/>
        </w:rPr>
        <w:t xml:space="preserve"> instantly ignite.</w:t>
      </w:r>
      <w:r>
        <w:rPr>
          <w:rFonts w:cstheme="minorHAnsi"/>
          <w:color w:val="222222"/>
          <w:sz w:val="20"/>
          <w:szCs w:val="20"/>
        </w:rPr>
        <w:t xml:space="preserve"> 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301304" w:rsidRPr="005B3DA1" w:rsidRDefault="00301304" w:rsidP="00301304">
      <w:pPr>
        <w:shd w:val="clear" w:color="auto" w:fill="FFFFFF"/>
        <w:spacing w:before="120" w:after="120" w:line="288" w:lineRule="auto"/>
        <w:rPr>
          <w:rFonts w:cstheme="minorHAnsi"/>
          <w:i/>
        </w:rPr>
      </w:pPr>
      <w:r w:rsidRPr="005B3DA1">
        <w:rPr>
          <w:rFonts w:cstheme="minorHAnsi"/>
          <w:b/>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365" w:history="1">
        <w:r w:rsidRPr="00772FAE">
          <w:rPr>
            <w:rStyle w:val="Hyperlink"/>
            <w:rFonts w:cstheme="minorHAnsi"/>
            <w:sz w:val="20"/>
            <w:szCs w:val="20"/>
          </w:rPr>
          <w:t>http://www.purdue.edu/rem/injury/froi.htm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lastRenderedPageBreak/>
        <w:t xml:space="preserve">Store hazardous waste in closed containers, </w:t>
      </w:r>
      <w:r>
        <w:rPr>
          <w:rFonts w:cstheme="minorHAnsi"/>
          <w:sz w:val="20"/>
          <w:szCs w:val="20"/>
        </w:rPr>
        <w:t xml:space="preserve">and in a designated area (flammable cabinet is recommended). Pyrophoric waste should be segregated from all incompatible chemicals such as aqueous solutions. </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366" w:history="1">
        <w:r w:rsidRPr="00772FAE">
          <w:rPr>
            <w:rStyle w:val="Hyperlink"/>
            <w:rFonts w:cstheme="minorHAnsi"/>
            <w:sz w:val="20"/>
            <w:szCs w:val="20"/>
          </w:rPr>
          <w:t>http://www.purdue.edu/rem/hmm/wststo.htm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SDS for the specific lithium alkyl (i.e., butyllithium) must be made available to all personnel working in the laboratory at all times. To obtain a copy of the SDS, contact the chemical manufacturer or REM at 49-46371. Many manufacturers’ SDSs can be found online on websites such as Sigma-Aldrich (</w:t>
      </w:r>
      <w:hyperlink r:id="rId367" w:history="1">
        <w:r>
          <w:rPr>
            <w:rStyle w:val="Hyperlink"/>
            <w:rFonts w:cstheme="minorHAnsi"/>
            <w:sz w:val="20"/>
            <w:szCs w:val="20"/>
          </w:rPr>
          <w:t>http://www.sigmaaldrich.com/united-states.html</w:t>
        </w:r>
      </w:hyperlink>
      <w:r>
        <w:rPr>
          <w:rFonts w:cstheme="minorHAnsi"/>
          <w:sz w:val="20"/>
          <w:szCs w:val="20"/>
        </w:rPr>
        <w:t>) or Siri MSDS Index (</w:t>
      </w:r>
      <w:hyperlink r:id="rId368" w:history="1">
        <w:r>
          <w:rPr>
            <w:rStyle w:val="Hyperlink"/>
            <w:rFonts w:cstheme="minorHAnsi"/>
            <w:sz w:val="20"/>
            <w:szCs w:val="20"/>
          </w:rPr>
          <w:t>http://hazard.com/msds/</w:t>
        </w:r>
      </w:hyperlink>
      <w:r>
        <w:rPr>
          <w:rFonts w:cstheme="minorHAnsi"/>
          <w:sz w:val="20"/>
          <w:szCs w:val="20"/>
        </w:rPr>
        <w:t>).</w:t>
      </w:r>
    </w:p>
    <w:p w:rsidR="00301304" w:rsidRPr="00DC7D29"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304005832"/>
      </w:sdtPr>
      <w:sdtEndPr/>
      <w:sdtContent>
        <w:p w:rsidR="00301304" w:rsidRPr="00DC7D29" w:rsidRDefault="00787CE3" w:rsidP="00301304">
          <w:pPr>
            <w:spacing w:before="120" w:after="120" w:line="288" w:lineRule="auto"/>
            <w:rPr>
              <w:rFonts w:cstheme="minorHAnsi"/>
              <w:b/>
            </w:rPr>
          </w:pPr>
          <w:sdt>
            <w:sdtPr>
              <w:rPr>
                <w:rFonts w:cstheme="minorHAnsi"/>
                <w:sz w:val="20"/>
                <w:szCs w:val="20"/>
              </w:rPr>
              <w:id w:val="-349561335"/>
              <w:showingPlcHdr/>
            </w:sdtPr>
            <w:sdtEnd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DC7D29"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5B3DA1">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sidRPr="00DC7D29">
        <w:rPr>
          <w:rFonts w:cstheme="minorHAnsi"/>
          <w:color w:val="222222"/>
          <w:sz w:val="20"/>
        </w:rPr>
        <w:t>Lithium alkyls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B2351">
        <w:trPr>
          <w:trHeight w:val="576"/>
          <w:tblHeader/>
        </w:trPr>
        <w:tc>
          <w:tcPr>
            <w:tcW w:w="39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B2351">
        <w:trPr>
          <w:trHeight w:val="576"/>
        </w:trPr>
        <w:sdt>
          <w:sdtPr>
            <w:rPr>
              <w:rFonts w:cstheme="minorHAnsi"/>
              <w:b/>
            </w:rPr>
            <w:id w:val="-1984385677"/>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963306412"/>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76643134"/>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229736380"/>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56139239"/>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03453784"/>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428244973"/>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68205794"/>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57775014"/>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498840087"/>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570727814"/>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206140014"/>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415313365"/>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167604925"/>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122909170"/>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610857313"/>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Pr="00DC7D29" w:rsidRDefault="00301304" w:rsidP="00301304">
      <w:pPr>
        <w:spacing w:before="120" w:after="120" w:line="288" w:lineRule="auto"/>
        <w:rPr>
          <w:rFonts w:cstheme="minorHAnsi"/>
          <w:b/>
        </w:rPr>
      </w:pPr>
    </w:p>
    <w:p w:rsidR="00301304" w:rsidRDefault="00301304" w:rsidP="00301304">
      <w:pPr>
        <w:spacing w:before="120" w:after="120"/>
        <w:jc w:val="center"/>
        <w:rPr>
          <w:rFonts w:cstheme="minorHAnsi"/>
          <w:sz w:val="48"/>
          <w:szCs w:val="48"/>
        </w:rPr>
      </w:pPr>
      <w:r>
        <w:rPr>
          <w:rFonts w:cstheme="minorHAnsi"/>
          <w:sz w:val="48"/>
          <w:szCs w:val="48"/>
        </w:rPr>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Methylene Chloride / Dichloromethane</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20927851"/>
            <w:placeholder>
              <w:docPart w:val="B94D9CF43E9F494DBFB228FCC65773E8"/>
            </w:placeholder>
            <w:date w:fullDate="2014-10-15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041820907"/>
            <w:placeholder>
              <w:docPart w:val="04086C8295D64FE0991901F6099717AC"/>
            </w:placeholder>
            <w:date w:fullDate="2014-10-17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172369818"/>
            <w:placeholder>
              <w:docPart w:val="A68956BD209A4D80A48CAF1E44412487"/>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65308056"/>
            <w:placeholder>
              <w:docPart w:val="3794775963E84FF5A591199E5529E44E"/>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2076777728"/>
            <w:placeholder>
              <w:docPart w:val="332DA3AE100F4761A772E2EA8748F9A5"/>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653375388"/>
            <w:placeholder>
              <w:docPart w:val="7286D32865174DF19F88A4116C48C54B"/>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lastRenderedPageBreak/>
              <w:t>Emergency Contact:</w:t>
            </w:r>
          </w:p>
        </w:tc>
        <w:sdt>
          <w:sdtPr>
            <w:rPr>
              <w:rFonts w:cstheme="minorHAnsi"/>
              <w:sz w:val="20"/>
              <w:szCs w:val="20"/>
            </w:rPr>
            <w:id w:val="-2080202671"/>
            <w:placeholder>
              <w:docPart w:val="6C0A67AED40D461AB46497012A545572"/>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699459324"/>
            <w:placeholder>
              <w:docPart w:val="92EC61C860C0467DBBE2E149CF7FDDE6"/>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411845" w:rsidRDefault="009C0AF8" w:rsidP="00301304">
      <w:pPr>
        <w:spacing w:before="120" w:after="120"/>
        <w:rPr>
          <w:rFonts w:cstheme="minorHAnsi"/>
          <w:b/>
        </w:rPr>
      </w:pPr>
    </w:p>
    <w:p w:rsidR="00301304" w:rsidRDefault="00301304" w:rsidP="00301304">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301304" w:rsidRPr="00DC7D29" w:rsidRDefault="00787CE3" w:rsidP="00301304">
      <w:pPr>
        <w:spacing w:before="120" w:after="120" w:line="288" w:lineRule="auto"/>
        <w:rPr>
          <w:rFonts w:cstheme="minorHAnsi"/>
          <w:sz w:val="20"/>
          <w:szCs w:val="20"/>
        </w:rPr>
      </w:pPr>
      <w:sdt>
        <w:sdtPr>
          <w:rPr>
            <w:rFonts w:cstheme="minorHAnsi"/>
          </w:rPr>
          <w:id w:val="-1247255129"/>
          <w14:checkbox>
            <w14:checked w14:val="0"/>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 Process            </w:t>
      </w:r>
      <w:sdt>
        <w:sdtPr>
          <w:rPr>
            <w:rFonts w:cstheme="minorHAnsi"/>
          </w:rPr>
          <w:id w:val="265274457"/>
          <w14:checkbox>
            <w14:checked w14:val="1"/>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319583588"/>
          <w14:checkbox>
            <w14:checked w14:val="0"/>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t>Section 3 – Physical / Chemical Properties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75-09-2</w:t>
      </w:r>
    </w:p>
    <w:p w:rsidR="00301304" w:rsidRPr="00A831F0"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Acute toxicity (oral and dermal), Skin and eye irritation, Carcinogenicity, Specific target organ toxicity – single exposure: respiratory system and central nervous system, Specific target organ toxicity – repeated exposure: inhalation and central nervous system</w:t>
      </w:r>
    </w:p>
    <w:p w:rsidR="00301304" w:rsidRPr="002F1B07"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CH</w:t>
      </w:r>
      <w:r>
        <w:rPr>
          <w:rFonts w:cstheme="minorHAnsi"/>
          <w:color w:val="000000"/>
          <w:sz w:val="20"/>
          <w:szCs w:val="20"/>
          <w:shd w:val="clear" w:color="auto" w:fill="FFFFFF"/>
          <w:vertAlign w:val="subscript"/>
        </w:rPr>
        <w:t>2</w:t>
      </w:r>
      <w:r>
        <w:rPr>
          <w:rFonts w:cstheme="minorHAnsi"/>
          <w:color w:val="000000"/>
          <w:sz w:val="20"/>
          <w:szCs w:val="20"/>
          <w:shd w:val="clear" w:color="auto" w:fill="FFFFFF"/>
        </w:rPr>
        <w:t>Cl</w:t>
      </w:r>
      <w:r>
        <w:rPr>
          <w:rFonts w:cstheme="minorHAnsi"/>
          <w:color w:val="000000"/>
          <w:sz w:val="20"/>
          <w:szCs w:val="20"/>
          <w:shd w:val="clear" w:color="auto" w:fill="FFFFFF"/>
          <w:vertAlign w:val="subscript"/>
        </w:rPr>
        <w:t>2</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Pr>
          <w:rFonts w:cstheme="minorHAnsi"/>
          <w:color w:val="000000"/>
          <w:sz w:val="20"/>
          <w:szCs w:val="20"/>
          <w:shd w:val="clear" w:color="auto" w:fill="FFFFFF"/>
        </w:rPr>
        <w:t xml:space="preserve">40 </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 (not flammable)</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 xml:space="preserve">Density: 1.325 g/L at 25 </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Relative Vapor Density: 2.93 (Air = 1.0)</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Default="00301304" w:rsidP="00301304">
      <w:pPr>
        <w:spacing w:before="120" w:after="120" w:line="288" w:lineRule="auto"/>
        <w:rPr>
          <w:rFonts w:cstheme="minorHAnsi"/>
          <w:color w:val="222222"/>
          <w:sz w:val="20"/>
          <w:szCs w:val="20"/>
        </w:rPr>
      </w:pPr>
      <w:r>
        <w:rPr>
          <w:rFonts w:cstheme="minorHAnsi"/>
          <w:color w:val="222222"/>
          <w:sz w:val="20"/>
          <w:szCs w:val="20"/>
        </w:rPr>
        <w:t>Methylene chloride is an OSHA regulated carcinogen. It is an acutely toxic liquid that is extremely harmful if inhaled or absorbed through the skin. Methylene chloride is toxic to the liver, pancreas, blood, central nervous system, heart, and kidneys.</w:t>
      </w:r>
    </w:p>
    <w:p w:rsidR="00301304" w:rsidRPr="008631D3" w:rsidRDefault="00301304" w:rsidP="00301304">
      <w:pPr>
        <w:autoSpaceDE w:val="0"/>
        <w:autoSpaceDN w:val="0"/>
        <w:adjustRightInd w:val="0"/>
        <w:spacing w:before="120" w:after="120" w:line="288" w:lineRule="auto"/>
        <w:rPr>
          <w:rFonts w:cstheme="minorHAnsi"/>
          <w:b/>
          <w:color w:val="000000"/>
          <w:sz w:val="20"/>
          <w:szCs w:val="20"/>
          <w:u w:val="single"/>
        </w:rPr>
      </w:pPr>
      <w:r w:rsidRPr="008631D3">
        <w:rPr>
          <w:rFonts w:cstheme="minorHAnsi"/>
          <w:b/>
          <w:color w:val="000000"/>
          <w:sz w:val="20"/>
          <w:szCs w:val="20"/>
          <w:u w:val="single"/>
        </w:rPr>
        <w:lastRenderedPageBreak/>
        <w:t xml:space="preserve">Exposure Limits: </w:t>
      </w:r>
    </w:p>
    <w:p w:rsidR="00301304" w:rsidRDefault="00301304" w:rsidP="00301304">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OSHA PEL (8 HR. TWA): </w:t>
      </w:r>
      <w:r>
        <w:rPr>
          <w:rFonts w:cstheme="minorHAnsi"/>
          <w:color w:val="000000"/>
          <w:sz w:val="20"/>
          <w:szCs w:val="20"/>
        </w:rPr>
        <w:tab/>
      </w:r>
      <w:r>
        <w:rPr>
          <w:rFonts w:cstheme="minorHAnsi"/>
          <w:color w:val="000000"/>
          <w:sz w:val="20"/>
          <w:szCs w:val="20"/>
        </w:rPr>
        <w:tab/>
      </w:r>
      <w:r>
        <w:rPr>
          <w:rFonts w:cstheme="minorHAnsi"/>
          <w:color w:val="000000"/>
          <w:sz w:val="20"/>
          <w:szCs w:val="20"/>
        </w:rPr>
        <w:tab/>
        <w:t xml:space="preserve">25 </w:t>
      </w:r>
      <w:r w:rsidRPr="008631D3">
        <w:rPr>
          <w:rFonts w:cstheme="minorHAnsi"/>
          <w:color w:val="000000"/>
          <w:sz w:val="20"/>
          <w:szCs w:val="20"/>
        </w:rPr>
        <w:t xml:space="preserve">ppm </w:t>
      </w:r>
    </w:p>
    <w:p w:rsidR="00301304" w:rsidRPr="008631D3" w:rsidRDefault="00301304" w:rsidP="00301304">
      <w:pPr>
        <w:autoSpaceDE w:val="0"/>
        <w:autoSpaceDN w:val="0"/>
        <w:adjustRightInd w:val="0"/>
        <w:spacing w:after="0" w:line="288" w:lineRule="auto"/>
        <w:rPr>
          <w:rFonts w:cstheme="minorHAnsi"/>
          <w:color w:val="000000"/>
          <w:sz w:val="20"/>
          <w:szCs w:val="20"/>
        </w:rPr>
      </w:pPr>
      <w:r>
        <w:rPr>
          <w:rFonts w:cstheme="minorHAnsi"/>
          <w:color w:val="000000"/>
          <w:sz w:val="20"/>
          <w:szCs w:val="20"/>
        </w:rPr>
        <w:t>OSHA Short Term Exposure Limit:</w:t>
      </w:r>
      <w:r>
        <w:rPr>
          <w:rFonts w:cstheme="minorHAnsi"/>
          <w:color w:val="000000"/>
          <w:sz w:val="20"/>
          <w:szCs w:val="20"/>
        </w:rPr>
        <w:tab/>
      </w:r>
      <w:r>
        <w:rPr>
          <w:rFonts w:cstheme="minorHAnsi"/>
          <w:color w:val="000000"/>
          <w:sz w:val="20"/>
          <w:szCs w:val="20"/>
        </w:rPr>
        <w:tab/>
        <w:t>125 ppm</w:t>
      </w:r>
    </w:p>
    <w:p w:rsidR="00301304" w:rsidRDefault="00301304" w:rsidP="00301304">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ACGIH TLV/TWA: </w:t>
      </w:r>
      <w:r>
        <w:rPr>
          <w:rFonts w:cstheme="minorHAnsi"/>
          <w:color w:val="000000"/>
          <w:sz w:val="20"/>
          <w:szCs w:val="20"/>
        </w:rPr>
        <w:tab/>
      </w:r>
      <w:r>
        <w:rPr>
          <w:rFonts w:cstheme="minorHAnsi"/>
          <w:color w:val="000000"/>
          <w:sz w:val="20"/>
          <w:szCs w:val="20"/>
        </w:rPr>
        <w:tab/>
      </w:r>
      <w:r>
        <w:rPr>
          <w:rFonts w:cstheme="minorHAnsi"/>
          <w:color w:val="000000"/>
          <w:sz w:val="20"/>
          <w:szCs w:val="20"/>
        </w:rPr>
        <w:tab/>
      </w:r>
      <w:r>
        <w:rPr>
          <w:rFonts w:cstheme="minorHAnsi"/>
          <w:color w:val="000000"/>
          <w:sz w:val="20"/>
          <w:szCs w:val="20"/>
        </w:rPr>
        <w:tab/>
        <w:t>50 ppm</w:t>
      </w:r>
    </w:p>
    <w:p w:rsidR="00301304" w:rsidRDefault="00301304" w:rsidP="00301304">
      <w:pPr>
        <w:spacing w:before="120" w:after="120" w:line="288" w:lineRule="auto"/>
        <w:rPr>
          <w:rFonts w:cstheme="minorHAnsi"/>
          <w:b/>
        </w:rPr>
      </w:pPr>
      <w:r>
        <w:rPr>
          <w:rFonts w:cstheme="minorHAnsi"/>
          <w:b/>
          <w:noProof/>
        </w:rPr>
        <w:drawing>
          <wp:inline distT="0" distB="0" distL="0" distR="0" wp14:anchorId="1BA09B66" wp14:editId="7B765F15">
            <wp:extent cx="577850" cy="597204"/>
            <wp:effectExtent l="0" t="0" r="0" b="0"/>
            <wp:docPr id="4100" name="Picture 4100"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77850" cy="597204"/>
                    </a:xfrm>
                    <a:prstGeom prst="rect">
                      <a:avLst/>
                    </a:prstGeom>
                    <a:noFill/>
                    <a:ln>
                      <a:noFill/>
                    </a:ln>
                  </pic:spPr>
                </pic:pic>
              </a:graphicData>
            </a:graphic>
          </wp:inline>
        </w:drawing>
      </w:r>
      <w:r>
        <w:rPr>
          <w:rFonts w:cstheme="minorHAnsi"/>
          <w:b/>
          <w:noProof/>
        </w:rPr>
        <w:drawing>
          <wp:inline distT="0" distB="0" distL="0" distR="0" wp14:anchorId="072AB054" wp14:editId="0BBB3832">
            <wp:extent cx="575098" cy="594360"/>
            <wp:effectExtent l="0" t="0" r="0" b="0"/>
            <wp:docPr id="4101" name="Picture 4101" descr="GHS Irritant Hazard Pictogram" title="GHS Irritant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301304" w:rsidRPr="009E4CC7" w:rsidRDefault="00301304" w:rsidP="00301304">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537E7F">
        <w:rPr>
          <w:rFonts w:cstheme="minorHAnsi"/>
          <w:sz w:val="20"/>
          <w:szCs w:val="20"/>
        </w:rPr>
        <w:t>(</w:t>
      </w:r>
      <w:hyperlink r:id="rId369" w:history="1">
        <w:r w:rsidRPr="00537E7F">
          <w:rPr>
            <w:rStyle w:val="Hyperlink"/>
            <w:rFonts w:cstheme="minorHAnsi"/>
            <w:sz w:val="20"/>
            <w:szCs w:val="20"/>
          </w:rPr>
          <w:t>http://www.purdue.edu/rem/home/booklets/RPP98.pdf</w:t>
        </w:r>
      </w:hyperlink>
      <w:r w:rsidRPr="00537E7F">
        <w:rPr>
          <w:rFonts w:cstheme="minorHAnsi"/>
          <w:sz w:val="20"/>
          <w:szCs w:val="20"/>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w:t>
      </w:r>
      <w:r>
        <w:rPr>
          <w:rFonts w:cstheme="minorHAnsi"/>
          <w:sz w:val="20"/>
          <w:szCs w:val="20"/>
        </w:rPr>
        <w:t>Nitrile and latex disposable gloves are NOT suitable. Polyvinyl Acetate, Viton, or fluorinated rubber gloves are recommended. Check the resources below for a more suitable glove.</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Methylene chloride</w:t>
      </w:r>
      <w:r w:rsidRPr="00DC7D29">
        <w:rPr>
          <w:rFonts w:cstheme="minorHAnsi"/>
          <w:color w:val="222222"/>
          <w:sz w:val="20"/>
          <w:szCs w:val="20"/>
        </w:rPr>
        <w:t>.</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787CE3" w:rsidP="00301304">
      <w:pPr>
        <w:pStyle w:val="NoSpacing"/>
        <w:spacing w:before="120" w:after="120" w:line="288" w:lineRule="auto"/>
        <w:rPr>
          <w:rFonts w:cstheme="minorHAnsi"/>
          <w:color w:val="000080"/>
          <w:sz w:val="20"/>
          <w:szCs w:val="20"/>
        </w:rPr>
      </w:pPr>
      <w:hyperlink r:id="rId370"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r>
        <w:rPr>
          <w:rFonts w:cstheme="minorHAnsi"/>
          <w:sz w:val="20"/>
          <w:szCs w:val="20"/>
        </w:rPr>
        <w:t xml:space="preserve"> if there is a high probability of a splash hazard.</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Default="00301304" w:rsidP="00301304">
      <w:pPr>
        <w:pStyle w:val="NoSpacing"/>
        <w:spacing w:before="120" w:after="120" w:line="288" w:lineRule="auto"/>
        <w:rPr>
          <w:rFonts w:cstheme="minorHAnsi"/>
          <w:sz w:val="20"/>
          <w:szCs w:val="20"/>
        </w:rPr>
      </w:pPr>
      <w:r>
        <w:rPr>
          <w:rFonts w:cstheme="minorHAnsi"/>
          <w:sz w:val="20"/>
          <w:szCs w:val="20"/>
        </w:rPr>
        <w:t xml:space="preserve">Lab coats (100% cotton) </w:t>
      </w:r>
      <w:r w:rsidRPr="00DC7D29">
        <w:rPr>
          <w:rFonts w:cstheme="minorHAnsi"/>
          <w:sz w:val="20"/>
          <w:szCs w:val="20"/>
        </w:rPr>
        <w:t>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 not be exposed.</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301304" w:rsidRPr="00DC7D29" w:rsidRDefault="00301304" w:rsidP="00301304">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301304" w:rsidRPr="00DC7D29" w:rsidRDefault="00301304" w:rsidP="0030130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Use of Methylene chloride must be conducted in a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w:t>
      </w:r>
      <w:r>
        <w:rPr>
          <w:rFonts w:cstheme="minorHAnsi"/>
          <w:sz w:val="20"/>
          <w:szCs w:val="20"/>
        </w:rPr>
        <w:t>Consult a physician</w:t>
      </w:r>
      <w:r w:rsidRPr="00DC7D29">
        <w:rPr>
          <w:rFonts w:cstheme="minorHAnsi"/>
          <w:sz w:val="20"/>
          <w:szCs w:val="20"/>
        </w:rPr>
        <w:t xml:space="preserve">. </w:t>
      </w:r>
    </w:p>
    <w:p w:rsidR="00301304" w:rsidRDefault="00301304" w:rsidP="00301304">
      <w:pPr>
        <w:spacing w:before="120" w:after="120" w:line="288" w:lineRule="auto"/>
        <w:rPr>
          <w:rFonts w:cstheme="minorHAnsi"/>
          <w:b/>
        </w:rPr>
      </w:pPr>
    </w:p>
    <w:p w:rsidR="00301304" w:rsidRPr="00DC7D29" w:rsidRDefault="00301304" w:rsidP="00301304">
      <w:pPr>
        <w:spacing w:before="120" w:after="120" w:line="288" w:lineRule="auto"/>
        <w:rPr>
          <w:rFonts w:cstheme="minorHAnsi"/>
          <w:b/>
        </w:rPr>
      </w:pPr>
      <w:r>
        <w:rPr>
          <w:rFonts w:ascii="Arial" w:hAnsi="Arial"/>
          <w:noProof/>
          <w:color w:val="000000"/>
        </w:rPr>
        <w:drawing>
          <wp:anchor distT="0" distB="0" distL="114300" distR="114300" simplePos="0" relativeHeight="251708928" behindDoc="0" locked="0" layoutInCell="1" allowOverlap="1" wp14:anchorId="28679A0D" wp14:editId="298DADEE">
            <wp:simplePos x="0" y="0"/>
            <wp:positionH relativeFrom="margin">
              <wp:posOffset>5530850</wp:posOffset>
            </wp:positionH>
            <wp:positionV relativeFrom="margin">
              <wp:posOffset>273050</wp:posOffset>
            </wp:positionV>
            <wp:extent cx="876300" cy="1168400"/>
            <wp:effectExtent l="19050" t="19050" r="19050" b="12700"/>
            <wp:wrapSquare wrapText="bothSides"/>
            <wp:docPr id="4102" name="Picture 4102"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cstheme="minorHAnsi"/>
          <w:b/>
        </w:rPr>
        <w:t xml:space="preserve">Section 8 – </w:t>
      </w:r>
      <w:r w:rsidRPr="00DC7D29">
        <w:rPr>
          <w:rFonts w:cstheme="minorHAnsi"/>
          <w:b/>
        </w:rPr>
        <w:t>Special Handling and Storage Requirements</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 designated storage area must be established for </w:t>
      </w:r>
      <w:r>
        <w:rPr>
          <w:rFonts w:cstheme="minorHAnsi"/>
          <w:sz w:val="20"/>
        </w:rPr>
        <w:t>Methylene chloride</w:t>
      </w:r>
      <w:r w:rsidRPr="00CB053B">
        <w:rPr>
          <w:rFonts w:cstheme="minorHAnsi"/>
          <w:sz w:val="20"/>
        </w:rPr>
        <w:t xml:space="preserve"> and the area should be posted with a “Caution, Carcinogen, Reproductive Toxins, or Extremely Toxic Chemicals” label provided by REM (as shown to the right). </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Avoid contact with skin and eyes and inhalation. </w:t>
      </w:r>
    </w:p>
    <w:p w:rsidR="00301304"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 xml:space="preserve">Keep containers tightly closed. </w:t>
      </w:r>
    </w:p>
    <w:p w:rsidR="00301304" w:rsidRPr="003C34F0"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Store in a cool, dry and well-ventilated area away from incompatible substances such as oxidizers.</w:t>
      </w:r>
      <w:r w:rsidRPr="00CB053B">
        <w:rPr>
          <w:rFonts w:ascii="Arial" w:hAnsi="Arial"/>
          <w:noProof/>
          <w:color w:val="000000"/>
        </w:rPr>
        <w:t xml:space="preserve"> </w:t>
      </w:r>
    </w:p>
    <w:p w:rsidR="00301304" w:rsidRPr="003C34F0"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Pr>
          <w:rFonts w:cstheme="minorHAnsi"/>
          <w:noProof/>
          <w:color w:val="000000"/>
          <w:sz w:val="20"/>
        </w:rPr>
        <w:t>Containers which are opened must be carefully resealed and kept upright to prevent leakage.</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sz w:val="20"/>
        </w:rPr>
        <w:t>A suitable storage location is a flammable storage cabinet</w:t>
      </w:r>
      <w:r>
        <w:rPr>
          <w:rFonts w:cstheme="minorHAnsi"/>
          <w:sz w:val="20"/>
        </w:rPr>
        <w:t xml:space="preserve"> or lab cabinet </w:t>
      </w:r>
      <w:r w:rsidRPr="00CB053B">
        <w:rPr>
          <w:rFonts w:cstheme="minorHAnsi"/>
          <w:sz w:val="20"/>
        </w:rPr>
        <w:t>that does not contain incompatibles</w:t>
      </w:r>
      <w:r>
        <w:rPr>
          <w:rFonts w:cstheme="minorHAnsi"/>
          <w:sz w:val="20"/>
        </w:rPr>
        <w:t>.</w:t>
      </w:r>
    </w:p>
    <w:p w:rsidR="00301304" w:rsidRPr="00DC7D29" w:rsidRDefault="00301304" w:rsidP="00301304">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lastRenderedPageBreak/>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301304" w:rsidRPr="009C4791" w:rsidRDefault="00301304" w:rsidP="00301304">
      <w:pPr>
        <w:shd w:val="clear" w:color="auto" w:fill="FFFFFF"/>
        <w:spacing w:before="120" w:after="120" w:line="288" w:lineRule="auto"/>
        <w:rPr>
          <w:rFonts w:cstheme="minorHAnsi"/>
          <w:i/>
        </w:rPr>
      </w:pPr>
      <w:r w:rsidRPr="009C4791">
        <w:rPr>
          <w:rFonts w:cstheme="minorHAnsi"/>
          <w:b/>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371" w:history="1">
        <w:r w:rsidRPr="00772FAE">
          <w:rPr>
            <w:rStyle w:val="Hyperlink"/>
            <w:rFonts w:cstheme="minorHAnsi"/>
            <w:sz w:val="20"/>
            <w:szCs w:val="20"/>
          </w:rPr>
          <w:t>http://www.purdue.edu/rem/injury/froi.htm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or lab cabinet is recommended). </w:t>
      </w:r>
    </w:p>
    <w:p w:rsidR="00301304" w:rsidRDefault="00301304" w:rsidP="00301304">
      <w:pPr>
        <w:spacing w:before="120" w:after="120" w:line="288" w:lineRule="auto"/>
        <w:rPr>
          <w:rFonts w:cstheme="minorHAnsi"/>
          <w:b/>
          <w:sz w:val="20"/>
          <w:szCs w:val="20"/>
          <w:u w:val="single"/>
        </w:rPr>
      </w:pPr>
    </w:p>
    <w:p w:rsidR="00301304" w:rsidRPr="00A06BFA" w:rsidRDefault="00301304" w:rsidP="00301304">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lastRenderedPageBreak/>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372" w:history="1">
        <w:r w:rsidRPr="00772FAE">
          <w:rPr>
            <w:rStyle w:val="Hyperlink"/>
            <w:rFonts w:cstheme="minorHAnsi"/>
            <w:sz w:val="20"/>
            <w:szCs w:val="20"/>
          </w:rPr>
          <w:t>http://www.purdue.edu/rem/hmm/wststo.htm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SDS for Methylene chloride must be made available to all personnel working in the laboratory at all times. To obtain a copy of the SDS, contact the chemical manufacturer or REM at 49-46371. Many manufacturers’ SDSs can be found online on websites such as Sigma-Aldrich (</w:t>
      </w:r>
      <w:hyperlink r:id="rId373" w:history="1">
        <w:r w:rsidRPr="00665089">
          <w:rPr>
            <w:rStyle w:val="Hyperlink"/>
            <w:rFonts w:cstheme="minorHAnsi"/>
            <w:sz w:val="20"/>
            <w:szCs w:val="20"/>
          </w:rPr>
          <w:t>http://www.sigmaaldrich.com/united-states.html</w:t>
        </w:r>
      </w:hyperlink>
      <w:r>
        <w:rPr>
          <w:rFonts w:cstheme="minorHAnsi"/>
          <w:sz w:val="20"/>
          <w:szCs w:val="20"/>
        </w:rPr>
        <w:t>) or Siri MSDS Index (</w:t>
      </w:r>
      <w:hyperlink r:id="rId374" w:history="1">
        <w:r w:rsidRPr="00772FAE">
          <w:rPr>
            <w:rStyle w:val="Hyperlink"/>
            <w:rFonts w:cstheme="minorHAnsi"/>
            <w:sz w:val="20"/>
            <w:szCs w:val="20"/>
          </w:rPr>
          <w:t>http://hazard.com/msds/</w:t>
        </w:r>
      </w:hyperlink>
      <w:r>
        <w:rPr>
          <w:rFonts w:cstheme="minorHAnsi"/>
          <w:sz w:val="20"/>
          <w:szCs w:val="20"/>
        </w:rPr>
        <w:t>).</w:t>
      </w:r>
    </w:p>
    <w:p w:rsidR="00301304" w:rsidRPr="00DC7D29"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1452592590"/>
      </w:sdtPr>
      <w:sdtEndPr/>
      <w:sdtContent>
        <w:p w:rsidR="00301304" w:rsidRPr="00DC7D29" w:rsidRDefault="00787CE3" w:rsidP="00301304">
          <w:pPr>
            <w:spacing w:before="120" w:after="120" w:line="288" w:lineRule="auto"/>
            <w:rPr>
              <w:rFonts w:cstheme="minorHAnsi"/>
              <w:b/>
            </w:rPr>
          </w:pPr>
          <w:sdt>
            <w:sdtPr>
              <w:rPr>
                <w:rFonts w:cstheme="minorHAnsi"/>
                <w:sz w:val="20"/>
                <w:szCs w:val="20"/>
              </w:rPr>
              <w:id w:val="-849250634"/>
              <w:showingPlcHdr/>
            </w:sdtPr>
            <w:sdtEnd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DC7D29"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D44C7E">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Methylene chloride</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704F0A">
        <w:trPr>
          <w:trHeight w:val="576"/>
          <w:tblHeader/>
        </w:trPr>
        <w:tc>
          <w:tcPr>
            <w:tcW w:w="3873"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Name</w:t>
            </w:r>
          </w:p>
        </w:tc>
        <w:tc>
          <w:tcPr>
            <w:tcW w:w="3346"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31"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704F0A">
        <w:trPr>
          <w:trHeight w:val="576"/>
        </w:trPr>
        <w:sdt>
          <w:sdtPr>
            <w:rPr>
              <w:rFonts w:cstheme="minorHAnsi"/>
              <w:b/>
            </w:rPr>
            <w:id w:val="-2118743946"/>
            <w:showingPlcHdr/>
          </w:sdtPr>
          <w:sdtEnd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2119944208"/>
            <w:showingPlcHdr/>
            <w:date>
              <w:dateFormat w:val="M/d/yyyy"/>
              <w:lid w:val="en-US"/>
              <w:storeMappedDataAs w:val="dateTime"/>
              <w:calendar w:val="gregorian"/>
            </w:date>
          </w:sdtPr>
          <w:sdtEnd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704F0A">
        <w:trPr>
          <w:trHeight w:val="576"/>
        </w:trPr>
        <w:sdt>
          <w:sdtPr>
            <w:rPr>
              <w:rFonts w:cstheme="minorHAnsi"/>
              <w:b/>
            </w:rPr>
            <w:id w:val="1864476314"/>
            <w:showingPlcHdr/>
          </w:sdtPr>
          <w:sdtEnd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726067912"/>
            <w:showingPlcHdr/>
            <w:date>
              <w:dateFormat w:val="M/d/yyyy"/>
              <w:lid w:val="en-US"/>
              <w:storeMappedDataAs w:val="dateTime"/>
              <w:calendar w:val="gregorian"/>
            </w:date>
          </w:sdtPr>
          <w:sdtEnd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704F0A">
        <w:trPr>
          <w:trHeight w:val="576"/>
        </w:trPr>
        <w:sdt>
          <w:sdtPr>
            <w:rPr>
              <w:rFonts w:cstheme="minorHAnsi"/>
              <w:b/>
            </w:rPr>
            <w:id w:val="1199904858"/>
            <w:showingPlcHdr/>
          </w:sdtPr>
          <w:sdtEnd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2005778492"/>
            <w:showingPlcHdr/>
            <w:date>
              <w:dateFormat w:val="M/d/yyyy"/>
              <w:lid w:val="en-US"/>
              <w:storeMappedDataAs w:val="dateTime"/>
              <w:calendar w:val="gregorian"/>
            </w:date>
          </w:sdtPr>
          <w:sdtEnd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704F0A">
        <w:trPr>
          <w:trHeight w:val="576"/>
        </w:trPr>
        <w:sdt>
          <w:sdtPr>
            <w:rPr>
              <w:rFonts w:cstheme="minorHAnsi"/>
              <w:b/>
            </w:rPr>
            <w:id w:val="624205186"/>
            <w:showingPlcHdr/>
          </w:sdtPr>
          <w:sdtEnd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683049365"/>
            <w:showingPlcHdr/>
            <w:date>
              <w:dateFormat w:val="M/d/yyyy"/>
              <w:lid w:val="en-US"/>
              <w:storeMappedDataAs w:val="dateTime"/>
              <w:calendar w:val="gregorian"/>
            </w:date>
          </w:sdtPr>
          <w:sdtEnd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704F0A">
        <w:trPr>
          <w:trHeight w:val="576"/>
        </w:trPr>
        <w:sdt>
          <w:sdtPr>
            <w:rPr>
              <w:rFonts w:cstheme="minorHAnsi"/>
              <w:b/>
            </w:rPr>
            <w:id w:val="847441890"/>
            <w:showingPlcHdr/>
          </w:sdtPr>
          <w:sdtEnd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467872968"/>
            <w:showingPlcHdr/>
            <w:date>
              <w:dateFormat w:val="M/d/yyyy"/>
              <w:lid w:val="en-US"/>
              <w:storeMappedDataAs w:val="dateTime"/>
              <w:calendar w:val="gregorian"/>
            </w:date>
          </w:sdtPr>
          <w:sdtEnd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704F0A">
        <w:trPr>
          <w:trHeight w:val="576"/>
        </w:trPr>
        <w:sdt>
          <w:sdtPr>
            <w:rPr>
              <w:rFonts w:cstheme="minorHAnsi"/>
              <w:b/>
            </w:rPr>
            <w:id w:val="1131216937"/>
            <w:showingPlcHdr/>
          </w:sdtPr>
          <w:sdtEnd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2131313623"/>
            <w:showingPlcHdr/>
            <w:date>
              <w:dateFormat w:val="M/d/yyyy"/>
              <w:lid w:val="en-US"/>
              <w:storeMappedDataAs w:val="dateTime"/>
              <w:calendar w:val="gregorian"/>
            </w:date>
          </w:sdtPr>
          <w:sdtEnd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704F0A">
        <w:trPr>
          <w:trHeight w:val="576"/>
        </w:trPr>
        <w:sdt>
          <w:sdtPr>
            <w:rPr>
              <w:rFonts w:cstheme="minorHAnsi"/>
              <w:b/>
            </w:rPr>
            <w:id w:val="-401524545"/>
            <w:showingPlcHdr/>
          </w:sdtPr>
          <w:sdtEnd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1249081750"/>
            <w:showingPlcHdr/>
            <w:date>
              <w:dateFormat w:val="M/d/yyyy"/>
              <w:lid w:val="en-US"/>
              <w:storeMappedDataAs w:val="dateTime"/>
              <w:calendar w:val="gregorian"/>
            </w:date>
          </w:sdtPr>
          <w:sdtEnd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Default="00301304" w:rsidP="00301304">
      <w:pPr>
        <w:spacing w:before="120" w:after="120"/>
        <w:jc w:val="center"/>
        <w:rPr>
          <w:rFonts w:cstheme="minorHAnsi"/>
          <w:sz w:val="48"/>
          <w:szCs w:val="48"/>
        </w:rPr>
      </w:pPr>
      <w:r>
        <w:rPr>
          <w:rFonts w:cstheme="minorHAnsi"/>
          <w:sz w:val="48"/>
          <w:szCs w:val="48"/>
        </w:rPr>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Methyltrichlorosilane</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pStyle w:val="Heading1"/>
        <w:spacing w:before="120" w:after="120" w:line="288" w:lineRule="auto"/>
        <w:rPr>
          <w:rFonts w:cstheme="minorHAnsi"/>
        </w:rPr>
      </w:pPr>
      <w:r w:rsidRPr="00DB469C">
        <w:rPr>
          <w:rFonts w:cstheme="minorHAns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435351812"/>
            <w:placeholder>
              <w:docPart w:val="725AFC029752472F8CF8D6D1BE7EEB9E"/>
            </w:placeholder>
            <w:date w:fullDate="2014-10-15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752747667"/>
            <w:placeholder>
              <w:docPart w:val="AC1AE85808394572AD6A0456583D1C3B"/>
            </w:placeholder>
            <w:date w:fullDate="2014-10-17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322280304"/>
            <w:placeholder>
              <w:docPart w:val="B5754AEC281C4D26AEE28608A10B77EC"/>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321307624"/>
            <w:placeholder>
              <w:docPart w:val="757FCCAA633743E48028E98DDC581228"/>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221019115"/>
            <w:placeholder>
              <w:docPart w:val="D1E905BBDE02491E8B4C1F5F1071D5ED"/>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541815146"/>
            <w:placeholder>
              <w:docPart w:val="D9691092D4124174B5BBA2D5BFB01825"/>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355088536"/>
            <w:placeholder>
              <w:docPart w:val="E00D9EE87D95475789DDF534D6244D05"/>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2091535903"/>
            <w:placeholder>
              <w:docPart w:val="5B2E9F573EC1491093AF67CF8B1600B6"/>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9C0AF8" w:rsidRDefault="009C0AF8" w:rsidP="009C0AF8"/>
    <w:p w:rsidR="00301304" w:rsidRDefault="00301304" w:rsidP="00301304">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301304" w:rsidRPr="00DC7D29" w:rsidRDefault="00787CE3" w:rsidP="00301304">
      <w:pPr>
        <w:spacing w:before="120" w:after="120" w:line="288" w:lineRule="auto"/>
        <w:rPr>
          <w:rFonts w:cstheme="minorHAnsi"/>
          <w:sz w:val="20"/>
          <w:szCs w:val="20"/>
        </w:rPr>
      </w:pPr>
      <w:sdt>
        <w:sdtPr>
          <w:rPr>
            <w:rFonts w:cstheme="minorHAnsi"/>
          </w:rPr>
          <w:id w:val="-1604181890"/>
          <w14:checkbox>
            <w14:checked w14:val="0"/>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 Process            </w:t>
      </w:r>
      <w:sdt>
        <w:sdtPr>
          <w:rPr>
            <w:rFonts w:cstheme="minorHAnsi"/>
          </w:rPr>
          <w:id w:val="-667939968"/>
          <w14:checkbox>
            <w14:checked w14:val="1"/>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1873498805"/>
          <w14:checkbox>
            <w14:checked w14:val="0"/>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t>Section 3 – Physical / Chemical Properties and Uses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75-79-6</w:t>
      </w:r>
    </w:p>
    <w:p w:rsidR="00301304"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Flammable Liquid, Acute Toxicity (oral, inhalation, dermal), Skin Corrosion, Serious Eye Damage, Specific Target Organ Toxicity</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CH</w:t>
      </w:r>
      <w:r w:rsidRPr="00913636">
        <w:rPr>
          <w:rFonts w:cstheme="minorHAnsi"/>
          <w:color w:val="000000"/>
          <w:sz w:val="20"/>
          <w:szCs w:val="20"/>
          <w:shd w:val="clear" w:color="auto" w:fill="FFFFFF"/>
          <w:vertAlign w:val="subscript"/>
        </w:rPr>
        <w:t>3</w:t>
      </w:r>
      <w:r>
        <w:rPr>
          <w:rFonts w:cstheme="minorHAnsi"/>
          <w:color w:val="000000"/>
          <w:sz w:val="20"/>
          <w:szCs w:val="20"/>
          <w:shd w:val="clear" w:color="auto" w:fill="FFFFFF"/>
        </w:rPr>
        <w:t>Cl</w:t>
      </w:r>
      <w:r w:rsidRPr="00913636">
        <w:rPr>
          <w:rFonts w:cstheme="minorHAnsi"/>
          <w:color w:val="000000"/>
          <w:sz w:val="20"/>
          <w:szCs w:val="20"/>
          <w:shd w:val="clear" w:color="auto" w:fill="FFFFFF"/>
          <w:vertAlign w:val="subscript"/>
        </w:rPr>
        <w:t>3</w:t>
      </w:r>
      <w:r>
        <w:rPr>
          <w:rFonts w:cstheme="minorHAnsi"/>
          <w:color w:val="000000"/>
          <w:sz w:val="20"/>
          <w:szCs w:val="20"/>
          <w:shd w:val="clear" w:color="auto" w:fill="FFFFFF"/>
        </w:rPr>
        <w:t>Si</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N/A</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Pr>
          <w:rFonts w:cstheme="minorHAnsi"/>
          <w:color w:val="000000"/>
          <w:sz w:val="20"/>
          <w:szCs w:val="20"/>
          <w:shd w:val="clear" w:color="auto" w:fill="FFFFFF"/>
        </w:rPr>
        <w:t xml:space="preserve">66 </w:t>
      </w:r>
      <w:r w:rsidRPr="00913636">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 xml:space="preserve">Flash Point: 8 </w:t>
      </w:r>
      <w:r w:rsidRPr="00913636">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301304" w:rsidRDefault="00301304" w:rsidP="00301304">
      <w:pPr>
        <w:pStyle w:val="NoSpacing"/>
        <w:spacing w:before="120" w:after="120" w:line="288" w:lineRule="auto"/>
        <w:rPr>
          <w:rFonts w:cstheme="minorHAnsi"/>
          <w:b/>
          <w:sz w:val="20"/>
          <w:szCs w:val="20"/>
          <w:u w:val="single"/>
        </w:rPr>
      </w:pPr>
      <w:r>
        <w:rPr>
          <w:rFonts w:cstheme="minorHAnsi"/>
          <w:b/>
          <w:sz w:val="20"/>
          <w:szCs w:val="20"/>
          <w:u w:val="single"/>
        </w:rPr>
        <w:t>Important Definitions:</w:t>
      </w:r>
    </w:p>
    <w:p w:rsidR="00301304" w:rsidRPr="00700211" w:rsidRDefault="00301304" w:rsidP="00A67352">
      <w:pPr>
        <w:pStyle w:val="NoSpacing"/>
        <w:numPr>
          <w:ilvl w:val="0"/>
          <w:numId w:val="110"/>
        </w:numPr>
        <w:spacing w:afterAutospacing="0" w:line="288" w:lineRule="auto"/>
        <w:rPr>
          <w:rFonts w:cstheme="minorHAnsi"/>
          <w:sz w:val="20"/>
          <w:szCs w:val="20"/>
        </w:rPr>
      </w:pPr>
      <w:r w:rsidRPr="00EE6567">
        <w:rPr>
          <w:rFonts w:cstheme="minorHAnsi"/>
          <w:noProof/>
          <w:sz w:val="20"/>
          <w:szCs w:val="20"/>
          <w:lang w:eastAsia="en-US"/>
        </w:rPr>
        <w:drawing>
          <wp:anchor distT="0" distB="0" distL="114300" distR="114300" simplePos="0" relativeHeight="251712000" behindDoc="0" locked="0" layoutInCell="1" allowOverlap="1" wp14:anchorId="3B5648B2" wp14:editId="782FA835">
            <wp:simplePos x="0" y="0"/>
            <wp:positionH relativeFrom="column">
              <wp:posOffset>5342890</wp:posOffset>
            </wp:positionH>
            <wp:positionV relativeFrom="paragraph">
              <wp:posOffset>104775</wp:posOffset>
            </wp:positionV>
            <wp:extent cx="1104900" cy="1494155"/>
            <wp:effectExtent l="19050" t="19050" r="19050" b="10795"/>
            <wp:wrapSquare wrapText="bothSides"/>
            <wp:docPr id="4103" name="Picture 2" descr="Diagram illustrating flammable range relating to gas percentage in air." title="UEL and LE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2"/>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104900" cy="1494155"/>
                    </a:xfrm>
                    <a:prstGeom prst="rect">
                      <a:avLst/>
                    </a:prstGeom>
                    <a:noFill/>
                    <a:ln w="9525">
                      <a:solidFill>
                        <a:schemeClr val="tx1"/>
                      </a:solidFill>
                      <a:miter lim="800000"/>
                      <a:headEnd/>
                      <a:tailEnd/>
                    </a:ln>
                    <a:effectLst/>
                    <a:extLst/>
                  </pic:spPr>
                </pic:pic>
              </a:graphicData>
            </a:graphic>
            <wp14:sizeRelH relativeFrom="page">
              <wp14:pctWidth>0</wp14:pctWidth>
            </wp14:sizeRelH>
            <wp14:sizeRelV relativeFrom="page">
              <wp14:pctHeight>0</wp14:pctHeight>
            </wp14:sizeRelV>
          </wp:anchor>
        </w:drawing>
      </w:r>
      <w:r w:rsidRPr="00700211">
        <w:rPr>
          <w:rFonts w:cstheme="minorHAnsi"/>
          <w:b/>
          <w:color w:val="222222"/>
          <w:sz w:val="20"/>
          <w:szCs w:val="20"/>
        </w:rPr>
        <w:t xml:space="preserve">Flammable </w:t>
      </w:r>
      <w:r>
        <w:rPr>
          <w:rFonts w:cstheme="minorHAnsi"/>
          <w:b/>
          <w:color w:val="222222"/>
          <w:sz w:val="20"/>
          <w:szCs w:val="20"/>
        </w:rPr>
        <w:t>L</w:t>
      </w:r>
      <w:r w:rsidRPr="00700211">
        <w:rPr>
          <w:rFonts w:cstheme="minorHAnsi"/>
          <w:b/>
          <w:color w:val="222222"/>
          <w:sz w:val="20"/>
          <w:szCs w:val="20"/>
        </w:rPr>
        <w:t>iquid:</w:t>
      </w:r>
      <w:r>
        <w:rPr>
          <w:rFonts w:cstheme="minorHAnsi"/>
          <w:color w:val="222222"/>
          <w:sz w:val="20"/>
          <w:szCs w:val="20"/>
        </w:rPr>
        <w:t xml:space="preserve"> Liquids having a flash point below 38</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 (100</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F).</w:t>
      </w:r>
    </w:p>
    <w:p w:rsidR="00301304" w:rsidRPr="00700211" w:rsidRDefault="00301304" w:rsidP="00A67352">
      <w:pPr>
        <w:pStyle w:val="NoSpacing"/>
        <w:numPr>
          <w:ilvl w:val="0"/>
          <w:numId w:val="110"/>
        </w:numPr>
        <w:spacing w:afterAutospacing="0" w:line="288" w:lineRule="auto"/>
        <w:rPr>
          <w:rFonts w:cstheme="minorHAnsi"/>
          <w:sz w:val="20"/>
          <w:szCs w:val="20"/>
        </w:rPr>
      </w:pPr>
      <w:r w:rsidRPr="00700211">
        <w:rPr>
          <w:rFonts w:eastAsia="Times New Roman" w:cstheme="minorHAnsi"/>
          <w:b/>
          <w:color w:val="000000"/>
          <w:sz w:val="20"/>
          <w:szCs w:val="20"/>
          <w:shd w:val="clear" w:color="auto" w:fill="FFFFFF"/>
        </w:rPr>
        <w:t>Combustible Liquid:</w:t>
      </w:r>
      <w:r>
        <w:rPr>
          <w:rFonts w:eastAsia="Times New Roman" w:cstheme="minorHAnsi"/>
          <w:color w:val="000000"/>
          <w:sz w:val="20"/>
          <w:szCs w:val="20"/>
          <w:shd w:val="clear" w:color="auto" w:fill="FFFFFF"/>
        </w:rPr>
        <w:t xml:space="preserve"> Liquids having a flash point at or above </w:t>
      </w:r>
      <w:r>
        <w:rPr>
          <w:rFonts w:cstheme="minorHAnsi"/>
          <w:color w:val="222222"/>
          <w:sz w:val="20"/>
          <w:szCs w:val="20"/>
        </w:rPr>
        <w:t>38</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 (100</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 xml:space="preserve">F) and no greater than </w:t>
      </w:r>
      <w:r>
        <w:rPr>
          <w:rFonts w:cstheme="minorHAnsi"/>
          <w:color w:val="222222"/>
          <w:sz w:val="20"/>
          <w:szCs w:val="20"/>
        </w:rPr>
        <w:t>93</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 (200</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F).</w:t>
      </w:r>
    </w:p>
    <w:p w:rsidR="00301304" w:rsidRPr="00EE6567" w:rsidRDefault="00301304" w:rsidP="00A67352">
      <w:pPr>
        <w:pStyle w:val="NoSpacing"/>
        <w:numPr>
          <w:ilvl w:val="0"/>
          <w:numId w:val="110"/>
        </w:numPr>
        <w:spacing w:afterAutospacing="0" w:line="288" w:lineRule="auto"/>
        <w:rPr>
          <w:rFonts w:cstheme="minorHAnsi"/>
          <w:sz w:val="20"/>
          <w:szCs w:val="20"/>
        </w:rPr>
      </w:pPr>
      <w:r w:rsidRPr="00EE6567">
        <w:rPr>
          <w:rFonts w:eastAsia="Times New Roman" w:cstheme="minorHAnsi"/>
          <w:b/>
          <w:color w:val="000000"/>
          <w:sz w:val="20"/>
          <w:szCs w:val="20"/>
          <w:shd w:val="clear" w:color="auto" w:fill="FFFFFF"/>
        </w:rPr>
        <w:t>F</w:t>
      </w:r>
      <w:r>
        <w:rPr>
          <w:rFonts w:eastAsia="Times New Roman" w:cstheme="minorHAnsi"/>
          <w:b/>
          <w:color w:val="000000"/>
          <w:sz w:val="20"/>
          <w:szCs w:val="20"/>
          <w:shd w:val="clear" w:color="auto" w:fill="FFFFFF"/>
        </w:rPr>
        <w:t>lash P</w:t>
      </w:r>
      <w:r w:rsidRPr="00EE6567">
        <w:rPr>
          <w:rFonts w:eastAsia="Times New Roman" w:cstheme="minorHAnsi"/>
          <w:b/>
          <w:color w:val="000000"/>
          <w:sz w:val="20"/>
          <w:szCs w:val="20"/>
          <w:shd w:val="clear" w:color="auto" w:fill="FFFFFF"/>
        </w:rPr>
        <w:t>oint</w:t>
      </w:r>
      <w:r>
        <w:rPr>
          <w:rFonts w:eastAsia="Times New Roman" w:cstheme="minorHAnsi"/>
          <w:b/>
          <w:color w:val="000000"/>
          <w:sz w:val="20"/>
          <w:szCs w:val="20"/>
          <w:shd w:val="clear" w:color="auto" w:fill="FFFFFF"/>
        </w:rPr>
        <w:t>:</w:t>
      </w:r>
      <w:r>
        <w:rPr>
          <w:rFonts w:eastAsia="Times New Roman" w:cstheme="minorHAnsi"/>
          <w:color w:val="000000"/>
          <w:sz w:val="20"/>
          <w:szCs w:val="20"/>
          <w:shd w:val="clear" w:color="auto" w:fill="FFFFFF"/>
        </w:rPr>
        <w:t xml:space="preserve"> The minimum temperature at which vapors are formed on the surface of a substance in sufficient quantity to ignite when exposed to an ignition source.</w:t>
      </w:r>
    </w:p>
    <w:p w:rsidR="00301304" w:rsidRPr="00913636" w:rsidRDefault="00301304" w:rsidP="00A67352">
      <w:pPr>
        <w:pStyle w:val="NoSpacing"/>
        <w:numPr>
          <w:ilvl w:val="0"/>
          <w:numId w:val="110"/>
        </w:numPr>
        <w:spacing w:afterAutospacing="0"/>
        <w:rPr>
          <w:rFonts w:cstheme="minorHAnsi"/>
          <w:sz w:val="20"/>
          <w:szCs w:val="20"/>
        </w:rPr>
      </w:pPr>
      <w:r w:rsidRPr="00913636">
        <w:rPr>
          <w:rFonts w:cstheme="minorHAnsi"/>
          <w:b/>
          <w:bCs/>
          <w:sz w:val="20"/>
          <w:szCs w:val="20"/>
        </w:rPr>
        <w:t>Boiling Point:</w:t>
      </w:r>
      <w:r w:rsidRPr="00913636">
        <w:rPr>
          <w:rFonts w:cstheme="minorHAnsi"/>
          <w:sz w:val="20"/>
          <w:szCs w:val="20"/>
        </w:rPr>
        <w:t xml:space="preserve"> The temperature at which the vapor pressure of a liquid equals the atmospheric pressure and the liquid changes into a vapor.</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Pr="00913636" w:rsidRDefault="00301304" w:rsidP="00301304">
      <w:pPr>
        <w:rPr>
          <w:rFonts w:ascii="Times New Roman" w:hAnsi="Times New Roman" w:cs="Times New Roman"/>
          <w:lang w:val="en"/>
        </w:rPr>
      </w:pPr>
      <w:r>
        <w:rPr>
          <w:rFonts w:cstheme="minorHAnsi"/>
          <w:color w:val="000000"/>
          <w:sz w:val="20"/>
          <w:szCs w:val="20"/>
          <w:shd w:val="clear" w:color="auto" w:fill="FFFFFF"/>
        </w:rPr>
        <w:t>Flammable liquid, toxic by inhalation, harmful by skin absorption, corrosive, water-reactive (reacts violently with water forming hydrogen chloride, an extremely toxic, corrosive gas, CH</w:t>
      </w:r>
      <w:r w:rsidRPr="00913636">
        <w:rPr>
          <w:rFonts w:cstheme="minorHAnsi"/>
          <w:color w:val="000000"/>
          <w:sz w:val="20"/>
          <w:szCs w:val="20"/>
          <w:shd w:val="clear" w:color="auto" w:fill="FFFFFF"/>
          <w:vertAlign w:val="subscript"/>
        </w:rPr>
        <w:t>3</w:t>
      </w:r>
      <w:r>
        <w:rPr>
          <w:rFonts w:cstheme="minorHAnsi"/>
          <w:color w:val="000000"/>
          <w:sz w:val="20"/>
          <w:szCs w:val="20"/>
          <w:shd w:val="clear" w:color="auto" w:fill="FFFFFF"/>
        </w:rPr>
        <w:t>Cl</w:t>
      </w:r>
      <w:r w:rsidRPr="00913636">
        <w:rPr>
          <w:rFonts w:cstheme="minorHAnsi"/>
          <w:color w:val="000000"/>
          <w:sz w:val="20"/>
          <w:szCs w:val="20"/>
          <w:shd w:val="clear" w:color="auto" w:fill="FFFFFF"/>
          <w:vertAlign w:val="subscript"/>
        </w:rPr>
        <w:t>3</w:t>
      </w:r>
      <w:r>
        <w:rPr>
          <w:rFonts w:cstheme="minorHAnsi"/>
          <w:color w:val="000000"/>
          <w:sz w:val="20"/>
          <w:szCs w:val="20"/>
          <w:shd w:val="clear" w:color="auto" w:fill="FFFFFF"/>
        </w:rPr>
        <w:t xml:space="preserve">Si + H20 </w:t>
      </w:r>
      <w:r>
        <w:rPr>
          <w:rFonts w:ascii="Times New Roman" w:hAnsi="Times New Roman" w:cs="Times New Roman"/>
          <w:lang w:val="en"/>
        </w:rPr>
        <w:t xml:space="preserve">→ </w:t>
      </w:r>
      <w:r w:rsidRPr="004D65CA">
        <w:rPr>
          <w:rFonts w:cstheme="minorHAnsi"/>
          <w:sz w:val="20"/>
          <w:szCs w:val="20"/>
          <w:lang w:val="en"/>
        </w:rPr>
        <w:t>CH</w:t>
      </w:r>
      <w:r w:rsidRPr="00913636">
        <w:rPr>
          <w:rFonts w:cstheme="minorHAnsi"/>
          <w:color w:val="000000"/>
          <w:sz w:val="20"/>
          <w:szCs w:val="20"/>
          <w:shd w:val="clear" w:color="auto" w:fill="FFFFFF"/>
          <w:vertAlign w:val="subscript"/>
        </w:rPr>
        <w:t>3</w:t>
      </w:r>
      <w:r w:rsidRPr="004D65CA">
        <w:rPr>
          <w:rFonts w:cstheme="minorHAnsi"/>
          <w:sz w:val="20"/>
          <w:szCs w:val="20"/>
          <w:lang w:val="en"/>
        </w:rPr>
        <w:t>Si(OH)</w:t>
      </w:r>
      <w:r w:rsidRPr="004D65CA">
        <w:rPr>
          <w:rFonts w:cstheme="minorHAnsi"/>
          <w:sz w:val="20"/>
          <w:szCs w:val="20"/>
          <w:vertAlign w:val="subscript"/>
          <w:lang w:val="en"/>
        </w:rPr>
        <w:t>3</w:t>
      </w:r>
      <w:r w:rsidRPr="004D65CA">
        <w:rPr>
          <w:rFonts w:cstheme="minorHAnsi"/>
          <w:sz w:val="20"/>
          <w:szCs w:val="20"/>
          <w:lang w:val="en"/>
        </w:rPr>
        <w:t xml:space="preserve"> + 3 HCl</w:t>
      </w:r>
      <w:r>
        <w:rPr>
          <w:rFonts w:cstheme="minorHAnsi"/>
          <w:sz w:val="20"/>
          <w:szCs w:val="20"/>
          <w:lang w:val="en"/>
        </w:rPr>
        <w:t>)</w:t>
      </w:r>
    </w:p>
    <w:p w:rsidR="00301304" w:rsidRDefault="00301304" w:rsidP="00301304">
      <w:pPr>
        <w:spacing w:after="0" w:line="288" w:lineRule="auto"/>
        <w:rPr>
          <w:rFonts w:cstheme="minorHAnsi"/>
          <w:b/>
        </w:rPr>
      </w:pPr>
      <w:r>
        <w:rPr>
          <w:rFonts w:cstheme="minorHAnsi"/>
          <w:color w:val="000000"/>
          <w:sz w:val="20"/>
          <w:szCs w:val="20"/>
          <w:shd w:val="clear" w:color="auto" w:fill="FFFFFF"/>
        </w:rPr>
        <w:t xml:space="preserve"> </w:t>
      </w:r>
      <w:r>
        <w:rPr>
          <w:rFonts w:cstheme="minorHAnsi"/>
          <w:b/>
          <w:noProof/>
        </w:rPr>
        <w:drawing>
          <wp:inline distT="0" distB="0" distL="0" distR="0" wp14:anchorId="5754E766" wp14:editId="6F3E0E7E">
            <wp:extent cx="575098" cy="594360"/>
            <wp:effectExtent l="0" t="0" r="0" b="0"/>
            <wp:docPr id="4104" name="Picture 4104"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r w:rsidRPr="00D22556">
        <w:rPr>
          <w:rFonts w:cstheme="minorHAnsi"/>
          <w:b/>
          <w:noProof/>
        </w:rPr>
        <w:drawing>
          <wp:inline distT="0" distB="0" distL="0" distR="0" wp14:anchorId="3ABEDAD4" wp14:editId="46DDD5F3">
            <wp:extent cx="599846" cy="622224"/>
            <wp:effectExtent l="0" t="0" r="0" b="6985"/>
            <wp:docPr id="4105" name="Picture 4105" descr="GHS Toxic Hazard Pictogram" title="GHS Toxic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01659" cy="624105"/>
                    </a:xfrm>
                    <a:prstGeom prst="rect">
                      <a:avLst/>
                    </a:prstGeom>
                    <a:noFill/>
                    <a:ln>
                      <a:noFill/>
                    </a:ln>
                  </pic:spPr>
                </pic:pic>
              </a:graphicData>
            </a:graphic>
          </wp:inline>
        </w:drawing>
      </w:r>
      <w:r>
        <w:rPr>
          <w:rFonts w:cstheme="minorHAnsi"/>
          <w:b/>
          <w:noProof/>
        </w:rPr>
        <w:drawing>
          <wp:inline distT="0" distB="0" distL="0" distR="0" wp14:anchorId="4765AA70" wp14:editId="22485864">
            <wp:extent cx="594360" cy="594360"/>
            <wp:effectExtent l="0" t="0" r="0" b="0"/>
            <wp:docPr id="4106" name="Picture 4106"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C7D29" w:rsidRDefault="00301304" w:rsidP="00301304">
      <w:pPr>
        <w:pStyle w:val="NoSpacing"/>
        <w:spacing w:before="120" w:after="120" w:line="288" w:lineRule="auto"/>
        <w:rPr>
          <w:rFonts w:cstheme="minorHAnsi"/>
          <w:sz w:val="20"/>
          <w:szCs w:val="20"/>
        </w:rPr>
      </w:pPr>
      <w:r>
        <w:rPr>
          <w:rFonts w:cstheme="minorHAnsi"/>
          <w:sz w:val="20"/>
          <w:szCs w:val="20"/>
        </w:rPr>
        <w:lastRenderedPageBreak/>
        <w:t xml:space="preserve">Methyltrichlorosilane may only be used in a properly functioning chemical fume hood. </w:t>
      </w:r>
      <w:r w:rsidRPr="00DC7D29">
        <w:rPr>
          <w:rFonts w:cstheme="minorHAnsi"/>
          <w:sz w:val="20"/>
          <w:szCs w:val="20"/>
        </w:rPr>
        <w:t>Respirators should be used under any of the following circumstances:</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Gloves must be worn. Use proper glove removal technique to avoid any skin contact. Nitrile</w:t>
      </w:r>
      <w:r>
        <w:rPr>
          <w:rFonts w:cstheme="minorHAnsi"/>
          <w:sz w:val="20"/>
          <w:szCs w:val="20"/>
        </w:rPr>
        <w:t xml:space="preserve"> or fluorinated rubber </w:t>
      </w:r>
      <w:r w:rsidRPr="00DC7D29">
        <w:rPr>
          <w:rFonts w:cstheme="minorHAnsi"/>
          <w:sz w:val="20"/>
          <w:szCs w:val="20"/>
        </w:rPr>
        <w:t xml:space="preserve">gloves are </w:t>
      </w:r>
      <w:r>
        <w:rPr>
          <w:rFonts w:cstheme="minorHAnsi"/>
          <w:sz w:val="20"/>
          <w:szCs w:val="20"/>
        </w:rPr>
        <w:t>r</w:t>
      </w:r>
      <w:r w:rsidRPr="00DC7D29">
        <w:rPr>
          <w:rFonts w:cstheme="minorHAnsi"/>
          <w:sz w:val="20"/>
          <w:szCs w:val="20"/>
        </w:rPr>
        <w:t>ecommended</w:t>
      </w:r>
      <w:r>
        <w:rPr>
          <w:rFonts w:cstheme="minorHAnsi"/>
          <w:sz w:val="20"/>
          <w:szCs w:val="20"/>
        </w:rPr>
        <w:t xml:space="preserve"> for low volume applications</w:t>
      </w:r>
      <w:r w:rsidRPr="00DC7D29">
        <w:rPr>
          <w:rFonts w:cstheme="minorHAnsi"/>
          <w:sz w:val="20"/>
          <w:szCs w:val="20"/>
        </w:rPr>
        <w:t xml:space="preserve">. </w:t>
      </w:r>
      <w:r>
        <w:rPr>
          <w:rFonts w:cstheme="minorHAnsi"/>
          <w:sz w:val="20"/>
          <w:szCs w:val="20"/>
        </w:rPr>
        <w:t>Wearing two pairs of gloves is recommended. Carefully inspect gloves prior to use. Check the resources below for the most suitable glove.</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flammable or combustible liquids being used</w:t>
      </w:r>
      <w:r w:rsidRPr="00DC7D29">
        <w:rPr>
          <w:rFonts w:cstheme="minorHAnsi"/>
          <w:color w:val="222222"/>
          <w:sz w:val="20"/>
          <w:szCs w:val="20"/>
        </w:rPr>
        <w:t>.</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787CE3" w:rsidP="00301304">
      <w:pPr>
        <w:pStyle w:val="NoSpacing"/>
        <w:spacing w:before="120" w:after="120" w:line="288" w:lineRule="auto"/>
        <w:rPr>
          <w:rFonts w:cstheme="minorHAnsi"/>
          <w:color w:val="000080"/>
          <w:sz w:val="20"/>
          <w:szCs w:val="20"/>
        </w:rPr>
      </w:pPr>
      <w:hyperlink r:id="rId375"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Only work with this material in a chemical fume hood equipped with a sash that protects the worker’s face and eyes from splash.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(flame resistant lab coats must be worn when handling volumes greater than 1 liter)</w:t>
      </w:r>
      <w:r w:rsidRPr="00DC7D29">
        <w:rPr>
          <w:rFonts w:cstheme="minorHAnsi"/>
          <w:sz w:val="20"/>
          <w:szCs w:val="20"/>
        </w:rPr>
        <w:t xml:space="preserve">.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w:t>
      </w:r>
      <w:r w:rsidRPr="00DC7D29">
        <w:rPr>
          <w:rFonts w:cstheme="minorHAnsi"/>
          <w:sz w:val="20"/>
          <w:szCs w:val="20"/>
        </w:rPr>
        <w:t xml:space="preserve"> not be exposed.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301304" w:rsidRPr="00DC7D29" w:rsidRDefault="00301304" w:rsidP="00301304">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301304" w:rsidRPr="00DC7D29" w:rsidRDefault="00301304" w:rsidP="0030130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Use of methyltrichlorosilane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Pr="00372533" w:rsidRDefault="00301304" w:rsidP="00301304">
      <w:pPr>
        <w:spacing w:before="120" w:after="120" w:line="288" w:lineRule="auto"/>
        <w:rPr>
          <w:rFonts w:cstheme="minorHAnsi"/>
          <w:sz w:val="20"/>
          <w:szCs w:val="20"/>
        </w:rPr>
      </w:pPr>
      <w:r w:rsidRPr="00372533">
        <w:rPr>
          <w:rFonts w:cstheme="minorHAnsi"/>
          <w:sz w:val="20"/>
          <w:szCs w:val="20"/>
        </w:rPr>
        <w:t>Move</w:t>
      </w:r>
      <w:r>
        <w:rPr>
          <w:rFonts w:cstheme="minorHAnsi"/>
          <w:sz w:val="20"/>
          <w:szCs w:val="20"/>
        </w:rPr>
        <w:t xml:space="preserve"> into the fresh air immediately and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w:t>
      </w:r>
      <w:r w:rsidRPr="00372533">
        <w:rPr>
          <w:rFonts w:cstheme="minorHAnsi"/>
          <w:sz w:val="20"/>
          <w:szCs w:val="20"/>
        </w:rPr>
        <w:t>If not breathing give artificial respiration</w:t>
      </w:r>
      <w:r>
        <w:rPr>
          <w:rFonts w:cstheme="minorHAnsi"/>
          <w:sz w:val="20"/>
          <w:szCs w:val="20"/>
        </w:rPr>
        <w:t xml:space="preserve"> and seek immediate medical attention.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Default="00301304" w:rsidP="00301304">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w:t>
      </w:r>
      <w:r>
        <w:rPr>
          <w:rFonts w:cstheme="minorHAnsi"/>
          <w:bCs/>
          <w:sz w:val="20"/>
          <w:szCs w:val="20"/>
        </w:rPr>
        <w:t xml:space="preserve"> and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r w:rsidRPr="00DC7D29">
        <w:rPr>
          <w:rFonts w:cstheme="minorHAnsi"/>
          <w:bCs/>
          <w:sz w:val="20"/>
          <w:szCs w:val="20"/>
        </w:rPr>
        <w:t xml:space="preserve"> Wash any contaminated clothing before reuse. Thoroughly clean shoes before reuse</w:t>
      </w:r>
      <w:r w:rsidRPr="00DC7D29">
        <w:rPr>
          <w:rFonts w:cstheme="minorHAnsi"/>
          <w:sz w:val="20"/>
          <w:szCs w:val="20"/>
        </w:rPr>
        <w:t xml:space="preserve">. </w:t>
      </w:r>
    </w:p>
    <w:p w:rsidR="00301304" w:rsidRPr="000E228A" w:rsidRDefault="00301304" w:rsidP="00301304">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Check for and remove any contact lenses. Rinse thoroughly with plenty of water for at least 15 </w:t>
      </w:r>
      <w:r>
        <w:rPr>
          <w:rFonts w:cstheme="minorHAnsi"/>
          <w:sz w:val="20"/>
          <w:szCs w:val="20"/>
        </w:rPr>
        <w:t xml:space="preserve">minutes and consult a physician and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w:t>
      </w:r>
      <w:r>
        <w:rPr>
          <w:rFonts w:cstheme="minorHAnsi"/>
          <w:b/>
          <w:color w:val="222222"/>
          <w:sz w:val="20"/>
          <w:szCs w:val="20"/>
        </w:rPr>
        <w:t>D</w:t>
      </w:r>
      <w:r w:rsidRPr="00CB1AEE">
        <w:rPr>
          <w:rFonts w:cstheme="minorHAnsi"/>
          <w:b/>
          <w:color w:val="222222"/>
          <w:sz w:val="20"/>
          <w:szCs w:val="20"/>
        </w:rPr>
        <w:t xml:space="preserve">ial </w:t>
      </w:r>
      <w:r w:rsidRPr="00CB1AEE">
        <w:rPr>
          <w:rFonts w:cstheme="minorHAnsi"/>
          <w:b/>
          <w:color w:val="FF0000"/>
          <w:sz w:val="20"/>
          <w:szCs w:val="20"/>
        </w:rPr>
        <w:t>911</w:t>
      </w:r>
      <w:r w:rsidRPr="00A06BFA">
        <w:rPr>
          <w:rFonts w:cstheme="minorHAnsi"/>
          <w:sz w:val="20"/>
          <w:szCs w:val="20"/>
        </w:rPr>
        <w:t>.</w:t>
      </w:r>
      <w:r w:rsidRPr="00DC7D29">
        <w:rPr>
          <w:rFonts w:cstheme="minorHAnsi"/>
          <w:sz w:val="20"/>
          <w:szCs w:val="20"/>
        </w:rPr>
        <w:t xml:space="preserve"> </w:t>
      </w:r>
    </w:p>
    <w:p w:rsidR="00301304" w:rsidRPr="00DC7D29" w:rsidRDefault="00301304" w:rsidP="00301304">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301304"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Avoid contact with skin and eyes. </w:t>
      </w:r>
      <w:r w:rsidRPr="006701B0">
        <w:rPr>
          <w:rFonts w:cstheme="minorHAnsi"/>
          <w:color w:val="000000"/>
          <w:sz w:val="20"/>
        </w:rPr>
        <w:t>Avoid inhalation of vapor or mist.</w:t>
      </w:r>
      <w:r>
        <w:rPr>
          <w:rFonts w:cstheme="minorHAnsi"/>
          <w:color w:val="000000"/>
          <w:sz w:val="20"/>
        </w:rPr>
        <w:t xml:space="preserve"> </w:t>
      </w:r>
    </w:p>
    <w:p w:rsidR="00301304" w:rsidRDefault="00301304" w:rsidP="00A67352">
      <w:pPr>
        <w:pStyle w:val="ListParagraph"/>
        <w:numPr>
          <w:ilvl w:val="0"/>
          <w:numId w:val="111"/>
        </w:numPr>
        <w:tabs>
          <w:tab w:val="clear" w:pos="360"/>
        </w:tabs>
        <w:spacing w:before="120" w:beforeAutospacing="0" w:after="120" w:afterAutospacing="0" w:line="288" w:lineRule="auto"/>
        <w:rPr>
          <w:rFonts w:cstheme="minorHAnsi"/>
          <w:sz w:val="20"/>
        </w:rPr>
      </w:pPr>
      <w:r>
        <w:rPr>
          <w:rFonts w:cstheme="minorHAnsi"/>
          <w:sz w:val="20"/>
        </w:rPr>
        <w:t xml:space="preserve">Use extreme care when handling methyltrichlorosilane, which is flammable, toxic, corrosive, and </w:t>
      </w:r>
      <w:r w:rsidRPr="00AD3AD2">
        <w:rPr>
          <w:rFonts w:cstheme="minorHAnsi"/>
          <w:sz w:val="20"/>
        </w:rPr>
        <w:t>water-reactive</w:t>
      </w:r>
      <w:r>
        <w:rPr>
          <w:rFonts w:cstheme="minorHAnsi"/>
          <w:sz w:val="20"/>
        </w:rPr>
        <w:t xml:space="preserve"> (</w:t>
      </w:r>
      <w:r w:rsidRPr="00DE67F0">
        <w:rPr>
          <w:rFonts w:cstheme="minorHAnsi"/>
          <w:strike/>
          <w:sz w:val="20"/>
        </w:rPr>
        <w:t>W</w:t>
      </w:r>
      <w:r>
        <w:rPr>
          <w:rFonts w:cstheme="minorHAnsi"/>
          <w:sz w:val="20"/>
        </w:rPr>
        <w:t>) liquid.</w:t>
      </w:r>
    </w:p>
    <w:p w:rsidR="00301304" w:rsidRPr="00D023D9"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A designated storage area must be established for </w:t>
      </w:r>
      <w:r>
        <w:rPr>
          <w:rFonts w:cstheme="minorHAnsi"/>
          <w:sz w:val="20"/>
        </w:rPr>
        <w:t>methyltrichlorosilane such as a flammable storage cabinet that does not contain aqueous solutions. Methyltrichlorosilane can also be stored with other organic acids</w:t>
      </w:r>
      <w:r w:rsidRPr="001A7807">
        <w:rPr>
          <w:rFonts w:cstheme="minorHAnsi"/>
          <w:sz w:val="20"/>
        </w:rPr>
        <w:t>.</w:t>
      </w:r>
      <w:r>
        <w:rPr>
          <w:rFonts w:cstheme="minorHAnsi"/>
          <w:sz w:val="20"/>
        </w:rPr>
        <w:t xml:space="preserve"> Secondary containment should be used as a precautionary measure. </w:t>
      </w:r>
      <w:r w:rsidRPr="001A7807">
        <w:rPr>
          <w:rFonts w:cstheme="minorHAnsi"/>
          <w:sz w:val="20"/>
        </w:rPr>
        <w:t xml:space="preserve"> </w:t>
      </w:r>
    </w:p>
    <w:p w:rsidR="00301304" w:rsidRDefault="00301304" w:rsidP="00A67352">
      <w:pPr>
        <w:pStyle w:val="ListParagraph"/>
        <w:numPr>
          <w:ilvl w:val="0"/>
          <w:numId w:val="111"/>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If flammable liquids</w:t>
      </w:r>
      <w:r>
        <w:rPr>
          <w:rFonts w:cstheme="minorHAnsi"/>
          <w:color w:val="000000" w:themeColor="text1"/>
          <w:sz w:val="20"/>
        </w:rPr>
        <w:t xml:space="preserve"> such as methyltrichlorosilane</w:t>
      </w:r>
      <w:r w:rsidRPr="00905D96">
        <w:rPr>
          <w:rFonts w:cstheme="minorHAnsi"/>
          <w:color w:val="000000" w:themeColor="text1"/>
          <w:sz w:val="20"/>
        </w:rPr>
        <w:t xml:space="preserve"> </w:t>
      </w:r>
      <w:r>
        <w:rPr>
          <w:rFonts w:cstheme="minorHAnsi"/>
          <w:color w:val="000000" w:themeColor="text1"/>
          <w:sz w:val="20"/>
        </w:rPr>
        <w:t>are</w:t>
      </w:r>
      <w:r w:rsidRPr="00905D96">
        <w:rPr>
          <w:rFonts w:cstheme="minorHAnsi"/>
          <w:color w:val="000000" w:themeColor="text1"/>
          <w:sz w:val="20"/>
        </w:rPr>
        <w:t xml:space="preserve"> stored in refrigerators or freezers, these </w:t>
      </w:r>
      <w:r>
        <w:rPr>
          <w:rFonts w:cstheme="minorHAnsi"/>
          <w:color w:val="000000" w:themeColor="text1"/>
          <w:sz w:val="20"/>
        </w:rPr>
        <w:t xml:space="preserve">must </w:t>
      </w:r>
      <w:r w:rsidRPr="00905D96">
        <w:rPr>
          <w:rFonts w:cstheme="minorHAnsi"/>
          <w:color w:val="000000" w:themeColor="text1"/>
          <w:sz w:val="20"/>
        </w:rPr>
        <w:t xml:space="preserve">be specially modified or purpose-made “flammable-safe” refrigerators and freezers which have no internal sources of ignition posed by an internal light or thermostat circuit.  </w:t>
      </w:r>
    </w:p>
    <w:p w:rsidR="00301304" w:rsidRDefault="00301304" w:rsidP="00A67352">
      <w:pPr>
        <w:pStyle w:val="ListParagraph"/>
        <w:numPr>
          <w:ilvl w:val="0"/>
          <w:numId w:val="111"/>
        </w:numPr>
        <w:tabs>
          <w:tab w:val="clear" w:pos="360"/>
        </w:tabs>
        <w:spacing w:before="120" w:beforeAutospacing="0" w:after="120" w:afterAutospacing="0" w:line="288" w:lineRule="auto"/>
        <w:rPr>
          <w:rFonts w:cstheme="minorHAnsi"/>
          <w:sz w:val="20"/>
        </w:rPr>
      </w:pPr>
      <w:r w:rsidRPr="00621150">
        <w:rPr>
          <w:rFonts w:cstheme="minorHAnsi"/>
          <w:sz w:val="20"/>
        </w:rPr>
        <w:t xml:space="preserve">Any expired or unnecessary reactive materials should be properly disposed of as hazardous waste.  </w:t>
      </w:r>
    </w:p>
    <w:p w:rsidR="00301304" w:rsidRPr="00FB24DF" w:rsidRDefault="00301304" w:rsidP="00A67352">
      <w:pPr>
        <w:pStyle w:val="ListParagraph"/>
        <w:numPr>
          <w:ilvl w:val="0"/>
          <w:numId w:val="111"/>
        </w:numPr>
        <w:tabs>
          <w:tab w:val="clear" w:pos="360"/>
        </w:tabs>
        <w:spacing w:before="120" w:beforeAutospacing="0" w:after="120" w:afterAutospacing="0" w:line="288" w:lineRule="auto"/>
        <w:rPr>
          <w:rFonts w:cstheme="minorHAnsi"/>
          <w:sz w:val="20"/>
        </w:rPr>
      </w:pPr>
      <w:r w:rsidRPr="007E2141">
        <w:rPr>
          <w:rFonts w:cstheme="minorHAnsi"/>
          <w:color w:val="000000"/>
          <w:sz w:val="20"/>
        </w:rPr>
        <w:t xml:space="preserve">Note: In case you need to dilute the concentration of </w:t>
      </w:r>
      <w:r>
        <w:rPr>
          <w:rFonts w:cstheme="minorHAnsi"/>
          <w:color w:val="000000"/>
          <w:sz w:val="20"/>
        </w:rPr>
        <w:t>acids</w:t>
      </w:r>
      <w:r w:rsidRPr="007E2141">
        <w:rPr>
          <w:rFonts w:cstheme="minorHAnsi"/>
          <w:color w:val="000000"/>
          <w:sz w:val="20"/>
        </w:rPr>
        <w:t>, always add acid to water.</w:t>
      </w:r>
    </w:p>
    <w:p w:rsidR="00301304" w:rsidRDefault="00301304" w:rsidP="00A67352">
      <w:pPr>
        <w:pStyle w:val="ListParagraph"/>
        <w:numPr>
          <w:ilvl w:val="0"/>
          <w:numId w:val="111"/>
        </w:numPr>
        <w:tabs>
          <w:tab w:val="clear" w:pos="360"/>
        </w:tabs>
        <w:spacing w:before="120" w:beforeAutospacing="0" w:after="120" w:afterAutospacing="0" w:line="288" w:lineRule="auto"/>
        <w:rPr>
          <w:rFonts w:cstheme="minorHAnsi"/>
          <w:sz w:val="20"/>
        </w:rPr>
      </w:pPr>
      <w:r>
        <w:rPr>
          <w:rFonts w:cstheme="minorHAnsi"/>
          <w:sz w:val="20"/>
        </w:rPr>
        <w:t>Conduct the procedure detailed in Section 13 of this SOP only after a supervisor has observed the user performing the proper technique unassisted. Do not work with dangerous when wet materials alone.</w:t>
      </w:r>
    </w:p>
    <w:p w:rsidR="00301304" w:rsidRPr="00DC7D29" w:rsidRDefault="00301304" w:rsidP="00301304">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lastRenderedPageBreak/>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301304" w:rsidRPr="00A72E8B" w:rsidRDefault="00301304" w:rsidP="00301304">
      <w:pPr>
        <w:shd w:val="clear" w:color="auto" w:fill="FFFFFF"/>
        <w:spacing w:before="120" w:after="120" w:line="288" w:lineRule="auto"/>
        <w:rPr>
          <w:rFonts w:cstheme="minorHAnsi"/>
          <w:i/>
        </w:rPr>
      </w:pPr>
      <w:r w:rsidRPr="00A72E8B">
        <w:rPr>
          <w:rFonts w:cstheme="minorHAnsi"/>
          <w:b/>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376" w:history="1">
        <w:r w:rsidRPr="00772FAE">
          <w:rPr>
            <w:rStyle w:val="Hyperlink"/>
            <w:rFonts w:cstheme="minorHAnsi"/>
            <w:sz w:val="20"/>
            <w:szCs w:val="20"/>
          </w:rPr>
          <w:t>http://www.purdue.edu/rem/injury/froi.htm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w:t>
      </w:r>
    </w:p>
    <w:p w:rsidR="00301304" w:rsidRPr="00A06BFA" w:rsidRDefault="00301304" w:rsidP="00301304">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377" w:history="1">
        <w:r w:rsidRPr="00772FAE">
          <w:rPr>
            <w:rStyle w:val="Hyperlink"/>
            <w:rFonts w:cstheme="minorHAnsi"/>
            <w:sz w:val="20"/>
            <w:szCs w:val="20"/>
          </w:rPr>
          <w:t>http://www.purdue.edu/rem/hmm/wststo.htm</w:t>
        </w:r>
      </w:hyperlink>
      <w:r>
        <w:rPr>
          <w:rFonts w:cstheme="minorHAnsi"/>
          <w:sz w:val="20"/>
          <w:szCs w:val="20"/>
        </w:rPr>
        <w:t xml:space="preserve">). Methyltrichlorosilane is not permitted to be poured down the drain. </w:t>
      </w:r>
    </w:p>
    <w:p w:rsidR="00301304" w:rsidRPr="00DC7D29" w:rsidRDefault="00301304" w:rsidP="00301304">
      <w:pPr>
        <w:spacing w:before="120" w:after="120" w:line="288" w:lineRule="auto"/>
        <w:rPr>
          <w:rFonts w:cstheme="minorHAnsi"/>
          <w:b/>
        </w:rPr>
      </w:pPr>
      <w:r>
        <w:rPr>
          <w:rFonts w:cstheme="minorHAnsi"/>
          <w:b/>
        </w:rPr>
        <w:lastRenderedPageBreak/>
        <w:t xml:space="preserve">Section 12 – </w:t>
      </w:r>
      <w:r w:rsidRPr="00DC7D29">
        <w:rPr>
          <w:rFonts w:cstheme="minorHAnsi"/>
          <w:b/>
        </w:rPr>
        <w:t xml:space="preserve">Safety Data Sheet (SDS) </w:t>
      </w:r>
    </w:p>
    <w:p w:rsidR="00301304" w:rsidRPr="00704F0A" w:rsidRDefault="00301304" w:rsidP="00301304">
      <w:pPr>
        <w:spacing w:before="120" w:after="120" w:line="288" w:lineRule="auto"/>
        <w:rPr>
          <w:rFonts w:cstheme="minorHAnsi"/>
          <w:sz w:val="20"/>
          <w:szCs w:val="20"/>
        </w:rPr>
      </w:pPr>
      <w:r>
        <w:rPr>
          <w:rFonts w:cstheme="minorHAnsi"/>
          <w:sz w:val="20"/>
          <w:szCs w:val="20"/>
        </w:rPr>
        <w:t xml:space="preserve">A current methyltrichlorosilane SDS copy must be made available to all personnel working in the laboratory at all times: </w:t>
      </w:r>
      <w:hyperlink r:id="rId378" w:history="1">
        <w:r w:rsidRPr="009F2A95">
          <w:rPr>
            <w:rStyle w:val="Hyperlink"/>
            <w:rFonts w:cstheme="minorHAnsi"/>
            <w:sz w:val="20"/>
            <w:szCs w:val="20"/>
          </w:rPr>
          <w:t>http://www.sigmaaldrich.com/MSDS/MSDS/PleaseWaitMSDSPage.do?language=&amp;country=US&amp;brand=ALDRICH&amp;productNumber=M85301&amp;PageToGoToURL=http://www.sigmaaldrich.com/catalog/product/aldrich/m85301?lang=en&amp;region=US</w:t>
        </w:r>
      </w:hyperlink>
    </w:p>
    <w:p w:rsidR="00301304"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w:t>
      </w:r>
      <w:r>
        <w:rPr>
          <w:rFonts w:cstheme="minorHAnsi"/>
          <w:b/>
          <w:color w:val="FF0000"/>
        </w:rPr>
        <w:t>Additional lab protocol may be added here</w:t>
      </w:r>
      <w:r w:rsidRPr="00DC7D29">
        <w:rPr>
          <w:rFonts w:cstheme="minorHAnsi"/>
          <w:b/>
          <w:color w:val="FF0000"/>
        </w:rPr>
        <w:t>)</w:t>
      </w:r>
    </w:p>
    <w:sdt>
      <w:sdtPr>
        <w:rPr>
          <w:rFonts w:cstheme="minorHAnsi"/>
          <w:b/>
        </w:rPr>
        <w:id w:val="1023369911"/>
      </w:sdtPr>
      <w:sdtEndPr/>
      <w:sdtContent>
        <w:p w:rsidR="00301304" w:rsidRPr="00DC7D29" w:rsidRDefault="00787CE3" w:rsidP="00301304">
          <w:pPr>
            <w:spacing w:before="120" w:after="120" w:line="288" w:lineRule="auto"/>
            <w:rPr>
              <w:rFonts w:cstheme="minorHAnsi"/>
              <w:b/>
            </w:rPr>
          </w:pPr>
          <w:sdt>
            <w:sdtPr>
              <w:rPr>
                <w:rFonts w:cstheme="minorHAnsi"/>
                <w:sz w:val="20"/>
                <w:szCs w:val="20"/>
              </w:rPr>
              <w:id w:val="1603376285"/>
              <w:showingPlcHdr/>
            </w:sdtPr>
            <w:sdtEnd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DC7D29"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A72E8B">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methyltrichlorosilane</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B2351">
        <w:trPr>
          <w:trHeight w:val="576"/>
          <w:tblHeader/>
        </w:trPr>
        <w:tc>
          <w:tcPr>
            <w:tcW w:w="39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B2351">
        <w:trPr>
          <w:trHeight w:val="576"/>
          <w:tblHeader/>
        </w:trPr>
        <w:sdt>
          <w:sdtPr>
            <w:rPr>
              <w:rFonts w:cstheme="minorHAnsi"/>
              <w:b/>
            </w:rPr>
            <w:id w:val="-1655897523"/>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780479296"/>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147894156"/>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034682987"/>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2142994368"/>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410740492"/>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55629912"/>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492626859"/>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849256952"/>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379852243"/>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319413680"/>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112931209"/>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446592627"/>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734434806"/>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464572857"/>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422920105"/>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Default="00301304" w:rsidP="00301304">
      <w:pPr>
        <w:rPr>
          <w:rFonts w:eastAsiaTheme="minorHAnsi"/>
        </w:rPr>
      </w:pPr>
    </w:p>
    <w:p w:rsidR="00301304" w:rsidRDefault="00301304" w:rsidP="00301304">
      <w:pPr>
        <w:spacing w:before="120" w:after="120"/>
        <w:jc w:val="center"/>
        <w:rPr>
          <w:rFonts w:cstheme="minorHAnsi"/>
          <w:sz w:val="48"/>
          <w:szCs w:val="48"/>
        </w:rPr>
      </w:pPr>
      <w:r>
        <w:rPr>
          <w:rFonts w:cstheme="minorHAnsi"/>
          <w:sz w:val="48"/>
          <w:szCs w:val="48"/>
        </w:rPr>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Nitrate Compounds</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pStyle w:val="Heading1"/>
        <w:rPr>
          <w:rFonts w:ascii="Calibri" w:hAnsi="Calibri" w:cs="Calibri"/>
        </w:rPr>
      </w:pPr>
      <w:r w:rsidRPr="00272300">
        <w:rPr>
          <w:rFonts w:ascii="Calibri" w:hAnsi="Calibri" w:cs="Calibr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655967625"/>
            <w:placeholder>
              <w:docPart w:val="D7072049FA544CFE94F7A079A56E1532"/>
            </w:placeholder>
            <w:date w:fullDate="2014-10-15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39363683"/>
            <w:placeholder>
              <w:docPart w:val="23FA4D1CEB6944FF9E066D271D48A59F"/>
            </w:placeholder>
            <w:date w:fullDate="2014-10-17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366061946"/>
            <w:placeholder>
              <w:docPart w:val="FC869E296B3A40C294789D48E18ADADB"/>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357111883"/>
            <w:placeholder>
              <w:docPart w:val="BC2BA55654F749BBAA1CE53467439F97"/>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420642727"/>
            <w:placeholder>
              <w:docPart w:val="2DD51E0051E74912AE565F98A1C2C0A1"/>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040860865"/>
            <w:placeholder>
              <w:docPart w:val="20DEA9801B264ACF8BBFFE85DA3E8269"/>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672478302"/>
            <w:placeholder>
              <w:docPart w:val="4190E2CFA78D4CACBB4342884E194141"/>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44441497"/>
            <w:placeholder>
              <w:docPart w:val="E6824AC56AEB43B7A34C7EFAEB7D5760"/>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9C0AF8" w:rsidRDefault="009C0AF8" w:rsidP="009C0AF8"/>
    <w:p w:rsidR="00301304" w:rsidRPr="00272300" w:rsidRDefault="00301304" w:rsidP="00301304">
      <w:pPr>
        <w:pStyle w:val="Heading1"/>
        <w:rPr>
          <w:rFonts w:ascii="Calibri" w:hAnsi="Calibri" w:cs="Calibri"/>
          <w:b w:val="0"/>
        </w:rPr>
      </w:pPr>
      <w:r w:rsidRPr="00272300">
        <w:rPr>
          <w:rFonts w:ascii="Calibri" w:hAnsi="Calibri" w:cs="Calibri"/>
        </w:rPr>
        <w:t xml:space="preserve">Section 2 – Type of SOP: </w:t>
      </w:r>
    </w:p>
    <w:p w:rsidR="00301304" w:rsidRPr="00DC7D29" w:rsidRDefault="00787CE3" w:rsidP="00301304">
      <w:pPr>
        <w:spacing w:before="120" w:after="120" w:line="288" w:lineRule="auto"/>
        <w:rPr>
          <w:rFonts w:cstheme="minorHAnsi"/>
          <w:sz w:val="20"/>
          <w:szCs w:val="20"/>
        </w:rPr>
      </w:pPr>
      <w:sdt>
        <w:sdtPr>
          <w:rPr>
            <w:rFonts w:cstheme="minorHAnsi"/>
          </w:rPr>
          <w:id w:val="1700431196"/>
          <w14:checkbox>
            <w14:checked w14:val="0"/>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 Process            </w:t>
      </w:r>
      <w:sdt>
        <w:sdtPr>
          <w:rPr>
            <w:rFonts w:cstheme="minorHAnsi"/>
          </w:rPr>
          <w:id w:val="-2141265366"/>
          <w14:checkbox>
            <w14:checked w14:val="0"/>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562871558"/>
          <w14:checkbox>
            <w14:checked w14:val="1"/>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Pr="00272300" w:rsidRDefault="00301304" w:rsidP="00301304">
      <w:pPr>
        <w:pStyle w:val="Heading1"/>
        <w:rPr>
          <w:rFonts w:ascii="Calibri" w:hAnsi="Calibri" w:cs="Calibri"/>
          <w:b w:val="0"/>
        </w:rPr>
      </w:pPr>
      <w:r w:rsidRPr="00272300">
        <w:rPr>
          <w:rFonts w:ascii="Calibri" w:hAnsi="Calibri" w:cs="Calibri"/>
        </w:rPr>
        <w:lastRenderedPageBreak/>
        <w:t>Section 3 – Physical / Chemical Properties and Uses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N/A</w:t>
      </w:r>
    </w:p>
    <w:p w:rsidR="00301304"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Potentially explosive. Strong Oxidizer. Carcinogen.</w:t>
      </w:r>
    </w:p>
    <w:p w:rsidR="00301304" w:rsidRPr="00112626"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-NO</w:t>
      </w:r>
      <w:r>
        <w:rPr>
          <w:rFonts w:cstheme="minorHAnsi"/>
          <w:color w:val="000000"/>
          <w:sz w:val="20"/>
          <w:szCs w:val="20"/>
          <w:shd w:val="clear" w:color="auto" w:fill="FFFFFF"/>
          <w:vertAlign w:val="subscript"/>
        </w:rPr>
        <w:t>3</w:t>
      </w:r>
      <w:r>
        <w:rPr>
          <w:rFonts w:cstheme="minorHAnsi"/>
          <w:color w:val="000000"/>
          <w:sz w:val="20"/>
          <w:szCs w:val="20"/>
          <w:shd w:val="clear" w:color="auto" w:fill="FFFFFF"/>
          <w:vertAlign w:val="superscript"/>
        </w:rPr>
        <w:t>-</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r>
        <w:rPr>
          <w:rFonts w:cstheme="minorHAnsi"/>
          <w:sz w:val="20"/>
          <w:szCs w:val="20"/>
        </w:rPr>
        <w:t xml:space="preserve"> or Solid</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N/A</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sidRPr="00DC7D29">
        <w:rPr>
          <w:rFonts w:cstheme="minorHAnsi"/>
          <w:color w:val="000000"/>
          <w:sz w:val="20"/>
          <w:szCs w:val="20"/>
          <w:shd w:val="clear" w:color="auto" w:fill="FFFFFF"/>
        </w:rPr>
        <w:t>N/A</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N/A</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N/A</w:t>
      </w:r>
    </w:p>
    <w:p w:rsidR="00301304" w:rsidRPr="00DC7D29" w:rsidRDefault="00301304" w:rsidP="00301304">
      <w:pPr>
        <w:spacing w:before="120" w:after="120" w:line="288" w:lineRule="auto"/>
        <w:rPr>
          <w:rFonts w:cstheme="minorHAnsi"/>
          <w:sz w:val="20"/>
          <w:szCs w:val="20"/>
        </w:rPr>
      </w:pPr>
      <w:r>
        <w:rPr>
          <w:rFonts w:cstheme="minorHAnsi"/>
          <w:color w:val="000000"/>
          <w:sz w:val="20"/>
          <w:szCs w:val="20"/>
          <w:shd w:val="clear" w:color="auto" w:fill="FFFFFF"/>
        </w:rPr>
        <w:t>Relative Vapor Density: N/A</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301304" w:rsidRDefault="00301304" w:rsidP="00301304">
      <w:pPr>
        <w:pStyle w:val="NoSpacing"/>
        <w:spacing w:before="120" w:after="120" w:line="288" w:lineRule="auto"/>
        <w:rPr>
          <w:rFonts w:cstheme="minorHAnsi"/>
          <w:sz w:val="20"/>
          <w:szCs w:val="20"/>
        </w:rPr>
      </w:pPr>
      <w:r w:rsidRPr="00280FBD">
        <w:rPr>
          <w:rFonts w:cstheme="minorHAnsi"/>
          <w:sz w:val="20"/>
          <w:szCs w:val="20"/>
        </w:rPr>
        <w:t>Nitrate compounds are a class of potentially explosive chemicals containing the nitrate anion (</w:t>
      </w:r>
      <w:r>
        <w:rPr>
          <w:rFonts w:cstheme="minorHAnsi"/>
          <w:sz w:val="20"/>
          <w:szCs w:val="20"/>
        </w:rPr>
        <w:t>-</w:t>
      </w:r>
      <w:r w:rsidRPr="00280FBD">
        <w:rPr>
          <w:rFonts w:cstheme="minorHAnsi"/>
          <w:sz w:val="20"/>
          <w:szCs w:val="20"/>
        </w:rPr>
        <w:t>NO</w:t>
      </w:r>
      <w:r w:rsidRPr="00112626">
        <w:rPr>
          <w:rFonts w:cstheme="minorHAnsi"/>
          <w:sz w:val="20"/>
          <w:szCs w:val="20"/>
          <w:vertAlign w:val="subscript"/>
        </w:rPr>
        <w:t>3</w:t>
      </w:r>
      <w:r w:rsidRPr="00112626">
        <w:rPr>
          <w:rFonts w:cstheme="minorHAnsi"/>
          <w:sz w:val="20"/>
          <w:szCs w:val="20"/>
          <w:vertAlign w:val="superscript"/>
        </w:rPr>
        <w:t>-</w:t>
      </w:r>
      <w:r w:rsidRPr="00280FBD">
        <w:rPr>
          <w:rFonts w:cstheme="minorHAnsi"/>
          <w:sz w:val="20"/>
          <w:szCs w:val="20"/>
        </w:rPr>
        <w:t xml:space="preserve">). These chemicals can release a destructive amount of pressure, gas, or heat when subjected to certain conditions such as high temperatures or sources of ignition. These compounds also tend to be strong oxidizers. Nitrate </w:t>
      </w:r>
      <w:r>
        <w:rPr>
          <w:rFonts w:cstheme="minorHAnsi"/>
          <w:sz w:val="20"/>
          <w:szCs w:val="20"/>
        </w:rPr>
        <w:t>salts</w:t>
      </w:r>
      <w:r w:rsidRPr="00280FBD">
        <w:rPr>
          <w:rFonts w:cstheme="minorHAnsi"/>
          <w:sz w:val="20"/>
          <w:szCs w:val="20"/>
        </w:rPr>
        <w:t>, such as ammonium nitrate, sodium nitrate, and potassium nitrate, are often used as agricultural fertilizers. Nitrate compounds may also be used as oxidizing agents, especially in explosives.</w:t>
      </w:r>
    </w:p>
    <w:p w:rsidR="00301304" w:rsidRPr="001D3E5D" w:rsidRDefault="00301304" w:rsidP="00301304">
      <w:pPr>
        <w:pStyle w:val="NoSpacing"/>
        <w:rPr>
          <w:rFonts w:cstheme="minorHAnsi"/>
          <w:sz w:val="20"/>
          <w:szCs w:val="20"/>
        </w:rPr>
      </w:pPr>
    </w:p>
    <w:p w:rsidR="00301304" w:rsidRPr="00272300" w:rsidRDefault="00301304" w:rsidP="00301304">
      <w:pPr>
        <w:pStyle w:val="Heading1"/>
        <w:rPr>
          <w:rFonts w:ascii="Calibri" w:hAnsi="Calibri" w:cs="Calibri"/>
          <w:b w:val="0"/>
          <w:sz w:val="20"/>
        </w:rPr>
      </w:pPr>
      <w:r w:rsidRPr="00272300">
        <w:rPr>
          <w:rFonts w:ascii="Calibri" w:hAnsi="Calibri" w:cs="Calibri"/>
        </w:rPr>
        <w:t>Section 4 – Potential Hazards</w:t>
      </w:r>
    </w:p>
    <w:p w:rsidR="00301304" w:rsidRDefault="00301304" w:rsidP="00301304">
      <w:pPr>
        <w:spacing w:line="288" w:lineRule="auto"/>
        <w:rPr>
          <w:rFonts w:cstheme="minorHAnsi"/>
          <w:color w:val="222222"/>
          <w:sz w:val="20"/>
          <w:szCs w:val="20"/>
        </w:rPr>
      </w:pPr>
      <w:r>
        <w:rPr>
          <w:rFonts w:cstheme="minorHAnsi"/>
          <w:color w:val="000000"/>
          <w:sz w:val="20"/>
          <w:szCs w:val="20"/>
          <w:shd w:val="clear" w:color="auto" w:fill="FFFFFF"/>
        </w:rPr>
        <w:t xml:space="preserve">Strong oxidizer. Contact with other material may cause and/or intensify a fire. </w:t>
      </w:r>
      <w:r w:rsidRPr="005D65CF">
        <w:rPr>
          <w:rFonts w:cstheme="minorHAnsi"/>
          <w:color w:val="000000"/>
          <w:sz w:val="20"/>
          <w:szCs w:val="20"/>
          <w:shd w:val="clear" w:color="auto" w:fill="FFFFFF"/>
        </w:rPr>
        <w:t>Keep away from heat.</w:t>
      </w:r>
      <w:r>
        <w:rPr>
          <w:rFonts w:cstheme="minorHAnsi"/>
          <w:color w:val="000000"/>
          <w:sz w:val="20"/>
          <w:szCs w:val="20"/>
          <w:shd w:val="clear" w:color="auto" w:fill="FFFFFF"/>
        </w:rPr>
        <w:t xml:space="preserve"> </w:t>
      </w:r>
      <w:r w:rsidRPr="005D65CF">
        <w:rPr>
          <w:rFonts w:cstheme="minorHAnsi"/>
          <w:color w:val="000000"/>
          <w:sz w:val="20"/>
          <w:szCs w:val="20"/>
          <w:shd w:val="clear" w:color="auto" w:fill="FFFFFF"/>
        </w:rPr>
        <w:t>Keep away from clothing and other combustible materials.</w:t>
      </w:r>
      <w:r>
        <w:rPr>
          <w:rFonts w:cstheme="minorHAnsi"/>
          <w:color w:val="000000"/>
          <w:sz w:val="20"/>
          <w:szCs w:val="20"/>
          <w:shd w:val="clear" w:color="auto" w:fill="FFFFFF"/>
        </w:rPr>
        <w:t xml:space="preserve"> </w:t>
      </w:r>
      <w:r w:rsidRPr="005D65CF">
        <w:rPr>
          <w:rFonts w:cstheme="minorHAnsi"/>
          <w:color w:val="000000"/>
          <w:sz w:val="20"/>
          <w:szCs w:val="20"/>
          <w:shd w:val="clear" w:color="auto" w:fill="FFFFFF"/>
        </w:rPr>
        <w:t>Take any precaution to avoid mixing with combustibles.</w:t>
      </w:r>
      <w:r>
        <w:rPr>
          <w:rFonts w:cstheme="minorHAnsi"/>
          <w:color w:val="000000"/>
          <w:sz w:val="20"/>
          <w:szCs w:val="20"/>
          <w:shd w:val="clear" w:color="auto" w:fill="FFFFFF"/>
        </w:rPr>
        <w:t xml:space="preserve"> Store away from combustibles. Harmful if ingested, inhaled, or absorbed through the skin. Causes irritation to the gastrointestinal tract, respiratory tract, skin, and eyes. May be carcinogenic. Please refer to the SDS of the specific chemical for safe handling.</w:t>
      </w:r>
    </w:p>
    <w:p w:rsidR="00301304" w:rsidRDefault="00301304" w:rsidP="00301304">
      <w:pPr>
        <w:spacing w:before="120" w:after="120" w:line="288" w:lineRule="auto"/>
        <w:rPr>
          <w:rFonts w:cstheme="minorHAnsi"/>
          <w:b/>
        </w:rPr>
      </w:pPr>
      <w:r w:rsidRPr="005D65CF">
        <w:rPr>
          <w:rFonts w:cstheme="minorHAnsi"/>
          <w:b/>
          <w:noProof/>
        </w:rPr>
        <w:lastRenderedPageBreak/>
        <w:drawing>
          <wp:inline distT="0" distB="0" distL="0" distR="0" wp14:anchorId="4C73B5AA" wp14:editId="0E0D2396">
            <wp:extent cx="635000" cy="635000"/>
            <wp:effectExtent l="0" t="0" r="0" b="0"/>
            <wp:docPr id="4108" name="Picture 4108"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Pictogram"/>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extLst/>
                  </pic:spPr>
                </pic:pic>
              </a:graphicData>
            </a:graphic>
          </wp:inline>
        </w:drawing>
      </w:r>
      <w:r>
        <w:rPr>
          <w:rFonts w:cstheme="minorHAnsi"/>
          <w:b/>
          <w:noProof/>
        </w:rPr>
        <w:drawing>
          <wp:inline distT="0" distB="0" distL="0" distR="0" wp14:anchorId="291AE964" wp14:editId="08786824">
            <wp:extent cx="615950" cy="636579"/>
            <wp:effectExtent l="0" t="0" r="0" b="0"/>
            <wp:docPr id="4109" name="Picture 4109" descr="GHS Irritant Hazard Pictogram" title="GHS Irritant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15950" cy="636579"/>
                    </a:xfrm>
                    <a:prstGeom prst="rect">
                      <a:avLst/>
                    </a:prstGeom>
                    <a:noFill/>
                    <a:ln>
                      <a:noFill/>
                    </a:ln>
                  </pic:spPr>
                </pic:pic>
              </a:graphicData>
            </a:graphic>
          </wp:inline>
        </w:drawing>
      </w:r>
    </w:p>
    <w:p w:rsidR="00301304" w:rsidRPr="00272300" w:rsidRDefault="00301304" w:rsidP="00301304">
      <w:pPr>
        <w:pStyle w:val="Heading1"/>
        <w:rPr>
          <w:rFonts w:ascii="Calibri" w:hAnsi="Calibri" w:cs="Calibri"/>
          <w:b w:val="0"/>
          <w:bCs w:val="0"/>
          <w:color w:val="000000"/>
          <w:shd w:val="clear" w:color="auto" w:fill="FFFFFF"/>
        </w:rPr>
      </w:pPr>
      <w:r w:rsidRPr="00272300">
        <w:rPr>
          <w:rFonts w:ascii="Calibri" w:hAnsi="Calibri" w:cs="Calibri"/>
        </w:rPr>
        <w:t>Section 5 – 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C7D29" w:rsidRDefault="00301304" w:rsidP="00301304">
      <w:pPr>
        <w:pStyle w:val="NoSpacing"/>
        <w:spacing w:before="120" w:after="120" w:line="288" w:lineRule="auto"/>
        <w:rPr>
          <w:rFonts w:cstheme="minorHAnsi"/>
          <w:sz w:val="20"/>
          <w:szCs w:val="20"/>
        </w:rPr>
      </w:pPr>
      <w:r>
        <w:rPr>
          <w:rFonts w:cstheme="minorHAnsi"/>
          <w:sz w:val="20"/>
          <w:szCs w:val="20"/>
        </w:rPr>
        <w:t xml:space="preserve">If nitrates are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301304" w:rsidRPr="003C6527" w:rsidRDefault="00301304" w:rsidP="003C652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r</w:t>
      </w:r>
      <w:r w:rsidRPr="00DC7D29">
        <w:rPr>
          <w:rFonts w:cstheme="minorHAnsi"/>
          <w:sz w:val="20"/>
          <w:szCs w:val="20"/>
        </w:rPr>
        <w:t>ecommended</w:t>
      </w:r>
      <w:r>
        <w:rPr>
          <w:rFonts w:cstheme="minorHAnsi"/>
          <w:sz w:val="20"/>
          <w:szCs w:val="20"/>
        </w:rPr>
        <w:t>. Check the resources below for the most suitable glove.</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oxidizing liquids or solids being used</w:t>
      </w:r>
      <w:r w:rsidRPr="00DC7D29">
        <w:rPr>
          <w:rFonts w:cstheme="minorHAnsi"/>
          <w:color w:val="222222"/>
          <w:sz w:val="20"/>
          <w:szCs w:val="20"/>
        </w:rPr>
        <w:t>.</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787CE3" w:rsidP="00301304">
      <w:pPr>
        <w:pStyle w:val="NoSpacing"/>
        <w:spacing w:before="120" w:after="120" w:line="288" w:lineRule="auto"/>
        <w:rPr>
          <w:rFonts w:cstheme="minorHAnsi"/>
          <w:color w:val="000080"/>
          <w:sz w:val="20"/>
          <w:szCs w:val="20"/>
        </w:rPr>
      </w:pPr>
      <w:hyperlink r:id="rId379"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A face shield may also be appropriate depending on the specific application.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Hygiene Measures</w:t>
      </w:r>
      <w:r>
        <w:rPr>
          <w:rFonts w:cstheme="minorHAnsi"/>
          <w:b/>
          <w:sz w:val="20"/>
          <w:szCs w:val="20"/>
          <w:u w:val="single"/>
        </w:rPr>
        <w:t>:</w:t>
      </w:r>
    </w:p>
    <w:p w:rsidR="00301304" w:rsidRPr="00021E1B" w:rsidRDefault="00301304" w:rsidP="00301304">
      <w:pPr>
        <w:spacing w:before="120" w:after="120" w:line="288" w:lineRule="auto"/>
        <w:rPr>
          <w:rFonts w:cstheme="minorHAnsi"/>
          <w:color w:val="222222"/>
          <w:sz w:val="20"/>
          <w:szCs w:val="20"/>
          <w:shd w:val="clear" w:color="auto" w:fill="FFFFFF"/>
        </w:rPr>
      </w:pPr>
      <w:r w:rsidRPr="00DC7D29">
        <w:rPr>
          <w:rFonts w:cstheme="minorHAnsi"/>
          <w:color w:val="222222"/>
          <w:sz w:val="20"/>
          <w:szCs w:val="20"/>
          <w:shd w:val="clear" w:color="auto" w:fill="FFFFFF"/>
        </w:rPr>
        <w:t xml:space="preserve">Wash thoroughly and immediately after handling. </w:t>
      </w:r>
      <w:r w:rsidRPr="00021E1B">
        <w:rPr>
          <w:rFonts w:cstheme="minorHAnsi"/>
          <w:color w:val="222222"/>
          <w:sz w:val="20"/>
          <w:szCs w:val="20"/>
          <w:shd w:val="clear" w:color="auto" w:fill="FFFFFF"/>
        </w:rPr>
        <w:t>Rinse immediately contaminated clothing and skin with plenty of water before removing clothes.</w:t>
      </w:r>
      <w:r>
        <w:rPr>
          <w:rFonts w:cstheme="minorHAnsi"/>
          <w:color w:val="222222"/>
          <w:sz w:val="20"/>
          <w:szCs w:val="20"/>
          <w:shd w:val="clear" w:color="auto" w:fill="FFFFFF"/>
        </w:rPr>
        <w:t xml:space="preserve"> </w:t>
      </w:r>
    </w:p>
    <w:p w:rsidR="00301304" w:rsidRPr="00272300" w:rsidRDefault="00301304" w:rsidP="00301304">
      <w:pPr>
        <w:pStyle w:val="Heading1"/>
        <w:rPr>
          <w:rFonts w:ascii="Calibri" w:hAnsi="Calibri" w:cs="Calibri"/>
          <w:b w:val="0"/>
        </w:rPr>
      </w:pPr>
      <w:r w:rsidRPr="00272300">
        <w:rPr>
          <w:rFonts w:ascii="Calibri" w:hAnsi="Calibri" w:cs="Calibri"/>
        </w:rPr>
        <w:t>Section 6 – 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Use of nitrate salts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301304" w:rsidRPr="00272300" w:rsidRDefault="00301304" w:rsidP="00301304">
      <w:pPr>
        <w:pStyle w:val="Heading1"/>
        <w:rPr>
          <w:rFonts w:ascii="Calibri" w:hAnsi="Calibri" w:cs="Calibri"/>
          <w:b w:val="0"/>
        </w:rPr>
      </w:pPr>
      <w:r w:rsidRPr="00272300">
        <w:rPr>
          <w:rFonts w:ascii="Calibri" w:hAnsi="Calibri" w:cs="Calibri"/>
        </w:rPr>
        <w:t>Section 7 – 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Pr="00372533" w:rsidRDefault="00301304" w:rsidP="00301304">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r w:rsidRPr="00372533">
        <w:rPr>
          <w:rFonts w:cstheme="minorHAnsi"/>
          <w:sz w:val="20"/>
          <w:szCs w:val="20"/>
        </w:rPr>
        <w:t>If not breathing give artificial respiration</w:t>
      </w:r>
      <w:r>
        <w:rPr>
          <w:rFonts w:cstheme="minorHAnsi"/>
          <w:sz w:val="20"/>
          <w:szCs w:val="20"/>
        </w:rPr>
        <w:t xml:space="preserve"> and seek immediate medical attention.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Default="00301304" w:rsidP="00301304">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rsidR="00301304" w:rsidRPr="00272300" w:rsidRDefault="00301304" w:rsidP="00301304">
      <w:pPr>
        <w:pStyle w:val="Heading1"/>
        <w:rPr>
          <w:rFonts w:ascii="Calibri" w:hAnsi="Calibri" w:cs="Calibri"/>
          <w:b w:val="0"/>
        </w:rPr>
      </w:pPr>
      <w:r w:rsidRPr="00272300">
        <w:rPr>
          <w:rFonts w:ascii="Calibri" w:hAnsi="Calibri" w:cs="Calibri"/>
        </w:rPr>
        <w:t>Section 8 – Special Handling and Storage Requirements</w:t>
      </w:r>
    </w:p>
    <w:p w:rsidR="00301304" w:rsidRPr="001A7807"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Do not over purchase; only purchase what can be safely stored in the laboratory. </w:t>
      </w:r>
    </w:p>
    <w:p w:rsidR="00301304" w:rsidRPr="007F292F"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Avoid contact with skin, eyes, and inhalation.</w:t>
      </w:r>
      <w:r>
        <w:rPr>
          <w:rFonts w:cstheme="minorHAnsi"/>
          <w:sz w:val="20"/>
        </w:rPr>
        <w:t xml:space="preserve"> Avoid inhalation and ingestion. Avoid formation of dust.</w:t>
      </w:r>
    </w:p>
    <w:p w:rsidR="00301304" w:rsidRPr="001A7807"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sz w:val="20"/>
        </w:rPr>
        <w:t>Provide adequate ventilation.</w:t>
      </w:r>
      <w:r w:rsidRPr="001A7807">
        <w:rPr>
          <w:rFonts w:cstheme="minorHAnsi"/>
          <w:sz w:val="20"/>
        </w:rPr>
        <w:t xml:space="preserve"> </w:t>
      </w:r>
    </w:p>
    <w:p w:rsidR="00301304" w:rsidRPr="007F292F"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Ke</w:t>
      </w:r>
      <w:r>
        <w:rPr>
          <w:rFonts w:cstheme="minorHAnsi"/>
          <w:sz w:val="20"/>
        </w:rPr>
        <w:t>ep away from combustible materials. Keep away from heat and sources of ignition - No smoking.</w:t>
      </w:r>
    </w:p>
    <w:p w:rsidR="00301304" w:rsidRPr="001A7807"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F292F">
        <w:rPr>
          <w:rFonts w:cstheme="minorHAnsi"/>
          <w:color w:val="000000"/>
          <w:sz w:val="20"/>
        </w:rPr>
        <w:t>Use spark-proof tools and explosion-proof equipment</w:t>
      </w:r>
      <w:r>
        <w:rPr>
          <w:rFonts w:cstheme="minorHAnsi"/>
          <w:color w:val="000000"/>
          <w:sz w:val="20"/>
        </w:rPr>
        <w:t xml:space="preserve">. </w:t>
      </w:r>
      <w:r w:rsidRPr="007F292F">
        <w:rPr>
          <w:rFonts w:cstheme="minorHAnsi"/>
          <w:color w:val="000000"/>
          <w:sz w:val="20"/>
        </w:rPr>
        <w:t>Prevent build-up of electrostatic charge.</w:t>
      </w:r>
    </w:p>
    <w:p w:rsidR="00301304" w:rsidRPr="00905D96" w:rsidRDefault="00301304" w:rsidP="00A67352">
      <w:pPr>
        <w:pStyle w:val="ListParagraph"/>
        <w:numPr>
          <w:ilvl w:val="0"/>
          <w:numId w:val="111"/>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labeled appropriately</w:t>
      </w:r>
      <w:r>
        <w:rPr>
          <w:rFonts w:cstheme="minorHAnsi"/>
          <w:color w:val="000000" w:themeColor="text1"/>
          <w:sz w:val="20"/>
        </w:rPr>
        <w:t xml:space="preserve">. Label should indicate the name of the chemical(s) in the container. Avoid using chemical abbreviations (acceptable if a legend is present in the lab) and formulae. </w:t>
      </w:r>
    </w:p>
    <w:p w:rsidR="00301304" w:rsidRPr="00905D96" w:rsidRDefault="00301304" w:rsidP="00A67352">
      <w:pPr>
        <w:pStyle w:val="ListParagraph"/>
        <w:numPr>
          <w:ilvl w:val="0"/>
          <w:numId w:val="111"/>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in good condition and compatible with the material</w:t>
      </w:r>
      <w:r>
        <w:rPr>
          <w:rFonts w:cstheme="minorHAnsi"/>
          <w:color w:val="000000" w:themeColor="text1"/>
          <w:sz w:val="20"/>
        </w:rPr>
        <w:t>.</w:t>
      </w:r>
    </w:p>
    <w:p w:rsidR="00301304" w:rsidRPr="00272300" w:rsidRDefault="00301304" w:rsidP="00301304">
      <w:pPr>
        <w:pStyle w:val="Heading1"/>
        <w:rPr>
          <w:rFonts w:ascii="Calibri" w:hAnsi="Calibri" w:cs="Calibri"/>
          <w:b w:val="0"/>
        </w:rPr>
      </w:pPr>
      <w:r w:rsidRPr="00272300">
        <w:rPr>
          <w:rFonts w:ascii="Calibri" w:hAnsi="Calibri" w:cs="Calibri"/>
        </w:rPr>
        <w:t xml:space="preserve">Section 9 – Spill and Accident Procedures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lastRenderedPageBreak/>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301304" w:rsidRDefault="00301304" w:rsidP="00301304">
      <w:pPr>
        <w:shd w:val="clear" w:color="auto" w:fill="FFFFFF"/>
        <w:spacing w:before="120" w:after="120" w:line="288" w:lineRule="auto"/>
        <w:rPr>
          <w:rFonts w:cstheme="minorHAnsi"/>
          <w:b/>
          <w:bCs/>
          <w:color w:val="222222"/>
          <w:sz w:val="20"/>
          <w:szCs w:val="20"/>
          <w:u w:val="single"/>
        </w:rPr>
      </w:pP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301304" w:rsidRPr="00272300" w:rsidRDefault="00301304" w:rsidP="00301304">
      <w:pPr>
        <w:pStyle w:val="Heading1"/>
        <w:rPr>
          <w:rFonts w:ascii="Calibri" w:hAnsi="Calibri" w:cs="Calibri"/>
          <w:b w:val="0"/>
          <w:i/>
        </w:rPr>
      </w:pPr>
      <w:r w:rsidRPr="00272300">
        <w:rPr>
          <w:rFonts w:ascii="Calibri" w:hAnsi="Calibri" w:cs="Calibri"/>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380" w:history="1">
        <w:r w:rsidRPr="00772FAE">
          <w:rPr>
            <w:rStyle w:val="Hyperlink"/>
            <w:rFonts w:cstheme="minorHAnsi"/>
            <w:sz w:val="20"/>
            <w:szCs w:val="20"/>
          </w:rPr>
          <w:t>http://www.purdue.edu/rem/injury/froi.htm</w:t>
        </w:r>
      </w:hyperlink>
      <w:r>
        <w:rPr>
          <w:rFonts w:cstheme="minorHAnsi"/>
          <w:sz w:val="20"/>
          <w:szCs w:val="20"/>
        </w:rPr>
        <w:t>)</w:t>
      </w:r>
    </w:p>
    <w:p w:rsidR="00301304" w:rsidRPr="00272300" w:rsidRDefault="00301304" w:rsidP="00301304">
      <w:pPr>
        <w:pStyle w:val="Heading1"/>
        <w:rPr>
          <w:rFonts w:ascii="Calibri" w:hAnsi="Calibri" w:cs="Calibri"/>
          <w:b w:val="0"/>
        </w:rPr>
      </w:pPr>
      <w:r w:rsidRPr="00272300">
        <w:rPr>
          <w:rFonts w:ascii="Calibri" w:hAnsi="Calibri" w:cs="Calibri"/>
        </w:rPr>
        <w:t>Section 11 – Waste Disposal Procedures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When possible, do not mix nitrate waste streams with flammable or combustible waste. 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w:t>
      </w:r>
    </w:p>
    <w:p w:rsidR="00301304" w:rsidRPr="00272300" w:rsidRDefault="00301304" w:rsidP="00301304">
      <w:pPr>
        <w:pStyle w:val="Heading1"/>
        <w:rPr>
          <w:rFonts w:ascii="Calibri" w:hAnsi="Calibri" w:cs="Calibri"/>
          <w:b w:val="0"/>
        </w:rPr>
      </w:pPr>
      <w:r w:rsidRPr="00272300">
        <w:rPr>
          <w:rFonts w:ascii="Calibri" w:hAnsi="Calibri" w:cs="Calibri"/>
        </w:rPr>
        <w:t xml:space="preserve">Section 12 – Safety Data Sheet (SDS) </w:t>
      </w:r>
    </w:p>
    <w:p w:rsidR="00301304" w:rsidRDefault="00301304" w:rsidP="00301304">
      <w:pPr>
        <w:spacing w:before="120" w:after="120" w:line="288" w:lineRule="auto"/>
        <w:rPr>
          <w:rFonts w:cstheme="minorHAnsi"/>
          <w:sz w:val="20"/>
          <w:szCs w:val="20"/>
        </w:rPr>
      </w:pPr>
      <w:r>
        <w:rPr>
          <w:rFonts w:cstheme="minorHAnsi"/>
          <w:sz w:val="20"/>
          <w:szCs w:val="20"/>
        </w:rPr>
        <w:lastRenderedPageBreak/>
        <w:t>A current copy of the SDS for the specific oxidizing liquid or solid being used must be made available to all personnel working in the laboratory at all times. To obtain a copy of the SDS, contact the chemical manufacturer or REM at 49-46371. Many manufacturers’ SDSs can be found online on websites such as Sigma-Aldrich (</w:t>
      </w:r>
      <w:hyperlink r:id="rId381" w:history="1">
        <w:r>
          <w:rPr>
            <w:rStyle w:val="Hyperlink"/>
            <w:rFonts w:cstheme="minorHAnsi"/>
            <w:sz w:val="20"/>
            <w:szCs w:val="20"/>
          </w:rPr>
          <w:t>http://www.sigmaaldrich.com/united-states.html</w:t>
        </w:r>
      </w:hyperlink>
      <w:r>
        <w:rPr>
          <w:rFonts w:cstheme="minorHAnsi"/>
          <w:sz w:val="20"/>
          <w:szCs w:val="20"/>
        </w:rPr>
        <w:t>) or Siri MSDS Index (</w:t>
      </w:r>
      <w:hyperlink r:id="rId382" w:history="1">
        <w:r>
          <w:rPr>
            <w:rStyle w:val="Hyperlink"/>
            <w:rFonts w:cstheme="minorHAnsi"/>
            <w:sz w:val="20"/>
            <w:szCs w:val="20"/>
          </w:rPr>
          <w:t>http://hazard.com/msds/</w:t>
        </w:r>
      </w:hyperlink>
      <w:r>
        <w:rPr>
          <w:rFonts w:cstheme="minorHAnsi"/>
          <w:sz w:val="20"/>
          <w:szCs w:val="20"/>
        </w:rPr>
        <w:t>).</w:t>
      </w:r>
    </w:p>
    <w:p w:rsidR="00301304" w:rsidRPr="00272300" w:rsidRDefault="00301304" w:rsidP="00301304">
      <w:pPr>
        <w:pStyle w:val="Heading1"/>
        <w:rPr>
          <w:rFonts w:ascii="Calibri" w:hAnsi="Calibri" w:cs="Calibri"/>
          <w:b w:val="0"/>
        </w:rPr>
      </w:pPr>
      <w:r w:rsidRPr="00272300">
        <w:rPr>
          <w:rFonts w:ascii="Calibri" w:hAnsi="Calibri" w:cs="Calibri"/>
        </w:rPr>
        <w:t>Section 13 – Protocol/Procedure (Additional lab protocol may be added here)</w:t>
      </w:r>
    </w:p>
    <w:sdt>
      <w:sdtPr>
        <w:rPr>
          <w:rFonts w:cstheme="minorHAnsi"/>
          <w:b/>
        </w:rPr>
        <w:id w:val="-1289974561"/>
        <w:showingPlcHdr/>
      </w:sdtPr>
      <w:sdtEndPr/>
      <w:sdtContent>
        <w:p w:rsidR="00301304" w:rsidRPr="00DC7D29" w:rsidRDefault="003C6527" w:rsidP="00301304">
          <w:pPr>
            <w:spacing w:before="120" w:after="120" w:line="288" w:lineRule="auto"/>
            <w:rPr>
              <w:rFonts w:cstheme="minorHAnsi"/>
              <w:b/>
            </w:rPr>
          </w:pPr>
          <w:r>
            <w:rPr>
              <w:rFonts w:cstheme="minorHAnsi"/>
              <w:b/>
            </w:rPr>
            <w:t xml:space="preserve">     </w:t>
          </w:r>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272300" w:rsidRDefault="00301304" w:rsidP="00301304">
      <w:pPr>
        <w:pStyle w:val="Heading1"/>
        <w:rPr>
          <w:rFonts w:ascii="Calibri" w:hAnsi="Calibri" w:cs="Calibri"/>
          <w:b w:val="0"/>
        </w:rPr>
      </w:pPr>
      <w:r w:rsidRPr="00272300">
        <w:rPr>
          <w:rFonts w:ascii="Calibri" w:hAnsi="Calibri" w:cs="Calibri"/>
        </w:rPr>
        <w:t xml:space="preserve">Section 14 – Documentation of Training </w:t>
      </w:r>
      <w:r w:rsidRPr="00272300">
        <w:rPr>
          <w:rFonts w:ascii="Calibri" w:hAnsi="Calibri" w:cs="Calibri"/>
          <w:color w:val="FF0000"/>
          <w:sz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nitrate compounds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C6527">
        <w:trPr>
          <w:trHeight w:val="576"/>
          <w:tblHeader/>
        </w:trPr>
        <w:tc>
          <w:tcPr>
            <w:tcW w:w="3873"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Name</w:t>
            </w:r>
          </w:p>
        </w:tc>
        <w:tc>
          <w:tcPr>
            <w:tcW w:w="3346"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31"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C6527">
        <w:trPr>
          <w:trHeight w:val="576"/>
          <w:tblHeader/>
        </w:trPr>
        <w:sdt>
          <w:sdtPr>
            <w:rPr>
              <w:rFonts w:cstheme="minorHAnsi"/>
              <w:b/>
            </w:rPr>
            <w:id w:val="991526179"/>
            <w:showingPlcHdr/>
          </w:sdtPr>
          <w:sdtEnd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195130011"/>
            <w:showingPlcHdr/>
            <w:date>
              <w:dateFormat w:val="M/d/yyyy"/>
              <w:lid w:val="en-US"/>
              <w:storeMappedDataAs w:val="dateTime"/>
              <w:calendar w:val="gregorian"/>
            </w:date>
          </w:sdtPr>
          <w:sdtEnd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C6527">
        <w:trPr>
          <w:trHeight w:val="576"/>
          <w:tblHeader/>
        </w:trPr>
        <w:sdt>
          <w:sdtPr>
            <w:rPr>
              <w:rFonts w:cstheme="minorHAnsi"/>
              <w:b/>
            </w:rPr>
            <w:id w:val="-21164550"/>
            <w:showingPlcHdr/>
          </w:sdtPr>
          <w:sdtEnd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2112312483"/>
            <w:showingPlcHdr/>
            <w:date>
              <w:dateFormat w:val="M/d/yyyy"/>
              <w:lid w:val="en-US"/>
              <w:storeMappedDataAs w:val="dateTime"/>
              <w:calendar w:val="gregorian"/>
            </w:date>
          </w:sdtPr>
          <w:sdtEnd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C6527">
        <w:trPr>
          <w:trHeight w:val="576"/>
          <w:tblHeader/>
        </w:trPr>
        <w:sdt>
          <w:sdtPr>
            <w:rPr>
              <w:rFonts w:cstheme="minorHAnsi"/>
              <w:b/>
            </w:rPr>
            <w:id w:val="1481969052"/>
            <w:showingPlcHdr/>
          </w:sdtPr>
          <w:sdtEnd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1582016433"/>
            <w:showingPlcHdr/>
            <w:date>
              <w:dateFormat w:val="M/d/yyyy"/>
              <w:lid w:val="en-US"/>
              <w:storeMappedDataAs w:val="dateTime"/>
              <w:calendar w:val="gregorian"/>
            </w:date>
          </w:sdtPr>
          <w:sdtEnd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C6527">
        <w:trPr>
          <w:trHeight w:val="576"/>
          <w:tblHeader/>
        </w:trPr>
        <w:sdt>
          <w:sdtPr>
            <w:rPr>
              <w:rFonts w:cstheme="minorHAnsi"/>
              <w:b/>
            </w:rPr>
            <w:id w:val="-1880703155"/>
            <w:showingPlcHdr/>
          </w:sdtPr>
          <w:sdtEnd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1202062288"/>
            <w:showingPlcHdr/>
            <w:date>
              <w:dateFormat w:val="M/d/yyyy"/>
              <w:lid w:val="en-US"/>
              <w:storeMappedDataAs w:val="dateTime"/>
              <w:calendar w:val="gregorian"/>
            </w:date>
          </w:sdtPr>
          <w:sdtEnd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C6527">
        <w:trPr>
          <w:trHeight w:val="576"/>
          <w:tblHeader/>
        </w:trPr>
        <w:sdt>
          <w:sdtPr>
            <w:rPr>
              <w:rFonts w:cstheme="minorHAnsi"/>
              <w:b/>
            </w:rPr>
            <w:id w:val="2142605201"/>
            <w:showingPlcHdr/>
          </w:sdtPr>
          <w:sdtEnd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966270"/>
            <w:showingPlcHdr/>
            <w:date>
              <w:dateFormat w:val="M/d/yyyy"/>
              <w:lid w:val="en-US"/>
              <w:storeMappedDataAs w:val="dateTime"/>
              <w:calendar w:val="gregorian"/>
            </w:date>
          </w:sdtPr>
          <w:sdtEnd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Pr="005A6434" w:rsidRDefault="00301304" w:rsidP="00301304">
      <w:pPr>
        <w:spacing w:before="120" w:after="120"/>
        <w:jc w:val="center"/>
        <w:rPr>
          <w:rFonts w:cstheme="minorHAnsi"/>
          <w:sz w:val="48"/>
          <w:szCs w:val="48"/>
        </w:rPr>
      </w:pPr>
      <w:r w:rsidRPr="005A6434">
        <w:rPr>
          <w:rFonts w:cstheme="minorHAnsi"/>
          <w:sz w:val="48"/>
          <w:szCs w:val="48"/>
        </w:rPr>
        <w:t>Standard Operating Procedure</w:t>
      </w:r>
    </w:p>
    <w:p w:rsidR="00301304" w:rsidRPr="00C4534E" w:rsidRDefault="00301304" w:rsidP="00301304">
      <w:pPr>
        <w:spacing w:before="120" w:after="120"/>
        <w:jc w:val="center"/>
        <w:rPr>
          <w:rFonts w:cstheme="minorHAnsi"/>
          <w:sz w:val="36"/>
          <w:szCs w:val="36"/>
        </w:rPr>
      </w:pPr>
      <w:r>
        <w:rPr>
          <w:rFonts w:cstheme="minorHAnsi"/>
          <w:sz w:val="36"/>
          <w:szCs w:val="36"/>
        </w:rPr>
        <w:t>Nitric Acid</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295913276"/>
            <w:placeholder>
              <w:docPart w:val="3A32B8E55AA34B249D9E3D930D67C090"/>
            </w:placeholder>
            <w:date w:fullDate="2014-10-15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889154174"/>
            <w:placeholder>
              <w:docPart w:val="5C1F1C68FFDC45A1A5292C6B14C432B7"/>
            </w:placeholder>
            <w:date w:fullDate="2014-10-17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379004869"/>
            <w:placeholder>
              <w:docPart w:val="A25D441DEC9F487EA27ECDBDDF7FE804"/>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236289867"/>
            <w:placeholder>
              <w:docPart w:val="DA834FFB4CAD4FC584C9C8DB8E478436"/>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578494009"/>
            <w:placeholder>
              <w:docPart w:val="BC99445F26A4419A9883F3714825342C"/>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190144890"/>
            <w:placeholder>
              <w:docPart w:val="31E93FF69E5D423FB3DD55E40D452060"/>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2117872295"/>
            <w:placeholder>
              <w:docPart w:val="8F4C016E731E4D078C2FF2BECEC92480"/>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594628024"/>
            <w:placeholder>
              <w:docPart w:val="690BF0D335724C12A6D1C09376341562"/>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411845" w:rsidRDefault="009C0AF8" w:rsidP="00301304">
      <w:pPr>
        <w:spacing w:before="120" w:after="120"/>
        <w:rPr>
          <w:rFonts w:cstheme="minorHAnsi"/>
          <w:b/>
        </w:rPr>
      </w:pPr>
    </w:p>
    <w:p w:rsidR="00301304" w:rsidRDefault="00301304" w:rsidP="00301304">
      <w:pPr>
        <w:spacing w:before="120" w:after="120" w:line="288" w:lineRule="auto"/>
        <w:rPr>
          <w:rFonts w:cstheme="minorHAnsi"/>
          <w:b/>
        </w:rPr>
      </w:pPr>
      <w:r>
        <w:rPr>
          <w:noProof/>
        </w:rPr>
        <w:lastRenderedPageBreak/>
        <w:drawing>
          <wp:anchor distT="0" distB="0" distL="114300" distR="114300" simplePos="0" relativeHeight="251718144" behindDoc="0" locked="0" layoutInCell="1" allowOverlap="1" wp14:anchorId="0E3FD325" wp14:editId="4193F068">
            <wp:simplePos x="0" y="0"/>
            <wp:positionH relativeFrom="column">
              <wp:posOffset>5004435</wp:posOffset>
            </wp:positionH>
            <wp:positionV relativeFrom="paragraph">
              <wp:posOffset>115570</wp:posOffset>
            </wp:positionV>
            <wp:extent cx="1414780" cy="2792095"/>
            <wp:effectExtent l="19050" t="19050" r="13970" b="27305"/>
            <wp:wrapSquare wrapText="bothSides"/>
            <wp:docPr id="4110" name="Picture 4110" descr="C:\Users\krajicek\AppData\Local\Microsoft\Windows\Temporary Internet Files\Content.Word\photo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22).jpg"/>
                    <pic:cNvPicPr>
                      <a:picLocks noChangeAspect="1" noChangeArrowheads="1"/>
                    </pic:cNvPicPr>
                  </pic:nvPicPr>
                  <pic:blipFill rotWithShape="1">
                    <a:blip r:embed="rId383">
                      <a:extLst>
                        <a:ext uri="{28A0092B-C50C-407E-A947-70E740481C1C}">
                          <a14:useLocalDpi xmlns:a14="http://schemas.microsoft.com/office/drawing/2010/main" val="0"/>
                        </a:ext>
                      </a:extLst>
                    </a:blip>
                    <a:srcRect l="19243" r="13158"/>
                    <a:stretch/>
                  </pic:blipFill>
                  <pic:spPr bwMode="auto">
                    <a:xfrm>
                      <a:off x="0" y="0"/>
                      <a:ext cx="1414780" cy="279209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rPr>
        <w:t xml:space="preserve">Section 2 – </w:t>
      </w:r>
      <w:r w:rsidRPr="00DC7D29">
        <w:rPr>
          <w:rFonts w:cstheme="minorHAnsi"/>
          <w:b/>
        </w:rPr>
        <w:t>Type of SOP:</w:t>
      </w:r>
      <w:r w:rsidRPr="00DC7D29">
        <w:rPr>
          <w:rFonts w:cstheme="minorHAnsi"/>
        </w:rPr>
        <w:t xml:space="preserve">       </w:t>
      </w:r>
    </w:p>
    <w:p w:rsidR="00301304" w:rsidRPr="00DC7D29" w:rsidRDefault="00787CE3" w:rsidP="00301304">
      <w:pPr>
        <w:spacing w:before="120" w:after="120" w:line="288" w:lineRule="auto"/>
        <w:rPr>
          <w:rFonts w:cstheme="minorHAnsi"/>
          <w:sz w:val="20"/>
          <w:szCs w:val="20"/>
        </w:rPr>
      </w:pPr>
      <w:sdt>
        <w:sdtPr>
          <w:rPr>
            <w:rFonts w:cstheme="minorHAnsi"/>
          </w:rPr>
          <w:id w:val="-290748494"/>
          <w14:checkbox>
            <w14:checked w14:val="0"/>
            <w14:checkedState w14:val="2612" w14:font="Times New Roman"/>
            <w14:uncheckedState w14:val="2610" w14:font="Times New Roman"/>
          </w14:checkbox>
        </w:sdtPr>
        <w:sdtEndPr/>
        <w:sdtContent>
          <w:r w:rsidR="00301304" w:rsidRPr="00DC7D29">
            <w:rPr>
              <w:rFonts w:ascii="MS Gothic" w:eastAsia="MS Gothic" w:hAnsi="MS Gothic" w:cs="MS Gothic" w:hint="eastAsia"/>
            </w:rPr>
            <w:t>☐</w:t>
          </w:r>
        </w:sdtContent>
      </w:sdt>
      <w:r w:rsidR="00301304" w:rsidRPr="00DC7D29">
        <w:rPr>
          <w:rFonts w:cstheme="minorHAnsi"/>
        </w:rPr>
        <w:t xml:space="preserve"> Process            </w:t>
      </w:r>
      <w:sdt>
        <w:sdtPr>
          <w:rPr>
            <w:rFonts w:cstheme="minorHAnsi"/>
          </w:rPr>
          <w:id w:val="609469325"/>
          <w14:checkbox>
            <w14:checked w14:val="1"/>
            <w14:checkedState w14:val="2612" w14:font="Times New Roman"/>
            <w14:uncheckedState w14:val="2610" w14:font="Times New Roman"/>
          </w14:checkbox>
        </w:sdtPr>
        <w:sdtEndPr/>
        <w:sdtContent>
          <w:r w:rsidR="00301304" w:rsidRPr="00DC7D29">
            <w:rPr>
              <w:rFonts w:ascii="MS Gothic" w:eastAsia="MS Gothic" w:hAnsi="MS Gothic" w:cs="MS Gothic" w:hint="eastAsia"/>
            </w:rPr>
            <w:t>☒</w:t>
          </w:r>
        </w:sdtContent>
      </w:sdt>
      <w:r w:rsidR="00301304" w:rsidRPr="00DC7D29">
        <w:rPr>
          <w:rFonts w:cstheme="minorHAnsi"/>
        </w:rPr>
        <w:t xml:space="preserve">Hazardous Chemical            </w:t>
      </w:r>
      <w:sdt>
        <w:sdtPr>
          <w:rPr>
            <w:rFonts w:cstheme="minorHAnsi"/>
          </w:rPr>
          <w:id w:val="1311838438"/>
          <w14:checkbox>
            <w14:checked w14:val="0"/>
            <w14:checkedState w14:val="2612" w14:font="Times New Roman"/>
            <w14:uncheckedState w14:val="2610" w14:font="Times New Roman"/>
          </w14:checkbox>
        </w:sdtPr>
        <w:sdtEndPr/>
        <w:sdtContent>
          <w:r w:rsidR="00301304" w:rsidRPr="00DC7D29">
            <w:rPr>
              <w:rFonts w:ascii="MS Gothic" w:eastAsia="MS Gothic" w:hAnsi="MS Gothic" w:cs="MS Gothic"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t>Section 3 – Physical / Chemical Properties and Uses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r w:rsidRPr="001A6FF2">
        <w:t xml:space="preserve"> </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7697-37-2</w:t>
      </w:r>
    </w:p>
    <w:p w:rsidR="00301304" w:rsidRPr="00DC7D29"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Target Organ Effect, Corrosive, Oxidizer</w:t>
      </w:r>
      <w:r w:rsidRPr="00DC7D29">
        <w:rPr>
          <w:rFonts w:cstheme="minorHAnsi"/>
          <w:b/>
          <w:sz w:val="20"/>
          <w:szCs w:val="20"/>
          <w:u w:val="single"/>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HNO</w:t>
      </w:r>
      <w:r w:rsidRPr="005439FE">
        <w:rPr>
          <w:rFonts w:cstheme="minorHAnsi"/>
          <w:color w:val="000000"/>
          <w:sz w:val="20"/>
          <w:szCs w:val="20"/>
          <w:shd w:val="clear" w:color="auto" w:fill="FFFFFF"/>
          <w:vertAlign w:val="subscript"/>
        </w:rPr>
        <w:t>3</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Form (physi</w:t>
      </w:r>
      <w:r>
        <w:rPr>
          <w:rFonts w:cstheme="minorHAnsi"/>
          <w:sz w:val="20"/>
          <w:szCs w:val="20"/>
        </w:rPr>
        <w:t>cal state): L</w:t>
      </w:r>
      <w:r w:rsidRPr="00DC7D29">
        <w:rPr>
          <w:rFonts w:cstheme="minorHAnsi"/>
          <w:sz w:val="20"/>
          <w:szCs w:val="20"/>
        </w:rPr>
        <w:t>iquid</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 light yellow</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Boiling point:  </w:t>
      </w:r>
      <w:r>
        <w:rPr>
          <w:rFonts w:cstheme="minorHAnsi"/>
          <w:color w:val="000000"/>
          <w:sz w:val="20"/>
          <w:szCs w:val="20"/>
          <w:shd w:val="clear" w:color="auto" w:fill="FFFFFF"/>
        </w:rPr>
        <w:t>83.9 – 100</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301304" w:rsidRPr="00DA6EEE" w:rsidRDefault="00301304" w:rsidP="00301304">
      <w:pPr>
        <w:spacing w:after="0" w:line="288" w:lineRule="auto"/>
        <w:rPr>
          <w:rFonts w:cstheme="minorHAnsi"/>
          <w:b/>
          <w:sz w:val="20"/>
          <w:szCs w:val="20"/>
          <w:u w:val="single"/>
        </w:rPr>
      </w:pPr>
      <w:r w:rsidRPr="00DA6EEE">
        <w:rPr>
          <w:rFonts w:cstheme="minorHAnsi"/>
          <w:b/>
          <w:sz w:val="20"/>
          <w:szCs w:val="20"/>
          <w:u w:val="single"/>
        </w:rPr>
        <w:t>Uses:</w:t>
      </w:r>
    </w:p>
    <w:p w:rsidR="00301304" w:rsidRPr="00DA6EEE" w:rsidRDefault="00301304" w:rsidP="00301304">
      <w:pPr>
        <w:pStyle w:val="NormalWeb"/>
        <w:spacing w:before="0" w:beforeAutospacing="0" w:after="0" w:afterAutospacing="0" w:line="288" w:lineRule="auto"/>
        <w:rPr>
          <w:rFonts w:asciiTheme="minorHAnsi" w:hAnsiTheme="minorHAnsi" w:cstheme="minorHAnsi"/>
          <w:lang w:val="en"/>
        </w:rPr>
      </w:pPr>
      <w:r>
        <w:rPr>
          <w:rFonts w:asciiTheme="minorHAnsi" w:hAnsiTheme="minorHAnsi" w:cstheme="minorHAnsi"/>
          <w:lang w:val="en"/>
        </w:rPr>
        <w:t>Nitric acid is commonly found in the laboratory and there are several uses. A few c</w:t>
      </w:r>
      <w:r w:rsidRPr="00DA6EEE">
        <w:rPr>
          <w:rFonts w:asciiTheme="minorHAnsi" w:hAnsiTheme="minorHAnsi" w:cstheme="minorHAnsi"/>
          <w:lang w:val="en"/>
        </w:rPr>
        <w:t>ommon uses include nitration, purifica</w:t>
      </w:r>
      <w:r>
        <w:rPr>
          <w:rFonts w:asciiTheme="minorHAnsi" w:hAnsiTheme="minorHAnsi" w:cstheme="minorHAnsi"/>
          <w:lang w:val="en"/>
        </w:rPr>
        <w:t>tion of metals, c</w:t>
      </w:r>
      <w:r w:rsidRPr="00DA6EEE">
        <w:rPr>
          <w:rFonts w:asciiTheme="minorHAnsi" w:hAnsiTheme="minorHAnsi" w:cstheme="minorHAnsi"/>
          <w:lang w:val="en"/>
        </w:rPr>
        <w:t xml:space="preserve">leaning agents (Aqua Regia), and </w:t>
      </w:r>
      <w:r>
        <w:rPr>
          <w:rFonts w:asciiTheme="minorHAnsi" w:hAnsiTheme="minorHAnsi" w:cstheme="minorHAnsi"/>
          <w:lang w:val="en"/>
        </w:rPr>
        <w:t>the production of nylon precursors and agricultural fertilizers</w:t>
      </w:r>
      <w:r w:rsidRPr="00DA6EEE">
        <w:rPr>
          <w:rFonts w:asciiTheme="minorHAnsi" w:hAnsiTheme="minorHAnsi" w:cstheme="minorHAnsi"/>
          <w:lang w:val="en"/>
        </w:rPr>
        <w:t>.</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Default="00301304" w:rsidP="00301304">
      <w:pPr>
        <w:pStyle w:val="NormalWeb"/>
        <w:spacing w:line="288" w:lineRule="auto"/>
        <w:rPr>
          <w:rFonts w:asciiTheme="minorHAnsi" w:hAnsiTheme="minorHAnsi" w:cstheme="minorHAnsi"/>
        </w:rPr>
      </w:pPr>
      <w:r>
        <w:rPr>
          <w:rFonts w:asciiTheme="minorHAnsi" w:hAnsiTheme="minorHAnsi" w:cstheme="minorHAnsi"/>
          <w:lang w:val="en"/>
        </w:rPr>
        <w:t xml:space="preserve">Nitric acid is an oxidizer that may intensify fires. Fire conditions may cause the formation of hazardous nitrogen oxides. Can react violently with organic chemicals such as organic solvents. Nitric acid may be harmful if inhales, ingested, or absorbed through the skin. It is extremely destructive to the tissue of the mucous membranes and upper respiratory tract. Causes severe skin and eye burns. </w:t>
      </w:r>
    </w:p>
    <w:p w:rsidR="00301304" w:rsidRPr="0030054F" w:rsidRDefault="00301304" w:rsidP="00301304">
      <w:pPr>
        <w:autoSpaceDE w:val="0"/>
        <w:autoSpaceDN w:val="0"/>
        <w:adjustRightInd w:val="0"/>
        <w:spacing w:before="120" w:after="120" w:line="288" w:lineRule="auto"/>
        <w:rPr>
          <w:rFonts w:cstheme="minorHAnsi"/>
          <w:b/>
          <w:bCs/>
          <w:sz w:val="20"/>
          <w:szCs w:val="20"/>
          <w:u w:val="single"/>
        </w:rPr>
      </w:pPr>
      <w:r w:rsidRPr="0030054F">
        <w:rPr>
          <w:rFonts w:cstheme="minorHAnsi"/>
          <w:b/>
          <w:bCs/>
          <w:sz w:val="20"/>
          <w:szCs w:val="20"/>
          <w:u w:val="single"/>
        </w:rPr>
        <w:t>Potential Health Effects</w:t>
      </w:r>
      <w:r>
        <w:rPr>
          <w:rFonts w:cstheme="minorHAnsi"/>
          <w:b/>
          <w:bCs/>
          <w:sz w:val="20"/>
          <w:szCs w:val="20"/>
          <w:u w:val="single"/>
        </w:rPr>
        <w:t>:</w:t>
      </w:r>
    </w:p>
    <w:p w:rsidR="00301304" w:rsidRPr="00D22556" w:rsidRDefault="00301304" w:rsidP="00301304">
      <w:pPr>
        <w:autoSpaceDE w:val="0"/>
        <w:autoSpaceDN w:val="0"/>
        <w:adjustRightInd w:val="0"/>
        <w:spacing w:before="120" w:after="120" w:line="288" w:lineRule="auto"/>
        <w:rPr>
          <w:rFonts w:cstheme="minorHAnsi"/>
          <w:sz w:val="20"/>
          <w:szCs w:val="20"/>
        </w:rPr>
      </w:pPr>
      <w:r w:rsidRPr="00D22556">
        <w:rPr>
          <w:rFonts w:cstheme="minorHAnsi"/>
          <w:b/>
          <w:bCs/>
          <w:sz w:val="20"/>
          <w:szCs w:val="20"/>
        </w:rPr>
        <w:t>Inhalation</w:t>
      </w:r>
      <w:r>
        <w:rPr>
          <w:rFonts w:cstheme="minorHAnsi"/>
          <w:b/>
          <w:bCs/>
          <w:sz w:val="20"/>
          <w:szCs w:val="20"/>
        </w:rPr>
        <w:t>:</w:t>
      </w:r>
      <w:r w:rsidRPr="00D22556">
        <w:rPr>
          <w:rFonts w:cstheme="minorHAnsi"/>
          <w:b/>
          <w:bCs/>
          <w:sz w:val="20"/>
          <w:szCs w:val="20"/>
        </w:rPr>
        <w:t xml:space="preserve"> </w:t>
      </w:r>
      <w:r>
        <w:rPr>
          <w:rFonts w:cstheme="minorHAnsi"/>
          <w:sz w:val="20"/>
          <w:szCs w:val="20"/>
        </w:rPr>
        <w:t>May be harmful if inhaled</w:t>
      </w:r>
      <w:r w:rsidRPr="00D22556">
        <w:rPr>
          <w:rFonts w:cstheme="minorHAnsi"/>
          <w:sz w:val="20"/>
          <w:szCs w:val="20"/>
        </w:rPr>
        <w:t>. Material is extremely destructive to the tissue of the mucous membranes and upper respiratory tract.</w:t>
      </w:r>
    </w:p>
    <w:p w:rsidR="00301304" w:rsidRPr="00D22556" w:rsidRDefault="00301304" w:rsidP="00301304">
      <w:pPr>
        <w:autoSpaceDE w:val="0"/>
        <w:autoSpaceDN w:val="0"/>
        <w:adjustRightInd w:val="0"/>
        <w:spacing w:before="120" w:after="120" w:line="288" w:lineRule="auto"/>
        <w:rPr>
          <w:rFonts w:cstheme="minorHAnsi"/>
          <w:sz w:val="20"/>
          <w:szCs w:val="20"/>
        </w:rPr>
      </w:pPr>
      <w:r w:rsidRPr="00D22556">
        <w:rPr>
          <w:rFonts w:cstheme="minorHAnsi"/>
          <w:b/>
          <w:bCs/>
          <w:sz w:val="20"/>
          <w:szCs w:val="20"/>
        </w:rPr>
        <w:t>Skin</w:t>
      </w:r>
      <w:r>
        <w:rPr>
          <w:rFonts w:cstheme="minorHAnsi"/>
          <w:b/>
          <w:bCs/>
          <w:sz w:val="20"/>
          <w:szCs w:val="20"/>
        </w:rPr>
        <w:t>:</w:t>
      </w:r>
      <w:r w:rsidRPr="00D22556">
        <w:rPr>
          <w:rFonts w:cstheme="minorHAnsi"/>
          <w:b/>
          <w:bCs/>
          <w:sz w:val="20"/>
          <w:szCs w:val="20"/>
        </w:rPr>
        <w:t xml:space="preserve"> </w:t>
      </w:r>
      <w:r w:rsidRPr="00D22556">
        <w:rPr>
          <w:rFonts w:cstheme="minorHAnsi"/>
          <w:sz w:val="20"/>
          <w:szCs w:val="20"/>
        </w:rPr>
        <w:t>May be</w:t>
      </w:r>
      <w:r>
        <w:rPr>
          <w:rFonts w:cstheme="minorHAnsi"/>
          <w:sz w:val="20"/>
          <w:szCs w:val="20"/>
        </w:rPr>
        <w:t xml:space="preserve"> harmful if absorbed through skin</w:t>
      </w:r>
      <w:r w:rsidRPr="00D22556">
        <w:rPr>
          <w:rFonts w:cstheme="minorHAnsi"/>
          <w:sz w:val="20"/>
          <w:szCs w:val="20"/>
        </w:rPr>
        <w:t>. Causes skin burns.</w:t>
      </w:r>
    </w:p>
    <w:p w:rsidR="00301304" w:rsidRPr="00D22556" w:rsidRDefault="00301304" w:rsidP="00301304">
      <w:pPr>
        <w:autoSpaceDE w:val="0"/>
        <w:autoSpaceDN w:val="0"/>
        <w:adjustRightInd w:val="0"/>
        <w:spacing w:before="120" w:after="120" w:line="288" w:lineRule="auto"/>
        <w:rPr>
          <w:rFonts w:cstheme="minorHAnsi"/>
          <w:sz w:val="20"/>
          <w:szCs w:val="20"/>
        </w:rPr>
      </w:pPr>
      <w:r w:rsidRPr="00D22556">
        <w:rPr>
          <w:rFonts w:cstheme="minorHAnsi"/>
          <w:b/>
          <w:bCs/>
          <w:sz w:val="20"/>
          <w:szCs w:val="20"/>
        </w:rPr>
        <w:t>Eyes</w:t>
      </w:r>
      <w:r>
        <w:rPr>
          <w:rFonts w:cstheme="minorHAnsi"/>
          <w:b/>
          <w:bCs/>
          <w:sz w:val="20"/>
          <w:szCs w:val="20"/>
        </w:rPr>
        <w:t>:</w:t>
      </w:r>
      <w:r w:rsidRPr="00D22556">
        <w:rPr>
          <w:rFonts w:cstheme="minorHAnsi"/>
          <w:b/>
          <w:bCs/>
          <w:sz w:val="20"/>
          <w:szCs w:val="20"/>
        </w:rPr>
        <w:t xml:space="preserve"> </w:t>
      </w:r>
      <w:r w:rsidRPr="00D22556">
        <w:rPr>
          <w:rFonts w:cstheme="minorHAnsi"/>
          <w:sz w:val="20"/>
          <w:szCs w:val="20"/>
        </w:rPr>
        <w:t>Causes eye burns. Causes severe eye burns.</w:t>
      </w:r>
    </w:p>
    <w:p w:rsidR="00301304" w:rsidRPr="005C7E09" w:rsidRDefault="00301304" w:rsidP="00301304">
      <w:pPr>
        <w:pStyle w:val="NormalWeb"/>
        <w:spacing w:before="120" w:beforeAutospacing="0" w:after="120" w:afterAutospacing="0" w:line="288" w:lineRule="auto"/>
        <w:rPr>
          <w:rFonts w:asciiTheme="minorHAnsi" w:hAnsiTheme="minorHAnsi" w:cstheme="minorHAnsi"/>
          <w:lang w:val="en"/>
        </w:rPr>
      </w:pPr>
      <w:r w:rsidRPr="005C7E09">
        <w:rPr>
          <w:rFonts w:asciiTheme="minorHAnsi" w:hAnsiTheme="minorHAnsi" w:cstheme="minorHAnsi"/>
          <w:b/>
          <w:bCs/>
        </w:rPr>
        <w:lastRenderedPageBreak/>
        <w:t>Ingestion</w:t>
      </w:r>
      <w:r>
        <w:rPr>
          <w:rFonts w:asciiTheme="minorHAnsi" w:hAnsiTheme="minorHAnsi" w:cstheme="minorHAnsi"/>
          <w:b/>
          <w:bCs/>
        </w:rPr>
        <w:t>:</w:t>
      </w:r>
      <w:r w:rsidRPr="005C7E09">
        <w:rPr>
          <w:rFonts w:asciiTheme="minorHAnsi" w:hAnsiTheme="minorHAnsi" w:cstheme="minorHAnsi"/>
          <w:b/>
          <w:bCs/>
        </w:rPr>
        <w:t xml:space="preserve"> </w:t>
      </w:r>
      <w:r w:rsidRPr="005C7E09">
        <w:rPr>
          <w:rFonts w:asciiTheme="minorHAnsi" w:hAnsiTheme="minorHAnsi" w:cstheme="minorHAnsi"/>
        </w:rPr>
        <w:t xml:space="preserve">May be </w:t>
      </w:r>
      <w:r>
        <w:rPr>
          <w:rFonts w:asciiTheme="minorHAnsi" w:hAnsiTheme="minorHAnsi" w:cstheme="minorHAnsi"/>
        </w:rPr>
        <w:t>harmful</w:t>
      </w:r>
      <w:r w:rsidRPr="005C7E09">
        <w:rPr>
          <w:rFonts w:asciiTheme="minorHAnsi" w:hAnsiTheme="minorHAnsi" w:cstheme="minorHAnsi"/>
        </w:rPr>
        <w:t xml:space="preserve"> if swallowed.</w:t>
      </w:r>
    </w:p>
    <w:p w:rsidR="00301304" w:rsidRDefault="00301304" w:rsidP="00301304">
      <w:pPr>
        <w:spacing w:before="120" w:after="120" w:line="288" w:lineRule="auto"/>
        <w:rPr>
          <w:rFonts w:cstheme="minorHAnsi"/>
          <w:b/>
        </w:rPr>
      </w:pPr>
      <w:r>
        <w:rPr>
          <w:rFonts w:ascii="Tahoma" w:hAnsi="Tahoma" w:cs="Tahoma"/>
          <w:noProof/>
        </w:rPr>
        <w:drawing>
          <wp:inline distT="0" distB="0" distL="0" distR="0" wp14:anchorId="637AA7EF" wp14:editId="73897A13">
            <wp:extent cx="640080" cy="640080"/>
            <wp:effectExtent l="0" t="0" r="7620" b="7620"/>
            <wp:docPr id="4111" name="Picture 4111" descr="GHS Oxidizer Hazard Pictogram" title="GHS Oxidizer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ogram"/>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rPr>
          <w:rFonts w:cstheme="minorHAnsi"/>
          <w:b/>
          <w:noProof/>
        </w:rPr>
        <w:drawing>
          <wp:inline distT="0" distB="0" distL="0" distR="0" wp14:anchorId="7C1D2D93" wp14:editId="066A5837">
            <wp:extent cx="594360" cy="594360"/>
            <wp:effectExtent l="0" t="0" r="0" b="0"/>
            <wp:docPr id="4118" name="Picture 4118"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22556" w:rsidRDefault="00301304" w:rsidP="00301304">
      <w:pPr>
        <w:pStyle w:val="NoSpacing"/>
        <w:spacing w:before="120" w:after="120" w:line="288" w:lineRule="auto"/>
        <w:rPr>
          <w:rFonts w:cstheme="minorHAnsi"/>
          <w:sz w:val="20"/>
          <w:szCs w:val="20"/>
        </w:rPr>
      </w:pPr>
      <w:r w:rsidRPr="00D22556">
        <w:rPr>
          <w:rFonts w:cstheme="minorHAnsi"/>
          <w:sz w:val="20"/>
          <w:szCs w:val="20"/>
        </w:rPr>
        <w:t>Respirators should be used only under any of the following circumstances:</w:t>
      </w:r>
    </w:p>
    <w:p w:rsidR="00301304" w:rsidRPr="00D22556" w:rsidRDefault="00301304" w:rsidP="00A6735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As a last line of defense (i.e., after engineering and administrative controls have been exhausted).</w:t>
      </w:r>
    </w:p>
    <w:p w:rsidR="00301304" w:rsidRPr="00D22556" w:rsidRDefault="00301304" w:rsidP="00A6735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 xml:space="preserve">When Permissible Exposure Limit (PEL) has exceeded or when there is a possibility that PEL will be exceeded. </w:t>
      </w:r>
    </w:p>
    <w:p w:rsidR="00301304" w:rsidRPr="00D22556" w:rsidRDefault="00301304" w:rsidP="00A6735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Regulations require the use of a respirator.</w:t>
      </w:r>
    </w:p>
    <w:p w:rsidR="00301304" w:rsidRPr="00D22556" w:rsidRDefault="00301304" w:rsidP="00A6735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 xml:space="preserve">An employer requires the use of a respirator. </w:t>
      </w:r>
    </w:p>
    <w:p w:rsidR="00301304" w:rsidRPr="000E228A" w:rsidRDefault="00301304" w:rsidP="00301304">
      <w:pPr>
        <w:pStyle w:val="NoSpacing"/>
        <w:spacing w:before="120" w:after="120" w:line="288" w:lineRule="auto"/>
        <w:rPr>
          <w:rFonts w:cstheme="minorHAnsi"/>
          <w:b/>
          <w:sz w:val="20"/>
          <w:szCs w:val="20"/>
          <w:u w:val="single"/>
        </w:rPr>
      </w:pPr>
      <w:r>
        <w:rPr>
          <w:noProof/>
          <w:lang w:eastAsia="en-US"/>
        </w:rPr>
        <w:drawing>
          <wp:anchor distT="0" distB="0" distL="114300" distR="114300" simplePos="0" relativeHeight="251715072" behindDoc="0" locked="0" layoutInCell="1" allowOverlap="1" wp14:anchorId="38C6FA8A" wp14:editId="448661B1">
            <wp:simplePos x="0" y="0"/>
            <wp:positionH relativeFrom="margin">
              <wp:posOffset>5618480</wp:posOffset>
            </wp:positionH>
            <wp:positionV relativeFrom="paragraph">
              <wp:posOffset>136525</wp:posOffset>
            </wp:positionV>
            <wp:extent cx="824230" cy="1485900"/>
            <wp:effectExtent l="19050" t="19050" r="13970" b="19050"/>
            <wp:wrapSquare wrapText="bothSides"/>
            <wp:docPr id="4123" name="Picture 4123" descr="Butyl Rubber Glove" title="Butyl Rubber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rajicek\AppData\Local\Microsoft\Windows\Temporary Internet Files\Content.Word\photo (44).jpg"/>
                    <pic:cNvPicPr>
                      <a:picLocks noChangeAspect="1" noChangeArrowheads="1"/>
                    </pic:cNvPicPr>
                  </pic:nvPicPr>
                  <pic:blipFill rotWithShape="1">
                    <a:blip r:embed="rId384" cstate="print">
                      <a:extLst>
                        <a:ext uri="{28A0092B-C50C-407E-A947-70E740481C1C}">
                          <a14:useLocalDpi xmlns:a14="http://schemas.microsoft.com/office/drawing/2010/main" val="0"/>
                        </a:ext>
                      </a:extLst>
                    </a:blip>
                    <a:srcRect l="18724" r="7443"/>
                    <a:stretch/>
                  </pic:blipFill>
                  <pic:spPr bwMode="auto">
                    <a:xfrm>
                      <a:off x="0" y="0"/>
                      <a:ext cx="824230" cy="14859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228A">
        <w:rPr>
          <w:rFonts w:cstheme="minorHAnsi"/>
          <w:b/>
          <w:sz w:val="20"/>
          <w:szCs w:val="20"/>
          <w:u w:val="single"/>
        </w:rPr>
        <w:t>Hand Protection:</w:t>
      </w:r>
    </w:p>
    <w:p w:rsidR="00301304" w:rsidRPr="0084580A" w:rsidRDefault="00301304" w:rsidP="00301304">
      <w:pPr>
        <w:pStyle w:val="Footer"/>
        <w:tabs>
          <w:tab w:val="clear" w:pos="4680"/>
          <w:tab w:val="clear" w:pos="9360"/>
        </w:tabs>
        <w:spacing w:before="120" w:after="120" w:line="288" w:lineRule="auto"/>
        <w:rPr>
          <w:rFonts w:cstheme="minorHAnsi"/>
          <w:b/>
          <w:sz w:val="20"/>
          <w:szCs w:val="20"/>
        </w:rPr>
      </w:pPr>
      <w:r>
        <w:rPr>
          <w:rFonts w:cstheme="minorHAnsi"/>
          <w:sz w:val="20"/>
        </w:rPr>
        <w:t xml:space="preserve">Handle with gloves. Viton-butyl, butyl rubber, or neoprene gloves are recommended for handling concentrated nitric acid (&gt;70%). Latex and nitrile gloves are not recommended for handling concentrated nitric acid. </w:t>
      </w:r>
      <w:r w:rsidRPr="0084580A">
        <w:rPr>
          <w:rFonts w:cstheme="minorHAnsi"/>
          <w:sz w:val="20"/>
        </w:rPr>
        <w:t xml:space="preserve"> </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nitric acid</w:t>
      </w:r>
      <w:r w:rsidRPr="00DC7D29">
        <w:rPr>
          <w:rFonts w:cstheme="minorHAnsi"/>
          <w:color w:val="222222"/>
          <w:sz w:val="20"/>
          <w:szCs w:val="20"/>
        </w:rPr>
        <w:t>.</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787CE3" w:rsidP="00301304">
      <w:pPr>
        <w:pStyle w:val="NoSpacing"/>
        <w:spacing w:before="120" w:after="120" w:line="288" w:lineRule="auto"/>
        <w:rPr>
          <w:rFonts w:cstheme="minorHAnsi"/>
          <w:color w:val="000080"/>
          <w:sz w:val="20"/>
          <w:szCs w:val="20"/>
        </w:rPr>
      </w:pPr>
      <w:hyperlink r:id="rId385"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ANSI approved properly fitting safety</w:t>
      </w:r>
      <w:r>
        <w:rPr>
          <w:rFonts w:cstheme="minorHAnsi"/>
          <w:sz w:val="20"/>
          <w:szCs w:val="20"/>
        </w:rPr>
        <w:t xml:space="preserve"> glasses or</w:t>
      </w:r>
      <w:r w:rsidRPr="00DC7D29">
        <w:rPr>
          <w:rFonts w:cstheme="minorHAnsi"/>
          <w:sz w:val="20"/>
          <w:szCs w:val="20"/>
        </w:rPr>
        <w:t xml:space="preserve"> </w:t>
      </w:r>
      <w:r>
        <w:rPr>
          <w:rFonts w:cstheme="minorHAnsi"/>
          <w:sz w:val="20"/>
          <w:szCs w:val="20"/>
        </w:rPr>
        <w:t>goggles are required.  A face shield is also recommended</w:t>
      </w:r>
      <w:r w:rsidRPr="00DC7D29">
        <w:rPr>
          <w:rFonts w:cstheme="minorHAnsi"/>
          <w:sz w:val="20"/>
          <w:szCs w:val="20"/>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Pr="00D22556" w:rsidRDefault="00301304" w:rsidP="00301304">
      <w:pPr>
        <w:pStyle w:val="Footer"/>
        <w:tabs>
          <w:tab w:val="clear" w:pos="4680"/>
          <w:tab w:val="clear" w:pos="9360"/>
        </w:tabs>
        <w:spacing w:before="120" w:after="120" w:line="288" w:lineRule="auto"/>
        <w:rPr>
          <w:rFonts w:cstheme="minorHAnsi"/>
          <w:sz w:val="20"/>
        </w:rPr>
      </w:pPr>
      <w:r>
        <w:rPr>
          <w:rFonts w:cstheme="minorHAnsi"/>
          <w:sz w:val="20"/>
        </w:rPr>
        <w:t>Lab coat, f</w:t>
      </w:r>
      <w:r w:rsidRPr="00D22556">
        <w:rPr>
          <w:rFonts w:cstheme="minorHAnsi"/>
          <w:sz w:val="20"/>
        </w:rPr>
        <w:t>ull-length pants</w:t>
      </w:r>
      <w:r>
        <w:rPr>
          <w:rFonts w:cstheme="minorHAnsi"/>
          <w:sz w:val="20"/>
        </w:rPr>
        <w:t>, and c</w:t>
      </w:r>
      <w:r w:rsidRPr="00D22556">
        <w:rPr>
          <w:rFonts w:cstheme="minorHAnsi"/>
          <w:sz w:val="20"/>
        </w:rPr>
        <w:t>losed-toe shoes</w:t>
      </w:r>
      <w:r>
        <w:rPr>
          <w:rFonts w:cstheme="minorHAnsi"/>
          <w:sz w:val="20"/>
        </w:rPr>
        <w:t xml:space="preserve"> are required.</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301304" w:rsidRPr="00D22556" w:rsidRDefault="00301304" w:rsidP="00301304">
      <w:pPr>
        <w:autoSpaceDE w:val="0"/>
        <w:autoSpaceDN w:val="0"/>
        <w:adjustRightInd w:val="0"/>
        <w:rPr>
          <w:rFonts w:cstheme="minorHAnsi"/>
          <w:sz w:val="20"/>
          <w:szCs w:val="20"/>
        </w:rPr>
      </w:pPr>
      <w:r w:rsidRPr="00D22556">
        <w:rPr>
          <w:rFonts w:cstheme="minorHAnsi"/>
          <w:sz w:val="20"/>
          <w:szCs w:val="20"/>
        </w:rPr>
        <w:t>Avoid contact with skin, eyes</w:t>
      </w:r>
      <w:r>
        <w:rPr>
          <w:rFonts w:cstheme="minorHAnsi"/>
          <w:sz w:val="20"/>
          <w:szCs w:val="20"/>
        </w:rPr>
        <w:t>,</w:t>
      </w:r>
      <w:r w:rsidRPr="00D22556">
        <w:rPr>
          <w:rFonts w:cstheme="minorHAnsi"/>
          <w:sz w:val="20"/>
          <w:szCs w:val="20"/>
        </w:rPr>
        <w:t xml:space="preserve"> and clothing. Wash hands before breaks and immediately after handling the product.</w:t>
      </w:r>
    </w:p>
    <w:p w:rsidR="00301304" w:rsidRPr="00DC7D29" w:rsidRDefault="00301304" w:rsidP="00301304">
      <w:pPr>
        <w:spacing w:before="120" w:after="120" w:line="288" w:lineRule="auto"/>
        <w:rPr>
          <w:rFonts w:cstheme="minorHAnsi"/>
          <w:b/>
        </w:rPr>
      </w:pPr>
      <w:r>
        <w:rPr>
          <w:rFonts w:cstheme="minorHAnsi"/>
          <w:b/>
        </w:rPr>
        <w:lastRenderedPageBreak/>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Use of nitric acid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372533" w:rsidRDefault="00301304" w:rsidP="00301304">
      <w:pPr>
        <w:spacing w:before="120" w:after="120" w:line="288" w:lineRule="auto"/>
        <w:rPr>
          <w:rFonts w:cstheme="minorHAnsi"/>
          <w:b/>
          <w:sz w:val="20"/>
          <w:szCs w:val="20"/>
          <w:u w:val="single"/>
        </w:rPr>
      </w:pPr>
      <w:r w:rsidRPr="00372533">
        <w:rPr>
          <w:rFonts w:cstheme="minorHAnsi"/>
          <w:b/>
          <w:sz w:val="20"/>
          <w:szCs w:val="20"/>
          <w:u w:val="single"/>
        </w:rPr>
        <w:t>If inhaled:</w:t>
      </w:r>
    </w:p>
    <w:p w:rsidR="00301304" w:rsidRPr="00372533" w:rsidRDefault="00301304" w:rsidP="00301304">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r w:rsidRPr="00372533">
        <w:rPr>
          <w:rFonts w:cstheme="minorHAnsi"/>
          <w:sz w:val="20"/>
          <w:szCs w:val="20"/>
        </w:rPr>
        <w:t>If not breathing give artificial respiration</w:t>
      </w:r>
      <w:r>
        <w:rPr>
          <w:rFonts w:cstheme="minorHAnsi"/>
          <w:sz w:val="20"/>
          <w:szCs w:val="20"/>
        </w:rPr>
        <w:t xml:space="preserve"> and seek immediate medical attention.</w:t>
      </w:r>
    </w:p>
    <w:p w:rsidR="00301304" w:rsidRPr="00372533" w:rsidRDefault="00301304" w:rsidP="00301304">
      <w:pPr>
        <w:spacing w:before="120" w:after="120" w:line="288" w:lineRule="auto"/>
        <w:rPr>
          <w:rFonts w:cstheme="minorHAnsi"/>
          <w:b/>
          <w:sz w:val="20"/>
          <w:szCs w:val="20"/>
          <w:u w:val="single"/>
        </w:rPr>
      </w:pPr>
      <w:r w:rsidRPr="00372533">
        <w:rPr>
          <w:rFonts w:cstheme="minorHAnsi"/>
          <w:b/>
          <w:sz w:val="20"/>
          <w:szCs w:val="20"/>
          <w:u w:val="single"/>
        </w:rPr>
        <w:t>If swallowed:</w:t>
      </w:r>
    </w:p>
    <w:p w:rsidR="00301304" w:rsidRPr="00DC7D29" w:rsidRDefault="00301304" w:rsidP="00301304">
      <w:pPr>
        <w:spacing w:before="120" w:after="120" w:line="288" w:lineRule="auto"/>
        <w:rPr>
          <w:rFonts w:cstheme="minorHAnsi"/>
          <w:b/>
        </w:rPr>
      </w:pPr>
      <w:r w:rsidRPr="00372533">
        <w:rPr>
          <w:rFonts w:cstheme="minorHAnsi"/>
          <w:sz w:val="20"/>
          <w:szCs w:val="20"/>
        </w:rPr>
        <w:t>Do NOT induce vomiting unless directed by medical personnel. Never give anything by mouth to an unconscious person. Seek immediate medical attention.</w:t>
      </w:r>
    </w:p>
    <w:p w:rsidR="00301304" w:rsidRPr="00DC7D29" w:rsidRDefault="00301304" w:rsidP="00301304">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301304" w:rsidRPr="00372533" w:rsidRDefault="00301304" w:rsidP="00A67352">
      <w:pPr>
        <w:pStyle w:val="Footer"/>
        <w:numPr>
          <w:ilvl w:val="0"/>
          <w:numId w:val="118"/>
        </w:numPr>
        <w:tabs>
          <w:tab w:val="clear" w:pos="4680"/>
          <w:tab w:val="clear" w:pos="9360"/>
        </w:tabs>
        <w:spacing w:before="120" w:beforeAutospacing="0" w:after="120" w:afterAutospacing="0" w:line="288" w:lineRule="auto"/>
        <w:rPr>
          <w:rFonts w:cstheme="minorHAnsi"/>
          <w:sz w:val="20"/>
        </w:rPr>
      </w:pPr>
      <w:r>
        <w:rPr>
          <w:rFonts w:cstheme="minorHAnsi"/>
          <w:sz w:val="20"/>
          <w:szCs w:val="20"/>
        </w:rPr>
        <w:t>Avoid contact with skin, eyes, and clothing.</w:t>
      </w:r>
    </w:p>
    <w:p w:rsidR="00301304" w:rsidRPr="00372533" w:rsidRDefault="00301304" w:rsidP="00A67352">
      <w:pPr>
        <w:pStyle w:val="Footer"/>
        <w:numPr>
          <w:ilvl w:val="0"/>
          <w:numId w:val="118"/>
        </w:numPr>
        <w:tabs>
          <w:tab w:val="clear" w:pos="4680"/>
          <w:tab w:val="clear" w:pos="9360"/>
        </w:tabs>
        <w:spacing w:before="120" w:beforeAutospacing="0" w:after="120" w:afterAutospacing="0" w:line="288" w:lineRule="auto"/>
        <w:rPr>
          <w:rFonts w:cstheme="minorHAnsi"/>
          <w:sz w:val="20"/>
        </w:rPr>
      </w:pPr>
      <w:r>
        <w:rPr>
          <w:rFonts w:cstheme="minorHAnsi"/>
          <w:sz w:val="20"/>
          <w:szCs w:val="20"/>
        </w:rPr>
        <w:t xml:space="preserve">Keep container tightly closed in a dry and well-ventilated area. </w:t>
      </w:r>
      <w:r>
        <w:rPr>
          <w:rFonts w:cstheme="minorHAnsi"/>
          <w:sz w:val="20"/>
        </w:rPr>
        <w:t>If possible, s</w:t>
      </w:r>
      <w:r w:rsidRPr="00D22556">
        <w:rPr>
          <w:rFonts w:cstheme="minorHAnsi"/>
          <w:sz w:val="20"/>
        </w:rPr>
        <w:t>tore in corrosive/acid</w:t>
      </w:r>
      <w:r>
        <w:rPr>
          <w:rFonts w:cstheme="minorHAnsi"/>
          <w:sz w:val="20"/>
        </w:rPr>
        <w:t>/lab</w:t>
      </w:r>
      <w:r w:rsidRPr="00D22556">
        <w:rPr>
          <w:rFonts w:cstheme="minorHAnsi"/>
          <w:sz w:val="20"/>
        </w:rPr>
        <w:t xml:space="preserve"> storage cabinet within a secondary containment (nalgene/ polypropylene tray or tub).</w:t>
      </w:r>
      <w:r>
        <w:rPr>
          <w:rFonts w:cstheme="minorHAnsi"/>
          <w:sz w:val="20"/>
        </w:rPr>
        <w:t xml:space="preserve"> </w:t>
      </w:r>
      <w:r w:rsidRPr="00372533">
        <w:rPr>
          <w:rFonts w:cstheme="minorHAnsi"/>
          <w:sz w:val="20"/>
        </w:rPr>
        <w:t xml:space="preserve">Store in original container away from direct sunlight. </w:t>
      </w:r>
    </w:p>
    <w:p w:rsidR="00301304" w:rsidRPr="00D22556" w:rsidRDefault="00301304" w:rsidP="00A67352">
      <w:pPr>
        <w:pStyle w:val="Footer"/>
        <w:numPr>
          <w:ilvl w:val="0"/>
          <w:numId w:val="118"/>
        </w:numPr>
        <w:tabs>
          <w:tab w:val="clear" w:pos="4680"/>
          <w:tab w:val="clear" w:pos="9360"/>
        </w:tabs>
        <w:spacing w:before="120" w:beforeAutospacing="0" w:after="120" w:afterAutospacing="0" w:line="288" w:lineRule="auto"/>
        <w:rPr>
          <w:rFonts w:cstheme="minorHAnsi"/>
          <w:sz w:val="20"/>
        </w:rPr>
      </w:pPr>
      <w:r>
        <w:rPr>
          <w:rFonts w:cstheme="minorHAnsi"/>
          <w:sz w:val="20"/>
        </w:rPr>
        <w:t>Avoid contact with alkali metals, reducing agents, cyanides, aldehydes, powdered metals, ammonia, and acetic anhydride, and all organic materials including organic solvents.</w:t>
      </w:r>
    </w:p>
    <w:p w:rsidR="00301304" w:rsidRPr="00D22556" w:rsidRDefault="00301304" w:rsidP="00A67352">
      <w:pPr>
        <w:pStyle w:val="Footer"/>
        <w:numPr>
          <w:ilvl w:val="0"/>
          <w:numId w:val="118"/>
        </w:numPr>
        <w:tabs>
          <w:tab w:val="clear" w:pos="4680"/>
          <w:tab w:val="clear" w:pos="9360"/>
        </w:tabs>
        <w:spacing w:before="120" w:beforeAutospacing="0" w:after="120" w:afterAutospacing="0" w:line="288" w:lineRule="auto"/>
        <w:rPr>
          <w:rFonts w:cstheme="minorHAnsi"/>
          <w:sz w:val="20"/>
        </w:rPr>
      </w:pPr>
      <w:r w:rsidRPr="00D22556">
        <w:rPr>
          <w:rFonts w:cstheme="minorHAnsi"/>
          <w:sz w:val="20"/>
        </w:rPr>
        <w:t>Do not store in the top most shelf of the storage cabinet</w:t>
      </w:r>
      <w:r>
        <w:rPr>
          <w:rFonts w:cstheme="minorHAnsi"/>
          <w:sz w:val="20"/>
        </w:rPr>
        <w:t xml:space="preserve">. </w:t>
      </w:r>
      <w:r w:rsidRPr="00D22556">
        <w:rPr>
          <w:rFonts w:cstheme="minorHAnsi"/>
          <w:sz w:val="20"/>
        </w:rPr>
        <w:t>In general, do not store chemicals at or above eye level.</w:t>
      </w:r>
    </w:p>
    <w:p w:rsidR="00301304" w:rsidRPr="00372533" w:rsidRDefault="00301304" w:rsidP="00A67352">
      <w:pPr>
        <w:pStyle w:val="Footer"/>
        <w:numPr>
          <w:ilvl w:val="0"/>
          <w:numId w:val="118"/>
        </w:numPr>
        <w:tabs>
          <w:tab w:val="clear" w:pos="4680"/>
          <w:tab w:val="clear" w:pos="9360"/>
        </w:tabs>
        <w:spacing w:before="120" w:beforeAutospacing="0" w:after="120" w:afterAutospacing="0" w:line="288" w:lineRule="auto"/>
        <w:rPr>
          <w:rFonts w:cstheme="minorHAnsi"/>
          <w:sz w:val="20"/>
        </w:rPr>
      </w:pPr>
      <w:r w:rsidRPr="00D22556">
        <w:rPr>
          <w:rFonts w:cstheme="minorHAnsi"/>
          <w:sz w:val="20"/>
        </w:rPr>
        <w:t>Ensure the container is tightly closed at all times.</w:t>
      </w:r>
    </w:p>
    <w:p w:rsidR="00301304" w:rsidRPr="00DC7D29" w:rsidRDefault="00301304" w:rsidP="00301304">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261C7C">
        <w:rPr>
          <w:rFonts w:cstheme="minorHAnsi"/>
          <w:b/>
          <w:sz w:val="20"/>
          <w:szCs w:val="20"/>
        </w:rPr>
        <w:t xml:space="preserve">dial </w:t>
      </w:r>
      <w:r w:rsidRPr="00261C7C">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 xml:space="preserve">Remove clothing and </w:t>
      </w:r>
      <w:r>
        <w:rPr>
          <w:rFonts w:cstheme="minorHAnsi"/>
          <w:color w:val="222222"/>
          <w:sz w:val="20"/>
          <w:szCs w:val="20"/>
        </w:rPr>
        <w:t xml:space="preserve">begin first aid procedures (Section 7) immediately.  Seek medical attention; </w:t>
      </w:r>
      <w:r w:rsidRPr="00261C7C">
        <w:rPr>
          <w:rFonts w:cstheme="minorHAnsi"/>
          <w:b/>
          <w:color w:val="222222"/>
          <w:sz w:val="20"/>
          <w:szCs w:val="20"/>
        </w:rPr>
        <w:t xml:space="preserve">dial </w:t>
      </w:r>
      <w:r w:rsidRPr="00261C7C">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lastRenderedPageBreak/>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w:t>
      </w:r>
      <w:r>
        <w:rPr>
          <w:rFonts w:cstheme="minorHAnsi"/>
          <w:color w:val="222222"/>
          <w:sz w:val="20"/>
          <w:szCs w:val="20"/>
        </w:rPr>
        <w:t xml:space="preserve">and begin first aid procedures (Section 7) immediately.  Seek medical attention; </w:t>
      </w:r>
      <w:r w:rsidRPr="00261C7C">
        <w:rPr>
          <w:rFonts w:cstheme="minorHAnsi"/>
          <w:b/>
          <w:color w:val="222222"/>
          <w:sz w:val="20"/>
          <w:szCs w:val="20"/>
        </w:rPr>
        <w:t xml:space="preserve">dial </w:t>
      </w:r>
      <w:r w:rsidRPr="00261C7C">
        <w:rPr>
          <w:rFonts w:cstheme="minorHAnsi"/>
          <w:b/>
          <w:color w:val="FF0000"/>
          <w:sz w:val="20"/>
          <w:szCs w:val="20"/>
        </w:rPr>
        <w:t>911</w:t>
      </w:r>
      <w:r w:rsidRPr="00A06BFA">
        <w:rPr>
          <w:rFonts w:cstheme="minorHAnsi"/>
          <w:sz w:val="20"/>
          <w:szCs w:val="20"/>
        </w:rPr>
        <w:t>.</w:t>
      </w:r>
    </w:p>
    <w:p w:rsidR="00301304" w:rsidRPr="009C4AF0" w:rsidRDefault="00301304" w:rsidP="00301304">
      <w:pPr>
        <w:shd w:val="clear" w:color="auto" w:fill="FFFFFF"/>
        <w:spacing w:before="120" w:after="120" w:line="288" w:lineRule="auto"/>
        <w:rPr>
          <w:rFonts w:cstheme="minorHAnsi"/>
          <w:i/>
        </w:rPr>
      </w:pPr>
      <w:r w:rsidRPr="009C4AF0">
        <w:rPr>
          <w:rFonts w:cstheme="minorHAnsi"/>
          <w:b/>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Pr>
          <w:rFonts w:cstheme="minorHAnsi"/>
          <w:sz w:val="20"/>
          <w:szCs w:val="20"/>
        </w:rPr>
        <w:t>.</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Pr="007E573E" w:rsidRDefault="00301304" w:rsidP="00301304">
      <w:pPr>
        <w:spacing w:before="120" w:after="120" w:line="288" w:lineRule="auto"/>
        <w:rPr>
          <w:rFonts w:cstheme="minorHAnsi"/>
          <w:sz w:val="20"/>
          <w:szCs w:val="20"/>
        </w:rPr>
      </w:pPr>
      <w:r w:rsidRPr="007E573E">
        <w:rPr>
          <w:rFonts w:cstheme="minorHAnsi"/>
          <w:sz w:val="20"/>
          <w:szCs w:val="20"/>
        </w:rPr>
        <w:t>Immediately report injury to supervisor and complete the First Report of Injury. (</w:t>
      </w:r>
      <w:hyperlink r:id="rId386" w:history="1">
        <w:r w:rsidRPr="007E573E">
          <w:rPr>
            <w:rFonts w:cstheme="minorHAnsi"/>
            <w:color w:val="0000FF"/>
            <w:sz w:val="20"/>
            <w:szCs w:val="20"/>
            <w:u w:val="single"/>
          </w:rPr>
          <w:t>http://www.purdue.edu/rem/injury/froi.htm</w:t>
        </w:r>
      </w:hyperlink>
      <w:r w:rsidRPr="007E573E">
        <w:rPr>
          <w:rFonts w:cstheme="minorHAnsi"/>
          <w:sz w:val="20"/>
          <w:szCs w:val="20"/>
        </w:rPr>
        <w:t>)</w:t>
      </w:r>
    </w:p>
    <w:p w:rsidR="00301304" w:rsidRDefault="00301304" w:rsidP="00301304">
      <w:pPr>
        <w:spacing w:before="120" w:after="120" w:line="288" w:lineRule="auto"/>
        <w:rPr>
          <w:rFonts w:cstheme="minorHAnsi"/>
          <w:b/>
        </w:rPr>
      </w:pPr>
    </w:p>
    <w:p w:rsidR="00301304" w:rsidRPr="00DC7D29" w:rsidRDefault="00301304" w:rsidP="00301304">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HF waste should be segregated from all incompatible chemicals such as caustics. </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387" w:history="1">
        <w:r w:rsidRPr="00772FAE">
          <w:rPr>
            <w:rStyle w:val="Hyperlink"/>
            <w:rFonts w:cstheme="minorHAnsi"/>
            <w:sz w:val="20"/>
            <w:szCs w:val="20"/>
          </w:rPr>
          <w:t>http://www.purdue.edu/rem/hmm/wststo.htm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nitric acid SDS must be made available to all personnel working in the laboratory at all times. To obtain a copy of the SDS, contact the chemical manufacturer or REM at 49-46371. Many manufacturers’ SDSs can be found online on websites such as Sigma-Aldrich (</w:t>
      </w:r>
      <w:hyperlink r:id="rId388" w:history="1">
        <w:r>
          <w:rPr>
            <w:rStyle w:val="Hyperlink"/>
            <w:rFonts w:cstheme="minorHAnsi"/>
            <w:sz w:val="20"/>
            <w:szCs w:val="20"/>
          </w:rPr>
          <w:t>http://www.sigmaaldrich.com/united-states.html</w:t>
        </w:r>
      </w:hyperlink>
      <w:r>
        <w:rPr>
          <w:rFonts w:cstheme="minorHAnsi"/>
          <w:sz w:val="20"/>
          <w:szCs w:val="20"/>
        </w:rPr>
        <w:t>) or Siri MSDS Index (</w:t>
      </w:r>
      <w:hyperlink r:id="rId389" w:history="1">
        <w:r>
          <w:rPr>
            <w:rStyle w:val="Hyperlink"/>
            <w:rFonts w:cstheme="minorHAnsi"/>
            <w:sz w:val="20"/>
            <w:szCs w:val="20"/>
          </w:rPr>
          <w:t>http://hazard.com/msds/</w:t>
        </w:r>
      </w:hyperlink>
      <w:r>
        <w:rPr>
          <w:rFonts w:cstheme="minorHAnsi"/>
          <w:sz w:val="20"/>
          <w:szCs w:val="20"/>
        </w:rPr>
        <w:t>).</w:t>
      </w:r>
    </w:p>
    <w:p w:rsidR="00301304" w:rsidRPr="00DC7D29"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1523006648"/>
      </w:sdtPr>
      <w:sdtEndPr/>
      <w:sdtContent>
        <w:p w:rsidR="00301304" w:rsidRPr="00DC7D29" w:rsidRDefault="00787CE3" w:rsidP="00301304">
          <w:pPr>
            <w:spacing w:before="120" w:after="120" w:line="288" w:lineRule="auto"/>
            <w:rPr>
              <w:rFonts w:cstheme="minorHAnsi"/>
              <w:b/>
            </w:rPr>
          </w:pPr>
          <w:sdt>
            <w:sdtPr>
              <w:rPr>
                <w:rFonts w:cstheme="minorHAnsi"/>
                <w:sz w:val="20"/>
                <w:szCs w:val="20"/>
              </w:rPr>
              <w:id w:val="-147512813"/>
              <w:showingPlcHdr/>
            </w:sdtPr>
            <w:sdtEnd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lastRenderedPageBreak/>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DC7D29"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9C4AF0">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nitric acid</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C6527">
        <w:trPr>
          <w:trHeight w:val="576"/>
          <w:tblHeader/>
        </w:trPr>
        <w:tc>
          <w:tcPr>
            <w:tcW w:w="3873"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Name</w:t>
            </w:r>
          </w:p>
        </w:tc>
        <w:tc>
          <w:tcPr>
            <w:tcW w:w="3346"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31"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C6527">
        <w:trPr>
          <w:trHeight w:val="576"/>
        </w:trPr>
        <w:sdt>
          <w:sdtPr>
            <w:rPr>
              <w:rFonts w:cstheme="minorHAnsi"/>
              <w:b/>
            </w:rPr>
            <w:id w:val="-1926259413"/>
            <w:showingPlcHdr/>
          </w:sdtPr>
          <w:sdtEnd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375858695"/>
            <w:showingPlcHdr/>
            <w:date>
              <w:dateFormat w:val="M/d/yyyy"/>
              <w:lid w:val="en-US"/>
              <w:storeMappedDataAs w:val="dateTime"/>
              <w:calendar w:val="gregorian"/>
            </w:date>
          </w:sdtPr>
          <w:sdtEnd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C6527">
        <w:trPr>
          <w:trHeight w:val="576"/>
        </w:trPr>
        <w:sdt>
          <w:sdtPr>
            <w:rPr>
              <w:rFonts w:cstheme="minorHAnsi"/>
              <w:b/>
            </w:rPr>
            <w:id w:val="-1821875914"/>
            <w:showingPlcHdr/>
          </w:sdtPr>
          <w:sdtEnd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1589924511"/>
            <w:showingPlcHdr/>
            <w:date>
              <w:dateFormat w:val="M/d/yyyy"/>
              <w:lid w:val="en-US"/>
              <w:storeMappedDataAs w:val="dateTime"/>
              <w:calendar w:val="gregorian"/>
            </w:date>
          </w:sdtPr>
          <w:sdtEnd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C6527">
        <w:trPr>
          <w:trHeight w:val="576"/>
        </w:trPr>
        <w:sdt>
          <w:sdtPr>
            <w:rPr>
              <w:rFonts w:cstheme="minorHAnsi"/>
              <w:b/>
            </w:rPr>
            <w:id w:val="-1097483404"/>
            <w:showingPlcHdr/>
          </w:sdtPr>
          <w:sdtEnd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1036960011"/>
            <w:showingPlcHdr/>
            <w:date>
              <w:dateFormat w:val="M/d/yyyy"/>
              <w:lid w:val="en-US"/>
              <w:storeMappedDataAs w:val="dateTime"/>
              <w:calendar w:val="gregorian"/>
            </w:date>
          </w:sdtPr>
          <w:sdtEnd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C6527">
        <w:trPr>
          <w:trHeight w:val="576"/>
        </w:trPr>
        <w:sdt>
          <w:sdtPr>
            <w:rPr>
              <w:rFonts w:cstheme="minorHAnsi"/>
              <w:b/>
            </w:rPr>
            <w:id w:val="-1718046305"/>
            <w:showingPlcHdr/>
          </w:sdtPr>
          <w:sdtEnd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1978202936"/>
            <w:showingPlcHdr/>
            <w:date>
              <w:dateFormat w:val="M/d/yyyy"/>
              <w:lid w:val="en-US"/>
              <w:storeMappedDataAs w:val="dateTime"/>
              <w:calendar w:val="gregorian"/>
            </w:date>
          </w:sdtPr>
          <w:sdtEnd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C6527">
        <w:trPr>
          <w:trHeight w:val="576"/>
        </w:trPr>
        <w:sdt>
          <w:sdtPr>
            <w:rPr>
              <w:rFonts w:cstheme="minorHAnsi"/>
              <w:b/>
            </w:rPr>
            <w:id w:val="-1468424531"/>
            <w:showingPlcHdr/>
          </w:sdtPr>
          <w:sdtEndPr/>
          <w:sdtContent>
            <w:tc>
              <w:tcPr>
                <w:tcW w:w="3873"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346" w:type="dxa"/>
          </w:tcPr>
          <w:p w:rsidR="00301304" w:rsidRPr="00DC7D29" w:rsidRDefault="00301304" w:rsidP="003B2351">
            <w:pPr>
              <w:spacing w:before="120" w:after="120" w:line="288" w:lineRule="auto"/>
              <w:rPr>
                <w:rFonts w:cstheme="minorHAnsi"/>
                <w:b/>
              </w:rPr>
            </w:pPr>
          </w:p>
        </w:tc>
        <w:sdt>
          <w:sdtPr>
            <w:rPr>
              <w:rFonts w:cstheme="minorHAnsi"/>
              <w:b/>
            </w:rPr>
            <w:id w:val="-1336152899"/>
            <w:showingPlcHdr/>
            <w:date>
              <w:dateFormat w:val="M/d/yyyy"/>
              <w:lid w:val="en-US"/>
              <w:storeMappedDataAs w:val="dateTime"/>
              <w:calendar w:val="gregorian"/>
            </w:date>
          </w:sdtPr>
          <w:sdtEndPr/>
          <w:sdtContent>
            <w:tc>
              <w:tcPr>
                <w:tcW w:w="2131"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spacing w:before="120" w:after="120"/>
        <w:jc w:val="center"/>
        <w:rPr>
          <w:rFonts w:cstheme="minorHAnsi"/>
          <w:sz w:val="48"/>
          <w:szCs w:val="48"/>
        </w:rPr>
      </w:pPr>
      <w:r>
        <w:rPr>
          <w:rFonts w:cstheme="minorHAnsi"/>
          <w:sz w:val="48"/>
          <w:szCs w:val="48"/>
        </w:rPr>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Nitric Oxide</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lastRenderedPageBreak/>
        <w:t xml:space="preserve">Print a copy and insert into your </w:t>
      </w:r>
      <w:r>
        <w:rPr>
          <w:rFonts w:cstheme="minorHAnsi"/>
          <w:i/>
        </w:rPr>
        <w:t>Lab-Specific Chemical Hygiene Plan</w:t>
      </w:r>
      <w:r>
        <w:rPr>
          <w:rFonts w:cstheme="minorHAnsi"/>
        </w:rPr>
        <w:t>.</w:t>
      </w:r>
    </w:p>
    <w:p w:rsidR="00301304" w:rsidRDefault="00301304" w:rsidP="00301304">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2029050083"/>
            <w:placeholder>
              <w:docPart w:val="EAC37FE8AE62412399D7B746E577AA97"/>
            </w:placeholder>
            <w:date w:fullDate="2014-10-15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425961666"/>
            <w:placeholder>
              <w:docPart w:val="F86CEEF5BB084759B4CA2C33FF4FF220"/>
            </w:placeholder>
            <w:date w:fullDate="2014-10-17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798188161"/>
            <w:placeholder>
              <w:docPart w:val="47E2B4167D1F416795156D14653CB248"/>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107853564"/>
            <w:placeholder>
              <w:docPart w:val="A0013608F4774C60B33BB4C8DCFFA07D"/>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452312471"/>
            <w:placeholder>
              <w:docPart w:val="9A005B9BF10A4661B840B9E887898F56"/>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672325284"/>
            <w:placeholder>
              <w:docPart w:val="82C50662F50043CE90512679D14E8649"/>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323036239"/>
            <w:placeholder>
              <w:docPart w:val="E058BF64B9D24E29BDC0240A9C79E66D"/>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64762770"/>
            <w:placeholder>
              <w:docPart w:val="86A7B5EF6D9F4BB4BBCAC136138FF404"/>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411845" w:rsidRDefault="009C0AF8" w:rsidP="00301304">
      <w:pPr>
        <w:spacing w:before="120" w:after="120"/>
        <w:rPr>
          <w:rFonts w:cstheme="minorHAnsi"/>
          <w:b/>
        </w:rPr>
      </w:pPr>
    </w:p>
    <w:p w:rsidR="00301304" w:rsidRDefault="00301304" w:rsidP="00301304">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301304" w:rsidRPr="00DC7D29" w:rsidRDefault="00787CE3" w:rsidP="00301304">
      <w:pPr>
        <w:spacing w:before="120" w:after="120" w:line="288" w:lineRule="auto"/>
        <w:rPr>
          <w:rFonts w:cstheme="minorHAnsi"/>
          <w:sz w:val="20"/>
          <w:szCs w:val="20"/>
        </w:rPr>
      </w:pPr>
      <w:sdt>
        <w:sdtPr>
          <w:rPr>
            <w:rFonts w:cstheme="minorHAnsi"/>
          </w:rPr>
          <w:id w:val="1541399239"/>
          <w14:checkbox>
            <w14:checked w14:val="0"/>
            <w14:checkedState w14:val="2612" w14:font="Times New Roman"/>
            <w14:uncheckedState w14:val="2610" w14:font="Times New Roman"/>
          </w14:checkbox>
        </w:sdtPr>
        <w:sdtEndPr/>
        <w:sdtContent>
          <w:r w:rsidR="00301304" w:rsidRPr="00DC7D29">
            <w:rPr>
              <w:rFonts w:ascii="MS Gothic" w:eastAsia="MS Gothic" w:hAnsi="MS Gothic" w:cs="MS Gothic" w:hint="eastAsia"/>
            </w:rPr>
            <w:t>☐</w:t>
          </w:r>
        </w:sdtContent>
      </w:sdt>
      <w:r w:rsidR="00301304" w:rsidRPr="00DC7D29">
        <w:rPr>
          <w:rFonts w:cstheme="minorHAnsi"/>
        </w:rPr>
        <w:t xml:space="preserve"> Process            </w:t>
      </w:r>
      <w:sdt>
        <w:sdtPr>
          <w:rPr>
            <w:rFonts w:cstheme="minorHAnsi"/>
          </w:rPr>
          <w:id w:val="1162664578"/>
          <w14:checkbox>
            <w14:checked w14:val="1"/>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360557821"/>
          <w14:checkbox>
            <w14:checked w14:val="0"/>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t>Section 3 – Physical / Chemical Properties and Uses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10102-43-9</w:t>
      </w:r>
    </w:p>
    <w:p w:rsidR="00301304" w:rsidRPr="00A831F0"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w:t>
      </w:r>
      <w:r>
        <w:rPr>
          <w:rFonts w:cstheme="minorHAnsi"/>
          <w:sz w:val="20"/>
          <w:szCs w:val="20"/>
        </w:rPr>
        <w:t xml:space="preserve"> Toxic,</w:t>
      </w:r>
      <w:r w:rsidRPr="0081155D">
        <w:rPr>
          <w:rFonts w:cstheme="minorHAnsi"/>
          <w:sz w:val="20"/>
          <w:szCs w:val="20"/>
        </w:rPr>
        <w:t xml:space="preserve"> </w:t>
      </w:r>
      <w:r>
        <w:rPr>
          <w:rFonts w:cstheme="minorHAnsi"/>
          <w:sz w:val="20"/>
          <w:szCs w:val="20"/>
        </w:rPr>
        <w:t xml:space="preserve">oxidizer, corrosive </w:t>
      </w:r>
    </w:p>
    <w:p w:rsidR="00301304"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Molecular Formula: </w:t>
      </w:r>
      <w:r>
        <w:rPr>
          <w:rFonts w:cstheme="minorHAnsi"/>
          <w:color w:val="000000"/>
          <w:sz w:val="20"/>
          <w:szCs w:val="20"/>
          <w:shd w:val="clear" w:color="auto" w:fill="FFFFFF"/>
        </w:rPr>
        <w:t>NO</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Form </w:t>
      </w:r>
      <w:r>
        <w:rPr>
          <w:rFonts w:cstheme="minorHAnsi"/>
          <w:sz w:val="20"/>
          <w:szCs w:val="20"/>
        </w:rPr>
        <w:t>(physical state): Gas</w:t>
      </w:r>
    </w:p>
    <w:p w:rsidR="00301304"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 but it may appear brown in high enough concentrations</w:t>
      </w:r>
    </w:p>
    <w:p w:rsidR="00301304" w:rsidRDefault="00301304" w:rsidP="00301304">
      <w:pPr>
        <w:spacing w:before="120" w:after="120" w:line="288" w:lineRule="auto"/>
        <w:rPr>
          <w:rFonts w:cstheme="minorHAnsi"/>
          <w:sz w:val="20"/>
          <w:szCs w:val="20"/>
        </w:rPr>
      </w:pPr>
      <w:r>
        <w:rPr>
          <w:rFonts w:cstheme="minorHAnsi"/>
          <w:sz w:val="20"/>
          <w:szCs w:val="20"/>
        </w:rPr>
        <w:t>Odor: Sharp, sweet</w:t>
      </w:r>
    </w:p>
    <w:p w:rsidR="00301304" w:rsidRPr="00DC7D29" w:rsidRDefault="00301304" w:rsidP="00301304">
      <w:pPr>
        <w:spacing w:before="120" w:after="120" w:line="288" w:lineRule="auto"/>
        <w:rPr>
          <w:rFonts w:cstheme="minorHAnsi"/>
          <w:sz w:val="20"/>
          <w:szCs w:val="20"/>
        </w:rPr>
      </w:pPr>
      <w:r>
        <w:rPr>
          <w:rFonts w:cstheme="minorHAnsi"/>
          <w:sz w:val="20"/>
          <w:szCs w:val="20"/>
        </w:rPr>
        <w:t>Odor threshold: 0.3 ppm to 1.0 ppm</w:t>
      </w:r>
    </w:p>
    <w:p w:rsidR="00301304"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lastRenderedPageBreak/>
        <w:t xml:space="preserve">Boiling point:  </w:t>
      </w:r>
      <w:r>
        <w:rPr>
          <w:rFonts w:cstheme="minorHAnsi"/>
          <w:color w:val="000000"/>
          <w:sz w:val="20"/>
          <w:szCs w:val="20"/>
          <w:shd w:val="clear" w:color="auto" w:fill="FFFFFF"/>
        </w:rPr>
        <w:t xml:space="preserve">-151.8 </w:t>
      </w:r>
      <w:r w:rsidRPr="00F56C70">
        <w:rPr>
          <w:rFonts w:cstheme="minorHAnsi"/>
          <w:color w:val="000000"/>
          <w:sz w:val="20"/>
          <w:szCs w:val="20"/>
          <w:shd w:val="clear" w:color="auto" w:fill="FFFFFF"/>
        </w:rPr>
        <w:t>°C</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Vapor Density: 1.04 – (Air=1.0)</w:t>
      </w:r>
    </w:p>
    <w:p w:rsidR="00301304" w:rsidRPr="00C654CE" w:rsidRDefault="00301304" w:rsidP="00301304">
      <w:pPr>
        <w:spacing w:before="120" w:after="120" w:line="288" w:lineRule="auto"/>
        <w:rPr>
          <w:rFonts w:cstheme="minorHAnsi"/>
          <w:b/>
          <w:color w:val="000000"/>
          <w:sz w:val="20"/>
          <w:szCs w:val="20"/>
          <w:shd w:val="clear" w:color="auto" w:fill="FFFFFF"/>
        </w:rPr>
      </w:pPr>
      <w:r w:rsidRPr="00C654CE">
        <w:rPr>
          <w:rFonts w:cstheme="minorHAnsi"/>
          <w:b/>
          <w:color w:val="000000"/>
          <w:sz w:val="20"/>
          <w:szCs w:val="20"/>
          <w:shd w:val="clear" w:color="auto" w:fill="FFFFFF"/>
        </w:rPr>
        <w:t>OSHA Permissible Exposure Limits (PELs):</w:t>
      </w:r>
    </w:p>
    <w:p w:rsidR="00301304" w:rsidRPr="00DC7D29" w:rsidRDefault="00301304" w:rsidP="00301304">
      <w:pPr>
        <w:spacing w:before="120" w:after="120" w:line="288" w:lineRule="auto"/>
        <w:rPr>
          <w:rFonts w:cstheme="minorHAnsi"/>
          <w:sz w:val="20"/>
          <w:szCs w:val="20"/>
        </w:rPr>
      </w:pPr>
      <w:r>
        <w:rPr>
          <w:rFonts w:cstheme="minorHAnsi"/>
          <w:sz w:val="20"/>
          <w:szCs w:val="20"/>
        </w:rPr>
        <w:t>TWA (8 hours): 25 ppm</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Default="00301304" w:rsidP="00301304">
      <w:pPr>
        <w:spacing w:before="120" w:after="120" w:line="288" w:lineRule="auto"/>
        <w:rPr>
          <w:rFonts w:cstheme="minorHAnsi"/>
          <w:color w:val="222222"/>
          <w:sz w:val="20"/>
          <w:szCs w:val="20"/>
        </w:rPr>
      </w:pPr>
      <w:r w:rsidRPr="00026570">
        <w:rPr>
          <w:rFonts w:cstheme="minorHAnsi"/>
          <w:color w:val="222222"/>
          <w:sz w:val="20"/>
          <w:szCs w:val="20"/>
        </w:rPr>
        <w:t xml:space="preserve">Nitric oxide is </w:t>
      </w:r>
      <w:r>
        <w:rPr>
          <w:rFonts w:cstheme="minorHAnsi"/>
          <w:color w:val="222222"/>
          <w:sz w:val="20"/>
          <w:szCs w:val="20"/>
        </w:rPr>
        <w:t>a</w:t>
      </w:r>
      <w:r w:rsidRPr="00026570">
        <w:rPr>
          <w:rFonts w:cstheme="minorHAnsi"/>
          <w:color w:val="222222"/>
          <w:sz w:val="20"/>
          <w:szCs w:val="20"/>
        </w:rPr>
        <w:t xml:space="preserve"> </w:t>
      </w:r>
      <w:r w:rsidRPr="0081155D">
        <w:rPr>
          <w:rFonts w:cstheme="minorHAnsi"/>
          <w:color w:val="222222"/>
          <w:sz w:val="20"/>
          <w:szCs w:val="20"/>
        </w:rPr>
        <w:t>toxic and corrosive</w:t>
      </w:r>
      <w:r>
        <w:rPr>
          <w:rFonts w:cstheme="minorHAnsi"/>
          <w:color w:val="222222"/>
          <w:sz w:val="20"/>
          <w:szCs w:val="20"/>
        </w:rPr>
        <w:t xml:space="preserve"> gas that is also an oxidizer.</w:t>
      </w:r>
    </w:p>
    <w:p w:rsidR="00301304" w:rsidRDefault="00301304" w:rsidP="00301304">
      <w:pPr>
        <w:spacing w:before="120" w:after="120" w:line="288" w:lineRule="auto"/>
        <w:rPr>
          <w:rFonts w:cstheme="minorHAnsi"/>
          <w:color w:val="222222"/>
          <w:sz w:val="20"/>
          <w:szCs w:val="20"/>
        </w:rPr>
      </w:pPr>
      <w:r w:rsidRPr="00430713">
        <w:rPr>
          <w:rFonts w:cstheme="minorHAnsi"/>
          <w:b/>
          <w:bCs/>
          <w:sz w:val="20"/>
          <w:szCs w:val="20"/>
          <w:u w:val="single"/>
        </w:rPr>
        <w:t>Potential Health Effects:</w:t>
      </w:r>
    </w:p>
    <w:p w:rsidR="00301304" w:rsidRDefault="00301304" w:rsidP="00301304">
      <w:pPr>
        <w:spacing w:before="120" w:after="120" w:line="288" w:lineRule="auto"/>
        <w:rPr>
          <w:rFonts w:cstheme="minorHAnsi"/>
          <w:color w:val="222222"/>
          <w:sz w:val="20"/>
          <w:szCs w:val="20"/>
        </w:rPr>
      </w:pPr>
      <w:r w:rsidRPr="00A77D45">
        <w:rPr>
          <w:rFonts w:cstheme="minorHAnsi"/>
          <w:b/>
          <w:color w:val="222222"/>
          <w:sz w:val="20"/>
          <w:szCs w:val="20"/>
        </w:rPr>
        <w:t>Inhalation:</w:t>
      </w:r>
      <w:r w:rsidRPr="00430713">
        <w:rPr>
          <w:rFonts w:cstheme="minorHAnsi"/>
          <w:color w:val="222222"/>
          <w:sz w:val="20"/>
          <w:szCs w:val="20"/>
        </w:rPr>
        <w:t xml:space="preserve"> </w:t>
      </w:r>
      <w:r>
        <w:rPr>
          <w:rFonts w:cstheme="minorHAnsi"/>
          <w:color w:val="222222"/>
          <w:sz w:val="20"/>
          <w:szCs w:val="20"/>
        </w:rPr>
        <w:t>If inhaled, Nitric oxide m</w:t>
      </w:r>
      <w:r w:rsidRPr="00026570">
        <w:rPr>
          <w:rFonts w:cstheme="minorHAnsi"/>
          <w:color w:val="222222"/>
          <w:sz w:val="20"/>
          <w:szCs w:val="20"/>
        </w:rPr>
        <w:t>ay damage the following organs: blood, lungs, mucous membranes, upper respiratory tract</w:t>
      </w:r>
      <w:r>
        <w:rPr>
          <w:rFonts w:cstheme="minorHAnsi"/>
          <w:color w:val="222222"/>
          <w:sz w:val="20"/>
          <w:szCs w:val="20"/>
        </w:rPr>
        <w:t>. Nitric oxide m</w:t>
      </w:r>
      <w:r w:rsidRPr="00026570">
        <w:rPr>
          <w:rFonts w:cstheme="minorHAnsi"/>
          <w:color w:val="222222"/>
          <w:sz w:val="20"/>
          <w:szCs w:val="20"/>
        </w:rPr>
        <w:t xml:space="preserve">ay cause dangerous retention of body fluid in the lungs (pulmonary edema), respiratory </w:t>
      </w:r>
      <w:r>
        <w:rPr>
          <w:rFonts w:cstheme="minorHAnsi"/>
          <w:color w:val="222222"/>
          <w:sz w:val="20"/>
          <w:szCs w:val="20"/>
        </w:rPr>
        <w:t>damage, and systemic toxicity. Additionally, Nitric oxide can cause damage to the Central Nervous System (CNS).</w:t>
      </w:r>
    </w:p>
    <w:p w:rsidR="00301304" w:rsidRDefault="00301304" w:rsidP="00301304">
      <w:pPr>
        <w:spacing w:before="120" w:after="120" w:line="288" w:lineRule="auto"/>
        <w:rPr>
          <w:rFonts w:cstheme="minorHAnsi"/>
          <w:color w:val="222222"/>
          <w:sz w:val="20"/>
          <w:szCs w:val="20"/>
        </w:rPr>
      </w:pPr>
      <w:r w:rsidRPr="00A77D45">
        <w:rPr>
          <w:rFonts w:cstheme="minorHAnsi"/>
          <w:b/>
          <w:color w:val="222222"/>
          <w:sz w:val="20"/>
          <w:szCs w:val="20"/>
        </w:rPr>
        <w:t>Skin:</w:t>
      </w:r>
      <w:r>
        <w:rPr>
          <w:rFonts w:cstheme="minorHAnsi"/>
          <w:color w:val="222222"/>
          <w:sz w:val="20"/>
          <w:szCs w:val="20"/>
        </w:rPr>
        <w:t xml:space="preserve"> Nitric oxide may cause burns upon contact. </w:t>
      </w:r>
    </w:p>
    <w:p w:rsidR="00301304" w:rsidRDefault="00301304" w:rsidP="00301304">
      <w:pPr>
        <w:spacing w:before="120" w:after="120" w:line="288" w:lineRule="auto"/>
        <w:rPr>
          <w:rFonts w:cstheme="minorHAnsi"/>
          <w:color w:val="222222"/>
          <w:sz w:val="20"/>
          <w:szCs w:val="20"/>
        </w:rPr>
      </w:pPr>
      <w:r w:rsidRPr="00A77D45">
        <w:rPr>
          <w:rFonts w:cstheme="minorHAnsi"/>
          <w:b/>
          <w:color w:val="222222"/>
          <w:sz w:val="20"/>
          <w:szCs w:val="20"/>
        </w:rPr>
        <w:t>Eyes:</w:t>
      </w:r>
      <w:r>
        <w:rPr>
          <w:rFonts w:cstheme="minorHAnsi"/>
          <w:color w:val="222222"/>
          <w:sz w:val="20"/>
          <w:szCs w:val="20"/>
        </w:rPr>
        <w:t xml:space="preserve"> Nitric oxide may cause conjunctivitis, as well as corneal injury with opacification.</w:t>
      </w:r>
    </w:p>
    <w:p w:rsidR="00301304" w:rsidRDefault="00301304" w:rsidP="00301304">
      <w:pPr>
        <w:spacing w:before="120" w:after="120" w:line="288" w:lineRule="auto"/>
        <w:rPr>
          <w:rFonts w:cstheme="minorHAnsi"/>
          <w:color w:val="222222"/>
          <w:sz w:val="20"/>
          <w:szCs w:val="20"/>
        </w:rPr>
      </w:pPr>
      <w:r w:rsidRPr="00A77D45">
        <w:rPr>
          <w:rFonts w:cstheme="minorHAnsi"/>
          <w:b/>
          <w:color w:val="222222"/>
          <w:sz w:val="20"/>
          <w:szCs w:val="20"/>
        </w:rPr>
        <w:t>In</w:t>
      </w:r>
      <w:r>
        <w:rPr>
          <w:rFonts w:cstheme="minorHAnsi"/>
          <w:b/>
          <w:color w:val="222222"/>
          <w:sz w:val="20"/>
          <w:szCs w:val="20"/>
        </w:rPr>
        <w:t>g</w:t>
      </w:r>
      <w:r w:rsidRPr="00A77D45">
        <w:rPr>
          <w:rFonts w:cstheme="minorHAnsi"/>
          <w:b/>
          <w:color w:val="222222"/>
          <w:sz w:val="20"/>
          <w:szCs w:val="20"/>
        </w:rPr>
        <w:t>estion:</w:t>
      </w:r>
      <w:r>
        <w:rPr>
          <w:rFonts w:cstheme="minorHAnsi"/>
          <w:color w:val="222222"/>
          <w:sz w:val="20"/>
          <w:szCs w:val="20"/>
        </w:rPr>
        <w:t xml:space="preserve"> an unlikely route of exposure, as Nitric oxide is a gas a room temperature.  Refer to the section on inhalation.</w:t>
      </w:r>
    </w:p>
    <w:p w:rsidR="00301304" w:rsidRDefault="00301304" w:rsidP="00301304">
      <w:pPr>
        <w:spacing w:before="120" w:after="120" w:line="288" w:lineRule="auto"/>
        <w:rPr>
          <w:rFonts w:cstheme="minorHAnsi"/>
          <w:b/>
        </w:rPr>
      </w:pPr>
      <w:r>
        <w:rPr>
          <w:rFonts w:ascii="Tahoma" w:hAnsi="Tahoma" w:cs="Tahoma"/>
          <w:noProof/>
        </w:rPr>
        <w:drawing>
          <wp:inline distT="0" distB="0" distL="0" distR="0" wp14:anchorId="725E89CE" wp14:editId="2FD9A11E">
            <wp:extent cx="647700" cy="647700"/>
            <wp:effectExtent l="0" t="0" r="0" b="0"/>
            <wp:docPr id="4124" name="Picture 4124"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ogram"/>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46418" cy="646418"/>
                    </a:xfrm>
                    <a:prstGeom prst="rect">
                      <a:avLst/>
                    </a:prstGeom>
                    <a:noFill/>
                    <a:ln>
                      <a:noFill/>
                    </a:ln>
                  </pic:spPr>
                </pic:pic>
              </a:graphicData>
            </a:graphic>
          </wp:inline>
        </w:drawing>
      </w:r>
      <w:r w:rsidRPr="00D22556">
        <w:rPr>
          <w:rFonts w:cstheme="minorHAnsi"/>
          <w:b/>
          <w:noProof/>
        </w:rPr>
        <w:drawing>
          <wp:inline distT="0" distB="0" distL="0" distR="0" wp14:anchorId="4B06CA59" wp14:editId="5E8D98FD">
            <wp:extent cx="622300" cy="645516"/>
            <wp:effectExtent l="0" t="0" r="6350" b="2540"/>
            <wp:docPr id="4125" name="Picture 4125" descr="GHS Toxic Hazard Pictogram" title="GHS Toxic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29445" cy="652928"/>
                    </a:xfrm>
                    <a:prstGeom prst="rect">
                      <a:avLst/>
                    </a:prstGeom>
                    <a:noFill/>
                    <a:ln>
                      <a:noFill/>
                    </a:ln>
                  </pic:spPr>
                </pic:pic>
              </a:graphicData>
            </a:graphic>
          </wp:inline>
        </w:drawing>
      </w:r>
      <w:r>
        <w:rPr>
          <w:rFonts w:ascii="Tahoma" w:hAnsi="Tahoma" w:cs="Tahoma"/>
          <w:noProof/>
        </w:rPr>
        <w:drawing>
          <wp:inline distT="0" distB="0" distL="0" distR="0" wp14:anchorId="793307E2" wp14:editId="35C27179">
            <wp:extent cx="640080" cy="640080"/>
            <wp:effectExtent l="0" t="0" r="7620" b="7620"/>
            <wp:docPr id="4131" name="Picture 4131" descr="GHS Oxidizer Hazard Pictogram" title="GHS Oxidizer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ogram"/>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rPr>
          <w:rFonts w:cstheme="minorHAnsi"/>
          <w:b/>
          <w:noProof/>
        </w:rPr>
        <w:drawing>
          <wp:inline distT="0" distB="0" distL="0" distR="0" wp14:anchorId="7F87F8E8" wp14:editId="1E64E733">
            <wp:extent cx="654050" cy="654050"/>
            <wp:effectExtent l="0" t="0" r="0" b="0"/>
            <wp:docPr id="4132" name="Picture 4132"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51267" cy="651267"/>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lastRenderedPageBreak/>
        <w:t xml:space="preserve">Gloves must be worn. Nitrile gloves are </w:t>
      </w:r>
      <w:r>
        <w:rPr>
          <w:rFonts w:cstheme="minorHAnsi"/>
          <w:sz w:val="20"/>
          <w:szCs w:val="20"/>
        </w:rPr>
        <w:t>r</w:t>
      </w:r>
      <w:r w:rsidRPr="00DC7D29">
        <w:rPr>
          <w:rFonts w:cstheme="minorHAnsi"/>
          <w:sz w:val="20"/>
          <w:szCs w:val="20"/>
        </w:rPr>
        <w:t>ecommended</w:t>
      </w:r>
      <w:r>
        <w:rPr>
          <w:rFonts w:cstheme="minorHAnsi"/>
          <w:sz w:val="20"/>
          <w:szCs w:val="20"/>
        </w:rPr>
        <w:t>.</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dangerous when wet material being handled.</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787CE3" w:rsidP="00301304">
      <w:pPr>
        <w:pStyle w:val="NoSpacing"/>
        <w:spacing w:before="120" w:after="120" w:line="288" w:lineRule="auto"/>
        <w:rPr>
          <w:rFonts w:cstheme="minorHAnsi"/>
          <w:color w:val="000080"/>
          <w:sz w:val="20"/>
          <w:szCs w:val="20"/>
        </w:rPr>
      </w:pPr>
      <w:hyperlink r:id="rId390"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Flame resistant lab coats must be worn and be appropriately sized for the individual and buttoned to their full length.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301304" w:rsidRPr="00DC7D29" w:rsidRDefault="00301304" w:rsidP="00301304">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301304" w:rsidRPr="00DC7D29" w:rsidRDefault="00301304" w:rsidP="0030130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The use of Nitric oxide must be conducted in a properly-functioning chemical fume hood. The chemical fume hood must be approved and certified by REM and have a face velocity between 85 – 125 feet per minute. Inside the fume hood, keep these materials away from oxidizing agents, acids, and moisture/water.</w:t>
      </w: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Move into the fresh air immediately and give oxygen. If not breathing give artificial respiration</w:t>
      </w:r>
      <w:r>
        <w:rPr>
          <w:rFonts w:cstheme="minorHAnsi"/>
          <w:sz w:val="20"/>
          <w:szCs w:val="20"/>
        </w:rPr>
        <w:t xml:space="preserve">. WARNING: rescuer may receive chemical burns as a result of giving mouth-to-mouth resuscitation. </w:t>
      </w:r>
      <w:r w:rsidRPr="00DC7D29">
        <w:rPr>
          <w:rFonts w:cstheme="minorHAnsi"/>
          <w:sz w:val="20"/>
          <w:szCs w:val="20"/>
        </w:rPr>
        <w:t xml:space="preserve">Seek medical attention immediately.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Default="00301304" w:rsidP="00301304">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sidRPr="00DC7D29">
        <w:rPr>
          <w:rFonts w:cstheme="minorHAnsi"/>
          <w:bCs/>
          <w:sz w:val="20"/>
          <w:szCs w:val="20"/>
        </w:rPr>
        <w:t>Seek medical attention immediately.</w:t>
      </w:r>
    </w:p>
    <w:p w:rsidR="00301304" w:rsidRPr="00DC7D29" w:rsidRDefault="00301304" w:rsidP="00301304">
      <w:pPr>
        <w:spacing w:before="120" w:after="120" w:line="288" w:lineRule="auto"/>
        <w:rPr>
          <w:rFonts w:cstheme="minorHAnsi"/>
          <w:b/>
        </w:rPr>
      </w:pPr>
      <w:r>
        <w:rPr>
          <w:rFonts w:cstheme="minorHAnsi"/>
          <w:b/>
        </w:rPr>
        <w:lastRenderedPageBreak/>
        <w:t xml:space="preserve">Section 8 – </w:t>
      </w:r>
      <w:r w:rsidRPr="00DC7D29">
        <w:rPr>
          <w:rFonts w:cstheme="minorHAnsi"/>
          <w:b/>
        </w:rPr>
        <w:t>Special Handling and Storage Requirements</w:t>
      </w:r>
    </w:p>
    <w:p w:rsidR="00301304" w:rsidRPr="00E70C3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sidRPr="00621150">
        <w:rPr>
          <w:rFonts w:cstheme="minorHAnsi"/>
          <w:color w:val="000000"/>
          <w:sz w:val="20"/>
        </w:rPr>
        <w:t>Keep containers tightly closed. Store in a cool, dry and well-ventilated area</w:t>
      </w:r>
      <w:r>
        <w:rPr>
          <w:rFonts w:cstheme="minorHAnsi"/>
          <w:color w:val="000000"/>
          <w:sz w:val="20"/>
        </w:rPr>
        <w:t>.</w:t>
      </w:r>
    </w:p>
    <w:p w:rsidR="00301304" w:rsidRPr="0081155D"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sidRPr="0081155D">
        <w:rPr>
          <w:rFonts w:cstheme="minorHAnsi"/>
          <w:color w:val="000000"/>
          <w:sz w:val="20"/>
        </w:rPr>
        <w:t>Incompatible with the following materials: oxygen, combustible materials, powdered aluminum, boron, chlorine monoxide, chromium, fluorine, nitrogen trichloride, oxidizing agents, halogens, iron, sodium monoxide, magnesium, manganese, uranium, tungsten carbide.</w:t>
      </w:r>
    </w:p>
    <w:p w:rsidR="00301304" w:rsidRDefault="00301304" w:rsidP="00A67352">
      <w:pPr>
        <w:pStyle w:val="ListParagraph"/>
        <w:numPr>
          <w:ilvl w:val="0"/>
          <w:numId w:val="112"/>
        </w:numPr>
        <w:tabs>
          <w:tab w:val="clear" w:pos="360"/>
        </w:tabs>
        <w:spacing w:before="120" w:beforeAutospacing="0" w:after="120" w:afterAutospacing="0" w:line="288" w:lineRule="auto"/>
        <w:rPr>
          <w:rFonts w:cstheme="minorHAnsi"/>
          <w:sz w:val="20"/>
        </w:rPr>
      </w:pPr>
      <w:r>
        <w:rPr>
          <w:rFonts w:cstheme="minorHAnsi"/>
          <w:sz w:val="20"/>
        </w:rPr>
        <w:t>Contents under pressure</w:t>
      </w:r>
    </w:p>
    <w:p w:rsidR="00301304" w:rsidRPr="00DC7D29" w:rsidRDefault="00301304" w:rsidP="00301304">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301304" w:rsidRPr="005B3DA1" w:rsidRDefault="00301304" w:rsidP="00301304">
      <w:pPr>
        <w:shd w:val="clear" w:color="auto" w:fill="FFFFFF"/>
        <w:spacing w:before="120" w:after="120" w:line="288" w:lineRule="auto"/>
        <w:rPr>
          <w:rFonts w:cstheme="minorHAnsi"/>
          <w:i/>
        </w:rPr>
      </w:pPr>
      <w:r w:rsidRPr="005B3DA1">
        <w:rPr>
          <w:rFonts w:cstheme="minorHAnsi"/>
          <w:b/>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391" w:history="1">
        <w:r w:rsidRPr="00772FAE">
          <w:rPr>
            <w:rStyle w:val="Hyperlink"/>
            <w:rFonts w:cstheme="minorHAnsi"/>
            <w:sz w:val="20"/>
            <w:szCs w:val="20"/>
          </w:rPr>
          <w:t>http://www.purdue.edu/rem/injury/froi.htm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lastRenderedPageBreak/>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Nitric oxide should be stored away from any incompatible material (refer to Section 8). </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392" w:history="1">
        <w:r w:rsidRPr="00772FAE">
          <w:rPr>
            <w:rStyle w:val="Hyperlink"/>
            <w:rFonts w:cstheme="minorHAnsi"/>
            <w:sz w:val="20"/>
            <w:szCs w:val="20"/>
          </w:rPr>
          <w:t>http://www.purdue.edu/rem/hmm/wststo.htm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SDS for nitric oxide must be made available to all personnel working in the laboratory at all times. To obtain a copy of the SDS, contact the chemical manufacturer or REM at 49-46371. Many manufacturers’ SDSs can be found online on websites such as Sigma-Aldrich (</w:t>
      </w:r>
      <w:hyperlink r:id="rId393" w:history="1">
        <w:r>
          <w:rPr>
            <w:rStyle w:val="Hyperlink"/>
            <w:rFonts w:cstheme="minorHAnsi"/>
            <w:sz w:val="20"/>
            <w:szCs w:val="20"/>
          </w:rPr>
          <w:t>http://www.sigmaaldrich.com/united-states.html</w:t>
        </w:r>
      </w:hyperlink>
      <w:r>
        <w:rPr>
          <w:rFonts w:cstheme="minorHAnsi"/>
          <w:sz w:val="20"/>
          <w:szCs w:val="20"/>
        </w:rPr>
        <w:t>) or Siri MSDS Index (</w:t>
      </w:r>
      <w:hyperlink r:id="rId394" w:history="1">
        <w:r>
          <w:rPr>
            <w:rStyle w:val="Hyperlink"/>
            <w:rFonts w:cstheme="minorHAnsi"/>
            <w:sz w:val="20"/>
            <w:szCs w:val="20"/>
          </w:rPr>
          <w:t>http://hazard.com/msds/</w:t>
        </w:r>
      </w:hyperlink>
      <w:r>
        <w:rPr>
          <w:rFonts w:cstheme="minorHAnsi"/>
          <w:sz w:val="20"/>
          <w:szCs w:val="20"/>
        </w:rPr>
        <w:t>).</w:t>
      </w:r>
    </w:p>
    <w:p w:rsidR="00301304" w:rsidRPr="00DC7D29"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1175653785"/>
      </w:sdtPr>
      <w:sdtEndPr/>
      <w:sdtContent>
        <w:p w:rsidR="00301304" w:rsidRPr="00DC7D29" w:rsidRDefault="00787CE3" w:rsidP="00301304">
          <w:pPr>
            <w:spacing w:before="120" w:after="120" w:line="288" w:lineRule="auto"/>
            <w:rPr>
              <w:rFonts w:cstheme="minorHAnsi"/>
              <w:b/>
            </w:rPr>
          </w:pPr>
          <w:sdt>
            <w:sdtPr>
              <w:rPr>
                <w:rFonts w:cstheme="minorHAnsi"/>
                <w:sz w:val="20"/>
                <w:szCs w:val="20"/>
              </w:rPr>
              <w:id w:val="-819259899"/>
              <w:showingPlcHdr/>
            </w:sdtPr>
            <w:sdtEnd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DC7D29"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5B3DA1">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nitric oxide</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B2351">
        <w:trPr>
          <w:trHeight w:val="576"/>
          <w:tblHeader/>
        </w:trPr>
        <w:tc>
          <w:tcPr>
            <w:tcW w:w="39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B2351">
        <w:trPr>
          <w:trHeight w:val="576"/>
        </w:trPr>
        <w:sdt>
          <w:sdtPr>
            <w:rPr>
              <w:rFonts w:cstheme="minorHAnsi"/>
              <w:b/>
            </w:rPr>
            <w:id w:val="402347117"/>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502168443"/>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008513535"/>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720863482"/>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339850438"/>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322048749"/>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231343742"/>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867909563"/>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139253944"/>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706714609"/>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spacing w:before="120" w:after="120"/>
        <w:jc w:val="center"/>
        <w:rPr>
          <w:rFonts w:cstheme="minorHAnsi"/>
          <w:sz w:val="48"/>
          <w:szCs w:val="48"/>
        </w:rPr>
      </w:pPr>
      <w:r>
        <w:rPr>
          <w:rFonts w:cstheme="minorHAnsi"/>
          <w:sz w:val="48"/>
          <w:szCs w:val="48"/>
        </w:rPr>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Oxidizers</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pStyle w:val="Heading1"/>
        <w:rPr>
          <w:rFonts w:ascii="Calibri" w:hAnsi="Calibri" w:cs="Calibri"/>
        </w:rPr>
      </w:pPr>
      <w:r w:rsidRPr="00272300">
        <w:rPr>
          <w:rFonts w:ascii="Calibri" w:hAnsi="Calibri" w:cs="Calibr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614250195"/>
            <w:placeholder>
              <w:docPart w:val="5A8E77D338404B0DB5D57B9233F0C9FA"/>
            </w:placeholder>
            <w:date w:fullDate="2014-10-15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550033097"/>
            <w:placeholder>
              <w:docPart w:val="E0F7079CFF474052B9798D17C4D7AB22"/>
            </w:placeholder>
            <w:date w:fullDate="2014-10-17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261489703"/>
            <w:placeholder>
              <w:docPart w:val="E6221636D7D8400393493C9D4A0C772F"/>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501636669"/>
            <w:placeholder>
              <w:docPart w:val="275AA8126824497286C6FAD17883AEB1"/>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794594828"/>
            <w:placeholder>
              <w:docPart w:val="8722A3B1B16646E7A0569CF4EEFFD6EE"/>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735915248"/>
            <w:placeholder>
              <w:docPart w:val="721FEF1D5C604FE394302B127362C0A2"/>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358826457"/>
            <w:placeholder>
              <w:docPart w:val="4024AF42F84F45DCB477221D2D5BEDE6"/>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lastRenderedPageBreak/>
              <w:t>Location(s) covered by this SOP:</w:t>
            </w:r>
          </w:p>
        </w:tc>
        <w:sdt>
          <w:sdtPr>
            <w:rPr>
              <w:rFonts w:cstheme="minorHAnsi"/>
              <w:i/>
              <w:sz w:val="20"/>
              <w:szCs w:val="20"/>
            </w:rPr>
            <w:id w:val="902264385"/>
            <w:placeholder>
              <w:docPart w:val="8851E9D64B8841F1BE5FD81EC80D3C6E"/>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9C0AF8" w:rsidRDefault="009C0AF8" w:rsidP="009C0AF8"/>
    <w:p w:rsidR="00301304" w:rsidRPr="00272300" w:rsidRDefault="00301304" w:rsidP="00301304">
      <w:pPr>
        <w:pStyle w:val="Heading1"/>
        <w:rPr>
          <w:rFonts w:ascii="Calibri" w:hAnsi="Calibri" w:cs="Calibri"/>
          <w:b w:val="0"/>
        </w:rPr>
      </w:pPr>
      <w:r w:rsidRPr="00272300">
        <w:rPr>
          <w:rFonts w:ascii="Calibri" w:hAnsi="Calibri" w:cs="Calibri"/>
        </w:rPr>
        <w:t xml:space="preserve">Section 2 – Type of SOP: </w:t>
      </w:r>
    </w:p>
    <w:p w:rsidR="00301304" w:rsidRPr="00DC7D29" w:rsidRDefault="00787CE3" w:rsidP="00301304">
      <w:pPr>
        <w:spacing w:before="120" w:after="120" w:line="288" w:lineRule="auto"/>
        <w:rPr>
          <w:rFonts w:cstheme="minorHAnsi"/>
          <w:sz w:val="20"/>
          <w:szCs w:val="20"/>
        </w:rPr>
      </w:pPr>
      <w:sdt>
        <w:sdtPr>
          <w:rPr>
            <w:rFonts w:cstheme="minorHAnsi"/>
          </w:rPr>
          <w:id w:val="-1889947763"/>
          <w14:checkbox>
            <w14:checked w14:val="0"/>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 Process            </w:t>
      </w:r>
      <w:sdt>
        <w:sdtPr>
          <w:rPr>
            <w:rFonts w:cstheme="minorHAnsi"/>
          </w:rPr>
          <w:id w:val="641935875"/>
          <w14:checkbox>
            <w14:checked w14:val="0"/>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13351907"/>
          <w14:checkbox>
            <w14:checked w14:val="1"/>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Pr="00272300" w:rsidRDefault="00301304" w:rsidP="00301304">
      <w:pPr>
        <w:pStyle w:val="Heading1"/>
        <w:rPr>
          <w:rFonts w:ascii="Calibri" w:hAnsi="Calibri" w:cs="Calibri"/>
          <w:b w:val="0"/>
        </w:rPr>
      </w:pPr>
      <w:r w:rsidRPr="00272300">
        <w:rPr>
          <w:rFonts w:ascii="Calibri" w:hAnsi="Calibri" w:cs="Calibri"/>
        </w:rPr>
        <w:t>Section 3 – Physical / Chemical Properties and Uses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N/A</w:t>
      </w:r>
    </w:p>
    <w:p w:rsidR="00301304"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Oxidizing Liquid or Oxidizing Solid</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N/A</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r>
        <w:rPr>
          <w:rFonts w:cstheme="minorHAnsi"/>
          <w:sz w:val="20"/>
          <w:szCs w:val="20"/>
        </w:rPr>
        <w:t xml:space="preserve"> or Solid</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N/A</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sidRPr="00DC7D29">
        <w:rPr>
          <w:rFonts w:cstheme="minorHAnsi"/>
          <w:color w:val="000000"/>
          <w:sz w:val="20"/>
          <w:szCs w:val="20"/>
          <w:shd w:val="clear" w:color="auto" w:fill="FFFFFF"/>
        </w:rPr>
        <w:t>N/A</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301304" w:rsidRPr="00DF5C06" w:rsidRDefault="00301304" w:rsidP="00301304">
      <w:pPr>
        <w:pStyle w:val="NoSpacing"/>
        <w:spacing w:before="120" w:after="120" w:line="288" w:lineRule="auto"/>
        <w:rPr>
          <w:rFonts w:cstheme="minorHAnsi"/>
          <w:sz w:val="20"/>
          <w:szCs w:val="20"/>
        </w:rPr>
      </w:pPr>
      <w:r>
        <w:rPr>
          <w:rFonts w:cstheme="minorHAnsi"/>
          <w:sz w:val="20"/>
          <w:szCs w:val="20"/>
        </w:rPr>
        <w:t>Common oxidizers include Hydrogen peroxide, Nitric acid, Nitrate and Nitrite compounds, Perchloric acid and Perchlorate compounds, and Hypochlorite compounds, such as household bleach. Oxidizers have a wide variety of applications including cleaners and disinfectants, agricultural fertilizers, rocket propellant and fuel, and explosives.</w:t>
      </w:r>
    </w:p>
    <w:p w:rsidR="00301304" w:rsidRDefault="00301304" w:rsidP="00301304">
      <w:pPr>
        <w:pStyle w:val="NoSpacing"/>
        <w:spacing w:before="120" w:after="120" w:line="288" w:lineRule="auto"/>
        <w:rPr>
          <w:rFonts w:cstheme="minorHAnsi"/>
          <w:b/>
          <w:sz w:val="20"/>
          <w:szCs w:val="20"/>
          <w:u w:val="single"/>
        </w:rPr>
      </w:pPr>
      <w:r>
        <w:rPr>
          <w:rFonts w:cstheme="minorHAnsi"/>
          <w:b/>
          <w:sz w:val="20"/>
          <w:szCs w:val="20"/>
          <w:u w:val="single"/>
        </w:rPr>
        <w:t>Important Definitions:</w:t>
      </w:r>
    </w:p>
    <w:p w:rsidR="00301304" w:rsidRPr="005D65CF" w:rsidRDefault="00301304" w:rsidP="00A67352">
      <w:pPr>
        <w:pStyle w:val="ListParagraph"/>
        <w:numPr>
          <w:ilvl w:val="0"/>
          <w:numId w:val="110"/>
        </w:numPr>
        <w:tabs>
          <w:tab w:val="clear" w:pos="360"/>
        </w:tabs>
        <w:spacing w:before="0" w:beforeAutospacing="0" w:after="0" w:afterAutospacing="0" w:line="288" w:lineRule="auto"/>
        <w:rPr>
          <w:rFonts w:cstheme="minorHAnsi"/>
          <w:color w:val="000000"/>
          <w:sz w:val="20"/>
        </w:rPr>
      </w:pPr>
      <w:r w:rsidRPr="005D65CF">
        <w:rPr>
          <w:rFonts w:cstheme="minorHAnsi"/>
          <w:b/>
          <w:color w:val="000000"/>
          <w:sz w:val="20"/>
        </w:rPr>
        <w:t>Oxidizing liquid</w:t>
      </w:r>
      <w:r w:rsidRPr="005D65CF">
        <w:rPr>
          <w:rFonts w:cstheme="minorHAnsi"/>
          <w:color w:val="000000"/>
          <w:sz w:val="20"/>
        </w:rPr>
        <w:t xml:space="preserve">- a liquid which, while in itself is not necessarily combustible, may generally by yielding oxygen, cause or contribute to the combustion of other material. Hydrogen peroxide, nitric acid, and nitrate solutions are examples of oxidizing liquids commonly found in a laboratory. </w:t>
      </w:r>
    </w:p>
    <w:p w:rsidR="00301304" w:rsidRPr="005D65CF" w:rsidRDefault="00301304" w:rsidP="00A67352">
      <w:pPr>
        <w:pStyle w:val="ListParagraph"/>
        <w:numPr>
          <w:ilvl w:val="0"/>
          <w:numId w:val="110"/>
        </w:numPr>
        <w:tabs>
          <w:tab w:val="clear" w:pos="360"/>
        </w:tabs>
        <w:spacing w:before="0" w:beforeAutospacing="0" w:after="0" w:afterAutospacing="0" w:line="288" w:lineRule="auto"/>
        <w:rPr>
          <w:rFonts w:cstheme="minorHAnsi"/>
          <w:color w:val="000000"/>
          <w:sz w:val="20"/>
        </w:rPr>
      </w:pPr>
      <w:r w:rsidRPr="005D65CF">
        <w:rPr>
          <w:rFonts w:cstheme="minorHAnsi"/>
          <w:b/>
          <w:color w:val="000000"/>
          <w:sz w:val="20"/>
        </w:rPr>
        <w:lastRenderedPageBreak/>
        <w:t>Oxidizing solid</w:t>
      </w:r>
      <w:r w:rsidRPr="005D65CF">
        <w:rPr>
          <w:rFonts w:cstheme="minorHAnsi"/>
          <w:color w:val="000000"/>
          <w:sz w:val="20"/>
        </w:rPr>
        <w:t xml:space="preserve">- a solid which, while in itself not necessarily combustible, may generally by yielding oxygen, cause or contribute to the combustion of other material. </w:t>
      </w:r>
    </w:p>
    <w:p w:rsidR="00301304" w:rsidRPr="001D3E5D" w:rsidRDefault="00301304" w:rsidP="00301304">
      <w:pPr>
        <w:pStyle w:val="NoSpacing"/>
        <w:ind w:left="360"/>
        <w:rPr>
          <w:rFonts w:cstheme="minorHAnsi"/>
          <w:sz w:val="20"/>
          <w:szCs w:val="20"/>
        </w:rPr>
      </w:pPr>
      <w:r w:rsidRPr="00EE6567">
        <w:rPr>
          <w:rFonts w:cstheme="minorHAnsi"/>
          <w:sz w:val="20"/>
          <w:szCs w:val="20"/>
        </w:rPr>
        <w:t xml:space="preserve"> </w:t>
      </w:r>
    </w:p>
    <w:p w:rsidR="00301304" w:rsidRPr="00272300" w:rsidRDefault="00301304" w:rsidP="00301304">
      <w:pPr>
        <w:pStyle w:val="Heading1"/>
        <w:rPr>
          <w:rFonts w:ascii="Calibri" w:hAnsi="Calibri" w:cs="Calibri"/>
          <w:b w:val="0"/>
          <w:sz w:val="20"/>
        </w:rPr>
      </w:pPr>
      <w:r w:rsidRPr="00272300">
        <w:rPr>
          <w:rFonts w:ascii="Calibri" w:hAnsi="Calibri" w:cs="Calibri"/>
        </w:rPr>
        <w:t>Section 4 – Potential Hazards</w:t>
      </w:r>
    </w:p>
    <w:p w:rsidR="00301304" w:rsidRDefault="00301304" w:rsidP="00301304">
      <w:pPr>
        <w:spacing w:line="288" w:lineRule="auto"/>
        <w:rPr>
          <w:rFonts w:cstheme="minorHAnsi"/>
          <w:color w:val="222222"/>
          <w:sz w:val="20"/>
          <w:szCs w:val="20"/>
        </w:rPr>
      </w:pPr>
      <w:r>
        <w:rPr>
          <w:rFonts w:cstheme="minorHAnsi"/>
          <w:color w:val="000000"/>
          <w:sz w:val="20"/>
          <w:szCs w:val="20"/>
          <w:shd w:val="clear" w:color="auto" w:fill="FFFFFF"/>
        </w:rPr>
        <w:t xml:space="preserve">Oxidizer. </w:t>
      </w:r>
      <w:r w:rsidRPr="005D65CF">
        <w:rPr>
          <w:rFonts w:cstheme="minorHAnsi"/>
          <w:color w:val="000000"/>
          <w:sz w:val="20"/>
          <w:szCs w:val="20"/>
          <w:shd w:val="clear" w:color="auto" w:fill="FFFFFF"/>
        </w:rPr>
        <w:t>Keep away from heat.</w:t>
      </w:r>
      <w:r>
        <w:rPr>
          <w:rFonts w:cstheme="minorHAnsi"/>
          <w:color w:val="000000"/>
          <w:sz w:val="20"/>
          <w:szCs w:val="20"/>
          <w:shd w:val="clear" w:color="auto" w:fill="FFFFFF"/>
        </w:rPr>
        <w:t xml:space="preserve"> </w:t>
      </w:r>
      <w:r w:rsidRPr="005D65CF">
        <w:rPr>
          <w:rFonts w:cstheme="minorHAnsi"/>
          <w:color w:val="000000"/>
          <w:sz w:val="20"/>
          <w:szCs w:val="20"/>
          <w:shd w:val="clear" w:color="auto" w:fill="FFFFFF"/>
        </w:rPr>
        <w:t>Keep away from clothing and other combustible materials.</w:t>
      </w:r>
      <w:r>
        <w:rPr>
          <w:rFonts w:cstheme="minorHAnsi"/>
          <w:color w:val="000000"/>
          <w:sz w:val="20"/>
          <w:szCs w:val="20"/>
          <w:shd w:val="clear" w:color="auto" w:fill="FFFFFF"/>
        </w:rPr>
        <w:t xml:space="preserve"> </w:t>
      </w:r>
      <w:r w:rsidRPr="005D65CF">
        <w:rPr>
          <w:rFonts w:cstheme="minorHAnsi"/>
          <w:color w:val="000000"/>
          <w:sz w:val="20"/>
          <w:szCs w:val="20"/>
          <w:shd w:val="clear" w:color="auto" w:fill="FFFFFF"/>
        </w:rPr>
        <w:t>Take any precaution to avoid mixing with combustibles.</w:t>
      </w:r>
      <w:r>
        <w:rPr>
          <w:rFonts w:cstheme="minorHAnsi"/>
          <w:color w:val="000000"/>
          <w:sz w:val="20"/>
          <w:szCs w:val="20"/>
          <w:shd w:val="clear" w:color="auto" w:fill="FFFFFF"/>
        </w:rPr>
        <w:t xml:space="preserve"> Store away from combustibles. Oxidizers can have other associated hazards, such as corrosive or toxic (e.g., Nitric acid, Sodium nitrite). Make sure that all of the potential hazards are understood before handling any chemical. </w:t>
      </w:r>
    </w:p>
    <w:p w:rsidR="00301304" w:rsidRDefault="00301304" w:rsidP="00301304">
      <w:pPr>
        <w:spacing w:before="120" w:after="120" w:line="288" w:lineRule="auto"/>
        <w:rPr>
          <w:rFonts w:cstheme="minorHAnsi"/>
          <w:b/>
        </w:rPr>
      </w:pPr>
      <w:r w:rsidRPr="005D65CF">
        <w:rPr>
          <w:rFonts w:cstheme="minorHAnsi"/>
          <w:b/>
          <w:noProof/>
        </w:rPr>
        <w:drawing>
          <wp:anchor distT="0" distB="0" distL="114300" distR="114300" simplePos="0" relativeHeight="251721216" behindDoc="0" locked="0" layoutInCell="1" allowOverlap="1" wp14:anchorId="20066061" wp14:editId="2FAC1C57">
            <wp:simplePos x="0" y="0"/>
            <wp:positionH relativeFrom="column">
              <wp:posOffset>0</wp:posOffset>
            </wp:positionH>
            <wp:positionV relativeFrom="paragraph">
              <wp:posOffset>36830</wp:posOffset>
            </wp:positionV>
            <wp:extent cx="635000" cy="635000"/>
            <wp:effectExtent l="0" t="0" r="0" b="0"/>
            <wp:wrapSquare wrapText="bothSides"/>
            <wp:docPr id="4133" name="Picture 4133"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Pictogram"/>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extLst/>
                  </pic:spPr>
                </pic:pic>
              </a:graphicData>
            </a:graphic>
            <wp14:sizeRelH relativeFrom="page">
              <wp14:pctWidth>0</wp14:pctWidth>
            </wp14:sizeRelH>
            <wp14:sizeRelV relativeFrom="page">
              <wp14:pctHeight>0</wp14:pctHeight>
            </wp14:sizeRelV>
          </wp:anchor>
        </w:drawing>
      </w:r>
    </w:p>
    <w:p w:rsidR="00301304" w:rsidRPr="00BE6F73" w:rsidRDefault="00301304" w:rsidP="00BE6F73">
      <w:pPr>
        <w:pStyle w:val="Heading1"/>
        <w:rPr>
          <w:rFonts w:ascii="Calibri" w:hAnsi="Calibri" w:cs="Calibri"/>
          <w:b w:val="0"/>
        </w:rPr>
      </w:pPr>
    </w:p>
    <w:p w:rsidR="00301304" w:rsidRPr="00272300" w:rsidRDefault="00301304" w:rsidP="00301304">
      <w:pPr>
        <w:pStyle w:val="Heading1"/>
        <w:rPr>
          <w:rFonts w:ascii="Calibri" w:hAnsi="Calibri" w:cs="Calibri"/>
          <w:b w:val="0"/>
          <w:bCs w:val="0"/>
          <w:color w:val="000000"/>
          <w:shd w:val="clear" w:color="auto" w:fill="FFFFFF"/>
        </w:rPr>
      </w:pPr>
      <w:r w:rsidRPr="00272300">
        <w:rPr>
          <w:rFonts w:ascii="Calibri" w:hAnsi="Calibri" w:cs="Calibri"/>
        </w:rPr>
        <w:t>Section 5 – 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C7D29" w:rsidRDefault="00301304" w:rsidP="00301304">
      <w:pPr>
        <w:pStyle w:val="NoSpacing"/>
        <w:spacing w:before="120" w:after="120" w:line="288" w:lineRule="auto"/>
        <w:rPr>
          <w:rFonts w:cstheme="minorHAnsi"/>
          <w:sz w:val="20"/>
          <w:szCs w:val="20"/>
        </w:rPr>
      </w:pPr>
      <w:r>
        <w:rPr>
          <w:rFonts w:cstheme="minorHAnsi"/>
          <w:sz w:val="20"/>
          <w:szCs w:val="20"/>
        </w:rPr>
        <w:t xml:space="preserve">If oxidizing liquids or solids are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r</w:t>
      </w:r>
      <w:r w:rsidRPr="00DC7D29">
        <w:rPr>
          <w:rFonts w:cstheme="minorHAnsi"/>
          <w:sz w:val="20"/>
          <w:szCs w:val="20"/>
        </w:rPr>
        <w:t>ecommended</w:t>
      </w:r>
      <w:r>
        <w:rPr>
          <w:rFonts w:cstheme="minorHAnsi"/>
          <w:sz w:val="20"/>
          <w:szCs w:val="20"/>
        </w:rPr>
        <w:t>. Check the resources below for the most suitable glove.</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oxidizing liquids or solids being used</w:t>
      </w:r>
      <w:r w:rsidRPr="00DC7D29">
        <w:rPr>
          <w:rFonts w:cstheme="minorHAnsi"/>
          <w:color w:val="222222"/>
          <w:sz w:val="20"/>
          <w:szCs w:val="20"/>
        </w:rPr>
        <w:t>.</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787CE3" w:rsidP="00301304">
      <w:pPr>
        <w:pStyle w:val="NoSpacing"/>
        <w:spacing w:before="120" w:after="120" w:line="288" w:lineRule="auto"/>
        <w:rPr>
          <w:rFonts w:cstheme="minorHAnsi"/>
          <w:color w:val="000080"/>
          <w:sz w:val="20"/>
          <w:szCs w:val="20"/>
        </w:rPr>
      </w:pPr>
      <w:hyperlink r:id="rId395"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lastRenderedPageBreak/>
        <w:t>ANSI approved properly fitting safety glasses or chemical splash goggles</w:t>
      </w:r>
      <w:r>
        <w:rPr>
          <w:rFonts w:cstheme="minorHAnsi"/>
          <w:sz w:val="20"/>
          <w:szCs w:val="20"/>
        </w:rPr>
        <w:t xml:space="preserve"> are required. A face shield may also be appropriate depending on the specific application.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301304" w:rsidRPr="00021E1B" w:rsidRDefault="00301304" w:rsidP="00301304">
      <w:pPr>
        <w:spacing w:before="120" w:after="120" w:line="288" w:lineRule="auto"/>
        <w:rPr>
          <w:rFonts w:cstheme="minorHAnsi"/>
          <w:color w:val="222222"/>
          <w:sz w:val="20"/>
          <w:szCs w:val="20"/>
          <w:shd w:val="clear" w:color="auto" w:fill="FFFFFF"/>
        </w:rPr>
      </w:pPr>
      <w:r w:rsidRPr="00DC7D29">
        <w:rPr>
          <w:rFonts w:cstheme="minorHAnsi"/>
          <w:color w:val="222222"/>
          <w:sz w:val="20"/>
          <w:szCs w:val="20"/>
          <w:shd w:val="clear" w:color="auto" w:fill="FFFFFF"/>
        </w:rPr>
        <w:t xml:space="preserve">Wash thoroughly and immediately after handling. </w:t>
      </w:r>
      <w:r w:rsidRPr="00021E1B">
        <w:rPr>
          <w:rFonts w:cstheme="minorHAnsi"/>
          <w:color w:val="222222"/>
          <w:sz w:val="20"/>
          <w:szCs w:val="20"/>
          <w:shd w:val="clear" w:color="auto" w:fill="FFFFFF"/>
        </w:rPr>
        <w:t>Rinse immediately contaminated clothing and skin with plenty of water before removing clothes.</w:t>
      </w:r>
      <w:r>
        <w:rPr>
          <w:rFonts w:cstheme="minorHAnsi"/>
          <w:color w:val="222222"/>
          <w:sz w:val="20"/>
          <w:szCs w:val="20"/>
          <w:shd w:val="clear" w:color="auto" w:fill="FFFFFF"/>
        </w:rPr>
        <w:t xml:space="preserve"> </w:t>
      </w:r>
    </w:p>
    <w:p w:rsidR="00301304" w:rsidRPr="00272300" w:rsidRDefault="00301304" w:rsidP="00301304">
      <w:pPr>
        <w:pStyle w:val="Heading1"/>
        <w:rPr>
          <w:rFonts w:ascii="Calibri" w:hAnsi="Calibri" w:cs="Calibri"/>
          <w:b w:val="0"/>
        </w:rPr>
      </w:pPr>
      <w:r w:rsidRPr="00272300">
        <w:rPr>
          <w:rFonts w:ascii="Calibri" w:hAnsi="Calibri" w:cs="Calibri"/>
        </w:rPr>
        <w:t>Section 6 – 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Use of oxidizing liquids and solids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301304" w:rsidRPr="00272300" w:rsidRDefault="00301304" w:rsidP="00301304">
      <w:pPr>
        <w:pStyle w:val="Heading1"/>
        <w:rPr>
          <w:rFonts w:ascii="Calibri" w:hAnsi="Calibri" w:cs="Calibri"/>
          <w:b w:val="0"/>
        </w:rPr>
      </w:pPr>
      <w:r w:rsidRPr="00272300">
        <w:rPr>
          <w:rFonts w:ascii="Calibri" w:hAnsi="Calibri" w:cs="Calibri"/>
        </w:rPr>
        <w:t>Section 7 – 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Pr="00372533" w:rsidRDefault="00301304" w:rsidP="00301304">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r w:rsidRPr="00372533">
        <w:rPr>
          <w:rFonts w:cstheme="minorHAnsi"/>
          <w:sz w:val="20"/>
          <w:szCs w:val="20"/>
        </w:rPr>
        <w:t>If not breathing give artificial respiration</w:t>
      </w:r>
      <w:r>
        <w:rPr>
          <w:rFonts w:cstheme="minorHAnsi"/>
          <w:sz w:val="20"/>
          <w:szCs w:val="20"/>
        </w:rPr>
        <w:t xml:space="preserve"> and seek immediate medical attention.</w:t>
      </w:r>
    </w:p>
    <w:p w:rsidR="00301304" w:rsidRDefault="00301304" w:rsidP="00301304">
      <w:pPr>
        <w:pStyle w:val="NoSpacing"/>
        <w:spacing w:before="120" w:after="120" w:line="288" w:lineRule="auto"/>
        <w:rPr>
          <w:rFonts w:cstheme="minorHAnsi"/>
          <w:b/>
          <w:sz w:val="20"/>
          <w:szCs w:val="20"/>
          <w:u w:val="single"/>
        </w:rPr>
      </w:pPr>
    </w:p>
    <w:p w:rsidR="00301304" w:rsidRDefault="00301304" w:rsidP="00301304">
      <w:pPr>
        <w:pStyle w:val="NoSpacing"/>
        <w:spacing w:before="120" w:after="120" w:line="288" w:lineRule="auto"/>
        <w:rPr>
          <w:rFonts w:cstheme="minorHAnsi"/>
          <w:b/>
          <w:sz w:val="20"/>
          <w:szCs w:val="20"/>
          <w:u w:val="single"/>
        </w:rPr>
      </w:pP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Default="00301304" w:rsidP="00301304">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rsidR="00301304" w:rsidRPr="000E228A" w:rsidRDefault="00301304" w:rsidP="00301304">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If swallowed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rsidR="00301304" w:rsidRPr="00272300" w:rsidRDefault="00301304" w:rsidP="00301304">
      <w:pPr>
        <w:pStyle w:val="Heading1"/>
        <w:rPr>
          <w:rFonts w:ascii="Calibri" w:hAnsi="Calibri" w:cs="Calibri"/>
          <w:b w:val="0"/>
        </w:rPr>
      </w:pPr>
      <w:r w:rsidRPr="00272300">
        <w:rPr>
          <w:rFonts w:ascii="Calibri" w:hAnsi="Calibri" w:cs="Calibri"/>
        </w:rPr>
        <w:t>Section 8 – Special Handling and Storage Requirements</w:t>
      </w:r>
    </w:p>
    <w:p w:rsidR="00301304" w:rsidRPr="001A7807"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Do not over purchase; only purchase what can be safely stored in the laboratory. </w:t>
      </w:r>
    </w:p>
    <w:p w:rsidR="00301304" w:rsidRPr="001A7807"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Avoid contact with skin, eyes, and inhalation.</w:t>
      </w:r>
      <w:r>
        <w:rPr>
          <w:rFonts w:cstheme="minorHAnsi"/>
          <w:sz w:val="20"/>
        </w:rPr>
        <w:t xml:space="preserve"> Avoid inhalation of vapor or mist. Avoid formation of dust.</w:t>
      </w:r>
      <w:r w:rsidRPr="001A7807">
        <w:rPr>
          <w:rFonts w:cstheme="minorHAnsi"/>
          <w:sz w:val="20"/>
        </w:rPr>
        <w:t xml:space="preserve"> </w:t>
      </w:r>
    </w:p>
    <w:p w:rsidR="00301304" w:rsidRPr="001A7807"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Ke</w:t>
      </w:r>
      <w:r>
        <w:rPr>
          <w:rFonts w:cstheme="minorHAnsi"/>
          <w:sz w:val="20"/>
        </w:rPr>
        <w:t>ep away from combustible materials. Keep away from sources of ignition - No smoking.</w:t>
      </w:r>
    </w:p>
    <w:p w:rsidR="00301304"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color w:val="000000"/>
          <w:sz w:val="20"/>
        </w:rPr>
        <w:t>Keep containers tightly closed. Store in a cool, dry, and well-ventilated area away from incompatible substances</w:t>
      </w:r>
      <w:r>
        <w:rPr>
          <w:rFonts w:cstheme="minorHAnsi"/>
          <w:color w:val="000000"/>
          <w:sz w:val="20"/>
        </w:rPr>
        <w:t xml:space="preserve"> such as flammable and combustible liquids.</w:t>
      </w:r>
    </w:p>
    <w:p w:rsidR="00301304"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Keep cool and protected from sunlight.</w:t>
      </w:r>
    </w:p>
    <w:p w:rsidR="00301304"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Opened containers of oxidizing liquids must be carefully resealed and kept upright to prevent leakage.</w:t>
      </w:r>
    </w:p>
    <w:p w:rsidR="00301304"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Carefully follow manufacturer’s instructions if oxidizing liquid needs to be vented during storage.</w:t>
      </w:r>
    </w:p>
    <w:p w:rsidR="00301304" w:rsidRPr="00272300" w:rsidRDefault="00301304" w:rsidP="00301304">
      <w:pPr>
        <w:pStyle w:val="Heading1"/>
        <w:rPr>
          <w:rFonts w:ascii="Calibri" w:hAnsi="Calibri" w:cs="Calibri"/>
          <w:b w:val="0"/>
        </w:rPr>
      </w:pPr>
      <w:r w:rsidRPr="00272300">
        <w:rPr>
          <w:rFonts w:ascii="Calibri" w:hAnsi="Calibri" w:cs="Calibri"/>
        </w:rPr>
        <w:t xml:space="preserve">Section 9 – Spill and Accident Procedures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301304" w:rsidRPr="00272300" w:rsidRDefault="00301304" w:rsidP="00301304">
      <w:pPr>
        <w:pStyle w:val="Heading1"/>
        <w:rPr>
          <w:rFonts w:ascii="Calibri" w:hAnsi="Calibri" w:cs="Calibri"/>
          <w:b w:val="0"/>
          <w:i/>
        </w:rPr>
      </w:pPr>
      <w:r w:rsidRPr="00272300">
        <w:rPr>
          <w:rFonts w:ascii="Calibri" w:hAnsi="Calibri" w:cs="Calibri"/>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lastRenderedPageBreak/>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396" w:history="1">
        <w:r w:rsidRPr="00772FAE">
          <w:rPr>
            <w:rStyle w:val="Hyperlink"/>
            <w:rFonts w:cstheme="minorHAnsi"/>
            <w:sz w:val="20"/>
            <w:szCs w:val="20"/>
          </w:rPr>
          <w:t>http://www.purdue.edu/rem/injury/froi.htm</w:t>
        </w:r>
      </w:hyperlink>
      <w:r>
        <w:rPr>
          <w:rFonts w:cstheme="minorHAnsi"/>
          <w:sz w:val="20"/>
          <w:szCs w:val="20"/>
        </w:rPr>
        <w:t>)</w:t>
      </w:r>
    </w:p>
    <w:p w:rsidR="00301304" w:rsidRPr="00272300" w:rsidRDefault="00301304" w:rsidP="00301304">
      <w:pPr>
        <w:pStyle w:val="Heading1"/>
        <w:rPr>
          <w:rFonts w:ascii="Calibri" w:hAnsi="Calibri" w:cs="Calibri"/>
          <w:b w:val="0"/>
        </w:rPr>
      </w:pPr>
      <w:r w:rsidRPr="00272300">
        <w:rPr>
          <w:rFonts w:ascii="Calibri" w:hAnsi="Calibri" w:cs="Calibri"/>
        </w:rPr>
        <w:t>Section 11 – Waste Disposal Procedures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When possible, do not mix oxidizer waste streams with flammable or combustible waste. 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w:t>
      </w:r>
    </w:p>
    <w:p w:rsidR="00301304" w:rsidRPr="00A06BFA" w:rsidRDefault="00301304" w:rsidP="00301304">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397" w:history="1">
        <w:r w:rsidRPr="00772FAE">
          <w:rPr>
            <w:rStyle w:val="Hyperlink"/>
            <w:rFonts w:cstheme="minorHAnsi"/>
            <w:sz w:val="20"/>
            <w:szCs w:val="20"/>
          </w:rPr>
          <w:t>http://www.purdue.edu/rem/hmm/wststo.htm</w:t>
        </w:r>
      </w:hyperlink>
      <w:r>
        <w:rPr>
          <w:rFonts w:cstheme="minorHAnsi"/>
          <w:sz w:val="20"/>
          <w:szCs w:val="20"/>
        </w:rPr>
        <w:t xml:space="preserve">) No oxidizing liquids or solids are permitted to be poured down the drain. </w:t>
      </w:r>
    </w:p>
    <w:p w:rsidR="00301304" w:rsidRPr="00272300" w:rsidRDefault="00301304" w:rsidP="00301304">
      <w:pPr>
        <w:pStyle w:val="Heading1"/>
        <w:rPr>
          <w:rFonts w:ascii="Calibri" w:hAnsi="Calibri" w:cs="Calibri"/>
          <w:b w:val="0"/>
        </w:rPr>
      </w:pPr>
      <w:r w:rsidRPr="00272300">
        <w:rPr>
          <w:rFonts w:ascii="Calibri" w:hAnsi="Calibri" w:cs="Calibri"/>
        </w:rPr>
        <w:t xml:space="preserve">Section 12 – 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SDS for the specific oxidizing liquid or solid being used must be made available to all personnel working in the laboratory at all times. To obtain a copy of the SDS, contact the chemical manufacturer or REM at 49-46371. Many manufacturers’ SDSs can be found online on websites such as Sigma-Aldrich (</w:t>
      </w:r>
      <w:hyperlink r:id="rId398" w:history="1">
        <w:r>
          <w:rPr>
            <w:rStyle w:val="Hyperlink"/>
            <w:rFonts w:cstheme="minorHAnsi"/>
            <w:sz w:val="20"/>
            <w:szCs w:val="20"/>
          </w:rPr>
          <w:t>http://www.sigmaaldrich.com/united-states.html</w:t>
        </w:r>
      </w:hyperlink>
      <w:r>
        <w:rPr>
          <w:rFonts w:cstheme="minorHAnsi"/>
          <w:sz w:val="20"/>
          <w:szCs w:val="20"/>
        </w:rPr>
        <w:t>) or Siri MSDS Index (</w:t>
      </w:r>
      <w:hyperlink r:id="rId399" w:history="1">
        <w:r>
          <w:rPr>
            <w:rStyle w:val="Hyperlink"/>
            <w:rFonts w:cstheme="minorHAnsi"/>
            <w:sz w:val="20"/>
            <w:szCs w:val="20"/>
          </w:rPr>
          <w:t>http://hazard.com/msds/</w:t>
        </w:r>
      </w:hyperlink>
      <w:r>
        <w:rPr>
          <w:rFonts w:cstheme="minorHAnsi"/>
          <w:sz w:val="20"/>
          <w:szCs w:val="20"/>
        </w:rPr>
        <w:t>).</w:t>
      </w:r>
    </w:p>
    <w:p w:rsidR="00301304" w:rsidRPr="00272300" w:rsidRDefault="00301304" w:rsidP="00301304">
      <w:pPr>
        <w:pStyle w:val="Heading1"/>
        <w:rPr>
          <w:rFonts w:ascii="Calibri" w:hAnsi="Calibri" w:cs="Calibri"/>
          <w:b w:val="0"/>
        </w:rPr>
      </w:pPr>
      <w:r w:rsidRPr="00272300">
        <w:rPr>
          <w:rFonts w:ascii="Calibri" w:hAnsi="Calibri" w:cs="Calibri"/>
        </w:rPr>
        <w:t>Section 13 – Protocol/Procedure (Additional lab protocol may be added here)</w:t>
      </w:r>
    </w:p>
    <w:p w:rsidR="00301304" w:rsidRPr="00905D96" w:rsidRDefault="00301304" w:rsidP="00A67352">
      <w:pPr>
        <w:pStyle w:val="ListParagraph"/>
        <w:numPr>
          <w:ilvl w:val="0"/>
          <w:numId w:val="119"/>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Use in the smallest practical quantities for the experiment being performed.</w:t>
      </w:r>
    </w:p>
    <w:p w:rsidR="00301304" w:rsidRPr="00905D96" w:rsidRDefault="00301304" w:rsidP="00A67352">
      <w:pPr>
        <w:pStyle w:val="ListParagraph"/>
        <w:numPr>
          <w:ilvl w:val="0"/>
          <w:numId w:val="119"/>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Work must be conducted in a chemical fume hood if the chemical is irritating to the eyes or respiratory system, and/or is toxic by inhalation.</w:t>
      </w:r>
    </w:p>
    <w:p w:rsidR="00301304" w:rsidRPr="004A01C6" w:rsidRDefault="00301304" w:rsidP="00A67352">
      <w:pPr>
        <w:pStyle w:val="ListParagraph"/>
        <w:numPr>
          <w:ilvl w:val="0"/>
          <w:numId w:val="119"/>
        </w:numPr>
        <w:tabs>
          <w:tab w:val="clear" w:pos="360"/>
        </w:tabs>
        <w:spacing w:before="120" w:beforeAutospacing="0" w:after="120" w:afterAutospacing="0" w:line="288" w:lineRule="auto"/>
        <w:rPr>
          <w:rFonts w:cstheme="minorHAnsi"/>
          <w:color w:val="FF0000"/>
          <w:sz w:val="20"/>
        </w:rPr>
      </w:pPr>
      <w:r w:rsidRPr="00905D96">
        <w:rPr>
          <w:rFonts w:cstheme="minorHAnsi"/>
          <w:color w:val="000000" w:themeColor="text1"/>
          <w:sz w:val="20"/>
        </w:rPr>
        <w:t>Containers should remain closed when not in use</w:t>
      </w:r>
      <w:r>
        <w:rPr>
          <w:rFonts w:cstheme="minorHAnsi"/>
          <w:color w:val="000000" w:themeColor="text1"/>
          <w:sz w:val="20"/>
        </w:rPr>
        <w:t xml:space="preserve">. </w:t>
      </w:r>
    </w:p>
    <w:p w:rsidR="00301304" w:rsidRPr="00905D96" w:rsidRDefault="00301304" w:rsidP="00A67352">
      <w:pPr>
        <w:pStyle w:val="ListParagraph"/>
        <w:numPr>
          <w:ilvl w:val="0"/>
          <w:numId w:val="119"/>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labeled appropriately</w:t>
      </w:r>
      <w:r>
        <w:rPr>
          <w:rFonts w:cstheme="minorHAnsi"/>
          <w:color w:val="000000" w:themeColor="text1"/>
          <w:sz w:val="20"/>
        </w:rPr>
        <w:t xml:space="preserve">. Label should indicate the name of the chemical(s) in the container. Avoid using chemical abbreviations (acceptable if a legend is present in the lab) and formulae. </w:t>
      </w:r>
    </w:p>
    <w:p w:rsidR="00301304" w:rsidRPr="00905D96" w:rsidRDefault="00301304" w:rsidP="00A67352">
      <w:pPr>
        <w:pStyle w:val="ListParagraph"/>
        <w:numPr>
          <w:ilvl w:val="0"/>
          <w:numId w:val="119"/>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in good condition and compatible with the material</w:t>
      </w:r>
      <w:r>
        <w:rPr>
          <w:rFonts w:cstheme="minorHAnsi"/>
          <w:color w:val="000000" w:themeColor="text1"/>
          <w:sz w:val="20"/>
        </w:rPr>
        <w:t>.</w:t>
      </w:r>
    </w:p>
    <w:p w:rsidR="00301304" w:rsidRPr="004A01C6" w:rsidRDefault="00301304" w:rsidP="00A67352">
      <w:pPr>
        <w:pStyle w:val="ListParagraph"/>
        <w:numPr>
          <w:ilvl w:val="0"/>
          <w:numId w:val="119"/>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lastRenderedPageBreak/>
        <w:t>Avoid using ignition sources (flame burners or any open flame source, hot plates, electrical equipment with frayed or cracked wiring, etc.) and/or creating static electricity in areas where oxidizing chemicals are being used.</w:t>
      </w:r>
    </w:p>
    <w:p w:rsidR="00301304" w:rsidRPr="004A01C6" w:rsidRDefault="00301304" w:rsidP="00A67352">
      <w:pPr>
        <w:pStyle w:val="ListParagraph"/>
        <w:numPr>
          <w:ilvl w:val="0"/>
          <w:numId w:val="119"/>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Transport all oxidizing liquids and solids in secondary containment, such as polyethylene or other non-reactive acid/solvent bottle carrier.</w:t>
      </w:r>
    </w:p>
    <w:p w:rsidR="00301304" w:rsidRPr="00905D96" w:rsidRDefault="00301304" w:rsidP="00A67352">
      <w:pPr>
        <w:pStyle w:val="ListParagraph"/>
        <w:numPr>
          <w:ilvl w:val="0"/>
          <w:numId w:val="119"/>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Oxidizers must be segregated from incompatible materials such as flammable and combustible materials. Incompatibilities will be noted in Section 10 of the SDS, “Stability and Reactivity”.</w:t>
      </w:r>
    </w:p>
    <w:sdt>
      <w:sdtPr>
        <w:rPr>
          <w:rFonts w:cstheme="minorHAnsi"/>
          <w:b/>
        </w:rPr>
        <w:id w:val="1373119795"/>
      </w:sdtPr>
      <w:sdtEndPr/>
      <w:sdtContent>
        <w:p w:rsidR="00301304" w:rsidRPr="00DC7D29" w:rsidRDefault="00787CE3" w:rsidP="00301304">
          <w:pPr>
            <w:spacing w:before="120" w:after="120" w:line="288" w:lineRule="auto"/>
            <w:rPr>
              <w:rFonts w:cstheme="minorHAnsi"/>
              <w:b/>
            </w:rPr>
          </w:pPr>
          <w:sdt>
            <w:sdtPr>
              <w:rPr>
                <w:rFonts w:cstheme="minorHAnsi"/>
                <w:sz w:val="20"/>
                <w:szCs w:val="20"/>
              </w:rPr>
              <w:id w:val="1428148061"/>
              <w:showingPlcHdr/>
            </w:sdtPr>
            <w:sdtEnd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272300" w:rsidRDefault="00301304" w:rsidP="00301304">
      <w:pPr>
        <w:pStyle w:val="Heading1"/>
        <w:rPr>
          <w:rFonts w:ascii="Calibri" w:hAnsi="Calibri" w:cs="Calibri"/>
          <w:b w:val="0"/>
        </w:rPr>
      </w:pPr>
      <w:r w:rsidRPr="00272300">
        <w:rPr>
          <w:rFonts w:ascii="Calibri" w:hAnsi="Calibri" w:cs="Calibri"/>
        </w:rPr>
        <w:t xml:space="preserve">Section 14 – Documentation of Training </w:t>
      </w:r>
      <w:r w:rsidRPr="00272300">
        <w:rPr>
          <w:rFonts w:ascii="Calibri" w:hAnsi="Calibri" w:cs="Calibri"/>
          <w:color w:val="FF0000"/>
          <w:sz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oxidizers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B2351">
        <w:trPr>
          <w:trHeight w:val="576"/>
          <w:tblHeader/>
        </w:trPr>
        <w:tc>
          <w:tcPr>
            <w:tcW w:w="39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lastRenderedPageBreak/>
              <w:t>Name</w:t>
            </w:r>
          </w:p>
        </w:tc>
        <w:tc>
          <w:tcPr>
            <w:tcW w:w="3420"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B2351">
        <w:trPr>
          <w:trHeight w:val="576"/>
          <w:tblHeader/>
        </w:trPr>
        <w:sdt>
          <w:sdtPr>
            <w:rPr>
              <w:rFonts w:cstheme="minorHAnsi"/>
              <w:b/>
            </w:rPr>
            <w:id w:val="2104069809"/>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093511369"/>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360133579"/>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907948102"/>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248421339"/>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505740942"/>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248648702"/>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34607625"/>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392631899"/>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605114198"/>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900976485"/>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99057303"/>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962767351"/>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452057128"/>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214278530"/>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916507790"/>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spacing w:before="120" w:after="120"/>
        <w:jc w:val="center"/>
        <w:rPr>
          <w:rFonts w:cstheme="minorHAnsi"/>
          <w:sz w:val="48"/>
          <w:szCs w:val="48"/>
        </w:rPr>
      </w:pPr>
      <w:r>
        <w:rPr>
          <w:rFonts w:cstheme="minorHAnsi"/>
          <w:sz w:val="48"/>
          <w:szCs w:val="48"/>
        </w:rPr>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Peracetic Acid (Peroxyacetic Acid)</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lastRenderedPageBreak/>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49602137"/>
            <w:placeholder>
              <w:docPart w:val="E901C7548B5F48C5B67B7BD5D71B65FA"/>
            </w:placeholder>
            <w:date w:fullDate="2014-10-15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455251607"/>
            <w:placeholder>
              <w:docPart w:val="FA1B32B8111C4DE0AC6A3D1A74402A85"/>
            </w:placeholder>
            <w:date w:fullDate="2014-10-17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346494310"/>
            <w:placeholder>
              <w:docPart w:val="AC3EFC633CD443F69690615DDB1BF7CF"/>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907066162"/>
            <w:placeholder>
              <w:docPart w:val="DE7B9FEE302744288CD8352C8AE07EA3"/>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635166186"/>
            <w:placeholder>
              <w:docPart w:val="3CA2C75D0C8C4135B9A334865710B618"/>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580433140"/>
            <w:placeholder>
              <w:docPart w:val="C7C7A6B302D444D6993F3865113D9F1A"/>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269664753"/>
            <w:placeholder>
              <w:docPart w:val="357D877BA333491EAA7F4F901887305E"/>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908450393"/>
            <w:placeholder>
              <w:docPart w:val="DC2962DF3234477889DC4AEE8F7F4A10"/>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411845" w:rsidRDefault="009C0AF8" w:rsidP="00301304">
      <w:pPr>
        <w:spacing w:before="120" w:after="120"/>
        <w:rPr>
          <w:rFonts w:cstheme="minorHAnsi"/>
          <w:b/>
        </w:rPr>
      </w:pPr>
    </w:p>
    <w:p w:rsidR="00301304" w:rsidRDefault="00301304" w:rsidP="00301304">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301304" w:rsidRPr="00DC7D29" w:rsidRDefault="00787CE3" w:rsidP="00301304">
      <w:pPr>
        <w:spacing w:before="120" w:after="120" w:line="288" w:lineRule="auto"/>
        <w:rPr>
          <w:rFonts w:cstheme="minorHAnsi"/>
          <w:sz w:val="20"/>
          <w:szCs w:val="20"/>
        </w:rPr>
      </w:pPr>
      <w:sdt>
        <w:sdtPr>
          <w:rPr>
            <w:rFonts w:cstheme="minorHAnsi"/>
          </w:rPr>
          <w:id w:val="-1872298222"/>
          <w14:checkbox>
            <w14:checked w14:val="0"/>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 Process            </w:t>
      </w:r>
      <w:sdt>
        <w:sdtPr>
          <w:rPr>
            <w:rFonts w:cstheme="minorHAnsi"/>
          </w:rPr>
          <w:id w:val="-1300914406"/>
          <w14:checkbox>
            <w14:checked w14:val="1"/>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40286978"/>
          <w14:checkbox>
            <w14:checked w14:val="0"/>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t>Section 3 – Physical / Chemical Properties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79-21-0</w:t>
      </w:r>
    </w:p>
    <w:p w:rsidR="00301304" w:rsidRPr="00A831F0"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Flammable Liquid, Oxidizing Liquid, Acute Toxicity (oral and inhalation), Skin Corrosion, Serious Eye Damage, Acute Aquatic Toxicity</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C</w:t>
      </w:r>
      <w:r>
        <w:rPr>
          <w:rFonts w:cstheme="minorHAnsi"/>
          <w:color w:val="000000"/>
          <w:sz w:val="20"/>
          <w:szCs w:val="20"/>
          <w:shd w:val="clear" w:color="auto" w:fill="FFFFFF"/>
          <w:vertAlign w:val="subscript"/>
        </w:rPr>
        <w:t>2</w:t>
      </w:r>
      <w:r>
        <w:rPr>
          <w:rFonts w:cstheme="minorHAnsi"/>
          <w:color w:val="000000"/>
          <w:sz w:val="20"/>
          <w:szCs w:val="20"/>
          <w:shd w:val="clear" w:color="auto" w:fill="FFFFFF"/>
        </w:rPr>
        <w:t>H</w:t>
      </w:r>
      <w:r>
        <w:rPr>
          <w:rFonts w:cstheme="minorHAnsi"/>
          <w:color w:val="000000"/>
          <w:sz w:val="20"/>
          <w:szCs w:val="20"/>
          <w:shd w:val="clear" w:color="auto" w:fill="FFFFFF"/>
          <w:vertAlign w:val="subscript"/>
        </w:rPr>
        <w:t>4</w:t>
      </w:r>
      <w:r w:rsidRPr="00A80887">
        <w:rPr>
          <w:rFonts w:cstheme="minorHAnsi"/>
          <w:color w:val="000000"/>
          <w:sz w:val="20"/>
          <w:szCs w:val="20"/>
          <w:shd w:val="clear" w:color="auto" w:fill="FFFFFF"/>
        </w:rPr>
        <w:t>O</w:t>
      </w:r>
      <w:r>
        <w:rPr>
          <w:rFonts w:cstheme="minorHAnsi"/>
          <w:color w:val="000000"/>
          <w:sz w:val="20"/>
          <w:szCs w:val="20"/>
          <w:shd w:val="clear" w:color="auto" w:fill="FFFFFF"/>
          <w:vertAlign w:val="subscript"/>
        </w:rPr>
        <w:t>3</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Default="00301304" w:rsidP="00301304">
      <w:pPr>
        <w:spacing w:before="120" w:after="120" w:line="288" w:lineRule="auto"/>
        <w:rPr>
          <w:rFonts w:cstheme="minorHAnsi"/>
          <w:color w:val="222222"/>
          <w:sz w:val="20"/>
          <w:szCs w:val="20"/>
        </w:rPr>
      </w:pPr>
      <w:r>
        <w:rPr>
          <w:rFonts w:cstheme="minorHAnsi"/>
          <w:color w:val="222222"/>
          <w:sz w:val="20"/>
          <w:szCs w:val="20"/>
        </w:rPr>
        <w:t>Peracetic acid is a flammable liquid and vapor. May cause fire or explosion. Strong oxidizer. Harmful if swallowed. Causes severe skin burns and eye damage. Can be fatal if inhaled. Toxic to aquatic life. Peracetic acid has been known over pressurize and rupture containers, extreme caution must be taken when using and storing this chemical. Peracetic acid can become unstable over long periods of time.</w:t>
      </w:r>
    </w:p>
    <w:p w:rsidR="00301304" w:rsidRDefault="00301304" w:rsidP="00301304">
      <w:pPr>
        <w:spacing w:before="120" w:after="120" w:line="288" w:lineRule="auto"/>
        <w:rPr>
          <w:rFonts w:cstheme="minorHAnsi"/>
          <w:b/>
        </w:rPr>
      </w:pPr>
      <w:r>
        <w:rPr>
          <w:rFonts w:cstheme="minorHAnsi"/>
          <w:b/>
          <w:noProof/>
        </w:rPr>
        <w:lastRenderedPageBreak/>
        <w:drawing>
          <wp:inline distT="0" distB="0" distL="0" distR="0" wp14:anchorId="78C80ACC" wp14:editId="2D53221B">
            <wp:extent cx="575098" cy="594360"/>
            <wp:effectExtent l="0" t="0" r="0" b="0"/>
            <wp:docPr id="4134" name="Picture 4134"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r>
        <w:rPr>
          <w:rFonts w:ascii="Tahoma" w:hAnsi="Tahoma" w:cs="Tahoma"/>
          <w:noProof/>
        </w:rPr>
        <w:drawing>
          <wp:inline distT="0" distB="0" distL="0" distR="0" wp14:anchorId="69503229" wp14:editId="44A12C41">
            <wp:extent cx="640080" cy="640080"/>
            <wp:effectExtent l="0" t="0" r="7620" b="7620"/>
            <wp:docPr id="4135" name="Picture 4135" descr="GHS Oxidizer Hazard Pictogram" title="GHS Oxidizer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ogram"/>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rsidRPr="00D22556">
        <w:rPr>
          <w:rFonts w:cstheme="minorHAnsi"/>
          <w:b/>
          <w:noProof/>
        </w:rPr>
        <w:drawing>
          <wp:inline distT="0" distB="0" distL="0" distR="0" wp14:anchorId="762B9FE3" wp14:editId="02A1C559">
            <wp:extent cx="599846" cy="622224"/>
            <wp:effectExtent l="0" t="0" r="0" b="6985"/>
            <wp:docPr id="4136" name="Picture 4136" descr="GHS Toxic Hazard Pictogram" title="GHS Toxic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01659" cy="624105"/>
                    </a:xfrm>
                    <a:prstGeom prst="rect">
                      <a:avLst/>
                    </a:prstGeom>
                    <a:noFill/>
                    <a:ln>
                      <a:noFill/>
                    </a:ln>
                  </pic:spPr>
                </pic:pic>
              </a:graphicData>
            </a:graphic>
          </wp:inline>
        </w:drawing>
      </w:r>
      <w:r>
        <w:rPr>
          <w:rFonts w:cstheme="minorHAnsi"/>
          <w:b/>
          <w:noProof/>
        </w:rPr>
        <w:drawing>
          <wp:inline distT="0" distB="0" distL="0" distR="0" wp14:anchorId="131CA0CE" wp14:editId="4C51BE87">
            <wp:extent cx="594360" cy="594360"/>
            <wp:effectExtent l="0" t="0" r="0" b="0"/>
            <wp:docPr id="4137" name="Picture 4137"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301304" w:rsidRPr="009E4CC7" w:rsidRDefault="00301304" w:rsidP="00301304">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537E7F">
        <w:rPr>
          <w:rFonts w:cstheme="minorHAnsi"/>
          <w:sz w:val="20"/>
          <w:szCs w:val="20"/>
        </w:rPr>
        <w:t>(</w:t>
      </w:r>
      <w:hyperlink r:id="rId400" w:history="1">
        <w:r w:rsidRPr="00537E7F">
          <w:rPr>
            <w:rStyle w:val="Hyperlink"/>
            <w:rFonts w:cstheme="minorHAnsi"/>
            <w:sz w:val="20"/>
            <w:szCs w:val="20"/>
          </w:rPr>
          <w:t>http://www.purdue.edu/rem/home/booklets/RPP98.pdf</w:t>
        </w:r>
      </w:hyperlink>
      <w:r w:rsidRPr="00537E7F">
        <w:rPr>
          <w:rFonts w:cstheme="minorHAnsi"/>
          <w:sz w:val="20"/>
          <w:szCs w:val="20"/>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w:t>
      </w:r>
      <w:r>
        <w:rPr>
          <w:rFonts w:cstheme="minorHAnsi"/>
          <w:sz w:val="20"/>
          <w:szCs w:val="20"/>
        </w:rPr>
        <w:t>Full contact use, must use butyl rubber gloves. Splash/minor contact use, nitrile gloves are appropriate. Check the resources below for a more suitable glove.</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peracetic acid</w:t>
      </w:r>
      <w:r w:rsidRPr="00DC7D29">
        <w:rPr>
          <w:rFonts w:cstheme="minorHAnsi"/>
          <w:color w:val="222222"/>
          <w:sz w:val="20"/>
          <w:szCs w:val="20"/>
        </w:rPr>
        <w:t>.</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787CE3" w:rsidP="00301304">
      <w:pPr>
        <w:pStyle w:val="NoSpacing"/>
        <w:spacing w:before="120" w:after="120" w:line="288" w:lineRule="auto"/>
        <w:rPr>
          <w:rFonts w:cstheme="minorHAnsi"/>
          <w:color w:val="000080"/>
          <w:sz w:val="20"/>
          <w:szCs w:val="20"/>
        </w:rPr>
      </w:pPr>
      <w:hyperlink r:id="rId401"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787CE3" w:rsidP="00301304">
      <w:pPr>
        <w:pStyle w:val="NoSpacing"/>
        <w:spacing w:before="120" w:after="120" w:line="288" w:lineRule="auto"/>
        <w:rPr>
          <w:rFonts w:cstheme="minorHAnsi"/>
          <w:sz w:val="20"/>
          <w:szCs w:val="20"/>
        </w:rPr>
      </w:pPr>
      <w:hyperlink r:id="rId402" w:history="1">
        <w:r w:rsidR="00301304" w:rsidRPr="00DC7D29">
          <w:rPr>
            <w:rStyle w:val="Hyperlink"/>
            <w:rFonts w:cstheme="minorHAnsi"/>
            <w:sz w:val="20"/>
            <w:szCs w:val="20"/>
          </w:rPr>
          <w:t>http://www.showabestglove.com/site/default.aspx</w:t>
        </w:r>
      </w:hyperlink>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787CE3" w:rsidP="00301304">
      <w:pPr>
        <w:pStyle w:val="NoSpacing"/>
        <w:spacing w:before="120" w:after="120" w:line="288" w:lineRule="auto"/>
        <w:rPr>
          <w:rFonts w:cstheme="minorHAnsi"/>
          <w:color w:val="000080"/>
          <w:sz w:val="20"/>
          <w:szCs w:val="20"/>
        </w:rPr>
      </w:pPr>
      <w:hyperlink r:id="rId403" w:history="1">
        <w:r w:rsidR="00301304" w:rsidRPr="00DC7D29">
          <w:rPr>
            <w:rStyle w:val="Hyperlink"/>
            <w:rFonts w:cstheme="minorHAnsi"/>
            <w:sz w:val="20"/>
            <w:szCs w:val="20"/>
          </w:rPr>
          <w:t>http://www.mapaglove.com/</w:t>
        </w:r>
      </w:hyperlink>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r>
        <w:rPr>
          <w:rFonts w:cstheme="minorHAnsi"/>
          <w:sz w:val="20"/>
          <w:szCs w:val="20"/>
        </w:rPr>
        <w:t xml:space="preserve"> if there is a high probability of a splash hazard.</w:t>
      </w:r>
    </w:p>
    <w:p w:rsidR="00301304" w:rsidRPr="000E228A" w:rsidRDefault="00301304" w:rsidP="00301304">
      <w:pPr>
        <w:pStyle w:val="NoSpacing"/>
        <w:spacing w:before="120" w:after="120" w:line="288" w:lineRule="auto"/>
        <w:rPr>
          <w:rFonts w:cstheme="minorHAnsi"/>
          <w:b/>
          <w:sz w:val="20"/>
          <w:szCs w:val="20"/>
          <w:u w:val="single"/>
        </w:rPr>
      </w:pPr>
      <w:r>
        <w:rPr>
          <w:rFonts w:ascii="Arial" w:hAnsi="Arial" w:cs="Arial"/>
          <w:noProof/>
          <w:color w:val="000000"/>
          <w:lang w:eastAsia="en-US"/>
        </w:rPr>
        <w:drawing>
          <wp:anchor distT="0" distB="0" distL="114300" distR="114300" simplePos="0" relativeHeight="251724288" behindDoc="0" locked="0" layoutInCell="1" allowOverlap="1" wp14:anchorId="77071AA7" wp14:editId="66968229">
            <wp:simplePos x="0" y="0"/>
            <wp:positionH relativeFrom="margin">
              <wp:posOffset>5575300</wp:posOffset>
            </wp:positionH>
            <wp:positionV relativeFrom="margin">
              <wp:posOffset>158750</wp:posOffset>
            </wp:positionV>
            <wp:extent cx="876300" cy="1168400"/>
            <wp:effectExtent l="19050" t="19050" r="19050" b="12700"/>
            <wp:wrapSquare wrapText="bothSides"/>
            <wp:docPr id="4138" name="Picture 4138"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0E228A">
        <w:rPr>
          <w:rFonts w:cstheme="minorHAnsi"/>
          <w:b/>
          <w:sz w:val="20"/>
          <w:szCs w:val="20"/>
          <w:u w:val="single"/>
        </w:rPr>
        <w:t>Skin and Body Protection</w:t>
      </w:r>
      <w:r>
        <w:rPr>
          <w:rFonts w:cstheme="minorHAnsi"/>
          <w:b/>
          <w:sz w:val="20"/>
          <w:szCs w:val="20"/>
          <w:u w:val="single"/>
        </w:rPr>
        <w:t>:</w:t>
      </w:r>
    </w:p>
    <w:p w:rsidR="00301304" w:rsidRDefault="00301304" w:rsidP="00301304">
      <w:pPr>
        <w:pStyle w:val="NoSpacing"/>
        <w:spacing w:before="120" w:after="120" w:line="288" w:lineRule="auto"/>
        <w:rPr>
          <w:rFonts w:cstheme="minorHAnsi"/>
          <w:sz w:val="20"/>
          <w:szCs w:val="20"/>
        </w:rPr>
      </w:pPr>
      <w:r>
        <w:rPr>
          <w:rFonts w:cstheme="minorHAnsi"/>
          <w:sz w:val="20"/>
          <w:szCs w:val="20"/>
        </w:rPr>
        <w:t xml:space="preserve">Lab coats (100% cotton) </w:t>
      </w:r>
      <w:r w:rsidRPr="00DC7D29">
        <w:rPr>
          <w:rFonts w:cstheme="minorHAnsi"/>
          <w:sz w:val="20"/>
          <w:szCs w:val="20"/>
        </w:rPr>
        <w:t>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Flame resistant lab coats </w:t>
      </w:r>
      <w:r>
        <w:rPr>
          <w:rFonts w:cstheme="minorHAnsi"/>
          <w:sz w:val="20"/>
          <w:szCs w:val="20"/>
        </w:rPr>
        <w:t xml:space="preserve">should be worn if handling more than 1 liter of peracetic acid.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w:t>
      </w:r>
      <w:r w:rsidRPr="00DC7D29">
        <w:rPr>
          <w:rFonts w:cstheme="minorHAnsi"/>
          <w:sz w:val="20"/>
          <w:szCs w:val="20"/>
        </w:rPr>
        <w:t xml:space="preserve"> not be exposed.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301304" w:rsidRPr="00DC7D29" w:rsidRDefault="00301304" w:rsidP="00301304">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301304" w:rsidRPr="00DC7D29" w:rsidRDefault="00301304" w:rsidP="0030130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Use of Peracetic acid must be conducted in a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w:t>
      </w:r>
      <w:r>
        <w:rPr>
          <w:rFonts w:cstheme="minorHAnsi"/>
          <w:sz w:val="20"/>
          <w:szCs w:val="20"/>
        </w:rPr>
        <w:t>Consult a physician</w:t>
      </w:r>
      <w:r w:rsidRPr="00DC7D29">
        <w:rPr>
          <w:rFonts w:cstheme="minorHAnsi"/>
          <w:sz w:val="20"/>
          <w:szCs w:val="20"/>
        </w:rPr>
        <w:t xml:space="preserve">.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Default="00301304" w:rsidP="00301304">
      <w:pPr>
        <w:spacing w:before="120" w:after="120" w:line="288" w:lineRule="auto"/>
        <w:rPr>
          <w:rFonts w:cstheme="minorHAnsi"/>
          <w:b/>
          <w:sz w:val="20"/>
          <w:szCs w:val="20"/>
          <w:u w:val="single"/>
        </w:rPr>
      </w:pPr>
      <w:r w:rsidRPr="00DC7D29">
        <w:rPr>
          <w:rFonts w:cstheme="minorHAnsi"/>
          <w:bCs/>
          <w:sz w:val="20"/>
          <w:szCs w:val="20"/>
        </w:rPr>
        <w:t xml:space="preserve">Immediately flush skin with plenty of water for at least 15 minutes while removing contaminated clothing and shoes. Wash any contaminated clothing before reuse. </w:t>
      </w:r>
      <w:r>
        <w:rPr>
          <w:rFonts w:cstheme="minorHAnsi"/>
          <w:bCs/>
          <w:sz w:val="20"/>
          <w:szCs w:val="20"/>
        </w:rPr>
        <w:t>Consult a physician.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w:t>
      </w:r>
      <w:r>
        <w:rPr>
          <w:rFonts w:cstheme="minorHAnsi"/>
          <w:sz w:val="20"/>
          <w:szCs w:val="20"/>
        </w:rPr>
        <w:t xml:space="preserve">inutes. </w:t>
      </w:r>
      <w:r w:rsidRPr="00DC7D29">
        <w:rPr>
          <w:rFonts w:cstheme="minorHAnsi"/>
          <w:sz w:val="20"/>
          <w:szCs w:val="20"/>
        </w:rPr>
        <w:t>Seek immediate medical attention and continue eye rinse during transport to hospital.</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w:t>
      </w:r>
      <w:r>
        <w:rPr>
          <w:rFonts w:cstheme="minorHAnsi"/>
          <w:sz w:val="20"/>
          <w:szCs w:val="20"/>
        </w:rPr>
        <w:t>Consult a physician</w:t>
      </w:r>
      <w:r w:rsidRPr="00DC7D29">
        <w:rPr>
          <w:rFonts w:cstheme="minorHAnsi"/>
          <w:sz w:val="20"/>
          <w:szCs w:val="20"/>
        </w:rPr>
        <w:t>.</w:t>
      </w:r>
      <w:sdt>
        <w:sdtPr>
          <w:rPr>
            <w:rFonts w:cstheme="minorHAnsi"/>
            <w:sz w:val="20"/>
            <w:szCs w:val="20"/>
          </w:rPr>
          <w:id w:val="552744830"/>
          <w:showingPlcHdr/>
        </w:sdtPr>
        <w:sdtEndPr/>
        <w:sdtContent>
          <w:r>
            <w:rPr>
              <w:rFonts w:cstheme="minorHAnsi"/>
              <w:sz w:val="20"/>
              <w:szCs w:val="20"/>
            </w:rPr>
            <w:t xml:space="preserve">     </w:t>
          </w:r>
        </w:sdtContent>
      </w:sdt>
      <w:r w:rsidRPr="00DC7D29">
        <w:rPr>
          <w:rFonts w:cstheme="minorHAnsi"/>
          <w:sz w:val="20"/>
          <w:szCs w:val="20"/>
        </w:rPr>
        <w:t xml:space="preserve"> </w:t>
      </w:r>
    </w:p>
    <w:p w:rsidR="00301304" w:rsidRPr="00DC7D29" w:rsidRDefault="00301304" w:rsidP="00301304">
      <w:pPr>
        <w:spacing w:before="120" w:after="120" w:line="288" w:lineRule="auto"/>
        <w:rPr>
          <w:rFonts w:cstheme="minorHAnsi"/>
          <w:b/>
        </w:rPr>
      </w:pPr>
      <w:r>
        <w:rPr>
          <w:rFonts w:cstheme="minorHAnsi"/>
          <w:b/>
        </w:rPr>
        <w:lastRenderedPageBreak/>
        <w:t xml:space="preserve">Section 8 – </w:t>
      </w:r>
      <w:r w:rsidRPr="00DC7D29">
        <w:rPr>
          <w:rFonts w:cstheme="minorHAnsi"/>
          <w:b/>
        </w:rPr>
        <w:t>Special Handling and Storage Requirements</w:t>
      </w:r>
    </w:p>
    <w:p w:rsidR="00301304"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Pr>
          <w:rFonts w:cstheme="minorHAnsi"/>
          <w:color w:val="000000"/>
          <w:sz w:val="20"/>
        </w:rPr>
        <w:t>Keep away from ignition sources.</w:t>
      </w:r>
    </w:p>
    <w:p w:rsidR="00301304"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Pr>
          <w:rFonts w:cstheme="minorHAnsi"/>
          <w:color w:val="000000"/>
          <w:sz w:val="20"/>
        </w:rPr>
        <w:t>Oxidizer, store away from combustible materials such organic solvents. Take any precaution to avoid mixing with combustibles.</w:t>
      </w:r>
    </w:p>
    <w:p w:rsidR="00301304"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 xml:space="preserve">Keep containers tightly closed. </w:t>
      </w:r>
    </w:p>
    <w:p w:rsidR="00301304"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Pr>
          <w:rFonts w:cstheme="minorHAnsi"/>
          <w:color w:val="000000"/>
          <w:sz w:val="20"/>
        </w:rPr>
        <w:t>Take precautionary measure against static electricity.</w:t>
      </w:r>
    </w:p>
    <w:p w:rsidR="00301304"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Pr>
          <w:rFonts w:cstheme="minorHAnsi"/>
          <w:color w:val="000000"/>
          <w:sz w:val="20"/>
        </w:rPr>
        <w:t>Do not breathe dust, fumes, gas, mist, or vapors.</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 xml:space="preserve">Store in a cool, dry and well-ventilated area away from incompatible substances such as </w:t>
      </w:r>
      <w:r>
        <w:rPr>
          <w:rFonts w:cstheme="minorHAnsi"/>
          <w:color w:val="000000"/>
          <w:sz w:val="20"/>
        </w:rPr>
        <w:t>combustibles</w:t>
      </w:r>
      <w:r w:rsidRPr="00CB053B">
        <w:rPr>
          <w:rFonts w:cstheme="minorHAnsi"/>
          <w:color w:val="000000"/>
          <w:sz w:val="20"/>
        </w:rPr>
        <w:t>.</w:t>
      </w:r>
      <w:r w:rsidRPr="00CB053B">
        <w:rPr>
          <w:rFonts w:ascii="Arial" w:hAnsi="Arial"/>
          <w:noProof/>
          <w:color w:val="000000"/>
        </w:rPr>
        <w:t xml:space="preserve"> </w:t>
      </w:r>
    </w:p>
    <w:p w:rsidR="00301304" w:rsidRPr="00DE0A8F"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 suitable storage location is a </w:t>
      </w:r>
      <w:r>
        <w:rPr>
          <w:rFonts w:cstheme="minorHAnsi"/>
          <w:sz w:val="20"/>
        </w:rPr>
        <w:t>lab</w:t>
      </w:r>
      <w:r w:rsidRPr="00CB053B">
        <w:rPr>
          <w:rFonts w:cstheme="minorHAnsi"/>
          <w:sz w:val="20"/>
        </w:rPr>
        <w:t xml:space="preserve"> storage cabinet</w:t>
      </w:r>
      <w:r>
        <w:rPr>
          <w:rFonts w:cstheme="minorHAnsi"/>
          <w:sz w:val="20"/>
        </w:rPr>
        <w:t xml:space="preserve"> or lab-safe refrigerator</w:t>
      </w:r>
      <w:r w:rsidRPr="00CB053B">
        <w:rPr>
          <w:rFonts w:cstheme="minorHAnsi"/>
          <w:sz w:val="20"/>
        </w:rPr>
        <w:t xml:space="preserve"> that does not contain incompatibles.</w:t>
      </w:r>
    </w:p>
    <w:p w:rsidR="00301304" w:rsidRDefault="00301304" w:rsidP="00301304">
      <w:pPr>
        <w:rPr>
          <w:rFonts w:cstheme="minorHAnsi"/>
          <w:b/>
        </w:rPr>
      </w:pPr>
      <w:r>
        <w:rPr>
          <w:rFonts w:cstheme="minorHAnsi"/>
          <w:b/>
        </w:rPr>
        <w:br w:type="page"/>
      </w:r>
    </w:p>
    <w:p w:rsidR="00301304" w:rsidRPr="00DC7D29" w:rsidRDefault="00301304" w:rsidP="00301304">
      <w:pPr>
        <w:spacing w:before="120" w:after="120" w:line="288" w:lineRule="auto"/>
        <w:rPr>
          <w:rFonts w:cstheme="minorHAnsi"/>
          <w:b/>
        </w:rPr>
      </w:pPr>
      <w:r>
        <w:rPr>
          <w:rFonts w:cstheme="minorHAnsi"/>
          <w:b/>
        </w:rPr>
        <w:lastRenderedPageBreak/>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301304" w:rsidRPr="009C4791" w:rsidRDefault="00301304" w:rsidP="00301304">
      <w:pPr>
        <w:shd w:val="clear" w:color="auto" w:fill="FFFFFF"/>
        <w:spacing w:before="120" w:after="120" w:line="288" w:lineRule="auto"/>
        <w:rPr>
          <w:rFonts w:cstheme="minorHAnsi"/>
          <w:i/>
        </w:rPr>
      </w:pPr>
      <w:r w:rsidRPr="009C4791">
        <w:rPr>
          <w:rFonts w:cstheme="minorHAnsi"/>
          <w:b/>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404" w:history="1">
        <w:r w:rsidRPr="00772FAE">
          <w:rPr>
            <w:rStyle w:val="Hyperlink"/>
            <w:rFonts w:cstheme="minorHAnsi"/>
            <w:sz w:val="20"/>
            <w:szCs w:val="20"/>
          </w:rPr>
          <w:t>http://www.purdue.edu/rem/injury/froi.htm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and in a designated area. Do not store excess peracetic acid for long periods of time as it can become unstable. Dispose of all unnecessary material.</w:t>
      </w:r>
    </w:p>
    <w:p w:rsidR="00301304" w:rsidRPr="00A06BFA" w:rsidRDefault="00301304" w:rsidP="00301304">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lastRenderedPageBreak/>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405" w:history="1">
        <w:r w:rsidRPr="00772FAE">
          <w:rPr>
            <w:rStyle w:val="Hyperlink"/>
            <w:rFonts w:cstheme="minorHAnsi"/>
            <w:sz w:val="20"/>
            <w:szCs w:val="20"/>
          </w:rPr>
          <w:t>http://www.purdue.edu/rem/hmm/wststo.htm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SDS for Peracetic acid must be made available to all personnel working in the laboratory at all times. To obtain a copy of the SDS, contact the chemical manufacturer or REM at 49-46371. Many manufacturers’ SDSs can be found online on websites such as Sigma-Aldrich (</w:t>
      </w:r>
      <w:hyperlink r:id="rId406" w:history="1">
        <w:r w:rsidRPr="00665089">
          <w:rPr>
            <w:rStyle w:val="Hyperlink"/>
            <w:rFonts w:cstheme="minorHAnsi"/>
            <w:sz w:val="20"/>
            <w:szCs w:val="20"/>
          </w:rPr>
          <w:t>http://www.sigmaaldrich.com/united-states.html</w:t>
        </w:r>
      </w:hyperlink>
      <w:r>
        <w:rPr>
          <w:rFonts w:cstheme="minorHAnsi"/>
          <w:sz w:val="20"/>
          <w:szCs w:val="20"/>
        </w:rPr>
        <w:t>) or Siri MSDS Index (</w:t>
      </w:r>
      <w:hyperlink r:id="rId407" w:history="1">
        <w:r w:rsidRPr="00772FAE">
          <w:rPr>
            <w:rStyle w:val="Hyperlink"/>
            <w:rFonts w:cstheme="minorHAnsi"/>
            <w:sz w:val="20"/>
            <w:szCs w:val="20"/>
          </w:rPr>
          <w:t>http://hazard.com/msds/</w:t>
        </w:r>
      </w:hyperlink>
      <w:r>
        <w:rPr>
          <w:rFonts w:cstheme="minorHAnsi"/>
          <w:sz w:val="20"/>
          <w:szCs w:val="20"/>
        </w:rPr>
        <w:t>).</w:t>
      </w:r>
    </w:p>
    <w:p w:rsidR="00301304" w:rsidRDefault="00301304" w:rsidP="00301304">
      <w:pPr>
        <w:rPr>
          <w:rFonts w:cstheme="minorHAnsi"/>
          <w:b/>
        </w:rPr>
      </w:pPr>
      <w:r>
        <w:rPr>
          <w:rFonts w:cstheme="minorHAnsi"/>
          <w:b/>
        </w:rPr>
        <w:br w:type="page"/>
      </w:r>
    </w:p>
    <w:p w:rsidR="00301304" w:rsidRPr="00DC7D29" w:rsidRDefault="00301304" w:rsidP="00301304">
      <w:pPr>
        <w:spacing w:before="120" w:after="120" w:line="288" w:lineRule="auto"/>
        <w:rPr>
          <w:rFonts w:cstheme="minorHAnsi"/>
          <w:b/>
          <w:color w:val="FF0000"/>
        </w:rPr>
      </w:pPr>
      <w:r>
        <w:rPr>
          <w:rFonts w:cstheme="minorHAnsi"/>
          <w:b/>
        </w:rPr>
        <w:lastRenderedPageBreak/>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909890259"/>
      </w:sdtPr>
      <w:sdtEndPr/>
      <w:sdtContent>
        <w:p w:rsidR="00301304" w:rsidRPr="00DC7D29" w:rsidRDefault="00787CE3" w:rsidP="00301304">
          <w:pPr>
            <w:spacing w:before="120" w:after="120" w:line="288" w:lineRule="auto"/>
            <w:rPr>
              <w:rFonts w:cstheme="minorHAnsi"/>
              <w:b/>
            </w:rPr>
          </w:pPr>
          <w:sdt>
            <w:sdtPr>
              <w:rPr>
                <w:rFonts w:cstheme="minorHAnsi"/>
                <w:sz w:val="20"/>
                <w:szCs w:val="20"/>
              </w:rPr>
              <w:id w:val="1464846639"/>
              <w:showingPlcHdr/>
            </w:sdtPr>
            <w:sdtEnd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DC7D29"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D44C7E">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peracetic acid</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B2351">
        <w:trPr>
          <w:trHeight w:val="576"/>
          <w:tblHeader/>
        </w:trPr>
        <w:tc>
          <w:tcPr>
            <w:tcW w:w="39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B2351">
        <w:trPr>
          <w:trHeight w:val="576"/>
        </w:trPr>
        <w:sdt>
          <w:sdtPr>
            <w:rPr>
              <w:rFonts w:cstheme="minorHAnsi"/>
              <w:b/>
            </w:rPr>
            <w:id w:val="1990516450"/>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322739714"/>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645427134"/>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777760209"/>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2140483503"/>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68139660"/>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354415463"/>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914669554"/>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351844322"/>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809327606"/>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Pr="00301304" w:rsidRDefault="00301304" w:rsidP="00301304">
      <w:pPr>
        <w:rPr>
          <w:rFonts w:eastAsiaTheme="minorHAnsi"/>
        </w:rPr>
      </w:pPr>
    </w:p>
    <w:p w:rsidR="00301304" w:rsidRDefault="00301304" w:rsidP="00D50F19">
      <w:pPr>
        <w:pStyle w:val="Heading1"/>
        <w:numPr>
          <w:ilvl w:val="0"/>
          <w:numId w:val="0"/>
        </w:numPr>
        <w:jc w:val="center"/>
        <w:rPr>
          <w:rFonts w:eastAsiaTheme="minorHAnsi"/>
          <w:sz w:val="48"/>
        </w:rPr>
      </w:pPr>
    </w:p>
    <w:p w:rsidR="00301304" w:rsidRDefault="00301304" w:rsidP="00D50F19">
      <w:pPr>
        <w:pStyle w:val="Heading1"/>
        <w:numPr>
          <w:ilvl w:val="0"/>
          <w:numId w:val="0"/>
        </w:numPr>
        <w:jc w:val="center"/>
        <w:rPr>
          <w:rFonts w:eastAsiaTheme="minorHAnsi"/>
          <w:sz w:val="48"/>
        </w:rPr>
      </w:pPr>
    </w:p>
    <w:p w:rsidR="00301304" w:rsidRDefault="00301304" w:rsidP="00301304">
      <w:pPr>
        <w:spacing w:before="120" w:after="120"/>
        <w:jc w:val="center"/>
        <w:rPr>
          <w:rFonts w:cstheme="minorHAnsi"/>
          <w:sz w:val="48"/>
          <w:szCs w:val="48"/>
        </w:rPr>
      </w:pPr>
      <w:r>
        <w:rPr>
          <w:rFonts w:cstheme="minorHAnsi"/>
          <w:sz w:val="48"/>
          <w:szCs w:val="48"/>
        </w:rPr>
        <w:lastRenderedPageBreak/>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Potassium Cyanide</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346479488"/>
            <w:placeholder>
              <w:docPart w:val="C8CB413C936040729C576031E5CA9DE5"/>
            </w:placeholder>
            <w:date w:fullDate="2014-10-15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561315465"/>
            <w:placeholder>
              <w:docPart w:val="98C8BDEBF4924444826ED4BCAB76F5B2"/>
            </w:placeholder>
            <w:date w:fullDate="2014-10-17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570241379"/>
            <w:placeholder>
              <w:docPart w:val="0C2048F36F55439096405C5AD2024507"/>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62775193"/>
            <w:placeholder>
              <w:docPart w:val="5A29061AEC8742A9BC21C4DFF87C7B2E"/>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761682258"/>
            <w:placeholder>
              <w:docPart w:val="985EE894EC924E4782717FE14C89E9F5"/>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743605169"/>
            <w:placeholder>
              <w:docPart w:val="168E326AAC9A46BFA6BFFD3321E61F6E"/>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490105316"/>
            <w:placeholder>
              <w:docPart w:val="FC19BC72FD954B01A4AA54074A1EBF1A"/>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40366755"/>
            <w:placeholder>
              <w:docPart w:val="C0F5B294A678449B87F6F2BC5059A762"/>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411845" w:rsidRDefault="009C0AF8" w:rsidP="00301304">
      <w:pPr>
        <w:spacing w:before="120" w:after="120"/>
        <w:rPr>
          <w:rFonts w:cstheme="minorHAnsi"/>
          <w:b/>
        </w:rPr>
      </w:pPr>
    </w:p>
    <w:p w:rsidR="00301304" w:rsidRDefault="00301304" w:rsidP="00301304">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301304" w:rsidRPr="00DC7D29" w:rsidRDefault="00787CE3" w:rsidP="00301304">
      <w:pPr>
        <w:spacing w:before="120" w:after="120" w:line="288" w:lineRule="auto"/>
        <w:rPr>
          <w:rFonts w:cstheme="minorHAnsi"/>
          <w:sz w:val="20"/>
          <w:szCs w:val="20"/>
        </w:rPr>
      </w:pPr>
      <w:sdt>
        <w:sdtPr>
          <w:rPr>
            <w:rFonts w:cstheme="minorHAnsi"/>
          </w:rPr>
          <w:id w:val="-710810428"/>
          <w14:checkbox>
            <w14:checked w14:val="0"/>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 Process            </w:t>
      </w:r>
      <w:sdt>
        <w:sdtPr>
          <w:rPr>
            <w:rFonts w:cstheme="minorHAnsi"/>
          </w:rPr>
          <w:id w:val="-1361743160"/>
          <w14:checkbox>
            <w14:checked w14:val="1"/>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1083837040"/>
          <w14:checkbox>
            <w14:checked w14:val="0"/>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t>Section 3 – Physical / Chemical Properties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151-50-8</w:t>
      </w:r>
    </w:p>
    <w:p w:rsidR="00301304" w:rsidRDefault="00301304" w:rsidP="00301304">
      <w:pPr>
        <w:spacing w:before="120" w:after="120" w:line="288" w:lineRule="auto"/>
        <w:rPr>
          <w:rFonts w:cstheme="minorHAnsi"/>
          <w:sz w:val="20"/>
          <w:szCs w:val="20"/>
        </w:rPr>
      </w:pPr>
      <w:r>
        <w:rPr>
          <w:rFonts w:cstheme="minorHAnsi"/>
          <w:sz w:val="20"/>
          <w:szCs w:val="20"/>
        </w:rPr>
        <w:lastRenderedPageBreak/>
        <w:t>GHS Classification</w:t>
      </w:r>
      <w:r w:rsidRPr="00DC7D29">
        <w:rPr>
          <w:rFonts w:cstheme="minorHAnsi"/>
          <w:sz w:val="20"/>
          <w:szCs w:val="20"/>
        </w:rPr>
        <w:t xml:space="preserve">: </w:t>
      </w:r>
      <w:r>
        <w:rPr>
          <w:rFonts w:cstheme="minorHAnsi"/>
          <w:sz w:val="20"/>
          <w:szCs w:val="20"/>
        </w:rPr>
        <w:t>Acute toxicity (oral, inhalation, dermal), Specific target organ toxicity (single and repeated exposure), Corrosive to metals, Acute aquatic toxicity</w:t>
      </w:r>
    </w:p>
    <w:p w:rsidR="00301304" w:rsidRPr="002F1B07"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KCN</w:t>
      </w:r>
      <w:r w:rsidRPr="00574EDC">
        <w:rPr>
          <w:rFonts w:ascii="Arial" w:hAnsi="Arial"/>
          <w:noProof/>
          <w:color w:val="00000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Solid</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White</w:t>
      </w:r>
    </w:p>
    <w:p w:rsidR="00301304" w:rsidRDefault="00301304" w:rsidP="00301304">
      <w:pPr>
        <w:spacing w:before="120" w:after="120" w:line="288" w:lineRule="auto"/>
        <w:rPr>
          <w:rFonts w:cstheme="minorHAnsi"/>
          <w:sz w:val="20"/>
          <w:szCs w:val="20"/>
        </w:rPr>
      </w:pPr>
      <w:r>
        <w:rPr>
          <w:rFonts w:cstheme="minorHAnsi"/>
          <w:sz w:val="20"/>
          <w:szCs w:val="20"/>
        </w:rPr>
        <w:t xml:space="preserve">pH: 11.5 at 20 g/L at </w:t>
      </w:r>
      <w:r>
        <w:rPr>
          <w:rFonts w:cstheme="minorHAnsi"/>
          <w:color w:val="000000"/>
          <w:sz w:val="20"/>
          <w:szCs w:val="20"/>
          <w:shd w:val="clear" w:color="auto" w:fill="FFFFFF"/>
        </w:rPr>
        <w:t xml:space="preserve">20 </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Density: 1.520 g/cm</w:t>
      </w:r>
      <w:r w:rsidRPr="0034430D">
        <w:rPr>
          <w:rFonts w:cstheme="minorHAnsi"/>
          <w:color w:val="000000"/>
          <w:sz w:val="20"/>
          <w:szCs w:val="20"/>
          <w:shd w:val="clear" w:color="auto" w:fill="FFFFFF"/>
          <w:vertAlign w:val="superscript"/>
        </w:rPr>
        <w:t>3</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 xml:space="preserve">Water solubility: 400 g/L at 20 </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 – soluble</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Default="00301304" w:rsidP="00301304">
      <w:pPr>
        <w:spacing w:before="120" w:after="120" w:line="288" w:lineRule="auto"/>
        <w:rPr>
          <w:rFonts w:cstheme="minorHAnsi"/>
          <w:color w:val="222222"/>
          <w:sz w:val="20"/>
          <w:szCs w:val="20"/>
        </w:rPr>
      </w:pPr>
      <w:r>
        <w:rPr>
          <w:rFonts w:cstheme="minorHAnsi"/>
          <w:color w:val="222222"/>
          <w:sz w:val="20"/>
          <w:szCs w:val="20"/>
        </w:rPr>
        <w:t xml:space="preserve">Potassium cyanide is an acute and chronic toxin. It is extremely harmful, possibly fatal, if inhaled, ingested, or in contact with the skin or eyes. Causes damage to organs through prolonged or repeated exposure. It presents toxicity by skin absorption through open wounds and by inhalation or dust. This substance inhibits cellular respiration, which leads to anoxia. May be corrosive to metals. Potassium cyanide exposed to acid liberates hydrogen cyanide, which is an acutely toxic and deadly gas. </w:t>
      </w:r>
    </w:p>
    <w:p w:rsidR="00301304" w:rsidRPr="00AD5DCC" w:rsidRDefault="00301304" w:rsidP="00301304">
      <w:pPr>
        <w:spacing w:before="120" w:after="120" w:line="288" w:lineRule="auto"/>
        <w:rPr>
          <w:rFonts w:cstheme="minorHAnsi"/>
          <w:b/>
          <w:color w:val="222222"/>
          <w:sz w:val="20"/>
          <w:szCs w:val="20"/>
          <w:u w:val="single"/>
        </w:rPr>
      </w:pPr>
      <w:r>
        <w:rPr>
          <w:rFonts w:cstheme="minorHAnsi"/>
          <w:b/>
          <w:color w:val="222222"/>
          <w:sz w:val="20"/>
          <w:szCs w:val="20"/>
          <w:u w:val="single"/>
        </w:rPr>
        <w:t xml:space="preserve">Exposure </w:t>
      </w:r>
      <w:r w:rsidRPr="00AD5DCC">
        <w:rPr>
          <w:rFonts w:cstheme="minorHAnsi"/>
          <w:b/>
          <w:color w:val="222222"/>
          <w:sz w:val="20"/>
          <w:szCs w:val="20"/>
          <w:u w:val="single"/>
        </w:rPr>
        <w:t>Symptoms:</w:t>
      </w:r>
    </w:p>
    <w:p w:rsidR="00301304" w:rsidRDefault="00301304" w:rsidP="00301304">
      <w:pPr>
        <w:spacing w:before="120" w:after="120" w:line="288" w:lineRule="auto"/>
        <w:rPr>
          <w:rFonts w:cstheme="minorHAnsi"/>
          <w:color w:val="222222"/>
          <w:sz w:val="20"/>
          <w:szCs w:val="20"/>
        </w:rPr>
      </w:pPr>
      <w:r>
        <w:rPr>
          <w:rFonts w:cstheme="minorHAnsi"/>
          <w:color w:val="222222"/>
          <w:sz w:val="20"/>
          <w:szCs w:val="20"/>
        </w:rPr>
        <w:t>If swallowed, can cause tissue anoxia characterized by weakness, headache, dizziness, confusion, cyanosis (bluish skin due to deficient oxygenation of the blood), weak and irregular heartbeat, collapse, unconsciousness, convulsions, coma and death. Inhalation of high concentrations may cause central nervous system effects and can be fatal. Prolonged/repeated exposure may cause skin necrosis and ulceration of the skin. Cyanide acts by inhibiting cytochrome oxidase impairing cellular respiration. Chronic exposure to cyanide solutions may lead to “cyanide rash” with itching and vesicular eruptions with secondary infection. Small amounts of cyanide over long periods of time causes loss of appetite, headache, weakness, and respiratory irritation.</w:t>
      </w:r>
    </w:p>
    <w:p w:rsidR="00301304" w:rsidRPr="008631D3" w:rsidRDefault="00301304" w:rsidP="00301304">
      <w:pPr>
        <w:autoSpaceDE w:val="0"/>
        <w:autoSpaceDN w:val="0"/>
        <w:adjustRightInd w:val="0"/>
        <w:spacing w:before="120" w:after="120" w:line="288" w:lineRule="auto"/>
        <w:rPr>
          <w:rFonts w:cstheme="minorHAnsi"/>
          <w:b/>
          <w:color w:val="000000"/>
          <w:sz w:val="20"/>
          <w:szCs w:val="20"/>
          <w:u w:val="single"/>
        </w:rPr>
      </w:pPr>
      <w:r w:rsidRPr="008631D3">
        <w:rPr>
          <w:rFonts w:cstheme="minorHAnsi"/>
          <w:b/>
          <w:color w:val="000000"/>
          <w:sz w:val="20"/>
          <w:szCs w:val="20"/>
          <w:u w:val="single"/>
        </w:rPr>
        <w:t xml:space="preserve">Exposure Limits: </w:t>
      </w:r>
    </w:p>
    <w:p w:rsidR="00301304" w:rsidRDefault="00301304" w:rsidP="00A67352">
      <w:pPr>
        <w:pStyle w:val="ListParagraph"/>
        <w:numPr>
          <w:ilvl w:val="0"/>
          <w:numId w:val="129"/>
        </w:numPr>
        <w:tabs>
          <w:tab w:val="clear" w:pos="360"/>
        </w:tabs>
        <w:autoSpaceDE w:val="0"/>
        <w:autoSpaceDN w:val="0"/>
        <w:adjustRightInd w:val="0"/>
        <w:spacing w:before="0" w:beforeAutospacing="0" w:after="0" w:afterAutospacing="0" w:line="288" w:lineRule="auto"/>
        <w:rPr>
          <w:rFonts w:cstheme="minorHAnsi"/>
          <w:color w:val="000000"/>
          <w:sz w:val="20"/>
        </w:rPr>
      </w:pPr>
      <w:r w:rsidRPr="00FF4C0D">
        <w:rPr>
          <w:rFonts w:cstheme="minorHAnsi"/>
          <w:color w:val="000000"/>
          <w:sz w:val="20"/>
        </w:rPr>
        <w:t>Acute toxicity Oral LDLO</w:t>
      </w:r>
      <w:r>
        <w:rPr>
          <w:rFonts w:cstheme="minorHAnsi"/>
          <w:color w:val="000000"/>
          <w:sz w:val="20"/>
        </w:rPr>
        <w:t xml:space="preserve"> (h</w:t>
      </w:r>
      <w:r w:rsidRPr="00FF4C0D">
        <w:rPr>
          <w:rFonts w:cstheme="minorHAnsi"/>
          <w:color w:val="000000"/>
          <w:sz w:val="20"/>
        </w:rPr>
        <w:t>uman</w:t>
      </w:r>
      <w:r>
        <w:rPr>
          <w:rFonts w:cstheme="minorHAnsi"/>
          <w:color w:val="000000"/>
          <w:sz w:val="20"/>
        </w:rPr>
        <w:t xml:space="preserve">): </w:t>
      </w:r>
      <w:r w:rsidRPr="00FF4C0D">
        <w:rPr>
          <w:rFonts w:cstheme="minorHAnsi"/>
          <w:color w:val="000000"/>
          <w:sz w:val="20"/>
        </w:rPr>
        <w:t>2.</w:t>
      </w:r>
      <w:r>
        <w:rPr>
          <w:rFonts w:cstheme="minorHAnsi"/>
          <w:color w:val="000000"/>
          <w:sz w:val="20"/>
        </w:rPr>
        <w:t xml:space="preserve">857 mg/kg </w:t>
      </w:r>
    </w:p>
    <w:p w:rsidR="00301304" w:rsidRDefault="00301304" w:rsidP="00301304">
      <w:pPr>
        <w:pStyle w:val="ListParagraph"/>
        <w:autoSpaceDE w:val="0"/>
        <w:autoSpaceDN w:val="0"/>
        <w:adjustRightInd w:val="0"/>
        <w:spacing w:after="0" w:line="288" w:lineRule="auto"/>
        <w:rPr>
          <w:rFonts w:cstheme="minorHAnsi"/>
          <w:color w:val="000000"/>
          <w:sz w:val="20"/>
        </w:rPr>
      </w:pPr>
      <w:r w:rsidRPr="00FF4C0D">
        <w:rPr>
          <w:rFonts w:cstheme="minorHAnsi"/>
          <w:color w:val="000000"/>
          <w:sz w:val="20"/>
        </w:rPr>
        <w:t xml:space="preserve">LDLO is the lowest dosage per unit of bodyweight of a substance known to have resulted </w:t>
      </w:r>
      <w:r>
        <w:rPr>
          <w:rFonts w:cstheme="minorHAnsi"/>
          <w:color w:val="000000"/>
          <w:sz w:val="20"/>
        </w:rPr>
        <w:t>in fatality.</w:t>
      </w:r>
    </w:p>
    <w:p w:rsidR="00301304" w:rsidRDefault="00301304" w:rsidP="00A67352">
      <w:pPr>
        <w:pStyle w:val="ListParagraph"/>
        <w:numPr>
          <w:ilvl w:val="0"/>
          <w:numId w:val="129"/>
        </w:numPr>
        <w:tabs>
          <w:tab w:val="clear" w:pos="360"/>
        </w:tabs>
        <w:autoSpaceDE w:val="0"/>
        <w:autoSpaceDN w:val="0"/>
        <w:adjustRightInd w:val="0"/>
        <w:spacing w:before="0" w:beforeAutospacing="0" w:after="0" w:afterAutospacing="0" w:line="288" w:lineRule="auto"/>
        <w:rPr>
          <w:rFonts w:cstheme="minorHAnsi"/>
          <w:color w:val="000000"/>
          <w:sz w:val="20"/>
        </w:rPr>
      </w:pPr>
      <w:r>
        <w:rPr>
          <w:rFonts w:cstheme="minorHAnsi"/>
          <w:color w:val="000000"/>
          <w:sz w:val="20"/>
        </w:rPr>
        <w:t>LD50 Oral (mouse): 8.5 mg/kg</w:t>
      </w:r>
    </w:p>
    <w:p w:rsidR="00301304" w:rsidRDefault="00301304" w:rsidP="00A67352">
      <w:pPr>
        <w:pStyle w:val="ListParagraph"/>
        <w:numPr>
          <w:ilvl w:val="0"/>
          <w:numId w:val="129"/>
        </w:numPr>
        <w:tabs>
          <w:tab w:val="clear" w:pos="360"/>
        </w:tabs>
        <w:autoSpaceDE w:val="0"/>
        <w:autoSpaceDN w:val="0"/>
        <w:adjustRightInd w:val="0"/>
        <w:spacing w:before="0" w:beforeAutospacing="0" w:after="0" w:afterAutospacing="0" w:line="288" w:lineRule="auto"/>
        <w:rPr>
          <w:rFonts w:cstheme="minorHAnsi"/>
          <w:color w:val="000000"/>
          <w:sz w:val="20"/>
        </w:rPr>
      </w:pPr>
      <w:r>
        <w:rPr>
          <w:rFonts w:cstheme="minorHAnsi"/>
          <w:color w:val="000000"/>
          <w:sz w:val="20"/>
        </w:rPr>
        <w:t>LD50 Oral (rabbit): 5 mg/kg</w:t>
      </w:r>
    </w:p>
    <w:p w:rsidR="00301304" w:rsidRPr="00FF4C0D" w:rsidRDefault="00301304" w:rsidP="00A67352">
      <w:pPr>
        <w:pStyle w:val="ListParagraph"/>
        <w:numPr>
          <w:ilvl w:val="0"/>
          <w:numId w:val="129"/>
        </w:numPr>
        <w:tabs>
          <w:tab w:val="clear" w:pos="360"/>
        </w:tabs>
        <w:autoSpaceDE w:val="0"/>
        <w:autoSpaceDN w:val="0"/>
        <w:adjustRightInd w:val="0"/>
        <w:spacing w:before="0" w:beforeAutospacing="0" w:after="0" w:afterAutospacing="0" w:line="288" w:lineRule="auto"/>
        <w:rPr>
          <w:rFonts w:cstheme="minorHAnsi"/>
          <w:color w:val="000000"/>
          <w:sz w:val="20"/>
        </w:rPr>
      </w:pPr>
      <w:r>
        <w:rPr>
          <w:rFonts w:cstheme="minorHAnsi"/>
          <w:color w:val="000000"/>
          <w:sz w:val="20"/>
        </w:rPr>
        <w:t>LD50 Oral (rat): 6 mg/kg</w:t>
      </w:r>
    </w:p>
    <w:p w:rsidR="00301304" w:rsidRDefault="00301304" w:rsidP="00301304">
      <w:pPr>
        <w:spacing w:before="120" w:after="120" w:line="288" w:lineRule="auto"/>
        <w:rPr>
          <w:rFonts w:cstheme="minorHAnsi"/>
          <w:b/>
        </w:rPr>
      </w:pPr>
      <w:r w:rsidRPr="00D22556">
        <w:rPr>
          <w:rFonts w:cstheme="minorHAnsi"/>
          <w:b/>
          <w:noProof/>
        </w:rPr>
        <w:lastRenderedPageBreak/>
        <w:drawing>
          <wp:inline distT="0" distB="0" distL="0" distR="0" wp14:anchorId="370C44B9" wp14:editId="6CB54146">
            <wp:extent cx="599846" cy="622224"/>
            <wp:effectExtent l="0" t="0" r="0" b="6985"/>
            <wp:docPr id="4139" name="Picture 4139" descr="GHS Toxic Hazard Pictogram" title="GHS Toxic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01659" cy="624105"/>
                    </a:xfrm>
                    <a:prstGeom prst="rect">
                      <a:avLst/>
                    </a:prstGeom>
                    <a:noFill/>
                    <a:ln>
                      <a:noFill/>
                    </a:ln>
                  </pic:spPr>
                </pic:pic>
              </a:graphicData>
            </a:graphic>
          </wp:inline>
        </w:drawing>
      </w:r>
      <w:r>
        <w:rPr>
          <w:rFonts w:cstheme="minorHAnsi"/>
          <w:b/>
          <w:noProof/>
        </w:rPr>
        <w:drawing>
          <wp:inline distT="0" distB="0" distL="0" distR="0" wp14:anchorId="009612FE" wp14:editId="186357CB">
            <wp:extent cx="577850" cy="597204"/>
            <wp:effectExtent l="0" t="0" r="0" b="0"/>
            <wp:docPr id="4145" name="Picture 4145"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77850" cy="597204"/>
                    </a:xfrm>
                    <a:prstGeom prst="rect">
                      <a:avLst/>
                    </a:prstGeom>
                    <a:noFill/>
                    <a:ln>
                      <a:noFill/>
                    </a:ln>
                  </pic:spPr>
                </pic:pic>
              </a:graphicData>
            </a:graphic>
          </wp:inline>
        </w:drawing>
      </w:r>
      <w:r>
        <w:rPr>
          <w:rFonts w:ascii="Arial" w:hAnsi="Arial"/>
          <w:noProof/>
          <w:sz w:val="20"/>
          <w:szCs w:val="20"/>
        </w:rPr>
        <w:drawing>
          <wp:inline distT="0" distB="0" distL="0" distR="0" wp14:anchorId="362BBF18" wp14:editId="474ED179">
            <wp:extent cx="647700" cy="647700"/>
            <wp:effectExtent l="0" t="0" r="0" b="0"/>
            <wp:docPr id="4147" name="Picture 4147" descr="GHS pictogram denoting corrosive hazard." title="Corrosive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r>
        <w:rPr>
          <w:rFonts w:cstheme="minorHAnsi"/>
          <w:b/>
          <w:noProof/>
        </w:rPr>
        <w:drawing>
          <wp:inline distT="0" distB="0" distL="0" distR="0" wp14:anchorId="35C6F7B5" wp14:editId="2D19B20C">
            <wp:extent cx="649224" cy="670969"/>
            <wp:effectExtent l="0" t="0" r="0" b="0"/>
            <wp:docPr id="4150" name="Picture 4150" descr="GHS Environmentally Damaging Hazard Pictogram" title="GHS Environmentally Damaging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49224" cy="670969"/>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 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301304" w:rsidRPr="009E4CC7" w:rsidRDefault="00301304" w:rsidP="00301304">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537E7F">
        <w:rPr>
          <w:rFonts w:cstheme="minorHAnsi"/>
          <w:sz w:val="20"/>
          <w:szCs w:val="20"/>
        </w:rPr>
        <w:t>(</w:t>
      </w:r>
      <w:hyperlink r:id="rId408" w:history="1">
        <w:r w:rsidRPr="00537E7F">
          <w:rPr>
            <w:rStyle w:val="Hyperlink"/>
            <w:rFonts w:cstheme="minorHAnsi"/>
            <w:sz w:val="20"/>
            <w:szCs w:val="20"/>
          </w:rPr>
          <w:t>http://www.purdue.edu/rem/home/booklets/RPP98.pdf</w:t>
        </w:r>
      </w:hyperlink>
      <w:r w:rsidRPr="00537E7F">
        <w:rPr>
          <w:rFonts w:cstheme="minorHAnsi"/>
          <w:sz w:val="20"/>
          <w:szCs w:val="20"/>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Gloves must be worn. </w:t>
      </w:r>
      <w:r>
        <w:rPr>
          <w:rFonts w:cstheme="minorHAnsi"/>
          <w:sz w:val="20"/>
          <w:szCs w:val="20"/>
        </w:rPr>
        <w:t xml:space="preserve">Nitrile gloves are recommended and have been shown to provide excellent protection against potassium cyanide. The user should wear two pairs of gloves as a precautionary measure. </w:t>
      </w:r>
      <w:r w:rsidRPr="00DC7D29">
        <w:rPr>
          <w:rFonts w:cstheme="minorHAnsi"/>
          <w:sz w:val="20"/>
          <w:szCs w:val="20"/>
        </w:rPr>
        <w:t xml:space="preserve">Use proper glove removal technique to avoid any skin contact. </w:t>
      </w:r>
      <w:r>
        <w:rPr>
          <w:rFonts w:cstheme="minorHAnsi"/>
          <w:sz w:val="20"/>
          <w:szCs w:val="20"/>
        </w:rPr>
        <w:t>Never reuse disposable gloves. Check the resources below for a more suitable glove.</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potassium cyanide</w:t>
      </w:r>
      <w:r w:rsidRPr="00DC7D29">
        <w:rPr>
          <w:rFonts w:cstheme="minorHAnsi"/>
          <w:color w:val="222222"/>
          <w:sz w:val="20"/>
          <w:szCs w:val="20"/>
        </w:rPr>
        <w:t>.</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787CE3" w:rsidP="00301304">
      <w:pPr>
        <w:pStyle w:val="NoSpacing"/>
        <w:spacing w:before="120" w:after="120" w:line="288" w:lineRule="auto"/>
        <w:rPr>
          <w:rFonts w:cstheme="minorHAnsi"/>
          <w:color w:val="000080"/>
          <w:sz w:val="20"/>
          <w:szCs w:val="20"/>
        </w:rPr>
      </w:pPr>
      <w:hyperlink r:id="rId409"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787CE3" w:rsidP="00301304">
      <w:pPr>
        <w:pStyle w:val="NoSpacing"/>
        <w:spacing w:before="120" w:after="120" w:line="288" w:lineRule="auto"/>
        <w:rPr>
          <w:rFonts w:cstheme="minorHAnsi"/>
          <w:sz w:val="20"/>
          <w:szCs w:val="20"/>
        </w:rPr>
      </w:pPr>
      <w:hyperlink r:id="rId410" w:history="1">
        <w:r w:rsidR="00301304" w:rsidRPr="00DC7D29">
          <w:rPr>
            <w:rStyle w:val="Hyperlink"/>
            <w:rFonts w:cstheme="minorHAnsi"/>
            <w:sz w:val="20"/>
            <w:szCs w:val="20"/>
          </w:rPr>
          <w:t>http://www.showabestglove.com/site/default.aspx</w:t>
        </w:r>
      </w:hyperlink>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787CE3" w:rsidP="00301304">
      <w:pPr>
        <w:pStyle w:val="NoSpacing"/>
        <w:spacing w:before="120" w:after="120" w:line="288" w:lineRule="auto"/>
        <w:rPr>
          <w:rFonts w:cstheme="minorHAnsi"/>
          <w:color w:val="000080"/>
          <w:sz w:val="20"/>
          <w:szCs w:val="20"/>
        </w:rPr>
      </w:pPr>
      <w:hyperlink r:id="rId411" w:history="1">
        <w:r w:rsidR="00301304" w:rsidRPr="00DC7D29">
          <w:rPr>
            <w:rStyle w:val="Hyperlink"/>
            <w:rFonts w:cstheme="minorHAnsi"/>
            <w:sz w:val="20"/>
            <w:szCs w:val="20"/>
          </w:rPr>
          <w:t>http://www.mapaglove.com/</w:t>
        </w:r>
      </w:hyperlink>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Use only in a chemical fume hood where the sash can be positioned to protect the user’s face and eyes. If there is an elevated risk of splash hazard, a face shield and chemical splash goggles must be used.</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Default="00301304" w:rsidP="00301304">
      <w:pPr>
        <w:pStyle w:val="NoSpacing"/>
        <w:spacing w:before="120" w:after="120" w:line="288" w:lineRule="auto"/>
        <w:rPr>
          <w:rFonts w:cstheme="minorHAnsi"/>
          <w:sz w:val="20"/>
          <w:szCs w:val="20"/>
        </w:rPr>
      </w:pPr>
      <w:r>
        <w:rPr>
          <w:rFonts w:cstheme="minorHAnsi"/>
          <w:sz w:val="20"/>
          <w:szCs w:val="20"/>
        </w:rPr>
        <w:t xml:space="preserve">Lab coats </w:t>
      </w:r>
      <w:r w:rsidRPr="00DC7D29">
        <w:rPr>
          <w:rFonts w:cstheme="minorHAnsi"/>
          <w:sz w:val="20"/>
          <w:szCs w:val="20"/>
        </w:rPr>
        <w:t>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 not be exposed.</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301304" w:rsidRPr="00DC7D29" w:rsidRDefault="00301304" w:rsidP="00301304">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301304" w:rsidRPr="00DC7D29" w:rsidRDefault="00301304" w:rsidP="0030130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Use of potassium cyanide must be conducted in a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sidRPr="00DC7D29">
        <w:rPr>
          <w:rFonts w:cstheme="minorHAnsi"/>
          <w:sz w:val="20"/>
          <w:szCs w:val="20"/>
        </w:rPr>
        <w:t>Move into the fresh air immediately and give oxygen. If not breathing</w:t>
      </w:r>
      <w:r>
        <w:rPr>
          <w:rFonts w:cstheme="minorHAnsi"/>
          <w:sz w:val="20"/>
          <w:szCs w:val="20"/>
        </w:rPr>
        <w:t>,</w:t>
      </w:r>
      <w:r w:rsidRPr="00DC7D29">
        <w:rPr>
          <w:rFonts w:cstheme="minorHAnsi"/>
          <w:sz w:val="20"/>
          <w:szCs w:val="20"/>
        </w:rPr>
        <w:t xml:space="preserve"> give artificial respiration. </w:t>
      </w:r>
      <w:r w:rsidRPr="00FF39D8">
        <w:rPr>
          <w:rFonts w:cstheme="minorHAnsi"/>
          <w:b/>
          <w:color w:val="222222"/>
          <w:sz w:val="20"/>
          <w:szCs w:val="20"/>
        </w:rPr>
        <w:t>Dial</w:t>
      </w:r>
      <w:r w:rsidRPr="00CB1AEE">
        <w:rPr>
          <w:rFonts w:cstheme="minorHAnsi"/>
          <w:b/>
          <w:color w:val="222222"/>
          <w:sz w:val="20"/>
          <w:szCs w:val="20"/>
        </w:rPr>
        <w:t xml:space="preserve"> </w:t>
      </w:r>
      <w:r w:rsidRPr="00CB1AEE">
        <w:rPr>
          <w:rFonts w:cstheme="minorHAnsi"/>
          <w:b/>
          <w:color w:val="FF0000"/>
          <w:sz w:val="20"/>
          <w:szCs w:val="20"/>
        </w:rPr>
        <w:t>911</w:t>
      </w:r>
      <w:r w:rsidRPr="00A06BFA">
        <w:rPr>
          <w:rFonts w:cstheme="minorHAnsi"/>
          <w:sz w:val="20"/>
          <w:szCs w:val="20"/>
        </w:rPr>
        <w:t>.</w:t>
      </w:r>
    </w:p>
    <w:p w:rsidR="00301304" w:rsidRPr="00DC7D29" w:rsidRDefault="00301304" w:rsidP="00301304">
      <w:pPr>
        <w:spacing w:before="120" w:after="120" w:line="288" w:lineRule="auto"/>
        <w:rPr>
          <w:rFonts w:cstheme="minorHAnsi"/>
          <w:b/>
        </w:rPr>
      </w:pP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Default="00301304" w:rsidP="00301304">
      <w:pPr>
        <w:spacing w:before="120" w:after="120" w:line="288" w:lineRule="auto"/>
        <w:rPr>
          <w:rFonts w:cstheme="minorHAnsi"/>
          <w:b/>
          <w:sz w:val="20"/>
          <w:szCs w:val="20"/>
          <w:u w:val="single"/>
        </w:rPr>
      </w:pPr>
      <w:r w:rsidRPr="00DC7D29">
        <w:rPr>
          <w:rFonts w:cstheme="minorHAnsi"/>
          <w:bCs/>
          <w:sz w:val="20"/>
          <w:szCs w:val="20"/>
        </w:rPr>
        <w:t xml:space="preserve">Immediately flush skin with plenty of water for at least 15 minutes while removing contaminated clothing and shoes. Wash any contaminated clothing before reuse. </w:t>
      </w:r>
      <w:r w:rsidRPr="00FF39D8">
        <w:rPr>
          <w:rFonts w:cstheme="minorHAnsi"/>
          <w:b/>
          <w:color w:val="222222"/>
          <w:sz w:val="20"/>
          <w:szCs w:val="20"/>
        </w:rPr>
        <w:t>Dial</w:t>
      </w:r>
      <w:r w:rsidRPr="00CB1AEE">
        <w:rPr>
          <w:rFonts w:cstheme="minorHAnsi"/>
          <w:b/>
          <w:color w:val="222222"/>
          <w:sz w:val="20"/>
          <w:szCs w:val="20"/>
        </w:rPr>
        <w:t xml:space="preserve">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w:t>
      </w:r>
      <w:r>
        <w:rPr>
          <w:rFonts w:cstheme="minorHAnsi"/>
          <w:sz w:val="20"/>
          <w:szCs w:val="20"/>
        </w:rPr>
        <w:t xml:space="preserve">inutes. </w:t>
      </w:r>
      <w:r w:rsidRPr="00FF39D8">
        <w:rPr>
          <w:rFonts w:cstheme="minorHAnsi"/>
          <w:b/>
          <w:color w:val="222222"/>
          <w:sz w:val="20"/>
          <w:szCs w:val="20"/>
        </w:rPr>
        <w:t>Dial</w:t>
      </w:r>
      <w:r w:rsidRPr="00CB1AEE">
        <w:rPr>
          <w:rFonts w:cstheme="minorHAnsi"/>
          <w:b/>
          <w:color w:val="222222"/>
          <w:sz w:val="20"/>
          <w:szCs w:val="20"/>
        </w:rPr>
        <w:t xml:space="preserve">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w:t>
      </w:r>
      <w:r w:rsidRPr="00977B85">
        <w:rPr>
          <w:rFonts w:cstheme="minorHAnsi"/>
          <w:b/>
          <w:sz w:val="20"/>
          <w:szCs w:val="20"/>
        </w:rPr>
        <w:t>Dial 911</w:t>
      </w:r>
      <w:r w:rsidRPr="00DC7D29">
        <w:rPr>
          <w:rFonts w:cstheme="minorHAnsi"/>
          <w:sz w:val="20"/>
          <w:szCs w:val="20"/>
        </w:rPr>
        <w:t>.</w:t>
      </w:r>
      <w:sdt>
        <w:sdtPr>
          <w:rPr>
            <w:rFonts w:cstheme="minorHAnsi"/>
            <w:sz w:val="20"/>
            <w:szCs w:val="20"/>
          </w:rPr>
          <w:id w:val="-202098144"/>
          <w:showingPlcHdr/>
        </w:sdtPr>
        <w:sdtEndPr/>
        <w:sdtContent>
          <w:r w:rsidRPr="00DC7D29">
            <w:rPr>
              <w:rFonts w:cstheme="minorHAnsi"/>
              <w:sz w:val="20"/>
              <w:szCs w:val="20"/>
            </w:rPr>
            <w:t xml:space="preserve">     </w:t>
          </w:r>
        </w:sdtContent>
      </w:sdt>
      <w:r w:rsidRPr="00DC7D29">
        <w:rPr>
          <w:rFonts w:cstheme="minorHAnsi"/>
          <w:sz w:val="20"/>
          <w:szCs w:val="20"/>
        </w:rPr>
        <w:t xml:space="preserve"> </w:t>
      </w:r>
    </w:p>
    <w:p w:rsidR="00301304" w:rsidRPr="00DC7D29" w:rsidRDefault="00301304" w:rsidP="00301304">
      <w:pPr>
        <w:spacing w:before="120" w:after="120" w:line="288" w:lineRule="auto"/>
        <w:rPr>
          <w:rFonts w:cstheme="minorHAnsi"/>
          <w:b/>
        </w:rPr>
      </w:pPr>
      <w:r>
        <w:rPr>
          <w:rFonts w:ascii="Arial" w:hAnsi="Arial"/>
          <w:noProof/>
          <w:color w:val="000000"/>
        </w:rPr>
        <w:lastRenderedPageBreak/>
        <w:drawing>
          <wp:anchor distT="0" distB="0" distL="114300" distR="114300" simplePos="0" relativeHeight="251727360" behindDoc="0" locked="0" layoutInCell="1" allowOverlap="1" wp14:anchorId="4DD0414A" wp14:editId="49657FEF">
            <wp:simplePos x="0" y="0"/>
            <wp:positionH relativeFrom="margin">
              <wp:posOffset>5378450</wp:posOffset>
            </wp:positionH>
            <wp:positionV relativeFrom="margin">
              <wp:posOffset>2235200</wp:posOffset>
            </wp:positionV>
            <wp:extent cx="876300" cy="1168400"/>
            <wp:effectExtent l="19050" t="19050" r="19050" b="12700"/>
            <wp:wrapSquare wrapText="bothSides"/>
            <wp:docPr id="4151" name="Picture 4151"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cstheme="minorHAnsi"/>
          <w:b/>
        </w:rPr>
        <w:t xml:space="preserve">Section 8 – </w:t>
      </w:r>
      <w:r w:rsidRPr="00DC7D29">
        <w:rPr>
          <w:rFonts w:cstheme="minorHAnsi"/>
          <w:b/>
        </w:rPr>
        <w:t>Special Handling and Storage Requirements</w:t>
      </w:r>
    </w:p>
    <w:p w:rsidR="00301304" w:rsidRPr="00FF39D8"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 designated storage area must be established for </w:t>
      </w:r>
      <w:r>
        <w:rPr>
          <w:rFonts w:cstheme="minorHAnsi"/>
          <w:sz w:val="20"/>
        </w:rPr>
        <w:t>potassium cyanide</w:t>
      </w:r>
      <w:r w:rsidRPr="00CB053B">
        <w:rPr>
          <w:rFonts w:cstheme="minorHAnsi"/>
          <w:sz w:val="20"/>
        </w:rPr>
        <w:t xml:space="preserve"> and the area should be posted with a “Caution, Carcinogen, Reproductive Toxins, or Extremely Toxic Chemicals” label provided </w:t>
      </w:r>
      <w:r>
        <w:rPr>
          <w:rFonts w:cstheme="minorHAnsi"/>
          <w:sz w:val="20"/>
        </w:rPr>
        <w:t>by REM (as shown to the right). The container(s) should be placed into secondary containment.</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Pr>
          <w:rFonts w:cstheme="minorHAnsi"/>
          <w:sz w:val="20"/>
        </w:rPr>
        <w:t>All lab working in the lab should be made aware of the storage location and the hazards associated with potassium cyanide.</w:t>
      </w:r>
    </w:p>
    <w:p w:rsidR="00301304" w:rsidRPr="00977B85"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Pr>
          <w:rFonts w:cstheme="minorHAnsi"/>
          <w:color w:val="000000"/>
          <w:sz w:val="20"/>
        </w:rPr>
        <w:t>Potassium cyanide must only be used in a properly functioning chemical fume hood.</w:t>
      </w:r>
    </w:p>
    <w:p w:rsidR="00301304" w:rsidRPr="00977B85"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Avoid contact with skin and eyes and inhalation. </w:t>
      </w:r>
    </w:p>
    <w:p w:rsidR="00301304" w:rsidRPr="00FF39D8"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Pr>
          <w:rFonts w:cstheme="minorHAnsi"/>
          <w:sz w:val="20"/>
        </w:rPr>
        <w:t>Avoid dust formation or breathing vapors, mists, or gas.</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Pr>
          <w:rFonts w:cstheme="minorHAnsi"/>
          <w:sz w:val="20"/>
        </w:rPr>
        <w:t>Keep away from acids.</w:t>
      </w:r>
    </w:p>
    <w:p w:rsidR="00301304"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 xml:space="preserve">Keep containers tightly closed. </w:t>
      </w:r>
    </w:p>
    <w:p w:rsidR="00301304" w:rsidRPr="003C34F0"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 xml:space="preserve">Store in a cool, dry and well-ventilated area away from incompatible substances such as </w:t>
      </w:r>
      <w:r>
        <w:rPr>
          <w:rFonts w:cstheme="minorHAnsi"/>
          <w:color w:val="000000"/>
          <w:sz w:val="20"/>
        </w:rPr>
        <w:t>acids, strong oxidizing agents, iodine, permanganates, peroxides, metallic salts, chloral hydrate, alkaloids, and chlorates</w:t>
      </w:r>
      <w:r w:rsidRPr="00CB053B">
        <w:rPr>
          <w:rFonts w:cstheme="minorHAnsi"/>
          <w:color w:val="000000"/>
          <w:sz w:val="20"/>
        </w:rPr>
        <w:t>.</w:t>
      </w:r>
      <w:r w:rsidRPr="00CB053B">
        <w:rPr>
          <w:rFonts w:ascii="Arial" w:hAnsi="Arial"/>
          <w:noProof/>
          <w:color w:val="000000"/>
        </w:rPr>
        <w:t xml:space="preserve"> </w:t>
      </w:r>
    </w:p>
    <w:p w:rsidR="00301304" w:rsidRPr="003C34F0"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Pr>
          <w:rFonts w:cstheme="minorHAnsi"/>
          <w:noProof/>
          <w:color w:val="000000"/>
          <w:sz w:val="20"/>
        </w:rPr>
        <w:t>Containers which are opened must be carefully resealed and kept upright to prevent leakage.</w:t>
      </w:r>
    </w:p>
    <w:p w:rsidR="00301304" w:rsidRPr="00204A05"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 suitable storage location is a </w:t>
      </w:r>
      <w:r>
        <w:rPr>
          <w:rFonts w:cstheme="minorHAnsi"/>
          <w:sz w:val="20"/>
        </w:rPr>
        <w:t xml:space="preserve">lab cabinet </w:t>
      </w:r>
      <w:r w:rsidRPr="00CB053B">
        <w:rPr>
          <w:rFonts w:cstheme="minorHAnsi"/>
          <w:sz w:val="20"/>
        </w:rPr>
        <w:t>that does not contain incomp</w:t>
      </w:r>
      <w:r>
        <w:rPr>
          <w:rFonts w:cstheme="minorHAnsi"/>
          <w:sz w:val="20"/>
        </w:rPr>
        <w:t>atible chemicals.</w:t>
      </w:r>
    </w:p>
    <w:p w:rsidR="00301304" w:rsidRPr="00DC7D29" w:rsidRDefault="00301304" w:rsidP="00301304">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the area and ensure others are aware of the spill. </w:t>
      </w:r>
      <w:r w:rsidRPr="00FF39D8">
        <w:rPr>
          <w:rFonts w:cstheme="minorHAnsi"/>
          <w:b/>
          <w:color w:val="222222"/>
          <w:sz w:val="20"/>
          <w:szCs w:val="20"/>
        </w:rPr>
        <w:t>Dial</w:t>
      </w:r>
      <w:r w:rsidRPr="00CB1AEE">
        <w:rPr>
          <w:rFonts w:cstheme="minorHAnsi"/>
          <w:b/>
          <w:color w:val="222222"/>
          <w:sz w:val="20"/>
          <w:szCs w:val="20"/>
        </w:rPr>
        <w:t xml:space="preserve">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w:t>
      </w:r>
      <w:r>
        <w:rPr>
          <w:rFonts w:cstheme="minorHAnsi"/>
          <w:color w:val="222222"/>
          <w:sz w:val="20"/>
          <w:szCs w:val="20"/>
        </w:rPr>
        <w:t xml:space="preserve">Do not allow others to re-enter the affected area, post a sign on the outside of the lab if necessary until emergency personnel respond. </w:t>
      </w:r>
      <w:r>
        <w:rPr>
          <w:rFonts w:cstheme="minorHAnsi"/>
          <w:sz w:val="20"/>
          <w:szCs w:val="20"/>
        </w:rPr>
        <w:t xml:space="preserve">If the spill could potentially harm occupants outside of the affected area (i.e., hallway, neighboring offices or labs), pull the nearest fire alarm station to evacuate the building. </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w:t>
      </w:r>
      <w:r w:rsidRPr="00FF39D8">
        <w:rPr>
          <w:rFonts w:cstheme="minorHAnsi"/>
          <w:b/>
          <w:color w:val="222222"/>
          <w:sz w:val="20"/>
          <w:szCs w:val="20"/>
        </w:rPr>
        <w:t>Dial</w:t>
      </w:r>
      <w:r w:rsidRPr="00CB1AEE">
        <w:rPr>
          <w:rFonts w:cstheme="minorHAnsi"/>
          <w:b/>
          <w:color w:val="222222"/>
          <w:sz w:val="20"/>
          <w:szCs w:val="20"/>
        </w:rPr>
        <w:t xml:space="preserve">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ye open. </w:t>
      </w:r>
      <w:r w:rsidRPr="00FF39D8">
        <w:rPr>
          <w:rFonts w:cstheme="minorHAnsi"/>
          <w:b/>
          <w:color w:val="222222"/>
          <w:sz w:val="20"/>
          <w:szCs w:val="20"/>
        </w:rPr>
        <w:t>Dial</w:t>
      </w:r>
      <w:r w:rsidRPr="00CB1AEE">
        <w:rPr>
          <w:rFonts w:cstheme="minorHAnsi"/>
          <w:b/>
          <w:color w:val="222222"/>
          <w:sz w:val="20"/>
          <w:szCs w:val="20"/>
        </w:rPr>
        <w:t xml:space="preserve"> </w:t>
      </w:r>
      <w:r w:rsidRPr="00CB1AEE">
        <w:rPr>
          <w:rFonts w:cstheme="minorHAnsi"/>
          <w:b/>
          <w:color w:val="FF0000"/>
          <w:sz w:val="20"/>
          <w:szCs w:val="20"/>
        </w:rPr>
        <w:t>911</w:t>
      </w:r>
      <w:r w:rsidRPr="00A06BFA">
        <w:rPr>
          <w:rFonts w:cstheme="minorHAnsi"/>
          <w:sz w:val="20"/>
          <w:szCs w:val="20"/>
        </w:rPr>
        <w:t>.</w:t>
      </w:r>
    </w:p>
    <w:p w:rsidR="00301304" w:rsidRPr="009C4791" w:rsidRDefault="00301304" w:rsidP="00301304">
      <w:pPr>
        <w:shd w:val="clear" w:color="auto" w:fill="FFFFFF"/>
        <w:spacing w:before="120" w:after="120" w:line="288" w:lineRule="auto"/>
        <w:rPr>
          <w:rFonts w:cstheme="minorHAnsi"/>
          <w:i/>
        </w:rPr>
      </w:pPr>
      <w:r w:rsidRPr="009C4791">
        <w:rPr>
          <w:rFonts w:cstheme="minorHAnsi"/>
          <w:b/>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Pr>
          <w:rFonts w:cstheme="minorHAnsi"/>
          <w:sz w:val="20"/>
          <w:szCs w:val="20"/>
        </w:rPr>
        <w:t>.</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lastRenderedPageBreak/>
        <w:t>Immediately report injury to supervisor and complete the First Report of Injury. (</w:t>
      </w:r>
      <w:hyperlink r:id="rId412" w:history="1">
        <w:r w:rsidRPr="00772FAE">
          <w:rPr>
            <w:rStyle w:val="Hyperlink"/>
            <w:rFonts w:cstheme="minorHAnsi"/>
            <w:sz w:val="20"/>
            <w:szCs w:val="20"/>
          </w:rPr>
          <w:t>http://www.purdue.edu/rem/injury/froi.htm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or lab cabinet is recommended). Never combine cyanide waste streams with acid waste streams as this will generate an acutely toxic gas. Do not combine cyanide waste with other waste streams such as organic solvent waste; the disposal cost is extremely high. Keep cyanide waste separated from other wastes as much as possible. </w:t>
      </w:r>
    </w:p>
    <w:p w:rsidR="00301304" w:rsidRPr="00A06BFA" w:rsidRDefault="00301304" w:rsidP="00301304">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413" w:history="1">
        <w:r w:rsidRPr="00772FAE">
          <w:rPr>
            <w:rStyle w:val="Hyperlink"/>
            <w:rFonts w:cstheme="minorHAnsi"/>
            <w:sz w:val="20"/>
            <w:szCs w:val="20"/>
          </w:rPr>
          <w:t>http://www.purdue.edu/rem/hmm/wststo.htm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SDS for Potassium Cyanide must be made available to all personnel working in the laboratory at all times. To obtain a copy of the SDS, contact the chemical manufacturer or REM at 49-46371. Many manufacturers’ SDSs can be found online on websites such as Sigma-Aldrich (</w:t>
      </w:r>
      <w:hyperlink r:id="rId414" w:history="1">
        <w:r w:rsidRPr="00665089">
          <w:rPr>
            <w:rStyle w:val="Hyperlink"/>
            <w:rFonts w:cstheme="minorHAnsi"/>
            <w:sz w:val="20"/>
            <w:szCs w:val="20"/>
          </w:rPr>
          <w:t>http://www.sigmaaldrich.com/united-states.html</w:t>
        </w:r>
      </w:hyperlink>
      <w:r>
        <w:rPr>
          <w:rFonts w:cstheme="minorHAnsi"/>
          <w:sz w:val="20"/>
          <w:szCs w:val="20"/>
        </w:rPr>
        <w:t>) or Siri MSDS Index (</w:t>
      </w:r>
      <w:hyperlink r:id="rId415" w:history="1">
        <w:r w:rsidRPr="00772FAE">
          <w:rPr>
            <w:rStyle w:val="Hyperlink"/>
            <w:rFonts w:cstheme="minorHAnsi"/>
            <w:sz w:val="20"/>
            <w:szCs w:val="20"/>
          </w:rPr>
          <w:t>http://hazard.com/msds/</w:t>
        </w:r>
      </w:hyperlink>
      <w:r>
        <w:rPr>
          <w:rFonts w:cstheme="minorHAnsi"/>
          <w:sz w:val="20"/>
          <w:szCs w:val="20"/>
        </w:rPr>
        <w:t>).</w:t>
      </w:r>
    </w:p>
    <w:p w:rsidR="00301304" w:rsidRPr="00DC7D29"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716784106"/>
      </w:sdtPr>
      <w:sdtEndPr/>
      <w:sdtContent>
        <w:p w:rsidR="00301304" w:rsidRPr="00DC7D29" w:rsidRDefault="00787CE3" w:rsidP="00301304">
          <w:pPr>
            <w:spacing w:before="120" w:after="120" w:line="288" w:lineRule="auto"/>
            <w:rPr>
              <w:rFonts w:cstheme="minorHAnsi"/>
              <w:b/>
            </w:rPr>
          </w:pPr>
          <w:sdt>
            <w:sdtPr>
              <w:rPr>
                <w:rFonts w:cstheme="minorHAnsi"/>
                <w:sz w:val="20"/>
                <w:szCs w:val="20"/>
              </w:rPr>
              <w:id w:val="-117760429"/>
              <w:showingPlcHdr/>
            </w:sdtPr>
            <w:sdtEnd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DC7D29"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D44C7E">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potassium cyanide</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lastRenderedPageBreak/>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B2351">
        <w:trPr>
          <w:trHeight w:val="576"/>
          <w:tblHeader/>
        </w:trPr>
        <w:tc>
          <w:tcPr>
            <w:tcW w:w="39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B2351">
        <w:trPr>
          <w:trHeight w:val="576"/>
        </w:trPr>
        <w:sdt>
          <w:sdtPr>
            <w:rPr>
              <w:rFonts w:cstheme="minorHAnsi"/>
              <w:b/>
            </w:rPr>
            <w:id w:val="-1661065513"/>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637762283"/>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353220715"/>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467039793"/>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148891162"/>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991397941"/>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646666768"/>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345945820"/>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136530765"/>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002924320"/>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848161283"/>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098516945"/>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326330312"/>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668144035"/>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Default="00301304" w:rsidP="00D50F19">
      <w:pPr>
        <w:pStyle w:val="Heading1"/>
        <w:numPr>
          <w:ilvl w:val="0"/>
          <w:numId w:val="0"/>
        </w:numPr>
        <w:jc w:val="center"/>
        <w:rPr>
          <w:rFonts w:eastAsiaTheme="minorHAnsi"/>
          <w:sz w:val="48"/>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spacing w:before="120" w:after="120"/>
        <w:jc w:val="center"/>
        <w:rPr>
          <w:rFonts w:cstheme="minorHAnsi"/>
          <w:sz w:val="48"/>
          <w:szCs w:val="48"/>
        </w:rPr>
      </w:pPr>
      <w:r>
        <w:rPr>
          <w:rFonts w:cstheme="minorHAnsi"/>
          <w:sz w:val="48"/>
          <w:szCs w:val="48"/>
        </w:rPr>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Propylene Oxide</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850593349"/>
            <w:placeholder>
              <w:docPart w:val="C7AE256E540D4DCAAA6193FAD4E3C269"/>
            </w:placeholder>
            <w:date w:fullDate="2014-10-15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203911495"/>
            <w:placeholder>
              <w:docPart w:val="A6318233FDF94710AFDCB812E6FEDD77"/>
            </w:placeholder>
            <w:date w:fullDate="2014-10-17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488522403"/>
            <w:placeholder>
              <w:docPart w:val="977DCFFA92F947CF84AF1503E39EC43C"/>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511954783"/>
            <w:placeholder>
              <w:docPart w:val="6F17CB8F12584D9FAC3631D22ABB3AB4"/>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788197448"/>
            <w:placeholder>
              <w:docPart w:val="3911C72D8704419B85431A0632EA63A4"/>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617174940"/>
            <w:placeholder>
              <w:docPart w:val="DBB45A9CBDA749869A092905B548FCD1"/>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489787000"/>
            <w:placeholder>
              <w:docPart w:val="6B6FAF12629F490BB7E0C50F2F78A45F"/>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968933645"/>
            <w:placeholder>
              <w:docPart w:val="249187B87E9B44259C789F469D425B91"/>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411845" w:rsidRDefault="009C0AF8" w:rsidP="00301304">
      <w:pPr>
        <w:spacing w:before="120" w:after="120"/>
        <w:rPr>
          <w:rFonts w:cstheme="minorHAnsi"/>
          <w:b/>
        </w:rPr>
      </w:pPr>
    </w:p>
    <w:p w:rsidR="00301304" w:rsidRDefault="00301304" w:rsidP="00301304">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301304" w:rsidRPr="00DC7D29" w:rsidRDefault="00787CE3" w:rsidP="00301304">
      <w:pPr>
        <w:spacing w:before="120" w:after="120" w:line="288" w:lineRule="auto"/>
        <w:rPr>
          <w:rFonts w:cstheme="minorHAnsi"/>
          <w:sz w:val="20"/>
          <w:szCs w:val="20"/>
        </w:rPr>
      </w:pPr>
      <w:sdt>
        <w:sdtPr>
          <w:rPr>
            <w:rFonts w:cstheme="minorHAnsi"/>
          </w:rPr>
          <w:id w:val="2122182023"/>
          <w14:checkbox>
            <w14:checked w14:val="0"/>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 Process            </w:t>
      </w:r>
      <w:sdt>
        <w:sdtPr>
          <w:rPr>
            <w:rFonts w:cstheme="minorHAnsi"/>
          </w:rPr>
          <w:id w:val="-781182462"/>
          <w14:checkbox>
            <w14:checked w14:val="1"/>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138467052"/>
          <w14:checkbox>
            <w14:checked w14:val="0"/>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lastRenderedPageBreak/>
        <w:t>Section 3 – Physical / Chemical Properties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75-56-9</w:t>
      </w:r>
    </w:p>
    <w:p w:rsidR="00301304" w:rsidRPr="00A831F0"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Flammable Liquid, Acute Toxicity (inhalation, oral, dermal), Serious Eye Damage, Carcinogen, Germ Cell Mutagenicity, Specific Target Organ Toxicity</w:t>
      </w:r>
    </w:p>
    <w:p w:rsidR="00301304" w:rsidRPr="00955D92"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C</w:t>
      </w:r>
      <w:r>
        <w:rPr>
          <w:rFonts w:cstheme="minorHAnsi"/>
          <w:color w:val="000000"/>
          <w:sz w:val="20"/>
          <w:szCs w:val="20"/>
          <w:shd w:val="clear" w:color="auto" w:fill="FFFFFF"/>
          <w:vertAlign w:val="subscript"/>
        </w:rPr>
        <w:t>3</w:t>
      </w:r>
      <w:r>
        <w:rPr>
          <w:rFonts w:cstheme="minorHAnsi"/>
          <w:color w:val="000000"/>
          <w:sz w:val="20"/>
          <w:szCs w:val="20"/>
          <w:shd w:val="clear" w:color="auto" w:fill="FFFFFF"/>
        </w:rPr>
        <w:t>H</w:t>
      </w:r>
      <w:r w:rsidRPr="004C59B6">
        <w:rPr>
          <w:rFonts w:cstheme="minorHAnsi"/>
          <w:color w:val="000000"/>
          <w:sz w:val="20"/>
          <w:szCs w:val="20"/>
          <w:shd w:val="clear" w:color="auto" w:fill="FFFFFF"/>
          <w:vertAlign w:val="subscript"/>
        </w:rPr>
        <w:t>6</w:t>
      </w:r>
      <w:r>
        <w:rPr>
          <w:rFonts w:cstheme="minorHAnsi"/>
          <w:color w:val="000000"/>
          <w:sz w:val="20"/>
          <w:szCs w:val="20"/>
          <w:shd w:val="clear" w:color="auto" w:fill="FFFFFF"/>
        </w:rPr>
        <w:t>O</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Pr>
          <w:rFonts w:cstheme="minorHAnsi"/>
          <w:color w:val="000000"/>
          <w:sz w:val="20"/>
          <w:szCs w:val="20"/>
          <w:shd w:val="clear" w:color="auto" w:fill="FFFFFF"/>
        </w:rPr>
        <w:t xml:space="preserve">34 </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 xml:space="preserve">Flash Point: -37 </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2.1% (V)</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37% (V)</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Vapor Density: 2.01 (air = 1.0)</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Water Solubility: Soluble</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Default="00301304" w:rsidP="00301304">
      <w:pPr>
        <w:spacing w:before="120" w:after="120" w:line="288" w:lineRule="auto"/>
        <w:rPr>
          <w:rFonts w:cstheme="minorHAnsi"/>
          <w:color w:val="222222"/>
          <w:sz w:val="20"/>
          <w:szCs w:val="20"/>
        </w:rPr>
      </w:pPr>
      <w:r>
        <w:rPr>
          <w:rFonts w:cstheme="minorHAnsi"/>
          <w:color w:val="222222"/>
          <w:sz w:val="20"/>
          <w:szCs w:val="20"/>
        </w:rPr>
        <w:t xml:space="preserve">Propylene oxide is an extremely flammable liquid that is also an acute toxin. Exposure to propylene oxide is extremely harmful. Causes skin irritation and serious eye damage. May cause genetic defects and cancer. Propylene oxide is toxic to lungs, mucous membranes, and repeated or prolonged exposure can produce targeted organ damage. Chronic exposure may cause nausea, vomiting, headache, and/or dizziness. </w:t>
      </w:r>
    </w:p>
    <w:p w:rsidR="00301304" w:rsidRPr="008631D3" w:rsidRDefault="00301304" w:rsidP="00301304">
      <w:pPr>
        <w:autoSpaceDE w:val="0"/>
        <w:autoSpaceDN w:val="0"/>
        <w:adjustRightInd w:val="0"/>
        <w:spacing w:before="120" w:after="120" w:line="288" w:lineRule="auto"/>
        <w:rPr>
          <w:rFonts w:cstheme="minorHAnsi"/>
          <w:b/>
          <w:color w:val="000000"/>
          <w:sz w:val="20"/>
          <w:szCs w:val="20"/>
          <w:u w:val="single"/>
        </w:rPr>
      </w:pPr>
      <w:r w:rsidRPr="008631D3">
        <w:rPr>
          <w:rFonts w:cstheme="minorHAnsi"/>
          <w:b/>
          <w:color w:val="000000"/>
          <w:sz w:val="20"/>
          <w:szCs w:val="20"/>
          <w:u w:val="single"/>
        </w:rPr>
        <w:t>Exposure Limits</w:t>
      </w:r>
      <w:r>
        <w:rPr>
          <w:rFonts w:cstheme="minorHAnsi"/>
          <w:b/>
          <w:color w:val="000000"/>
          <w:sz w:val="20"/>
          <w:szCs w:val="20"/>
          <w:u w:val="single"/>
        </w:rPr>
        <w:t xml:space="preserve"> and Toxicity Data</w:t>
      </w:r>
      <w:r w:rsidRPr="008631D3">
        <w:rPr>
          <w:rFonts w:cstheme="minorHAnsi"/>
          <w:b/>
          <w:color w:val="000000"/>
          <w:sz w:val="20"/>
          <w:szCs w:val="20"/>
          <w:u w:val="single"/>
        </w:rPr>
        <w:t xml:space="preserve">: </w:t>
      </w:r>
    </w:p>
    <w:p w:rsidR="00301304" w:rsidRDefault="00301304" w:rsidP="00301304">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ACGIH TLV/TWA: </w:t>
      </w:r>
      <w:r>
        <w:rPr>
          <w:rFonts w:cstheme="minorHAnsi"/>
          <w:color w:val="000000"/>
          <w:sz w:val="20"/>
          <w:szCs w:val="20"/>
        </w:rPr>
        <w:tab/>
      </w:r>
      <w:r>
        <w:rPr>
          <w:rFonts w:cstheme="minorHAnsi"/>
          <w:color w:val="000000"/>
          <w:sz w:val="20"/>
          <w:szCs w:val="20"/>
        </w:rPr>
        <w:tab/>
        <w:t>2 ppm</w:t>
      </w:r>
    </w:p>
    <w:p w:rsidR="00301304" w:rsidRPr="008631D3" w:rsidRDefault="00301304" w:rsidP="00301304">
      <w:pPr>
        <w:autoSpaceDE w:val="0"/>
        <w:autoSpaceDN w:val="0"/>
        <w:adjustRightInd w:val="0"/>
        <w:spacing w:after="0" w:line="288" w:lineRule="auto"/>
        <w:rPr>
          <w:rFonts w:cstheme="minorHAnsi"/>
          <w:color w:val="000000"/>
          <w:sz w:val="20"/>
          <w:szCs w:val="20"/>
        </w:rPr>
      </w:pPr>
      <w:r>
        <w:rPr>
          <w:rFonts w:cstheme="minorHAnsi"/>
          <w:color w:val="000000"/>
          <w:sz w:val="20"/>
          <w:szCs w:val="20"/>
        </w:rPr>
        <w:t>LD-50 (oral, rat):</w:t>
      </w:r>
      <w:r>
        <w:rPr>
          <w:rFonts w:cstheme="minorHAnsi"/>
          <w:color w:val="000000"/>
          <w:sz w:val="20"/>
          <w:szCs w:val="20"/>
        </w:rPr>
        <w:tab/>
      </w:r>
      <w:r>
        <w:rPr>
          <w:rFonts w:cstheme="minorHAnsi"/>
          <w:color w:val="000000"/>
          <w:sz w:val="20"/>
          <w:szCs w:val="20"/>
        </w:rPr>
        <w:tab/>
        <w:t>380 mg/kg</w:t>
      </w:r>
    </w:p>
    <w:p w:rsidR="00301304" w:rsidRDefault="00301304" w:rsidP="00301304">
      <w:pPr>
        <w:autoSpaceDE w:val="0"/>
        <w:autoSpaceDN w:val="0"/>
        <w:adjustRightInd w:val="0"/>
        <w:spacing w:after="0" w:line="288" w:lineRule="auto"/>
        <w:rPr>
          <w:rFonts w:cstheme="minorHAnsi"/>
          <w:color w:val="000000"/>
          <w:sz w:val="20"/>
          <w:szCs w:val="20"/>
        </w:rPr>
      </w:pPr>
      <w:r>
        <w:rPr>
          <w:rFonts w:cstheme="minorHAnsi"/>
          <w:color w:val="000000"/>
          <w:sz w:val="20"/>
          <w:szCs w:val="20"/>
        </w:rPr>
        <w:t>LD-50 (inhalation, rat):</w:t>
      </w:r>
      <w:r>
        <w:rPr>
          <w:rFonts w:cstheme="minorHAnsi"/>
          <w:color w:val="000000"/>
          <w:sz w:val="20"/>
          <w:szCs w:val="20"/>
        </w:rPr>
        <w:tab/>
        <w:t>4,000 ppm</w:t>
      </w:r>
    </w:p>
    <w:p w:rsidR="00301304" w:rsidRDefault="00301304" w:rsidP="00301304">
      <w:pPr>
        <w:spacing w:before="120" w:after="120" w:line="288" w:lineRule="auto"/>
        <w:rPr>
          <w:rFonts w:cstheme="minorHAnsi"/>
          <w:b/>
        </w:rPr>
      </w:pPr>
      <w:r>
        <w:rPr>
          <w:rFonts w:cstheme="minorHAnsi"/>
          <w:b/>
          <w:noProof/>
        </w:rPr>
        <w:lastRenderedPageBreak/>
        <w:drawing>
          <wp:inline distT="0" distB="0" distL="0" distR="0" wp14:anchorId="55E9DBAC" wp14:editId="079D4C40">
            <wp:extent cx="575098" cy="594360"/>
            <wp:effectExtent l="0" t="0" r="0" b="0"/>
            <wp:docPr id="4152" name="Picture 4152"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r w:rsidRPr="00D22556">
        <w:rPr>
          <w:rFonts w:cstheme="minorHAnsi"/>
          <w:b/>
          <w:noProof/>
        </w:rPr>
        <w:drawing>
          <wp:inline distT="0" distB="0" distL="0" distR="0" wp14:anchorId="3882E2E8" wp14:editId="1047A5D7">
            <wp:extent cx="599846" cy="622224"/>
            <wp:effectExtent l="0" t="0" r="0" b="6985"/>
            <wp:docPr id="4153" name="Picture 4153" descr="GHS Toxic Hazard Pictogram" title="GHS Toxic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01659" cy="624105"/>
                    </a:xfrm>
                    <a:prstGeom prst="rect">
                      <a:avLst/>
                    </a:prstGeom>
                    <a:noFill/>
                    <a:ln>
                      <a:noFill/>
                    </a:ln>
                  </pic:spPr>
                </pic:pic>
              </a:graphicData>
            </a:graphic>
          </wp:inline>
        </w:drawing>
      </w:r>
      <w:r>
        <w:rPr>
          <w:rFonts w:cstheme="minorHAnsi"/>
          <w:b/>
          <w:noProof/>
        </w:rPr>
        <w:drawing>
          <wp:inline distT="0" distB="0" distL="0" distR="0" wp14:anchorId="27B1EE7E" wp14:editId="701712E4">
            <wp:extent cx="577850" cy="597204"/>
            <wp:effectExtent l="0" t="0" r="0" b="0"/>
            <wp:docPr id="4154" name="Picture 4154"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77850" cy="597204"/>
                    </a:xfrm>
                    <a:prstGeom prst="rect">
                      <a:avLst/>
                    </a:prstGeom>
                    <a:noFill/>
                    <a:ln>
                      <a:noFill/>
                    </a:ln>
                  </pic:spPr>
                </pic:pic>
              </a:graphicData>
            </a:graphic>
          </wp:inline>
        </w:drawing>
      </w:r>
      <w:r>
        <w:rPr>
          <w:rFonts w:cstheme="minorHAnsi"/>
          <w:b/>
          <w:noProof/>
        </w:rPr>
        <w:drawing>
          <wp:inline distT="0" distB="0" distL="0" distR="0" wp14:anchorId="403C9ABB" wp14:editId="7008D2F8">
            <wp:extent cx="594360" cy="594360"/>
            <wp:effectExtent l="0" t="0" r="0" b="0"/>
            <wp:docPr id="4156" name="Picture 4156"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301304" w:rsidRPr="009E4CC7" w:rsidRDefault="00301304" w:rsidP="00301304">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537E7F">
        <w:rPr>
          <w:rFonts w:cstheme="minorHAnsi"/>
          <w:sz w:val="20"/>
          <w:szCs w:val="20"/>
        </w:rPr>
        <w:t>(</w:t>
      </w:r>
      <w:hyperlink r:id="rId416" w:history="1">
        <w:r w:rsidRPr="00537E7F">
          <w:rPr>
            <w:rStyle w:val="Hyperlink"/>
            <w:rFonts w:cstheme="minorHAnsi"/>
            <w:sz w:val="20"/>
            <w:szCs w:val="20"/>
          </w:rPr>
          <w:t>http://www.purdue.edu/rem/home/booklets/RPP98.pdf</w:t>
        </w:r>
      </w:hyperlink>
      <w:r w:rsidRPr="00537E7F">
        <w:rPr>
          <w:rFonts w:cstheme="minorHAnsi"/>
          <w:sz w:val="20"/>
          <w:szCs w:val="20"/>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w:t>
      </w:r>
      <w:r>
        <w:rPr>
          <w:rFonts w:cstheme="minorHAnsi"/>
          <w:sz w:val="20"/>
          <w:szCs w:val="20"/>
        </w:rPr>
        <w:t>Butyl rubber gloves are recommended. Check the resources below for a more suitable glove.</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propylene oxide</w:t>
      </w:r>
      <w:r w:rsidRPr="00DC7D29">
        <w:rPr>
          <w:rFonts w:cstheme="minorHAnsi"/>
          <w:color w:val="222222"/>
          <w:sz w:val="20"/>
          <w:szCs w:val="20"/>
        </w:rPr>
        <w:t>.</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787CE3" w:rsidP="00301304">
      <w:pPr>
        <w:pStyle w:val="NoSpacing"/>
        <w:spacing w:before="120" w:after="120" w:line="288" w:lineRule="auto"/>
        <w:rPr>
          <w:rFonts w:cstheme="minorHAnsi"/>
          <w:color w:val="000080"/>
          <w:sz w:val="20"/>
          <w:szCs w:val="20"/>
        </w:rPr>
      </w:pPr>
      <w:hyperlink r:id="rId417"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787CE3" w:rsidP="00301304">
      <w:pPr>
        <w:pStyle w:val="NoSpacing"/>
        <w:spacing w:before="120" w:after="120" w:line="288" w:lineRule="auto"/>
        <w:rPr>
          <w:rFonts w:cstheme="minorHAnsi"/>
          <w:sz w:val="20"/>
          <w:szCs w:val="20"/>
        </w:rPr>
      </w:pPr>
      <w:hyperlink r:id="rId418" w:history="1">
        <w:r w:rsidR="00301304" w:rsidRPr="00DC7D29">
          <w:rPr>
            <w:rStyle w:val="Hyperlink"/>
            <w:rFonts w:cstheme="minorHAnsi"/>
            <w:sz w:val="20"/>
            <w:szCs w:val="20"/>
          </w:rPr>
          <w:t>http://www.showabestglove.com/site/default.aspx</w:t>
        </w:r>
      </w:hyperlink>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787CE3" w:rsidP="00301304">
      <w:pPr>
        <w:pStyle w:val="NoSpacing"/>
        <w:spacing w:before="120" w:after="120" w:line="288" w:lineRule="auto"/>
        <w:rPr>
          <w:rFonts w:cstheme="minorHAnsi"/>
          <w:color w:val="000080"/>
          <w:sz w:val="20"/>
          <w:szCs w:val="20"/>
        </w:rPr>
      </w:pPr>
      <w:hyperlink r:id="rId419" w:history="1">
        <w:r w:rsidR="00301304" w:rsidRPr="00DC7D29">
          <w:rPr>
            <w:rStyle w:val="Hyperlink"/>
            <w:rFonts w:cstheme="minorHAnsi"/>
            <w:sz w:val="20"/>
            <w:szCs w:val="20"/>
          </w:rPr>
          <w:t>http://www.mapaglove.com/</w:t>
        </w:r>
      </w:hyperlink>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lastRenderedPageBreak/>
        <w:t>ANSI approved properly fitting safety glasses or chemical splash goggles. Face shield is also recommended</w:t>
      </w:r>
      <w:r>
        <w:rPr>
          <w:rFonts w:cstheme="minorHAnsi"/>
          <w:sz w:val="20"/>
          <w:szCs w:val="20"/>
        </w:rPr>
        <w:t xml:space="preserve"> if there is a high probability of a splash hazard.</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Default="00301304" w:rsidP="00301304">
      <w:pPr>
        <w:pStyle w:val="NoSpacing"/>
        <w:spacing w:before="120" w:after="120" w:line="288" w:lineRule="auto"/>
        <w:rPr>
          <w:rFonts w:cstheme="minorHAnsi"/>
          <w:sz w:val="20"/>
          <w:szCs w:val="20"/>
        </w:rPr>
      </w:pPr>
      <w:r>
        <w:rPr>
          <w:rFonts w:cstheme="minorHAnsi"/>
          <w:sz w:val="20"/>
          <w:szCs w:val="20"/>
        </w:rPr>
        <w:t xml:space="preserve">Lab coats (100% cotton) </w:t>
      </w:r>
      <w:r w:rsidRPr="00DC7D29">
        <w:rPr>
          <w:rFonts w:cstheme="minorHAnsi"/>
          <w:sz w:val="20"/>
          <w:szCs w:val="20"/>
        </w:rPr>
        <w:t>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Flame resistant lab coats </w:t>
      </w:r>
      <w:r>
        <w:rPr>
          <w:rFonts w:cstheme="minorHAnsi"/>
          <w:sz w:val="20"/>
          <w:szCs w:val="20"/>
        </w:rPr>
        <w:t xml:space="preserve">should be worn if handling more than 1 liter of propylene oxide.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w:t>
      </w:r>
      <w:r w:rsidRPr="00DC7D29">
        <w:rPr>
          <w:rFonts w:cstheme="minorHAnsi"/>
          <w:sz w:val="20"/>
          <w:szCs w:val="20"/>
        </w:rPr>
        <w:t xml:space="preserve"> not be exposed.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301304" w:rsidRPr="00DC7D29" w:rsidRDefault="00301304" w:rsidP="00301304">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301304" w:rsidRPr="00DC7D29" w:rsidRDefault="00301304" w:rsidP="0030130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Use of propylene oxide must be conducted in a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w:t>
      </w:r>
      <w:r>
        <w:rPr>
          <w:rFonts w:cstheme="minorHAnsi"/>
          <w:sz w:val="20"/>
          <w:szCs w:val="20"/>
        </w:rPr>
        <w:t>Consult a physician</w:t>
      </w:r>
      <w:r w:rsidRPr="00DC7D29">
        <w:rPr>
          <w:rFonts w:cstheme="minorHAnsi"/>
          <w:sz w:val="20"/>
          <w:szCs w:val="20"/>
        </w:rPr>
        <w:t xml:space="preserve">.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Default="00301304" w:rsidP="00301304">
      <w:pPr>
        <w:spacing w:before="120" w:after="120" w:line="288" w:lineRule="auto"/>
        <w:rPr>
          <w:rFonts w:cstheme="minorHAnsi"/>
          <w:b/>
          <w:sz w:val="20"/>
          <w:szCs w:val="20"/>
          <w:u w:val="single"/>
        </w:rPr>
      </w:pPr>
      <w:r w:rsidRPr="00DC7D29">
        <w:rPr>
          <w:rFonts w:cstheme="minorHAnsi"/>
          <w:bCs/>
          <w:sz w:val="20"/>
          <w:szCs w:val="20"/>
        </w:rPr>
        <w:t xml:space="preserve">Immediately flush skin with plenty of water for at least 15 minutes while removing contaminated clothing and shoes. Wash any contaminated clothing before reuse. </w:t>
      </w:r>
      <w:r>
        <w:rPr>
          <w:rFonts w:cstheme="minorHAnsi"/>
          <w:bCs/>
          <w:sz w:val="20"/>
          <w:szCs w:val="20"/>
        </w:rPr>
        <w:t>Consult a physician.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w:t>
      </w:r>
      <w:r>
        <w:rPr>
          <w:rFonts w:cstheme="minorHAnsi"/>
          <w:sz w:val="20"/>
          <w:szCs w:val="20"/>
        </w:rPr>
        <w:t xml:space="preserve">inutes. </w:t>
      </w:r>
      <w:r w:rsidRPr="00DC7D29">
        <w:rPr>
          <w:rFonts w:cstheme="minorHAnsi"/>
          <w:sz w:val="20"/>
          <w:szCs w:val="20"/>
        </w:rPr>
        <w:t>Seek immediate medical attention and continue eye rinse during transport to hospital.</w:t>
      </w:r>
    </w:p>
    <w:p w:rsidR="00301304" w:rsidRDefault="00301304" w:rsidP="00301304">
      <w:pPr>
        <w:pStyle w:val="NoSpacing"/>
        <w:spacing w:before="120" w:after="120" w:line="288" w:lineRule="auto"/>
        <w:rPr>
          <w:rFonts w:cstheme="minorHAnsi"/>
          <w:b/>
          <w:sz w:val="20"/>
          <w:szCs w:val="20"/>
          <w:u w:val="single"/>
        </w:rPr>
      </w:pPr>
    </w:p>
    <w:p w:rsidR="00301304" w:rsidRDefault="00301304" w:rsidP="00301304">
      <w:pPr>
        <w:pStyle w:val="NoSpacing"/>
        <w:spacing w:before="120" w:after="120" w:line="288" w:lineRule="auto"/>
        <w:rPr>
          <w:rFonts w:cstheme="minorHAnsi"/>
          <w:b/>
          <w:sz w:val="20"/>
          <w:szCs w:val="20"/>
          <w:u w:val="single"/>
        </w:rPr>
      </w:pP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lastRenderedPageBreak/>
        <w:t xml:space="preserve">Do NOT induce vomiting unless directed by medical personnel. Never give anything by mouth to an unconscious person. </w:t>
      </w:r>
      <w:r>
        <w:rPr>
          <w:rFonts w:cstheme="minorHAnsi"/>
          <w:sz w:val="20"/>
          <w:szCs w:val="20"/>
        </w:rPr>
        <w:t>Consult a physician</w:t>
      </w:r>
      <w:r w:rsidRPr="00DC7D29">
        <w:rPr>
          <w:rFonts w:cstheme="minorHAnsi"/>
          <w:sz w:val="20"/>
          <w:szCs w:val="20"/>
        </w:rPr>
        <w:t>.</w:t>
      </w:r>
      <w:sdt>
        <w:sdtPr>
          <w:rPr>
            <w:rFonts w:cstheme="minorHAnsi"/>
            <w:sz w:val="20"/>
            <w:szCs w:val="20"/>
          </w:rPr>
          <w:id w:val="198988099"/>
          <w:showingPlcHdr/>
        </w:sdtPr>
        <w:sdtEndPr/>
        <w:sdtContent>
          <w:r w:rsidRPr="00DC7D29">
            <w:rPr>
              <w:rFonts w:cstheme="minorHAnsi"/>
              <w:sz w:val="20"/>
              <w:szCs w:val="20"/>
            </w:rPr>
            <w:t xml:space="preserve">     </w:t>
          </w:r>
        </w:sdtContent>
      </w:sdt>
      <w:r w:rsidRPr="00DC7D29">
        <w:rPr>
          <w:rFonts w:cstheme="minorHAnsi"/>
          <w:sz w:val="20"/>
          <w:szCs w:val="20"/>
        </w:rPr>
        <w:t xml:space="preserve"> </w:t>
      </w:r>
    </w:p>
    <w:p w:rsidR="00301304" w:rsidRPr="00DC7D29" w:rsidRDefault="00301304" w:rsidP="00301304">
      <w:pPr>
        <w:spacing w:before="120" w:after="120" w:line="288" w:lineRule="auto"/>
        <w:rPr>
          <w:rFonts w:cstheme="minorHAnsi"/>
          <w:b/>
        </w:rPr>
      </w:pPr>
      <w:r>
        <w:rPr>
          <w:rFonts w:ascii="Arial" w:hAnsi="Arial"/>
          <w:noProof/>
          <w:color w:val="000000"/>
        </w:rPr>
        <w:drawing>
          <wp:anchor distT="0" distB="0" distL="114300" distR="114300" simplePos="0" relativeHeight="251730432" behindDoc="0" locked="0" layoutInCell="1" allowOverlap="1" wp14:anchorId="1D926889" wp14:editId="14C10DBD">
            <wp:simplePos x="0" y="0"/>
            <wp:positionH relativeFrom="margin">
              <wp:posOffset>5568950</wp:posOffset>
            </wp:positionH>
            <wp:positionV relativeFrom="margin">
              <wp:posOffset>844550</wp:posOffset>
            </wp:positionV>
            <wp:extent cx="876300" cy="1168400"/>
            <wp:effectExtent l="19050" t="19050" r="19050" b="12700"/>
            <wp:wrapSquare wrapText="bothSides"/>
            <wp:docPr id="4157" name="Picture 4157"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cstheme="minorHAnsi"/>
          <w:b/>
        </w:rPr>
        <w:t xml:space="preserve">Section 8 – </w:t>
      </w:r>
      <w:r w:rsidRPr="00DC7D29">
        <w:rPr>
          <w:rFonts w:cstheme="minorHAnsi"/>
          <w:b/>
        </w:rPr>
        <w:t>Special Handling and Storage Requirements</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 designated storage area must be established for </w:t>
      </w:r>
      <w:r>
        <w:rPr>
          <w:rFonts w:cstheme="minorHAnsi"/>
          <w:sz w:val="20"/>
        </w:rPr>
        <w:t>propylene oxide</w:t>
      </w:r>
      <w:r w:rsidRPr="00CB053B">
        <w:rPr>
          <w:rFonts w:cstheme="minorHAnsi"/>
          <w:sz w:val="20"/>
        </w:rPr>
        <w:t xml:space="preserve"> and the area should be posted with a “Caution, Carcinogen, Reproductive Toxins, or Extremely Toxic Chemicals” label provided by REM (as shown to the right). </w:t>
      </w:r>
    </w:p>
    <w:p w:rsidR="00301304" w:rsidRPr="003F29A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Avoid contact with skin and eyes and inhalation. </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Pr>
          <w:rFonts w:cstheme="minorHAnsi"/>
          <w:sz w:val="20"/>
        </w:rPr>
        <w:t>Avoid formation of vapors, mists, or gas.</w:t>
      </w:r>
    </w:p>
    <w:p w:rsidR="00301304" w:rsidRPr="003F29A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Keep away from sources of ignition. </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Pr>
          <w:rFonts w:cstheme="minorHAnsi"/>
          <w:sz w:val="20"/>
        </w:rPr>
        <w:t>Take precautionary measures against static discharge.</w:t>
      </w:r>
    </w:p>
    <w:p w:rsidR="00301304"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 xml:space="preserve">Keep containers tightly closed. </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Store in a cool, dry and well-ventilated area away from incompatible substances such as oxidizers.</w:t>
      </w:r>
      <w:r w:rsidRPr="00CB053B">
        <w:rPr>
          <w:rFonts w:ascii="Arial" w:hAnsi="Arial"/>
          <w:noProof/>
          <w:color w:val="000000"/>
        </w:rPr>
        <w:t xml:space="preserve"> </w:t>
      </w:r>
    </w:p>
    <w:p w:rsidR="00301304" w:rsidRPr="00CB053B" w:rsidRDefault="00301304" w:rsidP="00A67352">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sz w:val="20"/>
        </w:rPr>
        <w:t>A suitable storage location is a flammable storage cabinet that does not contain incompatibles</w:t>
      </w:r>
      <w:r>
        <w:rPr>
          <w:rFonts w:cstheme="minorHAnsi"/>
          <w:sz w:val="20"/>
        </w:rPr>
        <w:t xml:space="preserve"> such as oxidizers, strong acids and bases, amines, and copper</w:t>
      </w:r>
      <w:r w:rsidRPr="00CB053B">
        <w:rPr>
          <w:rFonts w:cstheme="minorHAnsi"/>
          <w:sz w:val="20"/>
        </w:rPr>
        <w:t xml:space="preserve">. </w:t>
      </w:r>
    </w:p>
    <w:p w:rsidR="00301304" w:rsidRPr="00DC7D29" w:rsidRDefault="00301304" w:rsidP="00301304">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301304" w:rsidRPr="009C4791" w:rsidRDefault="00301304" w:rsidP="00301304">
      <w:pPr>
        <w:shd w:val="clear" w:color="auto" w:fill="FFFFFF"/>
        <w:spacing w:before="120" w:after="120" w:line="288" w:lineRule="auto"/>
        <w:rPr>
          <w:rFonts w:cstheme="minorHAnsi"/>
          <w:i/>
        </w:rPr>
      </w:pPr>
      <w:r w:rsidRPr="009C4791">
        <w:rPr>
          <w:rFonts w:cstheme="minorHAnsi"/>
          <w:b/>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lastRenderedPageBreak/>
        <w:t>Immediately report injury to supervisor and complete the First Report of Injury. (</w:t>
      </w:r>
      <w:hyperlink r:id="rId420" w:history="1">
        <w:r w:rsidRPr="00772FAE">
          <w:rPr>
            <w:rStyle w:val="Hyperlink"/>
            <w:rFonts w:cstheme="minorHAnsi"/>
            <w:sz w:val="20"/>
            <w:szCs w:val="20"/>
          </w:rPr>
          <w:t>http://www.purdue.edu/rem/injury/froi.htm</w:t>
        </w:r>
      </w:hyperlink>
      <w:r>
        <w:rPr>
          <w:rFonts w:cstheme="minorHAnsi"/>
          <w:sz w:val="20"/>
          <w:szCs w:val="20"/>
        </w:rPr>
        <w:t>)</w:t>
      </w:r>
    </w:p>
    <w:p w:rsidR="00301304" w:rsidRDefault="00301304" w:rsidP="00301304">
      <w:pPr>
        <w:spacing w:before="120" w:after="120" w:line="288" w:lineRule="auto"/>
        <w:rPr>
          <w:rFonts w:cstheme="minorHAnsi"/>
          <w:b/>
        </w:rPr>
      </w:pPr>
    </w:p>
    <w:p w:rsidR="00301304" w:rsidRDefault="00301304" w:rsidP="00301304">
      <w:pPr>
        <w:spacing w:before="120" w:after="120" w:line="288" w:lineRule="auto"/>
        <w:rPr>
          <w:rFonts w:cstheme="minorHAnsi"/>
          <w:b/>
        </w:rPr>
      </w:pPr>
    </w:p>
    <w:p w:rsidR="00301304" w:rsidRPr="00DC7D29" w:rsidRDefault="00301304" w:rsidP="00301304">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w:t>
      </w:r>
    </w:p>
    <w:p w:rsidR="00301304" w:rsidRPr="00A06BFA" w:rsidRDefault="00301304" w:rsidP="00301304">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421" w:history="1">
        <w:r w:rsidRPr="00772FAE">
          <w:rPr>
            <w:rStyle w:val="Hyperlink"/>
            <w:rFonts w:cstheme="minorHAnsi"/>
            <w:sz w:val="20"/>
            <w:szCs w:val="20"/>
          </w:rPr>
          <w:t>http://www.purdue.edu/rem/hmm/wststo.htm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SDS for propylene oxide must be made available to all personnel working in the laboratory at all times. To obtain a copy of the SDS, contact the chemical manufacturer or REM at 49-46371. Many manufacturers’ SDSs can be found online on websites such as Sigma-Aldrich (</w:t>
      </w:r>
      <w:hyperlink r:id="rId422" w:history="1">
        <w:r w:rsidRPr="00665089">
          <w:rPr>
            <w:rStyle w:val="Hyperlink"/>
            <w:rFonts w:cstheme="minorHAnsi"/>
            <w:sz w:val="20"/>
            <w:szCs w:val="20"/>
          </w:rPr>
          <w:t>http://www.sigmaaldrich.com/united-states.html</w:t>
        </w:r>
      </w:hyperlink>
      <w:r>
        <w:rPr>
          <w:rFonts w:cstheme="minorHAnsi"/>
          <w:sz w:val="20"/>
          <w:szCs w:val="20"/>
        </w:rPr>
        <w:t>) or Siri MSDS Index (</w:t>
      </w:r>
      <w:hyperlink r:id="rId423" w:history="1">
        <w:r w:rsidRPr="00772FAE">
          <w:rPr>
            <w:rStyle w:val="Hyperlink"/>
            <w:rFonts w:cstheme="minorHAnsi"/>
            <w:sz w:val="20"/>
            <w:szCs w:val="20"/>
          </w:rPr>
          <w:t>http://hazard.com/msds/</w:t>
        </w:r>
      </w:hyperlink>
      <w:r>
        <w:rPr>
          <w:rFonts w:cstheme="minorHAnsi"/>
          <w:sz w:val="20"/>
          <w:szCs w:val="20"/>
        </w:rPr>
        <w:t>).</w:t>
      </w:r>
    </w:p>
    <w:p w:rsidR="00301304" w:rsidRPr="00DC7D29"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1024627754"/>
      </w:sdtPr>
      <w:sdtEndPr/>
      <w:sdtContent>
        <w:p w:rsidR="00301304" w:rsidRPr="00DC7D29" w:rsidRDefault="00787CE3" w:rsidP="00301304">
          <w:pPr>
            <w:spacing w:before="120" w:after="120" w:line="288" w:lineRule="auto"/>
            <w:rPr>
              <w:rFonts w:cstheme="minorHAnsi"/>
              <w:b/>
            </w:rPr>
          </w:pPr>
          <w:sdt>
            <w:sdtPr>
              <w:rPr>
                <w:rFonts w:cstheme="minorHAnsi"/>
                <w:sz w:val="20"/>
                <w:szCs w:val="20"/>
              </w:rPr>
              <w:id w:val="1455056308"/>
              <w:showingPlcHdr/>
            </w:sdtPr>
            <w:sdtEnd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DC7D29"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D44C7E">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propylene oxide</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lastRenderedPageBreak/>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B2351">
        <w:trPr>
          <w:trHeight w:val="576"/>
          <w:tblHeader/>
        </w:trPr>
        <w:tc>
          <w:tcPr>
            <w:tcW w:w="39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B2351">
        <w:trPr>
          <w:trHeight w:val="576"/>
        </w:trPr>
        <w:sdt>
          <w:sdtPr>
            <w:rPr>
              <w:rFonts w:cstheme="minorHAnsi"/>
              <w:b/>
            </w:rPr>
            <w:id w:val="220411975"/>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387067365"/>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871953540"/>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659122749"/>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18886408"/>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121803057"/>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203475420"/>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45055079"/>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799500953"/>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816026954"/>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326555546"/>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480070305"/>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rPr>
        <w:sdt>
          <w:sdtPr>
            <w:rPr>
              <w:rFonts w:cstheme="minorHAnsi"/>
              <w:b/>
            </w:rPr>
            <w:id w:val="-115524939"/>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892616126"/>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spacing w:before="120" w:after="120"/>
        <w:jc w:val="center"/>
        <w:rPr>
          <w:rFonts w:cstheme="minorHAnsi"/>
          <w:sz w:val="48"/>
          <w:szCs w:val="48"/>
        </w:rPr>
      </w:pPr>
      <w:r>
        <w:rPr>
          <w:rFonts w:cstheme="minorHAnsi"/>
          <w:sz w:val="48"/>
          <w:szCs w:val="48"/>
        </w:rPr>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Sodium Azide</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pStyle w:val="Heading1"/>
        <w:spacing w:before="120" w:after="120" w:line="288" w:lineRule="auto"/>
        <w:rPr>
          <w:rFonts w:cstheme="minorHAnsi"/>
        </w:rPr>
      </w:pPr>
      <w:r w:rsidRPr="00DB469C">
        <w:rPr>
          <w:rFonts w:cstheme="minorHAnsi"/>
        </w:rPr>
        <w:lastRenderedPageBreak/>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288862036"/>
            <w:placeholder>
              <w:docPart w:val="89F465D0370448C687ADD46E55F341D9"/>
            </w:placeholder>
            <w:date w:fullDate="2014-10-15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2045642968"/>
            <w:placeholder>
              <w:docPart w:val="FF28003BEB9A46399A56A9CDAC055B78"/>
            </w:placeholder>
            <w:date w:fullDate="2014-10-17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648969294"/>
            <w:placeholder>
              <w:docPart w:val="026A0E740C5440649E290CD755D9E632"/>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216318736"/>
            <w:placeholder>
              <w:docPart w:val="93038BFFFB584E44B012201A2E475F17"/>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19617022"/>
            <w:placeholder>
              <w:docPart w:val="66E3246519EE437EB3AC2B3B2FA675F0"/>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463553911"/>
            <w:placeholder>
              <w:docPart w:val="FCC1C266266545969D2E4F2832215556"/>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992302505"/>
            <w:placeholder>
              <w:docPart w:val="43A7A5D2D1A7453685632B300BE3FBD6"/>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2047174984"/>
            <w:placeholder>
              <w:docPart w:val="202E64F406594FCE97BDC6024EAD637E"/>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9C0AF8" w:rsidRDefault="009C0AF8" w:rsidP="009C0AF8"/>
    <w:p w:rsidR="00301304" w:rsidRDefault="00301304" w:rsidP="00301304">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301304" w:rsidRPr="00DC7D29" w:rsidRDefault="00787CE3" w:rsidP="00301304">
      <w:pPr>
        <w:spacing w:before="120" w:after="120" w:line="288" w:lineRule="auto"/>
        <w:rPr>
          <w:rFonts w:cstheme="minorHAnsi"/>
          <w:sz w:val="20"/>
          <w:szCs w:val="20"/>
        </w:rPr>
      </w:pPr>
      <w:sdt>
        <w:sdtPr>
          <w:rPr>
            <w:rFonts w:cstheme="minorHAnsi"/>
          </w:rPr>
          <w:id w:val="-25943319"/>
          <w14:checkbox>
            <w14:checked w14:val="0"/>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 Process            </w:t>
      </w:r>
      <w:sdt>
        <w:sdtPr>
          <w:rPr>
            <w:rFonts w:cstheme="minorHAnsi"/>
          </w:rPr>
          <w:id w:val="-1880392372"/>
          <w14:checkbox>
            <w14:checked w14:val="1"/>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711081375"/>
          <w14:checkbox>
            <w14:checked w14:val="0"/>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Default="00301304" w:rsidP="00301304">
      <w:pPr>
        <w:spacing w:before="120" w:after="120" w:line="288" w:lineRule="auto"/>
        <w:rPr>
          <w:rFonts w:cstheme="minorHAnsi"/>
          <w:b/>
        </w:rPr>
      </w:pPr>
      <w:r>
        <w:rPr>
          <w:rFonts w:cstheme="minorHAnsi"/>
          <w:b/>
        </w:rPr>
        <w:t>Section 3 – Physical / Chemical Properties and Uses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sidRPr="00E35DA8">
        <w:rPr>
          <w:rFonts w:cstheme="minorHAnsi"/>
          <w:sz w:val="20"/>
          <w:szCs w:val="20"/>
        </w:rPr>
        <w:t>26628-22-8</w:t>
      </w:r>
    </w:p>
    <w:p w:rsidR="00301304" w:rsidRDefault="00301304" w:rsidP="00301304">
      <w:pPr>
        <w:spacing w:before="120" w:after="120" w:line="288" w:lineRule="auto"/>
        <w:rPr>
          <w:rFonts w:cstheme="minorHAnsi"/>
          <w:sz w:val="20"/>
          <w:szCs w:val="20"/>
        </w:rPr>
      </w:pPr>
      <w:r>
        <w:rPr>
          <w:rFonts w:cstheme="minorHAnsi"/>
          <w:sz w:val="20"/>
          <w:szCs w:val="20"/>
        </w:rPr>
        <w:t xml:space="preserve">GHS Classification: </w:t>
      </w:r>
      <w:r w:rsidRPr="0083623A">
        <w:rPr>
          <w:rFonts w:cstheme="minorHAnsi"/>
          <w:sz w:val="20"/>
          <w:szCs w:val="20"/>
        </w:rPr>
        <w:t>Potentially explosive compound (PEC), water reactive, acute toxicant</w:t>
      </w:r>
    </w:p>
    <w:p w:rsidR="00301304" w:rsidRPr="0083623A" w:rsidRDefault="00301304" w:rsidP="00301304">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NaN</w:t>
      </w:r>
      <w:r>
        <w:rPr>
          <w:rFonts w:cstheme="minorHAnsi"/>
          <w:color w:val="000000"/>
          <w:sz w:val="20"/>
          <w:szCs w:val="20"/>
          <w:shd w:val="clear" w:color="auto" w:fill="FFFFFF"/>
          <w:vertAlign w:val="subscript"/>
        </w:rPr>
        <w:t>3</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Solid</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White</w:t>
      </w:r>
    </w:p>
    <w:p w:rsidR="00301304" w:rsidRPr="00DC7D29" w:rsidRDefault="00301304" w:rsidP="00301304">
      <w:pPr>
        <w:spacing w:before="120" w:after="120" w:line="288" w:lineRule="auto"/>
        <w:rPr>
          <w:rFonts w:cstheme="minorHAnsi"/>
          <w:sz w:val="20"/>
          <w:szCs w:val="20"/>
        </w:rPr>
      </w:pPr>
      <w:r>
        <w:rPr>
          <w:rFonts w:cstheme="minorHAnsi"/>
          <w:b/>
        </w:rPr>
        <w:t>Section 4 – Potential Hazards</w:t>
      </w:r>
    </w:p>
    <w:p w:rsidR="00301304" w:rsidRPr="008B0C3A" w:rsidRDefault="00301304" w:rsidP="00301304">
      <w:pPr>
        <w:spacing w:after="0" w:line="288" w:lineRule="auto"/>
        <w:rPr>
          <w:rFonts w:cstheme="minorHAnsi"/>
          <w:color w:val="000000"/>
          <w:sz w:val="20"/>
          <w:szCs w:val="20"/>
          <w:shd w:val="clear" w:color="auto" w:fill="FFFFFF"/>
        </w:rPr>
      </w:pPr>
      <w:r w:rsidRPr="0083623A">
        <w:rPr>
          <w:rFonts w:cstheme="minorHAnsi"/>
          <w:sz w:val="20"/>
          <w:szCs w:val="20"/>
        </w:rPr>
        <w:t xml:space="preserve">May be harmful if inhaled. May cause respiratory tract irritation. May be fatal if absorbed through skin. May cause skin irritation. May cause eye irritation. May be fatal if swallowed. May react with metal spatulas and metal lab </w:t>
      </w:r>
      <w:r w:rsidRPr="0083623A">
        <w:rPr>
          <w:rFonts w:cstheme="minorHAnsi"/>
          <w:sz w:val="20"/>
          <w:szCs w:val="20"/>
        </w:rPr>
        <w:lastRenderedPageBreak/>
        <w:t>equipment to form shock se</w:t>
      </w:r>
      <w:r>
        <w:rPr>
          <w:rFonts w:cstheme="minorHAnsi"/>
          <w:sz w:val="20"/>
          <w:szCs w:val="20"/>
        </w:rPr>
        <w:t>nsitive salts.  Sodium azide reacts with L</w:t>
      </w:r>
      <w:r w:rsidRPr="0083623A">
        <w:rPr>
          <w:rFonts w:cstheme="minorHAnsi"/>
          <w:sz w:val="20"/>
          <w:szCs w:val="20"/>
        </w:rPr>
        <w:t xml:space="preserve">ead, </w:t>
      </w:r>
      <w:r>
        <w:rPr>
          <w:rFonts w:cstheme="minorHAnsi"/>
          <w:sz w:val="20"/>
          <w:szCs w:val="20"/>
        </w:rPr>
        <w:t>Copper, S</w:t>
      </w:r>
      <w:r w:rsidRPr="0083623A">
        <w:rPr>
          <w:rFonts w:cstheme="minorHAnsi"/>
          <w:sz w:val="20"/>
          <w:szCs w:val="20"/>
        </w:rPr>
        <w:t xml:space="preserve">ilver, </w:t>
      </w:r>
      <w:r>
        <w:rPr>
          <w:rFonts w:cstheme="minorHAnsi"/>
          <w:sz w:val="20"/>
          <w:szCs w:val="20"/>
        </w:rPr>
        <w:t>G</w:t>
      </w:r>
      <w:r w:rsidRPr="0083623A">
        <w:rPr>
          <w:rFonts w:cstheme="minorHAnsi"/>
          <w:sz w:val="20"/>
          <w:szCs w:val="20"/>
        </w:rPr>
        <w:t>old and metal halides to form heavy metal azides which are explosive.</w:t>
      </w:r>
      <w:r>
        <w:rPr>
          <w:rFonts w:cstheme="minorHAnsi"/>
          <w:sz w:val="20"/>
          <w:szCs w:val="20"/>
        </w:rPr>
        <w:t xml:space="preserve"> Contact with acids liberates very toxic gas.</w:t>
      </w:r>
    </w:p>
    <w:p w:rsidR="00301304" w:rsidRDefault="00301304" w:rsidP="00301304">
      <w:pPr>
        <w:spacing w:before="120" w:after="120" w:line="288" w:lineRule="auto"/>
        <w:rPr>
          <w:rFonts w:cstheme="minorHAnsi"/>
          <w:b/>
        </w:rPr>
      </w:pPr>
      <w:r w:rsidRPr="00D22556">
        <w:rPr>
          <w:rFonts w:cstheme="minorHAnsi"/>
          <w:b/>
          <w:noProof/>
        </w:rPr>
        <w:drawing>
          <wp:inline distT="0" distB="0" distL="0" distR="0" wp14:anchorId="4D38C774" wp14:editId="16488509">
            <wp:extent cx="617060" cy="640080"/>
            <wp:effectExtent l="0" t="0" r="0" b="7620"/>
            <wp:docPr id="4158" name="Picture 4158" descr="GHS Toxic Hazard Pictogram" title="GHS Toxic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17060" cy="640080"/>
                    </a:xfrm>
                    <a:prstGeom prst="rect">
                      <a:avLst/>
                    </a:prstGeom>
                    <a:noFill/>
                    <a:ln>
                      <a:noFill/>
                    </a:ln>
                  </pic:spPr>
                </pic:pic>
              </a:graphicData>
            </a:graphic>
          </wp:inline>
        </w:drawing>
      </w:r>
      <w:r>
        <w:rPr>
          <w:rFonts w:cstheme="minorHAnsi"/>
          <w:b/>
          <w:noProof/>
        </w:rPr>
        <w:drawing>
          <wp:inline distT="0" distB="0" distL="0" distR="0" wp14:anchorId="77246037" wp14:editId="498C15CA">
            <wp:extent cx="619336" cy="640080"/>
            <wp:effectExtent l="0" t="0" r="9525" b="7620"/>
            <wp:docPr id="4159" name="Picture 4159" descr="GHS Environmentally Damaging Hazard Pictogram" title="GHS Environmentally Damaging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19336" cy="640080"/>
                    </a:xfrm>
                    <a:prstGeom prst="rect">
                      <a:avLst/>
                    </a:prstGeom>
                    <a:noFill/>
                    <a:ln>
                      <a:noFill/>
                    </a:ln>
                  </pic:spPr>
                </pic:pic>
              </a:graphicData>
            </a:graphic>
          </wp:inline>
        </w:drawing>
      </w:r>
    </w:p>
    <w:p w:rsidR="00301304" w:rsidRPr="00351146" w:rsidRDefault="00301304" w:rsidP="00301304">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Default="00301304" w:rsidP="00301304">
      <w:pPr>
        <w:pStyle w:val="NoSpacing"/>
        <w:spacing w:before="120" w:after="120" w:line="288" w:lineRule="auto"/>
        <w:rPr>
          <w:rFonts w:cstheme="minorHAnsi"/>
          <w:sz w:val="20"/>
          <w:szCs w:val="20"/>
        </w:rPr>
      </w:pPr>
      <w:r w:rsidRPr="0083623A">
        <w:rPr>
          <w:rFonts w:cstheme="minorHAnsi"/>
          <w:sz w:val="20"/>
          <w:szCs w:val="20"/>
        </w:rPr>
        <w:t>Respirators should be used only under any of the following circumstances: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301304" w:rsidRPr="00DC7D29" w:rsidRDefault="00301304" w:rsidP="00301304">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301304" w:rsidRPr="00DC7D29" w:rsidRDefault="00301304" w:rsidP="00301304">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Use of Sodium azide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301304" w:rsidRPr="00DC7D29" w:rsidRDefault="00301304" w:rsidP="00301304">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Pr="00372533" w:rsidRDefault="00301304" w:rsidP="00301304">
      <w:pPr>
        <w:spacing w:before="120" w:after="120" w:line="288" w:lineRule="auto"/>
        <w:rPr>
          <w:rFonts w:cstheme="minorHAnsi"/>
          <w:sz w:val="20"/>
          <w:szCs w:val="20"/>
        </w:rPr>
      </w:pPr>
      <w:r w:rsidRPr="00372533">
        <w:rPr>
          <w:rFonts w:cstheme="minorHAnsi"/>
          <w:sz w:val="20"/>
          <w:szCs w:val="20"/>
        </w:rPr>
        <w:t>Move</w:t>
      </w:r>
      <w:r>
        <w:rPr>
          <w:rFonts w:cstheme="minorHAnsi"/>
          <w:sz w:val="20"/>
          <w:szCs w:val="20"/>
        </w:rPr>
        <w:t xml:space="preserve"> into the fresh air immediately and seek immediate medical attention. </w:t>
      </w:r>
      <w:r w:rsidRPr="00372533">
        <w:rPr>
          <w:rFonts w:cstheme="minorHAnsi"/>
          <w:sz w:val="20"/>
          <w:szCs w:val="20"/>
        </w:rPr>
        <w:t>If not breathing give artificial respiration</w:t>
      </w:r>
      <w:r>
        <w:rPr>
          <w:rFonts w:cstheme="minorHAnsi"/>
          <w:sz w:val="20"/>
          <w:szCs w:val="20"/>
        </w:rPr>
        <w:t xml:space="preserve"> and seek immediate medical attention.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Default="00301304" w:rsidP="00301304">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Seek immediate medical attention.</w:t>
      </w:r>
    </w:p>
    <w:p w:rsidR="00301304" w:rsidRPr="000E228A" w:rsidRDefault="00301304" w:rsidP="00301304">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w:t>
      </w:r>
      <w:r>
        <w:rPr>
          <w:rFonts w:cstheme="minorHAnsi"/>
          <w:sz w:val="20"/>
          <w:szCs w:val="20"/>
        </w:rPr>
        <w:t xml:space="preserve"> minutes</w:t>
      </w:r>
      <w:r w:rsidRPr="00DC7D29">
        <w:rPr>
          <w:rFonts w:cstheme="minorHAnsi"/>
          <w:sz w:val="20"/>
          <w:szCs w:val="20"/>
        </w:rPr>
        <w:t>. Seek immediate medical attention.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lastRenderedPageBreak/>
        <w:t xml:space="preserve">Do NOT induce vomiting unless directed by medical personnel. Never give anything by mouth to an unconscious person. Seek immediate medical attention. </w:t>
      </w:r>
    </w:p>
    <w:p w:rsidR="00301304" w:rsidRPr="00DC7D29" w:rsidRDefault="00301304" w:rsidP="00301304">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301304" w:rsidRPr="00E4476E"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Do not over purchase; only purchase what can be safely stored in the laboratory.</w:t>
      </w:r>
    </w:p>
    <w:p w:rsidR="00301304" w:rsidRDefault="00301304" w:rsidP="00A67352">
      <w:pPr>
        <w:pStyle w:val="ListParagraph"/>
        <w:numPr>
          <w:ilvl w:val="0"/>
          <w:numId w:val="111"/>
        </w:numPr>
        <w:tabs>
          <w:tab w:val="clear" w:pos="360"/>
        </w:tabs>
        <w:spacing w:before="120" w:beforeAutospacing="0" w:after="120" w:afterAutospacing="0" w:line="288" w:lineRule="auto"/>
        <w:rPr>
          <w:rFonts w:cstheme="minorHAnsi"/>
          <w:sz w:val="20"/>
        </w:rPr>
      </w:pPr>
      <w:r w:rsidRPr="00EE2DA5">
        <w:rPr>
          <w:rFonts w:cstheme="minorHAnsi"/>
          <w:sz w:val="20"/>
        </w:rPr>
        <w:t xml:space="preserve">Any expired or unnecessary </w:t>
      </w:r>
      <w:r>
        <w:rPr>
          <w:rFonts w:cstheme="minorHAnsi"/>
          <w:sz w:val="20"/>
        </w:rPr>
        <w:t>Sodium azide</w:t>
      </w:r>
      <w:r w:rsidRPr="00EE2DA5">
        <w:rPr>
          <w:rFonts w:cstheme="minorHAnsi"/>
          <w:sz w:val="20"/>
        </w:rPr>
        <w:t xml:space="preserve"> should be properly disposed of as hazardous waste.</w:t>
      </w:r>
      <w:r w:rsidRPr="00E4476E">
        <w:rPr>
          <w:rFonts w:cstheme="minorHAnsi"/>
          <w:sz w:val="20"/>
        </w:rPr>
        <w:t xml:space="preserve"> </w:t>
      </w:r>
    </w:p>
    <w:p w:rsidR="00301304" w:rsidRPr="00E4476E" w:rsidRDefault="00301304" w:rsidP="00A67352">
      <w:pPr>
        <w:pStyle w:val="ListParagraph"/>
        <w:numPr>
          <w:ilvl w:val="0"/>
          <w:numId w:val="111"/>
        </w:numPr>
        <w:tabs>
          <w:tab w:val="clear" w:pos="360"/>
        </w:tabs>
        <w:autoSpaceDE w:val="0"/>
        <w:autoSpaceDN w:val="0"/>
        <w:adjustRightInd w:val="0"/>
        <w:spacing w:before="0" w:beforeAutospacing="0" w:after="0" w:afterAutospacing="0" w:line="288" w:lineRule="auto"/>
        <w:rPr>
          <w:rFonts w:cstheme="minorHAnsi"/>
          <w:sz w:val="20"/>
        </w:rPr>
      </w:pPr>
      <w:r>
        <w:rPr>
          <w:rFonts w:cstheme="minorHAnsi"/>
          <w:sz w:val="20"/>
        </w:rPr>
        <w:t>Pure Sodium azide</w:t>
      </w:r>
      <w:r w:rsidRPr="00E4476E">
        <w:rPr>
          <w:rFonts w:cstheme="minorHAnsi"/>
          <w:sz w:val="20"/>
        </w:rPr>
        <w:t xml:space="preserve"> should be clearly labeled with the original manufacturer’s label, which should have the chemical name, hazard labels, and pictograms. The label should not be defaced in any way.</w:t>
      </w:r>
    </w:p>
    <w:p w:rsidR="00301304" w:rsidRDefault="00301304" w:rsidP="00A67352">
      <w:pPr>
        <w:pStyle w:val="ListParagraph"/>
        <w:numPr>
          <w:ilvl w:val="0"/>
          <w:numId w:val="111"/>
        </w:numPr>
        <w:tabs>
          <w:tab w:val="clear" w:pos="360"/>
        </w:tabs>
        <w:spacing w:before="120" w:beforeAutospacing="0" w:after="120" w:afterAutospacing="0" w:line="288" w:lineRule="auto"/>
        <w:rPr>
          <w:rFonts w:cstheme="minorHAnsi"/>
          <w:sz w:val="20"/>
        </w:rPr>
      </w:pPr>
      <w:r w:rsidRPr="00E4476E">
        <w:rPr>
          <w:rFonts w:cstheme="minorHAnsi"/>
          <w:sz w:val="20"/>
        </w:rPr>
        <w:t>Make stock solutions of 10%, if possible</w:t>
      </w:r>
      <w:r>
        <w:rPr>
          <w:rFonts w:cstheme="minorHAnsi"/>
          <w:sz w:val="20"/>
        </w:rPr>
        <w:t>,</w:t>
      </w:r>
      <w:r w:rsidRPr="00E4476E">
        <w:rPr>
          <w:rFonts w:cstheme="minorHAnsi"/>
          <w:sz w:val="20"/>
        </w:rPr>
        <w:t xml:space="preserve"> to minimize potential accidents. </w:t>
      </w:r>
    </w:p>
    <w:p w:rsidR="00301304" w:rsidRPr="00DC7D29" w:rsidRDefault="00301304" w:rsidP="00301304">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301304" w:rsidRPr="00A72E8B" w:rsidRDefault="00301304" w:rsidP="00301304">
      <w:pPr>
        <w:shd w:val="clear" w:color="auto" w:fill="FFFFFF"/>
        <w:spacing w:before="120" w:after="120" w:line="288" w:lineRule="auto"/>
        <w:rPr>
          <w:rFonts w:cstheme="minorHAnsi"/>
          <w:i/>
        </w:rPr>
      </w:pPr>
      <w:r w:rsidRPr="00A72E8B">
        <w:rPr>
          <w:rFonts w:cstheme="minorHAnsi"/>
          <w:b/>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424" w:history="1">
        <w:r w:rsidRPr="00772FAE">
          <w:rPr>
            <w:rStyle w:val="Hyperlink"/>
            <w:rFonts w:cstheme="minorHAnsi"/>
            <w:sz w:val="20"/>
            <w:szCs w:val="20"/>
          </w:rPr>
          <w:t>http://www.purdue.edu/rem/injury/froi.htm</w:t>
        </w:r>
      </w:hyperlink>
      <w:r>
        <w:rPr>
          <w:rFonts w:cstheme="minorHAnsi"/>
          <w:sz w:val="20"/>
          <w:szCs w:val="20"/>
        </w:rPr>
        <w:t>)</w:t>
      </w:r>
    </w:p>
    <w:p w:rsidR="00301304" w:rsidRPr="00DC7D29" w:rsidRDefault="00301304" w:rsidP="00301304">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lastRenderedPageBreak/>
        <w:t>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w:t>
      </w:r>
    </w:p>
    <w:p w:rsidR="00301304" w:rsidRDefault="00301304" w:rsidP="00301304">
      <w:pPr>
        <w:spacing w:before="120" w:after="120" w:line="288" w:lineRule="auto"/>
        <w:rPr>
          <w:rFonts w:cstheme="minorHAnsi"/>
          <w:b/>
          <w:sz w:val="20"/>
          <w:szCs w:val="20"/>
          <w:u w:val="single"/>
        </w:rPr>
      </w:pPr>
    </w:p>
    <w:p w:rsidR="00301304" w:rsidRPr="00A06BFA" w:rsidRDefault="00301304" w:rsidP="00301304">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Pure Sodium azide or solutions containing Sodium azide are not permitted to be poured down the drain. 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425" w:history="1">
        <w:r w:rsidRPr="00772FAE">
          <w:rPr>
            <w:rStyle w:val="Hyperlink"/>
            <w:rFonts w:cstheme="minorHAnsi"/>
            <w:sz w:val="20"/>
            <w:szCs w:val="20"/>
          </w:rPr>
          <w:t>http://www.purdue.edu/rem/hmm/wststo.htm</w:t>
        </w:r>
      </w:hyperlink>
      <w:r>
        <w:rPr>
          <w:rFonts w:cstheme="minorHAnsi"/>
          <w:sz w:val="20"/>
          <w:szCs w:val="20"/>
        </w:rPr>
        <w:t xml:space="preserve">). </w:t>
      </w:r>
    </w:p>
    <w:p w:rsidR="00301304" w:rsidRPr="00DC7D29" w:rsidRDefault="00301304" w:rsidP="00301304">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SDS for Sodium azide must be made available to all personnel working in the laboratory at all times. To obtain a copy of the SDS, contact the chemical manufacturer or REM at 49-46371. Many manufacturers’ SDSs can be found online on websites such as Sigma-Aldrich (</w:t>
      </w:r>
      <w:hyperlink r:id="rId426" w:history="1">
        <w:r>
          <w:rPr>
            <w:rStyle w:val="Hyperlink"/>
            <w:rFonts w:cstheme="minorHAnsi"/>
            <w:sz w:val="20"/>
            <w:szCs w:val="20"/>
          </w:rPr>
          <w:t>http://www.sigmaaldrich.com/united-states.html</w:t>
        </w:r>
      </w:hyperlink>
      <w:r>
        <w:rPr>
          <w:rFonts w:cstheme="minorHAnsi"/>
          <w:sz w:val="20"/>
          <w:szCs w:val="20"/>
        </w:rPr>
        <w:t>) or Siri MSDS Index (</w:t>
      </w:r>
      <w:hyperlink r:id="rId427" w:history="1">
        <w:r>
          <w:rPr>
            <w:rStyle w:val="Hyperlink"/>
            <w:rFonts w:cstheme="minorHAnsi"/>
            <w:sz w:val="20"/>
            <w:szCs w:val="20"/>
          </w:rPr>
          <w:t>http://hazard.com/msds/</w:t>
        </w:r>
      </w:hyperlink>
      <w:r>
        <w:rPr>
          <w:rFonts w:cstheme="minorHAnsi"/>
          <w:sz w:val="20"/>
          <w:szCs w:val="20"/>
        </w:rPr>
        <w:t>).</w:t>
      </w:r>
    </w:p>
    <w:p w:rsidR="00301304" w:rsidRDefault="00301304" w:rsidP="00301304">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w:t>
      </w:r>
      <w:r>
        <w:rPr>
          <w:rFonts w:cstheme="minorHAnsi"/>
          <w:b/>
          <w:color w:val="FF0000"/>
        </w:rPr>
        <w:t>Additional lab protocol may be added here</w:t>
      </w:r>
      <w:r w:rsidRPr="00DC7D29">
        <w:rPr>
          <w:rFonts w:cstheme="minorHAnsi"/>
          <w:b/>
          <w:color w:val="FF0000"/>
        </w:rPr>
        <w:t>)</w:t>
      </w:r>
    </w:p>
    <w:sdt>
      <w:sdtPr>
        <w:rPr>
          <w:rFonts w:cstheme="minorHAnsi"/>
          <w:b/>
        </w:rPr>
        <w:id w:val="1195194474"/>
      </w:sdtPr>
      <w:sdtEndPr/>
      <w:sdtContent>
        <w:p w:rsidR="00301304" w:rsidRPr="00DC7D29" w:rsidRDefault="00787CE3" w:rsidP="00301304">
          <w:pPr>
            <w:spacing w:before="120" w:after="120" w:line="288" w:lineRule="auto"/>
            <w:rPr>
              <w:rFonts w:cstheme="minorHAnsi"/>
              <w:b/>
            </w:rPr>
          </w:pPr>
          <w:sdt>
            <w:sdtPr>
              <w:rPr>
                <w:rFonts w:cstheme="minorHAnsi"/>
                <w:sz w:val="20"/>
                <w:szCs w:val="20"/>
              </w:rPr>
              <w:id w:val="-2037267826"/>
              <w:showingPlcHdr/>
            </w:sdtPr>
            <w:sdtEnd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DC7D29" w:rsidRDefault="00301304" w:rsidP="00301304">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A72E8B">
        <w:rPr>
          <w:rFonts w:cstheme="minorHAnsi"/>
          <w:b/>
          <w:color w:val="FF0000"/>
          <w:sz w:val="20"/>
          <w:szCs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Sodium azide</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B2351">
        <w:trPr>
          <w:trHeight w:val="576"/>
          <w:tblHeader/>
        </w:trPr>
        <w:tc>
          <w:tcPr>
            <w:tcW w:w="39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lastRenderedPageBreak/>
              <w:t>Name</w:t>
            </w:r>
          </w:p>
        </w:tc>
        <w:tc>
          <w:tcPr>
            <w:tcW w:w="3420"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B2351">
        <w:trPr>
          <w:trHeight w:val="576"/>
          <w:tblHeader/>
        </w:trPr>
        <w:sdt>
          <w:sdtPr>
            <w:rPr>
              <w:rFonts w:cstheme="minorHAnsi"/>
              <w:b/>
            </w:rPr>
            <w:id w:val="694815471"/>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006597083"/>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802071269"/>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908201985"/>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381832129"/>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430668619"/>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792630564"/>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105067524"/>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spacing w:before="120" w:after="120"/>
        <w:jc w:val="center"/>
        <w:rPr>
          <w:rFonts w:cstheme="minorHAnsi"/>
          <w:sz w:val="48"/>
          <w:szCs w:val="48"/>
        </w:rPr>
      </w:pPr>
      <w:r>
        <w:rPr>
          <w:rFonts w:cstheme="minorHAnsi"/>
          <w:sz w:val="48"/>
          <w:szCs w:val="48"/>
        </w:rPr>
        <w:t>Standard Operating Procedure</w:t>
      </w:r>
    </w:p>
    <w:p w:rsidR="00301304" w:rsidRPr="00571048" w:rsidRDefault="00301304" w:rsidP="00301304">
      <w:pPr>
        <w:spacing w:before="120" w:after="120"/>
        <w:jc w:val="center"/>
        <w:rPr>
          <w:rFonts w:cstheme="minorHAnsi"/>
          <w:sz w:val="36"/>
          <w:szCs w:val="36"/>
        </w:rPr>
      </w:pPr>
      <w:r>
        <w:rPr>
          <w:rFonts w:cstheme="minorHAnsi"/>
          <w:sz w:val="36"/>
          <w:szCs w:val="36"/>
        </w:rPr>
        <w:t>Sulfuric acid, concentrated</w:t>
      </w:r>
    </w:p>
    <w:p w:rsidR="00301304" w:rsidRPr="00C4534E" w:rsidRDefault="00301304" w:rsidP="00301304">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301304" w:rsidRDefault="00301304" w:rsidP="00301304">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301304" w:rsidRDefault="00301304" w:rsidP="00301304">
      <w:pPr>
        <w:pStyle w:val="Heading1"/>
        <w:rPr>
          <w:rFonts w:ascii="Calibri" w:hAnsi="Calibri" w:cs="Calibri"/>
        </w:rPr>
      </w:pPr>
      <w:r w:rsidRPr="00272300">
        <w:rPr>
          <w:rFonts w:ascii="Calibri" w:hAnsi="Calibri" w:cs="Calibr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4"/>
        <w:gridCol w:w="4846"/>
      </w:tblGrid>
      <w:tr w:rsidR="009C0AF8" w:rsidRPr="00DC7D29" w:rsidTr="00E029A6">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Department:</w:t>
            </w:r>
          </w:p>
        </w:tc>
        <w:tc>
          <w:tcPr>
            <w:tcW w:w="4968" w:type="dxa"/>
            <w:tcBorders>
              <w:top w:val="single" w:sz="4" w:space="0" w:color="auto"/>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CHEMISTRY</w:t>
            </w:r>
          </w:p>
        </w:tc>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2052108163"/>
            <w:placeholder>
              <w:docPart w:val="EA526237CF514C968D0727529175A9E6"/>
            </w:placeholder>
            <w:date w:fullDate="2014-10-15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10/15/2014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506430938"/>
            <w:placeholder>
              <w:docPart w:val="8C114919A14A4CB7B9603F1568159B08"/>
            </w:placeholder>
            <w:date w:fullDate="2014-10-17T00:00:00Z">
              <w:dateFormat w:val="M/d/yyyy"/>
              <w:lid w:val="en-US"/>
              <w:storeMappedDataAs w:val="dateTime"/>
              <w:calendar w:val="gregorian"/>
            </w:date>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10/17/2014</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3349470"/>
            <w:placeholder>
              <w:docPart w:val="DC5AB428CDD44C6094AB9942A40F29DC"/>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Mark A. Lipton</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312374722"/>
            <w:placeholder>
              <w:docPart w:val="0B19148A244A4CE7BB644B74D1B5BE48"/>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566487794"/>
            <w:placeholder>
              <w:docPart w:val="35B6962BCF5047ACAF6A834522E20306"/>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45477</w:t>
                </w:r>
              </w:p>
            </w:tc>
          </w:sdtContent>
        </w:sdt>
      </w:tr>
      <w:tr w:rsidR="009C0AF8" w:rsidRPr="00DC7D29" w:rsidTr="00E029A6">
        <w:trPr>
          <w:trHeight w:val="432"/>
        </w:trPr>
        <w:tc>
          <w:tcPr>
            <w:tcW w:w="4608" w:type="dxa"/>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218023703"/>
            <w:placeholder>
              <w:docPart w:val="0066319748B2405DB826A15A76B6DBF0"/>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40132</w:t>
                </w:r>
              </w:p>
            </w:tc>
          </w:sdtContent>
        </w:sdt>
      </w:tr>
      <w:tr w:rsidR="009C0AF8" w:rsidRPr="00DC7D29" w:rsidTr="00E029A6">
        <w:trPr>
          <w:trHeight w:val="43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sz w:val="20"/>
                <w:szCs w:val="20"/>
              </w:rPr>
            </w:pPr>
            <w:r w:rsidRPr="00DC7D29">
              <w:rPr>
                <w:rFonts w:cstheme="minorHAnsi"/>
                <w:b/>
                <w:sz w:val="20"/>
                <w:szCs w:val="20"/>
              </w:rPr>
              <w:lastRenderedPageBreak/>
              <w:t>Emergency Contact:</w:t>
            </w:r>
          </w:p>
        </w:tc>
        <w:sdt>
          <w:sdtPr>
            <w:rPr>
              <w:rFonts w:cstheme="minorHAnsi"/>
              <w:sz w:val="20"/>
              <w:szCs w:val="20"/>
            </w:rPr>
            <w:id w:val="809211133"/>
            <w:placeholder>
              <w:docPart w:val="8CCA13867DAA4CF980CC685C39BBAC98"/>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sz w:val="20"/>
                    <w:szCs w:val="20"/>
                  </w:rPr>
                </w:pPr>
                <w:r>
                  <w:rPr>
                    <w:rFonts w:cstheme="minorHAnsi"/>
                    <w:sz w:val="20"/>
                    <w:szCs w:val="20"/>
                  </w:rPr>
                  <w:t>Yonghyeon Kim  608)337-9470</w:t>
                </w:r>
              </w:p>
            </w:tc>
          </w:sdtContent>
        </w:sdt>
      </w:tr>
      <w:tr w:rsidR="009C0AF8" w:rsidRPr="00DC7D29" w:rsidTr="00E029A6">
        <w:trPr>
          <w:trHeight w:val="144"/>
        </w:trPr>
        <w:tc>
          <w:tcPr>
            <w:tcW w:w="4608" w:type="dxa"/>
            <w:vMerge/>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p>
        </w:tc>
        <w:tc>
          <w:tcPr>
            <w:tcW w:w="4968" w:type="dxa"/>
            <w:tcBorders>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(Name and Phone Number)</w:t>
            </w:r>
          </w:p>
        </w:tc>
      </w:tr>
      <w:tr w:rsidR="009C0AF8" w:rsidRPr="00DC7D29" w:rsidTr="00E029A6">
        <w:trPr>
          <w:trHeight w:val="422"/>
        </w:trPr>
        <w:tc>
          <w:tcPr>
            <w:tcW w:w="4608" w:type="dxa"/>
            <w:vMerge w:val="restart"/>
            <w:tcBorders>
              <w:left w:val="single" w:sz="4" w:space="0" w:color="auto"/>
            </w:tcBorders>
            <w:shd w:val="clear" w:color="auto" w:fill="F2F2F2" w:themeFill="background1" w:themeFillShade="F2"/>
            <w:vAlign w:val="center"/>
          </w:tcPr>
          <w:p w:rsidR="009C0AF8" w:rsidRPr="00DC7D29" w:rsidRDefault="009C0AF8" w:rsidP="00E029A6">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261117435"/>
            <w:placeholder>
              <w:docPart w:val="412CCCD0EDB140AA8BCB02C3F1F51AEF"/>
            </w:placeholder>
          </w:sdtPr>
          <w:sdtEndPr/>
          <w:sdtContent>
            <w:tc>
              <w:tcPr>
                <w:tcW w:w="4968" w:type="dxa"/>
                <w:tcBorders>
                  <w:right w:val="single" w:sz="4" w:space="0" w:color="auto"/>
                </w:tcBorders>
                <w:vAlign w:val="bottom"/>
              </w:tcPr>
              <w:p w:rsidR="009C0AF8" w:rsidRPr="00DC7D29" w:rsidRDefault="009C0AF8" w:rsidP="00E029A6">
                <w:pPr>
                  <w:spacing w:before="120" w:after="120"/>
                  <w:rPr>
                    <w:rFonts w:cstheme="minorHAnsi"/>
                    <w:i/>
                    <w:sz w:val="20"/>
                    <w:szCs w:val="20"/>
                  </w:rPr>
                </w:pPr>
                <w:r>
                  <w:rPr>
                    <w:rFonts w:cstheme="minorHAnsi"/>
                    <w:i/>
                    <w:sz w:val="20"/>
                    <w:szCs w:val="20"/>
                  </w:rPr>
                  <w:t>WTHR 373(A,B), WTHR377(A,B)</w:t>
                </w:r>
              </w:p>
            </w:tc>
          </w:sdtContent>
        </w:sdt>
      </w:tr>
      <w:tr w:rsidR="009C0AF8" w:rsidRPr="00DC7D29" w:rsidTr="00E029A6">
        <w:trPr>
          <w:trHeight w:val="70"/>
        </w:trPr>
        <w:tc>
          <w:tcPr>
            <w:tcW w:w="4608" w:type="dxa"/>
            <w:vMerge/>
            <w:tcBorders>
              <w:left w:val="single" w:sz="4" w:space="0" w:color="auto"/>
              <w:bottom w:val="single" w:sz="4" w:space="0" w:color="auto"/>
            </w:tcBorders>
            <w:shd w:val="clear" w:color="auto" w:fill="F2F2F2" w:themeFill="background1" w:themeFillShade="F2"/>
          </w:tcPr>
          <w:p w:rsidR="009C0AF8" w:rsidRPr="00DC7D29" w:rsidRDefault="009C0AF8" w:rsidP="00E029A6">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9C0AF8" w:rsidRPr="00DC7D29" w:rsidRDefault="009C0AF8" w:rsidP="00E029A6">
            <w:pPr>
              <w:spacing w:before="120" w:after="120"/>
              <w:jc w:val="center"/>
              <w:rPr>
                <w:rFonts w:cstheme="minorHAnsi"/>
                <w:i/>
                <w:sz w:val="18"/>
                <w:szCs w:val="18"/>
              </w:rPr>
            </w:pPr>
            <w:r w:rsidRPr="00DC7D29">
              <w:rPr>
                <w:rFonts w:cstheme="minorHAnsi"/>
                <w:i/>
                <w:sz w:val="18"/>
                <w:szCs w:val="18"/>
              </w:rPr>
              <w:t>(Building/Room Number)</w:t>
            </w:r>
          </w:p>
        </w:tc>
      </w:tr>
    </w:tbl>
    <w:p w:rsidR="009C0AF8" w:rsidRPr="009C0AF8" w:rsidRDefault="009C0AF8" w:rsidP="009C0AF8"/>
    <w:p w:rsidR="00301304" w:rsidRPr="00272300" w:rsidRDefault="00301304" w:rsidP="00301304">
      <w:pPr>
        <w:pStyle w:val="Heading1"/>
        <w:rPr>
          <w:rFonts w:ascii="Calibri" w:hAnsi="Calibri" w:cs="Calibri"/>
          <w:b w:val="0"/>
        </w:rPr>
      </w:pPr>
      <w:r w:rsidRPr="00272300">
        <w:rPr>
          <w:rFonts w:ascii="Calibri" w:hAnsi="Calibri" w:cs="Calibri"/>
        </w:rPr>
        <w:t xml:space="preserve">Section 2 – Type of SOP: </w:t>
      </w:r>
    </w:p>
    <w:p w:rsidR="00301304" w:rsidRPr="00DC7D29" w:rsidRDefault="00787CE3" w:rsidP="00301304">
      <w:pPr>
        <w:spacing w:before="120" w:after="120" w:line="288" w:lineRule="auto"/>
        <w:rPr>
          <w:rFonts w:cstheme="minorHAnsi"/>
          <w:sz w:val="20"/>
          <w:szCs w:val="20"/>
        </w:rPr>
      </w:pPr>
      <w:sdt>
        <w:sdtPr>
          <w:rPr>
            <w:rFonts w:cstheme="minorHAnsi"/>
          </w:rPr>
          <w:id w:val="-1089529491"/>
          <w14:checkbox>
            <w14:checked w14:val="0"/>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 Process            </w:t>
      </w:r>
      <w:sdt>
        <w:sdtPr>
          <w:rPr>
            <w:rFonts w:cstheme="minorHAnsi"/>
          </w:rPr>
          <w:id w:val="-1315097177"/>
          <w14:checkbox>
            <w14:checked w14:val="1"/>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Hazardous Chemical            </w:t>
      </w:r>
      <w:sdt>
        <w:sdtPr>
          <w:rPr>
            <w:rFonts w:cstheme="minorHAnsi"/>
          </w:rPr>
          <w:id w:val="-1568327844"/>
          <w14:checkbox>
            <w14:checked w14:val="0"/>
            <w14:checkedState w14:val="2612" w14:font="Times New Roman"/>
            <w14:uncheckedState w14:val="2610" w14:font="Times New Roman"/>
          </w14:checkbox>
        </w:sdtPr>
        <w:sdtEndPr/>
        <w:sdtContent>
          <w:r w:rsidR="00301304">
            <w:rPr>
              <w:rFonts w:ascii="MS Mincho" w:eastAsia="MS Mincho" w:hAnsi="MS Mincho" w:cs="MS Mincho" w:hint="eastAsia"/>
            </w:rPr>
            <w:t>☐</w:t>
          </w:r>
        </w:sdtContent>
      </w:sdt>
      <w:r w:rsidR="00301304" w:rsidRPr="00DC7D29">
        <w:rPr>
          <w:rFonts w:cstheme="minorHAnsi"/>
        </w:rPr>
        <w:t xml:space="preserve"> Hazardous Class</w:t>
      </w:r>
    </w:p>
    <w:p w:rsidR="00301304" w:rsidRPr="00272300" w:rsidRDefault="00301304" w:rsidP="00301304">
      <w:pPr>
        <w:pStyle w:val="Heading1"/>
        <w:rPr>
          <w:rFonts w:ascii="Calibri" w:hAnsi="Calibri" w:cs="Calibri"/>
          <w:b w:val="0"/>
        </w:rPr>
      </w:pPr>
      <w:r w:rsidRPr="00272300">
        <w:rPr>
          <w:rFonts w:ascii="Calibri" w:hAnsi="Calibri" w:cs="Calibri"/>
        </w:rPr>
        <w:t>Section 3 – Physical / Chemical Properties and Uses</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301304" w:rsidRPr="00DC7D29" w:rsidRDefault="00301304" w:rsidP="00301304">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sz w:val="20"/>
          <w:szCs w:val="20"/>
        </w:rPr>
        <w:t>7664-93-9</w:t>
      </w:r>
    </w:p>
    <w:p w:rsidR="00301304" w:rsidRDefault="00301304" w:rsidP="00301304">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Corrosive</w:t>
      </w:r>
    </w:p>
    <w:p w:rsidR="00301304" w:rsidRPr="00854CA6" w:rsidRDefault="00301304" w:rsidP="00301304">
      <w:pPr>
        <w:spacing w:before="120" w:after="120" w:line="288" w:lineRule="auto"/>
        <w:rPr>
          <w:rFonts w:cstheme="minorHAnsi"/>
          <w:sz w:val="20"/>
          <w:szCs w:val="20"/>
          <w:vertAlign w:val="subscript"/>
        </w:rPr>
      </w:pPr>
      <w:r w:rsidRPr="00DC7D29">
        <w:rPr>
          <w:rFonts w:cstheme="minorHAnsi"/>
          <w:sz w:val="20"/>
          <w:szCs w:val="20"/>
        </w:rPr>
        <w:t xml:space="preserve">Molecular Formula: </w:t>
      </w:r>
      <w:r>
        <w:rPr>
          <w:rFonts w:cstheme="minorHAnsi"/>
          <w:color w:val="000000"/>
          <w:sz w:val="20"/>
          <w:szCs w:val="20"/>
          <w:shd w:val="clear" w:color="auto" w:fill="FFFFFF"/>
        </w:rPr>
        <w:t>H</w:t>
      </w:r>
      <w:r>
        <w:rPr>
          <w:rFonts w:cstheme="minorHAnsi"/>
          <w:color w:val="000000"/>
          <w:sz w:val="20"/>
          <w:szCs w:val="20"/>
          <w:shd w:val="clear" w:color="auto" w:fill="FFFFFF"/>
          <w:vertAlign w:val="subscript"/>
        </w:rPr>
        <w:t>2</w:t>
      </w:r>
      <w:r>
        <w:rPr>
          <w:rFonts w:cstheme="minorHAnsi"/>
          <w:color w:val="000000"/>
          <w:sz w:val="20"/>
          <w:szCs w:val="20"/>
          <w:shd w:val="clear" w:color="auto" w:fill="FFFFFF"/>
        </w:rPr>
        <w:t>SO</w:t>
      </w:r>
      <w:r>
        <w:rPr>
          <w:rFonts w:cstheme="minorHAnsi"/>
          <w:color w:val="000000"/>
          <w:sz w:val="20"/>
          <w:szCs w:val="20"/>
          <w:shd w:val="clear" w:color="auto" w:fill="FFFFFF"/>
          <w:vertAlign w:val="subscript"/>
        </w:rPr>
        <w:t>4</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Clear, colorless to slightly yellow</w:t>
      </w:r>
    </w:p>
    <w:p w:rsidR="00301304" w:rsidRDefault="00301304" w:rsidP="00301304">
      <w:pPr>
        <w:spacing w:before="120" w:after="120" w:line="288" w:lineRule="auto"/>
        <w:rPr>
          <w:rFonts w:cstheme="minorHAnsi"/>
          <w:sz w:val="20"/>
          <w:szCs w:val="20"/>
        </w:rPr>
      </w:pPr>
      <w:r>
        <w:rPr>
          <w:rFonts w:cstheme="minorHAnsi"/>
          <w:sz w:val="20"/>
          <w:szCs w:val="20"/>
        </w:rPr>
        <w:t>Boiling P</w:t>
      </w:r>
      <w:r w:rsidRPr="00DC7D29">
        <w:rPr>
          <w:rFonts w:cstheme="minorHAnsi"/>
          <w:sz w:val="20"/>
          <w:szCs w:val="20"/>
        </w:rPr>
        <w:t xml:space="preserve">oint: </w:t>
      </w:r>
      <w:r>
        <w:rPr>
          <w:rFonts w:cstheme="minorHAnsi"/>
          <w:sz w:val="20"/>
          <w:szCs w:val="20"/>
        </w:rPr>
        <w:t>290 °C (554 °F)</w:t>
      </w:r>
    </w:p>
    <w:p w:rsidR="00301304" w:rsidRDefault="00301304" w:rsidP="00301304">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rsidR="00301304" w:rsidRPr="00DC7D29" w:rsidRDefault="00301304" w:rsidP="00301304">
      <w:pPr>
        <w:spacing w:before="120" w:after="120" w:line="288" w:lineRule="auto"/>
        <w:rPr>
          <w:rFonts w:cstheme="minorHAnsi"/>
          <w:sz w:val="20"/>
          <w:szCs w:val="20"/>
        </w:rPr>
      </w:pPr>
      <w:r>
        <w:rPr>
          <w:rFonts w:cstheme="minorHAnsi"/>
          <w:color w:val="000000"/>
          <w:sz w:val="20"/>
          <w:szCs w:val="20"/>
          <w:shd w:val="clear" w:color="auto" w:fill="FFFFFF"/>
        </w:rPr>
        <w:t>Relative Vapor Density: 3.39</w:t>
      </w:r>
    </w:p>
    <w:p w:rsidR="00301304" w:rsidRPr="00D36CEC" w:rsidRDefault="00301304" w:rsidP="00301304">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301304" w:rsidRDefault="00301304" w:rsidP="00301304">
      <w:pPr>
        <w:pStyle w:val="NoSpacing"/>
        <w:rPr>
          <w:rFonts w:cstheme="minorHAnsi"/>
          <w:sz w:val="20"/>
          <w:szCs w:val="20"/>
        </w:rPr>
      </w:pPr>
      <w:r w:rsidRPr="000379EA">
        <w:rPr>
          <w:rFonts w:cstheme="minorHAnsi"/>
          <w:sz w:val="20"/>
          <w:szCs w:val="20"/>
        </w:rPr>
        <w:t>Sulfu</w:t>
      </w:r>
      <w:r>
        <w:rPr>
          <w:rFonts w:cstheme="minorHAnsi"/>
          <w:sz w:val="20"/>
          <w:szCs w:val="20"/>
        </w:rPr>
        <w:t>ric acid (alternative spelling S</w:t>
      </w:r>
      <w:r w:rsidRPr="000379EA">
        <w:rPr>
          <w:rFonts w:cstheme="minorHAnsi"/>
          <w:sz w:val="20"/>
          <w:szCs w:val="20"/>
        </w:rPr>
        <w:t xml:space="preserve">ulphuric acid) is a highly corrosive mineral acid.  The historical name of this acid is oil of vitriol. Possessing different chemical properties, </w:t>
      </w:r>
      <w:r>
        <w:rPr>
          <w:rFonts w:cstheme="minorHAnsi"/>
          <w:sz w:val="20"/>
          <w:szCs w:val="20"/>
        </w:rPr>
        <w:t>S</w:t>
      </w:r>
      <w:r w:rsidRPr="000379EA">
        <w:rPr>
          <w:rFonts w:cstheme="minorHAnsi"/>
          <w:sz w:val="20"/>
          <w:szCs w:val="20"/>
        </w:rPr>
        <w:t>ulfuric acid has a wide range of applications including domestic acidic drain cleaner, electrolyte in lead-acid batteries</w:t>
      </w:r>
      <w:r>
        <w:rPr>
          <w:rFonts w:cstheme="minorHAnsi"/>
          <w:sz w:val="20"/>
          <w:szCs w:val="20"/>
        </w:rPr>
        <w:t>,</w:t>
      </w:r>
      <w:r w:rsidRPr="000379EA">
        <w:rPr>
          <w:rFonts w:cstheme="minorHAnsi"/>
          <w:sz w:val="20"/>
          <w:szCs w:val="20"/>
        </w:rPr>
        <w:t xml:space="preserve"> and various cleaning agents. It is also a central substance in the chemical industry. Principal uses include mineral processing, fertilizer manufacturing, oil refining, wastewater processing, and chemical synthesis.</w:t>
      </w:r>
    </w:p>
    <w:p w:rsidR="00301304" w:rsidRDefault="00301304" w:rsidP="00301304">
      <w:pPr>
        <w:pStyle w:val="Heading1"/>
        <w:rPr>
          <w:rFonts w:ascii="Calibri" w:hAnsi="Calibri" w:cs="Calibri"/>
          <w:b w:val="0"/>
        </w:rPr>
      </w:pPr>
    </w:p>
    <w:p w:rsidR="00301304" w:rsidRPr="00272300" w:rsidRDefault="00301304" w:rsidP="00301304">
      <w:pPr>
        <w:pStyle w:val="Heading1"/>
        <w:rPr>
          <w:rFonts w:ascii="Calibri" w:hAnsi="Calibri" w:cs="Calibri"/>
          <w:b w:val="0"/>
          <w:sz w:val="20"/>
        </w:rPr>
      </w:pPr>
      <w:r w:rsidRPr="00272300">
        <w:rPr>
          <w:rFonts w:ascii="Calibri" w:hAnsi="Calibri" w:cs="Calibri"/>
        </w:rPr>
        <w:t>Section 4 – Potential Hazards</w:t>
      </w:r>
    </w:p>
    <w:p w:rsidR="00301304" w:rsidRDefault="00301304" w:rsidP="00301304">
      <w:pPr>
        <w:spacing w:line="288" w:lineRule="auto"/>
        <w:rPr>
          <w:rFonts w:cstheme="minorHAnsi"/>
          <w:color w:val="222222"/>
          <w:sz w:val="20"/>
          <w:szCs w:val="20"/>
        </w:rPr>
      </w:pPr>
      <w:r>
        <w:rPr>
          <w:rFonts w:cstheme="minorHAnsi"/>
          <w:color w:val="000000"/>
          <w:sz w:val="20"/>
          <w:szCs w:val="20"/>
          <w:shd w:val="clear" w:color="auto" w:fill="FFFFFF"/>
        </w:rPr>
        <w:t>Highly corrosive chemical</w:t>
      </w:r>
      <w:r w:rsidRPr="00BB709E">
        <w:rPr>
          <w:rFonts w:cstheme="minorHAnsi"/>
          <w:color w:val="000000"/>
          <w:sz w:val="20"/>
          <w:szCs w:val="20"/>
          <w:shd w:val="clear" w:color="auto" w:fill="FFFFFF"/>
        </w:rPr>
        <w:t xml:space="preserve">. </w:t>
      </w:r>
      <w:r>
        <w:rPr>
          <w:rFonts w:cstheme="minorHAnsi"/>
          <w:color w:val="000000"/>
          <w:sz w:val="20"/>
          <w:szCs w:val="20"/>
          <w:shd w:val="clear" w:color="auto" w:fill="FFFFFF"/>
        </w:rPr>
        <w:t>Sulfuric acid</w:t>
      </w:r>
      <w:r w:rsidRPr="00BB709E">
        <w:rPr>
          <w:rFonts w:cstheme="minorHAnsi"/>
          <w:color w:val="000000"/>
          <w:sz w:val="20"/>
          <w:szCs w:val="20"/>
          <w:shd w:val="clear" w:color="auto" w:fill="FFFFFF"/>
        </w:rPr>
        <w:t xml:space="preserve"> </w:t>
      </w:r>
      <w:r>
        <w:rPr>
          <w:rFonts w:cstheme="minorHAnsi"/>
          <w:color w:val="000000"/>
          <w:sz w:val="20"/>
          <w:szCs w:val="20"/>
          <w:shd w:val="clear" w:color="auto" w:fill="FFFFFF"/>
        </w:rPr>
        <w:t>is</w:t>
      </w:r>
      <w:r w:rsidRPr="00BB709E">
        <w:rPr>
          <w:rFonts w:cstheme="minorHAnsi"/>
          <w:color w:val="000000"/>
          <w:sz w:val="20"/>
          <w:szCs w:val="20"/>
          <w:shd w:val="clear" w:color="auto" w:fill="FFFFFF"/>
        </w:rPr>
        <w:t xml:space="preserve"> harmful if inhaled, ingested, or absorbed through the skin. Inhalation may cause irritation to the respiratory tract with burning pain in the nose and throat, coughing, wheezing, shortness of breath</w:t>
      </w:r>
      <w:r>
        <w:rPr>
          <w:rFonts w:cstheme="minorHAnsi"/>
          <w:color w:val="000000"/>
          <w:sz w:val="20"/>
          <w:szCs w:val="20"/>
          <w:shd w:val="clear" w:color="auto" w:fill="FFFFFF"/>
        </w:rPr>
        <w:t>,</w:t>
      </w:r>
      <w:r w:rsidRPr="00BB709E">
        <w:rPr>
          <w:rFonts w:cstheme="minorHAnsi"/>
          <w:color w:val="000000"/>
          <w:sz w:val="20"/>
          <w:szCs w:val="20"/>
          <w:shd w:val="clear" w:color="auto" w:fill="FFFFFF"/>
        </w:rPr>
        <w:t xml:space="preserve"> and pulmonary edema.  Contact with skin causes burns and irritation. Eye contact causes burns, irritation, a</w:t>
      </w:r>
      <w:r>
        <w:rPr>
          <w:rFonts w:cstheme="minorHAnsi"/>
          <w:color w:val="000000"/>
          <w:sz w:val="20"/>
          <w:szCs w:val="20"/>
          <w:shd w:val="clear" w:color="auto" w:fill="FFFFFF"/>
        </w:rPr>
        <w:t>nd</w:t>
      </w:r>
      <w:r w:rsidRPr="00BB709E">
        <w:rPr>
          <w:rFonts w:cstheme="minorHAnsi"/>
          <w:color w:val="000000"/>
          <w:sz w:val="20"/>
          <w:szCs w:val="20"/>
          <w:shd w:val="clear" w:color="auto" w:fill="FFFFFF"/>
        </w:rPr>
        <w:t xml:space="preserve"> may cause blindness. Ingestion may cause permanent damage to the digestive tract</w:t>
      </w:r>
      <w:r>
        <w:rPr>
          <w:rFonts w:cstheme="minorHAnsi"/>
          <w:color w:val="000000"/>
          <w:sz w:val="20"/>
          <w:szCs w:val="20"/>
          <w:shd w:val="clear" w:color="auto" w:fill="FFFFFF"/>
        </w:rPr>
        <w:t>.</w:t>
      </w:r>
      <w:r w:rsidRPr="00BB709E">
        <w:t xml:space="preserve"> </w:t>
      </w:r>
      <w:r w:rsidRPr="00BB709E">
        <w:rPr>
          <w:rFonts w:cstheme="minorHAnsi"/>
          <w:color w:val="000000"/>
          <w:sz w:val="20"/>
          <w:szCs w:val="20"/>
          <w:shd w:val="clear" w:color="auto" w:fill="FFFFFF"/>
        </w:rPr>
        <w:t>It is destructive to the tissue of the mucous membranes and upper respiratory tract.</w:t>
      </w:r>
    </w:p>
    <w:p w:rsidR="00301304" w:rsidRDefault="00301304" w:rsidP="00301304">
      <w:pPr>
        <w:spacing w:before="120" w:after="120" w:line="288" w:lineRule="auto"/>
        <w:rPr>
          <w:rFonts w:cstheme="minorHAnsi"/>
          <w:b/>
        </w:rPr>
      </w:pPr>
      <w:r>
        <w:rPr>
          <w:rFonts w:ascii="Arial" w:hAnsi="Arial"/>
          <w:noProof/>
          <w:sz w:val="20"/>
          <w:szCs w:val="20"/>
        </w:rPr>
        <w:drawing>
          <wp:inline distT="0" distB="0" distL="0" distR="0" wp14:anchorId="1E2CD14F" wp14:editId="38667EE5">
            <wp:extent cx="647700" cy="647700"/>
            <wp:effectExtent l="0" t="0" r="0" b="0"/>
            <wp:docPr id="13314" name="Picture 13314" descr="GHS pictogram denoting corrosive hazard." title="Corrosive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301304" w:rsidRPr="00272300" w:rsidRDefault="00301304" w:rsidP="00301304">
      <w:pPr>
        <w:pStyle w:val="Heading1"/>
        <w:rPr>
          <w:rFonts w:ascii="Calibri" w:hAnsi="Calibri" w:cs="Calibri"/>
          <w:b w:val="0"/>
          <w:bCs w:val="0"/>
          <w:color w:val="000000"/>
          <w:shd w:val="clear" w:color="auto" w:fill="FFFFFF"/>
        </w:rPr>
      </w:pPr>
      <w:r w:rsidRPr="00272300">
        <w:rPr>
          <w:rFonts w:ascii="Calibri" w:hAnsi="Calibri" w:cs="Calibri"/>
        </w:rPr>
        <w:t>Section 5 – Personal Protective Equipment (PPE)</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301304" w:rsidRPr="00DC7D29" w:rsidRDefault="00301304" w:rsidP="00301304">
      <w:pPr>
        <w:pStyle w:val="NoSpacing"/>
        <w:spacing w:before="120" w:after="120" w:line="288" w:lineRule="auto"/>
        <w:rPr>
          <w:rFonts w:cstheme="minorHAnsi"/>
          <w:sz w:val="20"/>
          <w:szCs w:val="20"/>
        </w:rPr>
      </w:pPr>
      <w:r>
        <w:rPr>
          <w:rFonts w:cstheme="minorHAnsi"/>
          <w:sz w:val="20"/>
          <w:szCs w:val="20"/>
        </w:rPr>
        <w:t xml:space="preserve">If Sulfuric acid is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301304" w:rsidRPr="00DC7D29" w:rsidRDefault="00301304" w:rsidP="00A6735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301304" w:rsidRPr="009E4CC7" w:rsidRDefault="00301304" w:rsidP="00301304">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428" w:history="1">
        <w:r w:rsidRPr="00D61A11">
          <w:rPr>
            <w:rStyle w:val="Hyperlink"/>
            <w:rFonts w:cstheme="minorHAnsi"/>
            <w:sz w:val="20"/>
            <w:szCs w:val="20"/>
          </w:rPr>
          <w:t>http://www.purdue.edu/rem/home/booklets/RPP98.pdf</w:t>
        </w:r>
      </w:hyperlink>
      <w:r w:rsidRPr="00D61A11">
        <w:rPr>
          <w:rFonts w:cstheme="minorHAnsi"/>
          <w:sz w:val="20"/>
          <w:szCs w:val="20"/>
        </w:rPr>
        <w:t>)</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acceptable for minimal or splash contact only. Viton gloves are recommended for full contact exposure. Check the resources below for the most suitable glove.</w:t>
      </w:r>
    </w:p>
    <w:p w:rsidR="00301304" w:rsidRPr="00DC7D29" w:rsidRDefault="00301304" w:rsidP="00301304">
      <w:pPr>
        <w:spacing w:before="120" w:after="120" w:line="288" w:lineRule="auto"/>
        <w:rPr>
          <w:rFonts w:cstheme="minorHAnsi"/>
          <w:color w:val="222222"/>
          <w:sz w:val="20"/>
          <w:szCs w:val="20"/>
        </w:rPr>
      </w:pPr>
      <w:r w:rsidRPr="00553E58">
        <w:rPr>
          <w:rFonts w:cstheme="minorHAnsi"/>
          <w:b/>
          <w:color w:val="FF0000"/>
          <w:sz w:val="20"/>
          <w:szCs w:val="20"/>
        </w:rPr>
        <w:lastRenderedPageBreak/>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chemical being used</w:t>
      </w:r>
      <w:r w:rsidRPr="00DC7D29">
        <w:rPr>
          <w:rFonts w:cstheme="minorHAnsi"/>
          <w:color w:val="222222"/>
          <w:sz w:val="20"/>
          <w:szCs w:val="20"/>
        </w:rPr>
        <w:t>.</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301304" w:rsidRPr="00DC7D29" w:rsidRDefault="00787CE3" w:rsidP="00301304">
      <w:pPr>
        <w:pStyle w:val="NoSpacing"/>
        <w:spacing w:before="120" w:after="120" w:line="288" w:lineRule="auto"/>
        <w:rPr>
          <w:rFonts w:cstheme="minorHAnsi"/>
          <w:color w:val="000080"/>
          <w:sz w:val="20"/>
          <w:szCs w:val="20"/>
        </w:rPr>
      </w:pPr>
      <w:hyperlink r:id="rId429" w:history="1">
        <w:r w:rsidR="00301304" w:rsidRPr="00DC7D29">
          <w:rPr>
            <w:rStyle w:val="Hyperlink"/>
            <w:rFonts w:cstheme="minorHAnsi"/>
            <w:sz w:val="20"/>
            <w:szCs w:val="20"/>
          </w:rPr>
          <w:t>http://www.ansellpro.com/download/Ansell_8thEditionChemicalResistanceGuide.pdf</w:t>
        </w:r>
      </w:hyperlink>
      <w:r w:rsidR="00301304" w:rsidRPr="00DC7D29">
        <w:rPr>
          <w:rFonts w:cstheme="minorHAnsi"/>
          <w:color w:val="000080"/>
          <w:sz w:val="20"/>
          <w:szCs w:val="20"/>
        </w:rPr>
        <w:t xml:space="preserve"> </w:t>
      </w:r>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787CE3" w:rsidP="00301304">
      <w:pPr>
        <w:pStyle w:val="NoSpacing"/>
        <w:spacing w:before="120" w:after="120" w:line="288" w:lineRule="auto"/>
        <w:rPr>
          <w:rFonts w:cstheme="minorHAnsi"/>
          <w:sz w:val="20"/>
          <w:szCs w:val="20"/>
        </w:rPr>
      </w:pPr>
      <w:hyperlink r:id="rId430" w:history="1">
        <w:r w:rsidR="00301304" w:rsidRPr="00DC7D29">
          <w:rPr>
            <w:rStyle w:val="Hyperlink"/>
            <w:rFonts w:cstheme="minorHAnsi"/>
            <w:sz w:val="20"/>
            <w:szCs w:val="20"/>
          </w:rPr>
          <w:t>http://www.showabestglove.com/site/default.aspx</w:t>
        </w:r>
      </w:hyperlink>
    </w:p>
    <w:p w:rsidR="00301304" w:rsidRPr="00DC7D29" w:rsidRDefault="00301304" w:rsidP="00301304">
      <w:pPr>
        <w:pStyle w:val="NoSpacing"/>
        <w:spacing w:before="120" w:after="120" w:line="288" w:lineRule="auto"/>
        <w:rPr>
          <w:rFonts w:cstheme="minorHAnsi"/>
          <w:sz w:val="20"/>
          <w:szCs w:val="20"/>
        </w:rPr>
      </w:pPr>
      <w:r w:rsidRPr="00DC7D29">
        <w:rPr>
          <w:rFonts w:cstheme="minorHAnsi"/>
          <w:sz w:val="20"/>
          <w:szCs w:val="20"/>
        </w:rPr>
        <w:t>OR</w:t>
      </w:r>
    </w:p>
    <w:p w:rsidR="00301304" w:rsidRPr="00DC7D29" w:rsidRDefault="00787CE3" w:rsidP="00301304">
      <w:pPr>
        <w:pStyle w:val="NoSpacing"/>
        <w:spacing w:before="120" w:after="120" w:line="288" w:lineRule="auto"/>
        <w:rPr>
          <w:rFonts w:cstheme="minorHAnsi"/>
          <w:color w:val="000080"/>
          <w:sz w:val="20"/>
          <w:szCs w:val="20"/>
        </w:rPr>
      </w:pPr>
      <w:hyperlink r:id="rId431" w:history="1">
        <w:r w:rsidR="00301304" w:rsidRPr="00DC7D29">
          <w:rPr>
            <w:rStyle w:val="Hyperlink"/>
            <w:rFonts w:cstheme="minorHAnsi"/>
            <w:sz w:val="20"/>
            <w:szCs w:val="20"/>
          </w:rPr>
          <w:t>http://www.mapaglove.com/</w:t>
        </w:r>
      </w:hyperlink>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A face shield may also be appropriate depending on the specific application.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301304" w:rsidRPr="00DC7D29" w:rsidRDefault="00301304" w:rsidP="00301304">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301304" w:rsidRPr="00021E1B" w:rsidRDefault="00301304" w:rsidP="00301304">
      <w:pPr>
        <w:spacing w:before="120" w:after="120" w:line="288" w:lineRule="auto"/>
        <w:rPr>
          <w:rFonts w:cstheme="minorHAnsi"/>
          <w:color w:val="222222"/>
          <w:sz w:val="20"/>
          <w:szCs w:val="20"/>
          <w:shd w:val="clear" w:color="auto" w:fill="FFFFFF"/>
        </w:rPr>
      </w:pPr>
      <w:r w:rsidRPr="00DC7D29">
        <w:rPr>
          <w:rFonts w:cstheme="minorHAnsi"/>
          <w:color w:val="222222"/>
          <w:sz w:val="20"/>
          <w:szCs w:val="20"/>
          <w:shd w:val="clear" w:color="auto" w:fill="FFFFFF"/>
        </w:rPr>
        <w:t xml:space="preserve">Wash thoroughly and immediately after handling. </w:t>
      </w:r>
      <w:r w:rsidRPr="00021E1B">
        <w:rPr>
          <w:rFonts w:cstheme="minorHAnsi"/>
          <w:color w:val="222222"/>
          <w:sz w:val="20"/>
          <w:szCs w:val="20"/>
          <w:shd w:val="clear" w:color="auto" w:fill="FFFFFF"/>
        </w:rPr>
        <w:t>Rinse immediately contaminated clothing and skin with plenty of water before removing clothes.</w:t>
      </w:r>
      <w:r>
        <w:rPr>
          <w:rFonts w:cstheme="minorHAnsi"/>
          <w:color w:val="222222"/>
          <w:sz w:val="20"/>
          <w:szCs w:val="20"/>
          <w:shd w:val="clear" w:color="auto" w:fill="FFFFFF"/>
        </w:rPr>
        <w:t xml:space="preserve"> </w:t>
      </w:r>
    </w:p>
    <w:p w:rsidR="00301304" w:rsidRPr="00272300" w:rsidRDefault="00301304" w:rsidP="00301304">
      <w:pPr>
        <w:pStyle w:val="Heading1"/>
        <w:rPr>
          <w:rFonts w:ascii="Calibri" w:hAnsi="Calibri" w:cs="Calibri"/>
          <w:b w:val="0"/>
        </w:rPr>
      </w:pPr>
      <w:r w:rsidRPr="00272300">
        <w:rPr>
          <w:rFonts w:ascii="Calibri" w:hAnsi="Calibri" w:cs="Calibri"/>
        </w:rPr>
        <w:t>Section 6 – Engineering Controls</w:t>
      </w:r>
    </w:p>
    <w:p w:rsidR="00301304" w:rsidRPr="00DC7D29" w:rsidRDefault="00301304" w:rsidP="00301304">
      <w:pPr>
        <w:spacing w:before="120" w:after="120" w:line="288" w:lineRule="auto"/>
        <w:rPr>
          <w:rFonts w:cstheme="minorHAnsi"/>
          <w:sz w:val="20"/>
          <w:szCs w:val="20"/>
        </w:rPr>
      </w:pPr>
      <w:r>
        <w:rPr>
          <w:rFonts w:cstheme="minorHAnsi"/>
          <w:sz w:val="20"/>
          <w:szCs w:val="20"/>
        </w:rPr>
        <w:t>Use of Sulfuric acid should be conducted in a properly functioning chemical fume hood whenever possible</w:t>
      </w:r>
      <w:r w:rsidRPr="00DC7D29">
        <w:rPr>
          <w:rFonts w:cstheme="minorHAnsi"/>
          <w:sz w:val="20"/>
          <w:szCs w:val="20"/>
        </w:rPr>
        <w:t>.</w:t>
      </w:r>
      <w:r>
        <w:rPr>
          <w:rFonts w:cstheme="minorHAnsi"/>
          <w:sz w:val="20"/>
          <w:szCs w:val="20"/>
        </w:rPr>
        <w:t xml:space="preserve"> Avoid inhalation of vapor or mist. The chemical fume hood must be approved and certified by REM and have a face velocity between 85 – 125 feet per minute.</w:t>
      </w:r>
    </w:p>
    <w:p w:rsidR="00301304" w:rsidRPr="00272300" w:rsidRDefault="00301304" w:rsidP="00301304">
      <w:pPr>
        <w:pStyle w:val="Heading1"/>
        <w:rPr>
          <w:rFonts w:ascii="Calibri" w:hAnsi="Calibri" w:cs="Calibri"/>
          <w:b w:val="0"/>
        </w:rPr>
      </w:pPr>
      <w:r w:rsidRPr="00272300">
        <w:rPr>
          <w:rFonts w:ascii="Calibri" w:hAnsi="Calibri" w:cs="Calibri"/>
        </w:rPr>
        <w:t>Section 7 – First Aid Procedures</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301304" w:rsidRPr="00372533" w:rsidRDefault="00301304" w:rsidP="00301304">
      <w:pPr>
        <w:spacing w:before="120" w:after="120" w:line="288" w:lineRule="auto"/>
        <w:rPr>
          <w:rFonts w:cstheme="minorHAnsi"/>
          <w:sz w:val="20"/>
          <w:szCs w:val="20"/>
        </w:rPr>
      </w:pPr>
      <w:r w:rsidRPr="00372533">
        <w:rPr>
          <w:rFonts w:cstheme="minorHAnsi"/>
          <w:sz w:val="20"/>
          <w:szCs w:val="20"/>
        </w:rPr>
        <w:lastRenderedPageBreak/>
        <w:t xml:space="preserve">Move into the fresh air immediately. </w:t>
      </w:r>
      <w:r>
        <w:rPr>
          <w:rFonts w:cstheme="minorHAnsi"/>
          <w:sz w:val="20"/>
          <w:szCs w:val="20"/>
        </w:rPr>
        <w:t xml:space="preserve">Consult a physician. </w:t>
      </w:r>
      <w:r w:rsidRPr="00372533">
        <w:rPr>
          <w:rFonts w:cstheme="minorHAnsi"/>
          <w:sz w:val="20"/>
          <w:szCs w:val="20"/>
        </w:rPr>
        <w:t>If not breathing give artificial respiration</w:t>
      </w:r>
      <w:r>
        <w:rPr>
          <w:rFonts w:cstheme="minorHAnsi"/>
          <w:sz w:val="20"/>
          <w:szCs w:val="20"/>
        </w:rPr>
        <w:t xml:space="preserve"> and seek immediate medical attention.</w:t>
      </w: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301304" w:rsidRDefault="00301304" w:rsidP="00301304">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rsidR="00301304" w:rsidRPr="000E228A" w:rsidRDefault="00301304" w:rsidP="00301304">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w:t>
      </w:r>
    </w:p>
    <w:p w:rsidR="00301304" w:rsidRDefault="00301304" w:rsidP="00301304">
      <w:pPr>
        <w:pStyle w:val="NoSpacing"/>
        <w:spacing w:before="120" w:after="120" w:line="288" w:lineRule="auto"/>
        <w:rPr>
          <w:rFonts w:cstheme="minorHAnsi"/>
          <w:b/>
          <w:sz w:val="20"/>
          <w:szCs w:val="20"/>
          <w:u w:val="single"/>
        </w:rPr>
      </w:pPr>
    </w:p>
    <w:p w:rsidR="00301304" w:rsidRPr="000E228A" w:rsidRDefault="00301304" w:rsidP="00301304">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301304" w:rsidRPr="00DC7D29" w:rsidRDefault="00301304" w:rsidP="00301304">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rsidR="00301304" w:rsidRPr="00272300" w:rsidRDefault="00301304" w:rsidP="00301304">
      <w:pPr>
        <w:pStyle w:val="Heading1"/>
        <w:rPr>
          <w:rFonts w:ascii="Calibri" w:hAnsi="Calibri" w:cs="Calibri"/>
          <w:b w:val="0"/>
        </w:rPr>
      </w:pPr>
      <w:r w:rsidRPr="00272300">
        <w:rPr>
          <w:rFonts w:ascii="Calibri" w:hAnsi="Calibri" w:cs="Calibri"/>
        </w:rPr>
        <w:t>Section 8 – Special Handling and Storage Requirements</w:t>
      </w:r>
    </w:p>
    <w:p w:rsidR="00301304" w:rsidRPr="007E2141"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Do not over purchase; only purchase what can be safely stored in the laboratory. </w:t>
      </w:r>
    </w:p>
    <w:p w:rsidR="00301304" w:rsidRPr="006701B0"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Avoid contact with skin and eyes. </w:t>
      </w:r>
      <w:r w:rsidRPr="006701B0">
        <w:rPr>
          <w:rFonts w:cstheme="minorHAnsi"/>
          <w:color w:val="000000"/>
          <w:sz w:val="20"/>
        </w:rPr>
        <w:t>Avoid inhalation of vapor or mist.</w:t>
      </w:r>
    </w:p>
    <w:p w:rsidR="00301304"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Always use inside a chemical fume hood.</w:t>
      </w:r>
    </w:p>
    <w:p w:rsidR="00301304"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C45CAA">
        <w:rPr>
          <w:rFonts w:cstheme="minorHAnsi"/>
          <w:color w:val="000000"/>
          <w:sz w:val="20"/>
        </w:rPr>
        <w:t>Do not allow water to get into the container because of violent reaction.</w:t>
      </w:r>
    </w:p>
    <w:p w:rsidR="00301304"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Note: In case you need to dilute the concentration of </w:t>
      </w:r>
      <w:r>
        <w:rPr>
          <w:rFonts w:cstheme="minorHAnsi"/>
          <w:color w:val="000000"/>
          <w:sz w:val="20"/>
        </w:rPr>
        <w:t>Sulfuric acid</w:t>
      </w:r>
      <w:r w:rsidRPr="007E2141">
        <w:rPr>
          <w:rFonts w:cstheme="minorHAnsi"/>
          <w:color w:val="000000"/>
          <w:sz w:val="20"/>
        </w:rPr>
        <w:t xml:space="preserve">, always add </w:t>
      </w:r>
      <w:r>
        <w:rPr>
          <w:rFonts w:cstheme="minorHAnsi"/>
          <w:color w:val="000000"/>
          <w:sz w:val="20"/>
        </w:rPr>
        <w:t xml:space="preserve">the </w:t>
      </w:r>
      <w:r w:rsidRPr="007E2141">
        <w:rPr>
          <w:rFonts w:cstheme="minorHAnsi"/>
          <w:color w:val="000000"/>
          <w:sz w:val="20"/>
        </w:rPr>
        <w:t xml:space="preserve">acid to water. </w:t>
      </w:r>
      <w:r w:rsidRPr="00C45CAA">
        <w:rPr>
          <w:rFonts w:cstheme="minorHAnsi"/>
          <w:color w:val="000000"/>
          <w:sz w:val="20"/>
        </w:rPr>
        <w:t xml:space="preserve"> </w:t>
      </w:r>
    </w:p>
    <w:p w:rsidR="00301304" w:rsidRPr="007E2141"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D</w:t>
      </w:r>
      <w:r w:rsidRPr="00C45CAA">
        <w:rPr>
          <w:rFonts w:cstheme="minorHAnsi"/>
          <w:color w:val="000000"/>
          <w:sz w:val="20"/>
        </w:rPr>
        <w:t>o not use with meta</w:t>
      </w:r>
      <w:r>
        <w:rPr>
          <w:rFonts w:cstheme="minorHAnsi"/>
          <w:color w:val="000000"/>
          <w:sz w:val="20"/>
        </w:rPr>
        <w:t>l spatula or other metal items.</w:t>
      </w:r>
    </w:p>
    <w:p w:rsidR="00301304" w:rsidRPr="007E2141"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C45CAA">
        <w:rPr>
          <w:rFonts w:cstheme="minorHAnsi"/>
          <w:color w:val="000000" w:themeColor="text1"/>
          <w:sz w:val="20"/>
        </w:rPr>
        <w:t>Use in the smallest practical quantities for the experiment being performed.</w:t>
      </w:r>
    </w:p>
    <w:p w:rsidR="00301304" w:rsidRPr="007E2141"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Keep container upright &amp; tightly closed in a dry and well-ventilated place. </w:t>
      </w:r>
    </w:p>
    <w:p w:rsidR="00301304" w:rsidRPr="007E2141"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noProof/>
          <w:color w:val="000000"/>
          <w:sz w:val="20"/>
        </w:rPr>
        <w:drawing>
          <wp:anchor distT="0" distB="0" distL="114300" distR="114300" simplePos="0" relativeHeight="251736576" behindDoc="0" locked="0" layoutInCell="1" allowOverlap="1" wp14:anchorId="4F1EDDB3" wp14:editId="6E2BF2F1">
            <wp:simplePos x="0" y="0"/>
            <wp:positionH relativeFrom="column">
              <wp:posOffset>9017000</wp:posOffset>
            </wp:positionH>
            <wp:positionV relativeFrom="paragraph">
              <wp:posOffset>25400</wp:posOffset>
            </wp:positionV>
            <wp:extent cx="1586965" cy="1628775"/>
            <wp:effectExtent l="0" t="0" r="0" b="0"/>
            <wp:wrapNone/>
            <wp:docPr id="13315" name="Picture 5" descr="acetic ni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cetic nitric"/>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586965" cy="1628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sidRPr="007E2141">
        <w:rPr>
          <w:rFonts w:cstheme="minorHAnsi"/>
          <w:color w:val="000000"/>
          <w:sz w:val="20"/>
        </w:rPr>
        <w:t>Containers which are opened must be carefully resealed and kept upright to prevent leakage.</w:t>
      </w:r>
    </w:p>
    <w:p w:rsidR="00301304"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Store in original container.</w:t>
      </w:r>
      <w:r>
        <w:rPr>
          <w:rFonts w:cstheme="minorHAnsi"/>
          <w:color w:val="000000"/>
          <w:sz w:val="20"/>
        </w:rPr>
        <w:t xml:space="preserve"> Do not store Sulfuric acid in metal containers.</w:t>
      </w:r>
    </w:p>
    <w:p w:rsidR="00301304" w:rsidRPr="00C45CAA"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FF0000"/>
          <w:sz w:val="20"/>
        </w:rPr>
      </w:pPr>
      <w:r w:rsidRPr="00C45CAA">
        <w:rPr>
          <w:rFonts w:cstheme="minorHAnsi"/>
          <w:color w:val="000000" w:themeColor="text1"/>
          <w:sz w:val="20"/>
        </w:rPr>
        <w:t>Sulfuric acid must be segregated from incompatible materials. Sulfuric Acid is incompatible with metals, oxidizing agents, reducing agents, bases, Acrylonitrile,</w:t>
      </w:r>
      <w:r>
        <w:rPr>
          <w:rFonts w:cstheme="minorHAnsi"/>
          <w:color w:val="000000" w:themeColor="text1"/>
          <w:sz w:val="20"/>
        </w:rPr>
        <w:t xml:space="preserve"> azides,</w:t>
      </w:r>
      <w:r w:rsidRPr="00C45CAA">
        <w:rPr>
          <w:rFonts w:cstheme="minorHAnsi"/>
          <w:color w:val="000000" w:themeColor="text1"/>
          <w:sz w:val="20"/>
        </w:rPr>
        <w:t xml:space="preserve"> </w:t>
      </w:r>
      <w:r>
        <w:rPr>
          <w:rFonts w:cstheme="minorHAnsi"/>
          <w:color w:val="000000" w:themeColor="text1"/>
          <w:sz w:val="20"/>
        </w:rPr>
        <w:t xml:space="preserve">cyanides, </w:t>
      </w:r>
      <w:r w:rsidRPr="00C45CAA">
        <w:rPr>
          <w:rFonts w:cstheme="minorHAnsi"/>
          <w:color w:val="000000" w:themeColor="text1"/>
          <w:sz w:val="20"/>
        </w:rPr>
        <w:t>chlorates, finely powdered metals, nitrates, perchlorates, permanganates, Epichlorohydrin, Aniline, carbides, fulminates</w:t>
      </w:r>
      <w:r>
        <w:rPr>
          <w:rFonts w:cstheme="minorHAnsi"/>
          <w:color w:val="000000" w:themeColor="text1"/>
          <w:sz w:val="20"/>
        </w:rPr>
        <w:t>, halides</w:t>
      </w:r>
      <w:r w:rsidRPr="00C45CAA">
        <w:rPr>
          <w:rFonts w:cstheme="minorHAnsi"/>
          <w:color w:val="000000" w:themeColor="text1"/>
          <w:sz w:val="20"/>
        </w:rPr>
        <w:t>, picrates, organic materials</w:t>
      </w:r>
      <w:r>
        <w:rPr>
          <w:rFonts w:cstheme="minorHAnsi"/>
          <w:color w:val="000000" w:themeColor="text1"/>
          <w:sz w:val="20"/>
        </w:rPr>
        <w:t>, Zinc salts</w:t>
      </w:r>
      <w:r w:rsidRPr="00C45CAA">
        <w:rPr>
          <w:rFonts w:cstheme="minorHAnsi"/>
          <w:color w:val="000000" w:themeColor="text1"/>
          <w:sz w:val="20"/>
        </w:rPr>
        <w:t>, and flammable liquids.</w:t>
      </w:r>
      <w:r>
        <w:rPr>
          <w:rFonts w:cstheme="minorHAnsi"/>
          <w:noProof/>
          <w:color w:val="000000"/>
          <w:sz w:val="20"/>
        </w:rPr>
        <mc:AlternateContent>
          <mc:Choice Requires="wps">
            <w:drawing>
              <wp:anchor distT="0" distB="0" distL="114300" distR="114300" simplePos="0" relativeHeight="251739648" behindDoc="0" locked="0" layoutInCell="1" allowOverlap="1" wp14:anchorId="2713FC5E" wp14:editId="44C55C85">
                <wp:simplePos x="0" y="0"/>
                <wp:positionH relativeFrom="column">
                  <wp:posOffset>9115223</wp:posOffset>
                </wp:positionH>
                <wp:positionV relativeFrom="paragraph">
                  <wp:posOffset>617332</wp:posOffset>
                </wp:positionV>
                <wp:extent cx="552527" cy="142798"/>
                <wp:effectExtent l="0" t="0" r="0" b="0"/>
                <wp:wrapNone/>
                <wp:docPr id="133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527" cy="14279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wps:spPr>
                      <wps:txbx>
                        <w:txbxContent>
                          <w:p w:rsidR="00E029A6" w:rsidRDefault="00E029A6" w:rsidP="00301304">
                            <w:pPr>
                              <w:widowControl w:val="0"/>
                              <w:rPr>
                                <w:sz w:val="14"/>
                                <w:szCs w:val="14"/>
                              </w:rPr>
                            </w:pPr>
                            <w:r>
                              <w:rPr>
                                <w:sz w:val="14"/>
                                <w:szCs w:val="14"/>
                              </w:rPr>
                              <w:t>Organic acid</w:t>
                            </w:r>
                          </w:p>
                        </w:txbxContent>
                      </wps:txbx>
                      <wps:bodyPr rot="0" vert="horz" wrap="square" lIns="36576" tIns="36576" rIns="36576" bIns="36576" anchor="t" anchorCtr="0" upright="1">
                        <a:noAutofit/>
                      </wps:bodyPr>
                    </wps:wsp>
                  </a:graphicData>
                </a:graphic>
              </wp:anchor>
            </w:drawing>
          </mc:Choice>
          <mc:Fallback>
            <w:pict>
              <v:shape w14:anchorId="2713FC5E" id="_x0000_s1072" type="#_x0000_t202" style="position:absolute;left:0;text-align:left;margin-left:717.75pt;margin-top:48.6pt;width:43.5pt;height:11.25pt;z-index:25173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" stroked="f" strokecolor="black [0]" insetpen="t">
                <v:shadow color="#c9c2d1"/>
                <v:textbox inset="2.88pt,2.88pt,2.88pt,2.88pt">
                  <w:txbxContent>
                    <w:p w:rsidR="00E029A6" w:rsidRDefault="00E029A6" w:rsidP="00301304">
                      <w:pPr>
                        <w:widowControl w:val="0"/>
                        <w:rPr>
                          <w:sz w:val="14"/>
                          <w:szCs w:val="14"/>
                        </w:rPr>
                      </w:pPr>
                      <w:r>
                        <w:rPr>
                          <w:sz w:val="14"/>
                          <w:szCs w:val="14"/>
                        </w:rPr>
                        <w:t>Organic acid</w:t>
                      </w:r>
                    </w:p>
                  </w:txbxContent>
                </v:textbox>
              </v:shape>
            </w:pict>
          </mc:Fallback>
        </mc:AlternateContent>
      </w:r>
      <w:r>
        <w:rPr>
          <w:rFonts w:cstheme="minorHAnsi"/>
          <w:noProof/>
          <w:color w:val="000000"/>
          <w:sz w:val="20"/>
        </w:rPr>
        <mc:AlternateContent>
          <mc:Choice Requires="wps">
            <w:drawing>
              <wp:anchor distT="0" distB="0" distL="114300" distR="114300" simplePos="0" relativeHeight="251742720" behindDoc="0" locked="0" layoutInCell="1" allowOverlap="1" wp14:anchorId="627B20E6" wp14:editId="28A9F571">
                <wp:simplePos x="0" y="0"/>
                <wp:positionH relativeFrom="column">
                  <wp:posOffset>9801180</wp:posOffset>
                </wp:positionH>
                <wp:positionV relativeFrom="paragraph">
                  <wp:posOffset>617332</wp:posOffset>
                </wp:positionV>
                <wp:extent cx="619242" cy="142798"/>
                <wp:effectExtent l="0" t="0" r="9525" b="0"/>
                <wp:wrapNone/>
                <wp:docPr id="133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42" cy="14279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wps:spPr>
                      <wps:txbx>
                        <w:txbxContent>
                          <w:p w:rsidR="00E029A6" w:rsidRDefault="00E029A6" w:rsidP="00301304">
                            <w:pPr>
                              <w:widowControl w:val="0"/>
                              <w:rPr>
                                <w:sz w:val="14"/>
                                <w:szCs w:val="14"/>
                              </w:rPr>
                            </w:pPr>
                            <w:r>
                              <w:rPr>
                                <w:sz w:val="14"/>
                                <w:szCs w:val="14"/>
                              </w:rPr>
                              <w:t>Oxidizing acid</w:t>
                            </w:r>
                          </w:p>
                        </w:txbxContent>
                      </wps:txbx>
                      <wps:bodyPr rot="0" vert="horz" wrap="square" lIns="36576" tIns="36576" rIns="36576" bIns="36576" anchor="t" anchorCtr="0" upright="1">
                        <a:noAutofit/>
                      </wps:bodyPr>
                    </wps:wsp>
                  </a:graphicData>
                </a:graphic>
              </wp:anchor>
            </w:drawing>
          </mc:Choice>
          <mc:Fallback>
            <w:pict>
              <v:shape w14:anchorId="627B20E6" id="_x0000_s1073" type="#_x0000_t202" style="position:absolute;left:0;text-align:left;margin-left:771.75pt;margin-top:48.6pt;width:48.75pt;height:11.25pt;z-index:25174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" stroked="f" strokecolor="black [0]" insetpen="t">
                <v:shadow color="#c9c2d1"/>
                <v:textbox inset="2.88pt,2.88pt,2.88pt,2.88pt">
                  <w:txbxContent>
                    <w:p w:rsidR="00E029A6" w:rsidRDefault="00E029A6" w:rsidP="00301304">
                      <w:pPr>
                        <w:widowControl w:val="0"/>
                        <w:rPr>
                          <w:sz w:val="14"/>
                          <w:szCs w:val="14"/>
                        </w:rPr>
                      </w:pPr>
                      <w:r>
                        <w:rPr>
                          <w:sz w:val="14"/>
                          <w:szCs w:val="14"/>
                        </w:rPr>
                        <w:t>Oxidizing acid</w:t>
                      </w:r>
                    </w:p>
                  </w:txbxContent>
                </v:textbox>
              </v:shape>
            </w:pict>
          </mc:Fallback>
        </mc:AlternateContent>
      </w:r>
      <w:r>
        <w:rPr>
          <w:rFonts w:ascii="Times New Roman" w:hAnsi="Times New Roman"/>
          <w:noProof/>
          <w:szCs w:val="24"/>
        </w:rPr>
        <w:drawing>
          <wp:anchor distT="36576" distB="36576" distL="36576" distR="36576" simplePos="0" relativeHeight="251733504" behindDoc="0" locked="0" layoutInCell="1" allowOverlap="1" wp14:anchorId="1B39BA62" wp14:editId="10AFFC46">
            <wp:simplePos x="0" y="0"/>
            <wp:positionH relativeFrom="column">
              <wp:posOffset>8864600</wp:posOffset>
            </wp:positionH>
            <wp:positionV relativeFrom="paragraph">
              <wp:posOffset>-706120</wp:posOffset>
            </wp:positionV>
            <wp:extent cx="1586865" cy="1628775"/>
            <wp:effectExtent l="0" t="0" r="0" b="9525"/>
            <wp:wrapNone/>
            <wp:docPr id="13317" name="Picture 13317" descr="acetic ni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etic nitric"/>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586865" cy="1628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01304" w:rsidRPr="00905D96" w:rsidRDefault="00301304" w:rsidP="00A67352">
      <w:pPr>
        <w:pStyle w:val="ListParagraph"/>
        <w:numPr>
          <w:ilvl w:val="0"/>
          <w:numId w:val="111"/>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labeled appropriately</w:t>
      </w:r>
      <w:r>
        <w:rPr>
          <w:rFonts w:cstheme="minorHAnsi"/>
          <w:color w:val="000000" w:themeColor="text1"/>
          <w:sz w:val="20"/>
        </w:rPr>
        <w:t xml:space="preserve">; the original manufacturer’s label is acceptable. Label should indicate the name of the chemical(s) in the container. Avoid using chemical abbreviations (acceptable if a legend is present in the lab) and formulae. </w:t>
      </w:r>
    </w:p>
    <w:p w:rsidR="00301304" w:rsidRPr="000438B1" w:rsidRDefault="00301304" w:rsidP="00A67352">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Transport all corrosives in secondary containment, such as polyethylene or other non-reactive acid/solvent bottle carrier.</w:t>
      </w:r>
    </w:p>
    <w:p w:rsidR="00301304" w:rsidRPr="00C45CAA" w:rsidRDefault="00301304" w:rsidP="00301304">
      <w:pPr>
        <w:spacing w:before="120" w:after="120" w:line="288" w:lineRule="auto"/>
        <w:rPr>
          <w:rFonts w:ascii="Calibri" w:hAnsi="Calibri" w:cs="Calibri"/>
          <w:b/>
        </w:rPr>
      </w:pPr>
      <w:r w:rsidRPr="00C45CAA">
        <w:rPr>
          <w:rFonts w:ascii="Calibri" w:hAnsi="Calibri" w:cs="Calibri"/>
          <w:b/>
        </w:rPr>
        <w:lastRenderedPageBreak/>
        <w:t xml:space="preserve">Section 9 – Spill and Accident Procedures </w:t>
      </w:r>
    </w:p>
    <w:p w:rsidR="00301304" w:rsidRPr="000E228A" w:rsidRDefault="00301304" w:rsidP="00301304">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301304" w:rsidRPr="00DD2AC2" w:rsidRDefault="00301304" w:rsidP="00301304">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301304" w:rsidRPr="00DC7D29" w:rsidRDefault="00301304" w:rsidP="00301304">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301304" w:rsidRPr="000E228A" w:rsidRDefault="00301304" w:rsidP="00301304">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301304" w:rsidRDefault="00301304" w:rsidP="00301304">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301304" w:rsidRPr="00272300" w:rsidRDefault="00301304" w:rsidP="00301304">
      <w:pPr>
        <w:pStyle w:val="Heading1"/>
        <w:rPr>
          <w:rFonts w:ascii="Calibri" w:hAnsi="Calibri" w:cs="Calibri"/>
          <w:b w:val="0"/>
          <w:i/>
        </w:rPr>
      </w:pPr>
      <w:r w:rsidRPr="00272300">
        <w:rPr>
          <w:rFonts w:ascii="Calibri" w:hAnsi="Calibri" w:cs="Calibri"/>
        </w:rPr>
        <w:t>Section 10 – Medical Emergency</w:t>
      </w:r>
    </w:p>
    <w:p w:rsidR="00301304" w:rsidRPr="000E228A" w:rsidRDefault="00301304" w:rsidP="00301304">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301304" w:rsidRPr="009E4CC7" w:rsidRDefault="00301304" w:rsidP="00301304">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301304" w:rsidRDefault="00301304" w:rsidP="00301304">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301304" w:rsidRDefault="00301304" w:rsidP="00301304">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432" w:history="1">
        <w:r w:rsidRPr="00772FAE">
          <w:rPr>
            <w:rStyle w:val="Hyperlink"/>
            <w:rFonts w:cstheme="minorHAnsi"/>
            <w:sz w:val="20"/>
            <w:szCs w:val="20"/>
          </w:rPr>
          <w:t>http://www.purdue.edu/rem/injury/froi.htm</w:t>
        </w:r>
      </w:hyperlink>
      <w:r>
        <w:rPr>
          <w:rFonts w:cstheme="minorHAnsi"/>
          <w:sz w:val="20"/>
          <w:szCs w:val="20"/>
        </w:rPr>
        <w:t>)</w:t>
      </w:r>
    </w:p>
    <w:p w:rsidR="00301304" w:rsidRPr="00272300" w:rsidRDefault="00301304" w:rsidP="00301304">
      <w:pPr>
        <w:pStyle w:val="Heading1"/>
        <w:rPr>
          <w:rFonts w:ascii="Calibri" w:hAnsi="Calibri" w:cs="Calibri"/>
          <w:b w:val="0"/>
        </w:rPr>
      </w:pPr>
      <w:r w:rsidRPr="00272300">
        <w:rPr>
          <w:rFonts w:ascii="Calibri" w:hAnsi="Calibri" w:cs="Calibri"/>
        </w:rPr>
        <w:t>Section 11 – Waste Disposal Procedures</w:t>
      </w:r>
    </w:p>
    <w:p w:rsidR="00301304" w:rsidRPr="00A06BFA" w:rsidRDefault="00301304" w:rsidP="00301304">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301304" w:rsidRDefault="00301304" w:rsidP="00301304">
      <w:pPr>
        <w:spacing w:before="120" w:after="120" w:line="288" w:lineRule="auto"/>
        <w:rPr>
          <w:rFonts w:cstheme="minorHAnsi"/>
          <w:sz w:val="20"/>
          <w:szCs w:val="20"/>
        </w:rPr>
      </w:pPr>
      <w:r>
        <w:rPr>
          <w:rFonts w:cstheme="minorHAnsi"/>
          <w:sz w:val="20"/>
          <w:szCs w:val="20"/>
        </w:rPr>
        <w:t>Sulfuric acid waste cannot be disposed of down the drain. When possible, do not mix acidic and basic waste streams. Make sure the waste container(s) is properly labeled; label should indicate all of the contents of the container. REM provides hazardous waste labels free of charge, call 49-40121 to obtain labels.</w:t>
      </w:r>
    </w:p>
    <w:p w:rsidR="00301304" w:rsidRPr="00A06BFA" w:rsidRDefault="00301304" w:rsidP="00301304">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301304" w:rsidRPr="00DC7D29" w:rsidRDefault="00301304" w:rsidP="00301304">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w:t>
      </w:r>
    </w:p>
    <w:p w:rsidR="00301304" w:rsidRPr="00A06BFA" w:rsidRDefault="00301304" w:rsidP="00301304">
      <w:pPr>
        <w:spacing w:before="120" w:after="120" w:line="288" w:lineRule="auto"/>
        <w:rPr>
          <w:rFonts w:cstheme="minorHAnsi"/>
          <w:b/>
          <w:sz w:val="20"/>
          <w:szCs w:val="20"/>
          <w:u w:val="single"/>
        </w:rPr>
      </w:pPr>
      <w:r>
        <w:rPr>
          <w:rFonts w:cstheme="minorHAnsi"/>
          <w:b/>
          <w:sz w:val="20"/>
          <w:szCs w:val="20"/>
          <w:u w:val="single"/>
        </w:rPr>
        <w:lastRenderedPageBreak/>
        <w:t>D</w:t>
      </w:r>
      <w:r w:rsidRPr="00A06BFA">
        <w:rPr>
          <w:rFonts w:cstheme="minorHAnsi"/>
          <w:b/>
          <w:sz w:val="20"/>
          <w:szCs w:val="20"/>
          <w:u w:val="single"/>
        </w:rPr>
        <w:t>ispose of Waste</w:t>
      </w:r>
      <w:r>
        <w:rPr>
          <w:rFonts w:cstheme="minorHAnsi"/>
          <w:b/>
          <w:sz w:val="20"/>
          <w:szCs w:val="20"/>
          <w:u w:val="single"/>
        </w:rPr>
        <w:t>:</w:t>
      </w:r>
    </w:p>
    <w:p w:rsidR="00301304" w:rsidRPr="00EC0841" w:rsidRDefault="00301304" w:rsidP="00301304">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433" w:history="1">
        <w:r w:rsidRPr="00772FAE">
          <w:rPr>
            <w:rStyle w:val="Hyperlink"/>
            <w:rFonts w:cstheme="minorHAnsi"/>
            <w:sz w:val="20"/>
            <w:szCs w:val="20"/>
          </w:rPr>
          <w:t>http://www.purdue.edu/rem/hmm/wststo.htm</w:t>
        </w:r>
      </w:hyperlink>
      <w:r>
        <w:rPr>
          <w:rFonts w:cstheme="minorHAnsi"/>
          <w:sz w:val="20"/>
          <w:szCs w:val="20"/>
        </w:rPr>
        <w:t xml:space="preserve">) </w:t>
      </w:r>
    </w:p>
    <w:p w:rsidR="00301304" w:rsidRPr="00272300" w:rsidRDefault="00301304" w:rsidP="00301304">
      <w:pPr>
        <w:pStyle w:val="Heading1"/>
        <w:rPr>
          <w:rFonts w:ascii="Calibri" w:hAnsi="Calibri" w:cs="Calibri"/>
          <w:b w:val="0"/>
        </w:rPr>
      </w:pPr>
      <w:r w:rsidRPr="00272300">
        <w:rPr>
          <w:rFonts w:ascii="Calibri" w:hAnsi="Calibri" w:cs="Calibri"/>
        </w:rPr>
        <w:t xml:space="preserve">Section 12 – Safety Data Sheet (SDS) </w:t>
      </w:r>
    </w:p>
    <w:p w:rsidR="00301304" w:rsidRDefault="00301304" w:rsidP="00301304">
      <w:pPr>
        <w:spacing w:before="120" w:after="120" w:line="288" w:lineRule="auto"/>
        <w:rPr>
          <w:rFonts w:cstheme="minorHAnsi"/>
          <w:sz w:val="20"/>
          <w:szCs w:val="20"/>
        </w:rPr>
      </w:pPr>
      <w:r>
        <w:rPr>
          <w:rFonts w:cstheme="minorHAnsi"/>
          <w:sz w:val="20"/>
          <w:szCs w:val="20"/>
        </w:rPr>
        <w:t>A current copy of the SDS for Sulfuric acid must be made available to all personnel working in the laboratory at all times. To obtain a copy of the SDS, contact the chemical manufacturer or REM at 49-46371. Many manufacturers’ SDSs can be found online on websites such as Sigma-Aldrich (</w:t>
      </w:r>
      <w:hyperlink r:id="rId434" w:history="1">
        <w:r>
          <w:rPr>
            <w:rStyle w:val="Hyperlink"/>
            <w:rFonts w:cstheme="minorHAnsi"/>
            <w:sz w:val="20"/>
            <w:szCs w:val="20"/>
          </w:rPr>
          <w:t>http://www.sigmaaldrich.com/united-states.html</w:t>
        </w:r>
      </w:hyperlink>
      <w:r>
        <w:rPr>
          <w:rFonts w:cstheme="minorHAnsi"/>
          <w:sz w:val="20"/>
          <w:szCs w:val="20"/>
        </w:rPr>
        <w:t>) or Siri MSDS Index (</w:t>
      </w:r>
      <w:hyperlink r:id="rId435" w:history="1">
        <w:r>
          <w:rPr>
            <w:rStyle w:val="Hyperlink"/>
            <w:rFonts w:cstheme="minorHAnsi"/>
            <w:sz w:val="20"/>
            <w:szCs w:val="20"/>
          </w:rPr>
          <w:t>http://hazard.com/msds/</w:t>
        </w:r>
      </w:hyperlink>
      <w:r>
        <w:rPr>
          <w:rFonts w:cstheme="minorHAnsi"/>
          <w:sz w:val="20"/>
          <w:szCs w:val="20"/>
        </w:rPr>
        <w:t>).</w:t>
      </w:r>
    </w:p>
    <w:p w:rsidR="00301304" w:rsidRPr="00272300" w:rsidRDefault="00301304" w:rsidP="00301304">
      <w:pPr>
        <w:pStyle w:val="Heading1"/>
        <w:rPr>
          <w:rFonts w:ascii="Calibri" w:hAnsi="Calibri" w:cs="Calibri"/>
          <w:b w:val="0"/>
        </w:rPr>
      </w:pPr>
      <w:r w:rsidRPr="00272300">
        <w:rPr>
          <w:rFonts w:ascii="Calibri" w:hAnsi="Calibri" w:cs="Calibri"/>
        </w:rPr>
        <w:t>Section 13 – Protocol/Procedure (Additional lab protocol may be added here)</w:t>
      </w:r>
    </w:p>
    <w:sdt>
      <w:sdtPr>
        <w:rPr>
          <w:rFonts w:cstheme="minorHAnsi"/>
          <w:b/>
        </w:rPr>
        <w:id w:val="68944160"/>
      </w:sdtPr>
      <w:sdtEndPr/>
      <w:sdtContent>
        <w:p w:rsidR="00301304" w:rsidRPr="00DC7D29" w:rsidRDefault="00787CE3" w:rsidP="00301304">
          <w:pPr>
            <w:spacing w:before="120" w:after="120" w:line="288" w:lineRule="auto"/>
            <w:rPr>
              <w:rFonts w:cstheme="minorHAnsi"/>
              <w:b/>
            </w:rPr>
          </w:pPr>
          <w:sdt>
            <w:sdtPr>
              <w:rPr>
                <w:rFonts w:cstheme="minorHAnsi"/>
                <w:sz w:val="20"/>
                <w:szCs w:val="20"/>
              </w:rPr>
              <w:id w:val="1734197925"/>
              <w:showingPlcHdr/>
            </w:sdtPr>
            <w:sdtEndPr/>
            <w:sdtContent>
              <w:r w:rsidR="00301304" w:rsidRPr="00DC7D29">
                <w:rPr>
                  <w:rStyle w:val="PlaceholderText"/>
                </w:rPr>
                <w:t>Click here to enter text.</w:t>
              </w:r>
            </w:sdtContent>
          </w:sdt>
        </w:p>
      </w:sdtContent>
    </w:sdt>
    <w:p w:rsidR="00301304" w:rsidRPr="00DC7D29" w:rsidRDefault="00301304" w:rsidP="00301304">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301304" w:rsidRPr="00272300" w:rsidRDefault="00301304" w:rsidP="00301304">
      <w:pPr>
        <w:pStyle w:val="Heading1"/>
        <w:rPr>
          <w:rFonts w:ascii="Calibri" w:hAnsi="Calibri" w:cs="Calibri"/>
          <w:b w:val="0"/>
        </w:rPr>
      </w:pPr>
      <w:r w:rsidRPr="00272300">
        <w:rPr>
          <w:rFonts w:ascii="Calibri" w:hAnsi="Calibri" w:cs="Calibri"/>
        </w:rPr>
        <w:t xml:space="preserve">Section 14 – Documentation of Training </w:t>
      </w:r>
      <w:r w:rsidRPr="00272300">
        <w:rPr>
          <w:rFonts w:ascii="Calibri" w:hAnsi="Calibri" w:cs="Calibri"/>
          <w:color w:val="FF0000"/>
          <w:sz w:val="20"/>
        </w:rPr>
        <w:t>(signature of all users is required)</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Sulfuric acid</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301304" w:rsidRPr="00DC7D29" w:rsidRDefault="00301304" w:rsidP="00A6735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301304" w:rsidRPr="00A06BFA" w:rsidRDefault="00301304" w:rsidP="00301304">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301304" w:rsidRPr="00DC7D29" w:rsidTr="003B2351">
        <w:trPr>
          <w:trHeight w:val="576"/>
          <w:tblHeader/>
        </w:trPr>
        <w:tc>
          <w:tcPr>
            <w:tcW w:w="39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lastRenderedPageBreak/>
              <w:t>Name</w:t>
            </w:r>
          </w:p>
        </w:tc>
        <w:tc>
          <w:tcPr>
            <w:tcW w:w="3420"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301304" w:rsidRPr="00DC7D29" w:rsidRDefault="00301304" w:rsidP="003B2351">
            <w:pPr>
              <w:spacing w:before="120" w:after="120" w:line="288" w:lineRule="auto"/>
              <w:jc w:val="center"/>
              <w:rPr>
                <w:rFonts w:cstheme="minorHAnsi"/>
                <w:b/>
              </w:rPr>
            </w:pPr>
            <w:r w:rsidRPr="00DC7D29">
              <w:rPr>
                <w:rFonts w:cstheme="minorHAnsi"/>
                <w:b/>
              </w:rPr>
              <w:t>Date</w:t>
            </w:r>
          </w:p>
        </w:tc>
      </w:tr>
      <w:tr w:rsidR="00301304" w:rsidRPr="00DC7D29" w:rsidTr="003B2351">
        <w:trPr>
          <w:trHeight w:val="576"/>
          <w:tblHeader/>
        </w:trPr>
        <w:sdt>
          <w:sdtPr>
            <w:rPr>
              <w:rFonts w:cstheme="minorHAnsi"/>
              <w:b/>
            </w:rPr>
            <w:id w:val="-1395424674"/>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558467791"/>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405615678"/>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267725242"/>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2110189963"/>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81512835"/>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77256460"/>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564450661"/>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1106694215"/>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1653209606"/>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r w:rsidR="00301304" w:rsidRPr="00DC7D29" w:rsidTr="003B2351">
        <w:trPr>
          <w:trHeight w:val="576"/>
          <w:tblHeader/>
        </w:trPr>
        <w:sdt>
          <w:sdtPr>
            <w:rPr>
              <w:rFonts w:cstheme="minorHAnsi"/>
              <w:b/>
            </w:rPr>
            <w:id w:val="2132824812"/>
            <w:showingPlcHdr/>
          </w:sdtPr>
          <w:sdtEndPr/>
          <w:sdtContent>
            <w:tc>
              <w:tcPr>
                <w:tcW w:w="3978" w:type="dxa"/>
              </w:tcPr>
              <w:p w:rsidR="00301304" w:rsidRPr="00DC7D29" w:rsidRDefault="00301304" w:rsidP="003B2351">
                <w:pPr>
                  <w:spacing w:before="120" w:after="120" w:line="288" w:lineRule="auto"/>
                  <w:rPr>
                    <w:rFonts w:cstheme="minorHAnsi"/>
                    <w:b/>
                  </w:rPr>
                </w:pPr>
                <w:r w:rsidRPr="00DC7D29">
                  <w:rPr>
                    <w:rStyle w:val="PlaceholderText"/>
                  </w:rPr>
                  <w:t>Click here to enter text.</w:t>
                </w:r>
              </w:p>
            </w:tc>
          </w:sdtContent>
        </w:sdt>
        <w:tc>
          <w:tcPr>
            <w:tcW w:w="3420" w:type="dxa"/>
          </w:tcPr>
          <w:p w:rsidR="00301304" w:rsidRPr="00DC7D29" w:rsidRDefault="00301304" w:rsidP="003B2351">
            <w:pPr>
              <w:spacing w:before="120" w:after="120" w:line="288" w:lineRule="auto"/>
              <w:rPr>
                <w:rFonts w:cstheme="minorHAnsi"/>
                <w:b/>
              </w:rPr>
            </w:pPr>
          </w:p>
        </w:tc>
        <w:sdt>
          <w:sdtPr>
            <w:rPr>
              <w:rFonts w:cstheme="minorHAnsi"/>
              <w:b/>
            </w:rPr>
            <w:id w:val="2083247876"/>
            <w:showingPlcHdr/>
            <w:date>
              <w:dateFormat w:val="M/d/yyyy"/>
              <w:lid w:val="en-US"/>
              <w:storeMappedDataAs w:val="dateTime"/>
              <w:calendar w:val="gregorian"/>
            </w:date>
          </w:sdtPr>
          <w:sdtEndPr/>
          <w:sdtContent>
            <w:tc>
              <w:tcPr>
                <w:tcW w:w="2178" w:type="dxa"/>
              </w:tcPr>
              <w:p w:rsidR="00301304" w:rsidRPr="00DC7D29" w:rsidRDefault="00301304" w:rsidP="003B2351">
                <w:pPr>
                  <w:spacing w:before="120" w:after="120" w:line="288" w:lineRule="auto"/>
                  <w:rPr>
                    <w:rFonts w:cstheme="minorHAnsi"/>
                    <w:b/>
                  </w:rPr>
                </w:pPr>
                <w:r w:rsidRPr="00DC7D29">
                  <w:rPr>
                    <w:rStyle w:val="PlaceholderText"/>
                  </w:rPr>
                  <w:t>Click here to enter a date.</w:t>
                </w:r>
              </w:p>
            </w:tc>
          </w:sdtContent>
        </w:sdt>
      </w:tr>
    </w:tbl>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Default="00301304" w:rsidP="00301304">
      <w:pPr>
        <w:rPr>
          <w:rFonts w:eastAsiaTheme="minorHAnsi"/>
        </w:rPr>
      </w:pPr>
    </w:p>
    <w:p w:rsidR="00301304" w:rsidRPr="00301304" w:rsidRDefault="00301304" w:rsidP="00301304">
      <w:pPr>
        <w:rPr>
          <w:rFonts w:eastAsiaTheme="minorHAnsi"/>
        </w:rPr>
      </w:pPr>
    </w:p>
    <w:p w:rsidR="00BA75EF" w:rsidRPr="00D50F19" w:rsidRDefault="00BA75EF" w:rsidP="00D50F19">
      <w:pPr>
        <w:pStyle w:val="Heading1"/>
        <w:numPr>
          <w:ilvl w:val="0"/>
          <w:numId w:val="0"/>
        </w:numPr>
        <w:jc w:val="center"/>
        <w:rPr>
          <w:rFonts w:eastAsiaTheme="minorHAnsi"/>
          <w:sz w:val="48"/>
        </w:rPr>
      </w:pPr>
      <w:r w:rsidRPr="00D50F19">
        <w:rPr>
          <w:rFonts w:eastAsiaTheme="minorHAnsi"/>
          <w:sz w:val="48"/>
        </w:rPr>
        <w:t xml:space="preserve">Tab 2: </w:t>
      </w:r>
      <w:r w:rsidRPr="00D50F19">
        <w:rPr>
          <w:rFonts w:eastAsiaTheme="minorHAnsi"/>
          <w:sz w:val="48"/>
        </w:rPr>
        <w:br/>
      </w:r>
      <w:r w:rsidRPr="00D50F19">
        <w:rPr>
          <w:rFonts w:eastAsiaTheme="minorHAnsi"/>
          <w:sz w:val="48"/>
        </w:rPr>
        <w:br/>
        <w:t>Lab-Specific Protocols, Requirements, Rules</w:t>
      </w:r>
      <w:bookmarkEnd w:id="153"/>
    </w:p>
    <w:p w:rsidR="00BA75EF" w:rsidRPr="00BA75EF" w:rsidRDefault="00BA75EF" w:rsidP="00BA75EF"/>
    <w:p w:rsidR="00BA75EF" w:rsidRPr="00BA75EF" w:rsidRDefault="00BA75EF" w:rsidP="00BA75EF">
      <w:pPr>
        <w:sectPr w:rsidR="00BA75EF" w:rsidRPr="00BA75EF" w:rsidSect="00EB402F">
          <w:headerReference w:type="default" r:id="rId436"/>
          <w:footerReference w:type="default" r:id="rId437"/>
          <w:pgSz w:w="12240" w:h="15840" w:code="1"/>
          <w:pgMar w:top="1440" w:right="1440" w:bottom="1440" w:left="1440" w:header="288" w:footer="288" w:gutter="0"/>
          <w:cols w:space="720"/>
          <w:docGrid w:linePitch="360"/>
        </w:sectPr>
      </w:pPr>
    </w:p>
    <w:p w:rsidR="0001374A" w:rsidRPr="00BB5AD7" w:rsidRDefault="00BA75EF" w:rsidP="00BB5AD7">
      <w:pPr>
        <w:pStyle w:val="Heading1"/>
        <w:numPr>
          <w:ilvl w:val="0"/>
          <w:numId w:val="0"/>
        </w:numPr>
        <w:jc w:val="center"/>
        <w:rPr>
          <w:sz w:val="48"/>
        </w:rPr>
      </w:pPr>
      <w:bookmarkStart w:id="154" w:name="_Toc380696247"/>
      <w:r w:rsidRPr="00D50F19">
        <w:rPr>
          <w:sz w:val="48"/>
        </w:rPr>
        <w:lastRenderedPageBreak/>
        <w:t xml:space="preserve">Tab 3: </w:t>
      </w:r>
      <w:r w:rsidRPr="00D50F19">
        <w:rPr>
          <w:sz w:val="48"/>
        </w:rPr>
        <w:br/>
      </w:r>
      <w:r w:rsidRPr="00D50F19">
        <w:rPr>
          <w:sz w:val="48"/>
        </w:rPr>
        <w:br/>
        <w:t>Lab-Specific Hazard Assessments</w:t>
      </w:r>
      <w:bookmarkEnd w:id="154"/>
    </w:p>
    <w:sectPr w:rsidR="0001374A" w:rsidRPr="00BB5AD7" w:rsidSect="00846CFF">
      <w:headerReference w:type="default" r:id="rId438"/>
      <w:pgSz w:w="12240" w:h="15840" w:code="1"/>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5773" w:rsidRDefault="00795773" w:rsidP="00307783">
      <w:r>
        <w:separator/>
      </w:r>
    </w:p>
    <w:p w:rsidR="00795773" w:rsidRDefault="00795773"/>
    <w:p w:rsidR="00795773" w:rsidRDefault="00795773"/>
  </w:endnote>
  <w:endnote w:type="continuationSeparator" w:id="0">
    <w:p w:rsidR="00795773" w:rsidRDefault="00795773" w:rsidP="00307783">
      <w:r>
        <w:continuationSeparator/>
      </w:r>
    </w:p>
    <w:p w:rsidR="00795773" w:rsidRDefault="00795773"/>
    <w:p w:rsidR="00795773" w:rsidRDefault="007957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SymbolMT">
    <w:altName w:val="MS Mincho"/>
    <w:panose1 w:val="00000000000000000000"/>
    <w:charset w:val="80"/>
    <w:family w:val="auto"/>
    <w:notTrueType/>
    <w:pitch w:val="default"/>
    <w:sig w:usb0="00000003" w:usb1="080F0000" w:usb2="00000010" w:usb3="00000000" w:csb0="0012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9A6" w:rsidRPr="008960F3" w:rsidRDefault="00E029A6" w:rsidP="008960F3">
    <w:pPr>
      <w:tabs>
        <w:tab w:val="center" w:pos="4320"/>
        <w:tab w:val="right" w:pos="8640"/>
      </w:tabs>
      <w:spacing w:before="0" w:beforeAutospacing="0" w:after="0" w:afterAutospacing="0"/>
      <w:jc w:val="center"/>
      <w:rPr>
        <w:rFonts w:cs="Times New Roman"/>
        <w:sz w:val="20"/>
        <w:szCs w:val="20"/>
      </w:rPr>
    </w:pPr>
  </w:p>
  <w:p w:rsidR="00E029A6" w:rsidRPr="008960F3" w:rsidRDefault="00E029A6" w:rsidP="00D200CE">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will only be maintained online.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9A6" w:rsidRPr="008960F3" w:rsidRDefault="00E029A6" w:rsidP="007A2197">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t>
    </w:r>
    <w:r>
      <w:rPr>
        <w:rFonts w:cs="Times New Roman"/>
        <w:sz w:val="16"/>
        <w:szCs w:val="20"/>
      </w:rPr>
      <w:t>will only be maintained online.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7054474"/>
      <w:docPartObj>
        <w:docPartGallery w:val="Page Numbers (Bottom of Page)"/>
        <w:docPartUnique/>
      </w:docPartObj>
    </w:sdtPr>
    <w:sdtEndPr>
      <w:rPr>
        <w:noProof/>
        <w:sz w:val="16"/>
      </w:rPr>
    </w:sdtEndPr>
    <w:sdtContent>
      <w:p w:rsidR="00E029A6" w:rsidRPr="0040368C" w:rsidRDefault="00E029A6" w:rsidP="0040368C">
        <w:pPr>
          <w:pStyle w:val="Footer"/>
          <w:spacing w:before="0" w:beforeAutospacing="0" w:afterAutospacing="0"/>
          <w:jc w:val="center"/>
          <w:rPr>
            <w:sz w:val="16"/>
          </w:rPr>
        </w:pPr>
        <w:r w:rsidRPr="0040368C">
          <w:rPr>
            <w:sz w:val="16"/>
          </w:rPr>
          <w:fldChar w:fldCharType="begin"/>
        </w:r>
        <w:r w:rsidRPr="0040368C">
          <w:rPr>
            <w:sz w:val="16"/>
          </w:rPr>
          <w:instrText xml:space="preserve"> PAGE   \* MERGEFORMAT </w:instrText>
        </w:r>
        <w:r w:rsidRPr="0040368C">
          <w:rPr>
            <w:sz w:val="16"/>
          </w:rPr>
          <w:fldChar w:fldCharType="separate"/>
        </w:r>
        <w:r w:rsidR="00787CE3">
          <w:rPr>
            <w:noProof/>
            <w:sz w:val="16"/>
          </w:rPr>
          <w:t>14</w:t>
        </w:r>
        <w:r w:rsidRPr="0040368C">
          <w:rPr>
            <w:noProof/>
            <w:sz w:val="16"/>
          </w:rPr>
          <w:fldChar w:fldCharType="end"/>
        </w:r>
      </w:p>
    </w:sdtContent>
  </w:sdt>
  <w:p w:rsidR="00E029A6" w:rsidRPr="008960F3" w:rsidRDefault="00E029A6" w:rsidP="00D200CE">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t>
    </w:r>
    <w:r>
      <w:rPr>
        <w:rFonts w:cs="Times New Roman"/>
        <w:sz w:val="16"/>
        <w:szCs w:val="20"/>
      </w:rPr>
      <w:t>will only be maintained online.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9A6" w:rsidRPr="0040368C" w:rsidRDefault="00E029A6" w:rsidP="0040368C">
    <w:pPr>
      <w:pStyle w:val="Footer"/>
      <w:spacing w:before="0" w:beforeAutospacing="0" w:afterAutospacing="0"/>
      <w:jc w:val="center"/>
      <w:rPr>
        <w:sz w:val="16"/>
      </w:rPr>
    </w:pPr>
  </w:p>
  <w:p w:rsidR="00E029A6" w:rsidRPr="008960F3" w:rsidRDefault="00E029A6" w:rsidP="00D200CE">
    <w:pPr>
      <w:tabs>
        <w:tab w:val="center" w:pos="4320"/>
        <w:tab w:val="right" w:pos="8640"/>
      </w:tabs>
      <w:spacing w:before="0" w:beforeAutospacing="0" w:after="0" w:afterAutospacing="0"/>
      <w:jc w:val="center"/>
      <w:rPr>
        <w:rFonts w:cs="Times New Roman"/>
        <w:sz w:val="16"/>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9A6" w:rsidRPr="0040368C" w:rsidRDefault="00E029A6" w:rsidP="0040368C">
    <w:pPr>
      <w:pStyle w:val="Footer"/>
      <w:spacing w:before="0" w:beforeAutospacing="0" w:afterAutospacing="0"/>
      <w:jc w:val="center"/>
      <w:rPr>
        <w:sz w:val="16"/>
      </w:rPr>
    </w:pPr>
  </w:p>
  <w:p w:rsidR="00E029A6" w:rsidRPr="008960F3" w:rsidRDefault="00E029A6" w:rsidP="00D200CE">
    <w:pPr>
      <w:tabs>
        <w:tab w:val="center" w:pos="4320"/>
        <w:tab w:val="right" w:pos="8640"/>
      </w:tabs>
      <w:spacing w:before="0" w:beforeAutospacing="0" w:after="0" w:afterAutospacing="0"/>
      <w:jc w:val="center"/>
      <w:rPr>
        <w:rFonts w:cs="Times New Roman"/>
        <w:sz w:val="16"/>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5773" w:rsidRDefault="00795773" w:rsidP="00307783">
      <w:r>
        <w:separator/>
      </w:r>
    </w:p>
    <w:p w:rsidR="00795773" w:rsidRDefault="00795773"/>
    <w:p w:rsidR="00795773" w:rsidRDefault="00795773"/>
  </w:footnote>
  <w:footnote w:type="continuationSeparator" w:id="0">
    <w:p w:rsidR="00795773" w:rsidRDefault="00795773" w:rsidP="00307783">
      <w:r>
        <w:continuationSeparator/>
      </w:r>
    </w:p>
    <w:p w:rsidR="00795773" w:rsidRDefault="00795773"/>
    <w:p w:rsidR="00795773" w:rsidRDefault="0079577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9A6" w:rsidRPr="005B352C" w:rsidRDefault="00E029A6" w:rsidP="005B352C">
    <w:pPr>
      <w:pStyle w:val="Header"/>
      <w:jc w:val="right"/>
      <w:rPr>
        <w:sz w:val="16"/>
      </w:rPr>
    </w:pPr>
    <w:r w:rsidRPr="005B352C">
      <w:rPr>
        <w:sz w:val="16"/>
      </w:rPr>
      <w:t>Table of Contents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9A6" w:rsidRPr="005B352C" w:rsidRDefault="00E029A6" w:rsidP="005B352C">
    <w:pPr>
      <w:pStyle w:val="Header"/>
      <w:jc w:val="right"/>
      <w:rPr>
        <w:sz w:val="16"/>
      </w:rPr>
    </w:pPr>
    <w:r w:rsidRPr="005B352C">
      <w:rPr>
        <w:sz w:val="16"/>
      </w:rPr>
      <w:t>Chapter 8: Chemical Spills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9A6" w:rsidRPr="005B352C" w:rsidRDefault="00E029A6" w:rsidP="002F31B7">
    <w:pPr>
      <w:pStyle w:val="Header"/>
      <w:tabs>
        <w:tab w:val="clear" w:pos="360"/>
        <w:tab w:val="clear" w:pos="4680"/>
        <w:tab w:val="clear" w:pos="9360"/>
        <w:tab w:val="left" w:pos="6190"/>
        <w:tab w:val="left" w:pos="8318"/>
      </w:tabs>
      <w:jc w:val="right"/>
      <w:rPr>
        <w:sz w:val="16"/>
      </w:rPr>
    </w:pPr>
    <w:r>
      <w:rPr>
        <w:sz w:val="16"/>
      </w:rPr>
      <w:t>Chapter 9: Training</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9A6" w:rsidRPr="00BA75EF" w:rsidRDefault="00E029A6" w:rsidP="00BA75EF">
    <w:pPr>
      <w:pStyle w:val="Header"/>
      <w:jc w:val="right"/>
    </w:pPr>
    <w:r w:rsidRPr="00BA75EF">
      <w:rPr>
        <w:sz w:val="16"/>
      </w:rPr>
      <w:t xml:space="preserve">Appendix </w:t>
    </w:r>
    <w:r>
      <w:rPr>
        <w:sz w:val="16"/>
      </w:rPr>
      <w:t>A</w:t>
    </w:r>
    <w:r w:rsidRPr="00BA75EF">
      <w:rPr>
        <w:sz w:val="16"/>
      </w:rPr>
      <w:t>:</w:t>
    </w:r>
    <w:r>
      <w:rPr>
        <w:sz w:val="16"/>
      </w:rPr>
      <w:t xml:space="preserve"> </w:t>
    </w:r>
    <w:r w:rsidRPr="00BA75EF">
      <w:rPr>
        <w:sz w:val="16"/>
      </w:rPr>
      <w:t xml:space="preserve">CHP </w:t>
    </w:r>
    <w:r>
      <w:rPr>
        <w:sz w:val="16"/>
      </w:rPr>
      <w:t>Awareness</w:t>
    </w:r>
    <w:r w:rsidRPr="00BA75EF">
      <w:rPr>
        <w:sz w:val="16"/>
      </w:rPr>
      <w:t xml:space="preserve"> Certification Form</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9A6" w:rsidRPr="0091558F" w:rsidRDefault="00E029A6" w:rsidP="0091558F">
    <w:pPr>
      <w:pStyle w:val="Header"/>
      <w:jc w:val="right"/>
      <w:rPr>
        <w:sz w:val="16"/>
      </w:rPr>
    </w:pPr>
    <w:r>
      <w:rPr>
        <w:sz w:val="16"/>
      </w:rPr>
      <w:t>Appendix B</w:t>
    </w:r>
    <w:r w:rsidRPr="0091558F">
      <w:rPr>
        <w:sz w:val="16"/>
      </w:rPr>
      <w:t xml:space="preserve">: </w:t>
    </w:r>
    <w:r w:rsidRPr="00BA75EF">
      <w:rPr>
        <w:bCs/>
        <w:sz w:val="16"/>
      </w:rPr>
      <w:t>OSHA Hazard Class Definitions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9A6" w:rsidRPr="0001374A" w:rsidRDefault="00E029A6" w:rsidP="00BB5AD7">
    <w:pPr>
      <w:pStyle w:val="Header"/>
      <w:jc w:val="right"/>
    </w:pPr>
    <w:r w:rsidRPr="0001374A">
      <w:rPr>
        <w:sz w:val="16"/>
      </w:rPr>
      <w:t xml:space="preserve">Appendix </w:t>
    </w:r>
    <w:r>
      <w:rPr>
        <w:sz w:val="16"/>
      </w:rPr>
      <w:t>C</w:t>
    </w:r>
    <w:r w:rsidRPr="0001374A">
      <w:rPr>
        <w:sz w:val="16"/>
      </w:rPr>
      <w:t>: Peroxide Forming Chemicals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9A6" w:rsidRPr="00430DAB" w:rsidRDefault="00E029A6" w:rsidP="00430DAB">
    <w:pPr>
      <w:pStyle w:val="Header"/>
      <w:tabs>
        <w:tab w:val="clear" w:pos="360"/>
        <w:tab w:val="left" w:pos="6190"/>
        <w:tab w:val="left" w:pos="8318"/>
      </w:tabs>
      <w:jc w:val="right"/>
      <w:rPr>
        <w:sz w:val="16"/>
      </w:rPr>
    </w:pPr>
    <w:r w:rsidRPr="00430DAB">
      <w:rPr>
        <w:sz w:val="16"/>
      </w:rPr>
      <w:t>Tab 1: Specific Standard Operating Procedures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9A6" w:rsidRPr="00430DAB" w:rsidRDefault="00E029A6" w:rsidP="00430DAB">
    <w:pPr>
      <w:pStyle w:val="Header"/>
      <w:jc w:val="right"/>
    </w:pPr>
    <w:r w:rsidRPr="00430DAB">
      <w:rPr>
        <w:sz w:val="16"/>
      </w:rPr>
      <w:t>Tab 2</w:t>
    </w:r>
    <w:r>
      <w:rPr>
        <w:sz w:val="16"/>
      </w:rPr>
      <w:t xml:space="preserve">: </w:t>
    </w:r>
    <w:r w:rsidRPr="00430DAB">
      <w:rPr>
        <w:sz w:val="16"/>
      </w:rPr>
      <w:t>Lab-Specific Protocols, Requirements, Rules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9A6" w:rsidRPr="00FE388C" w:rsidRDefault="00E029A6" w:rsidP="00BB5AD7">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9A6" w:rsidRPr="000D299A" w:rsidRDefault="00E029A6" w:rsidP="000D299A">
    <w:pPr>
      <w:pStyle w:val="Header"/>
      <w:jc w:val="right"/>
      <w:rPr>
        <w:sz w:val="16"/>
      </w:rPr>
    </w:pPr>
    <w:r>
      <w:rPr>
        <w:sz w:val="16"/>
      </w:rPr>
      <w:t xml:space="preserve">CHP Document </w:t>
    </w:r>
    <w:r w:rsidRPr="000D299A">
      <w:rPr>
        <w:sz w:val="16"/>
      </w:rPr>
      <w:t>Acronyms List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9A6" w:rsidRPr="000D2F6F" w:rsidRDefault="00E029A6" w:rsidP="000D2F6F">
    <w:pPr>
      <w:jc w:val="right"/>
      <w:rPr>
        <w:sz w:val="16"/>
      </w:rPr>
    </w:pPr>
    <w:r w:rsidRPr="000D2F6F">
      <w:rPr>
        <w:sz w:val="16"/>
      </w:rPr>
      <w:t>Chapter 1: Introduction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9A6" w:rsidRPr="000D2F6F" w:rsidRDefault="00E029A6" w:rsidP="000D2F6F">
    <w:pPr>
      <w:pStyle w:val="Header"/>
      <w:jc w:val="right"/>
      <w:rPr>
        <w:sz w:val="16"/>
        <w:szCs w:val="16"/>
      </w:rPr>
    </w:pPr>
    <w:r w:rsidRPr="000D2F6F">
      <w:rPr>
        <w:sz w:val="16"/>
        <w:szCs w:val="16"/>
      </w:rPr>
      <w:t>Chapter 2: Chemical Classification Systems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9A6" w:rsidRDefault="00E029A6" w:rsidP="000D2F6F">
    <w:pPr>
      <w:pStyle w:val="Header"/>
      <w:jc w:val="right"/>
    </w:pPr>
    <w:r w:rsidRPr="000D2F6F">
      <w:rPr>
        <w:sz w:val="16"/>
        <w:szCs w:val="16"/>
      </w:rPr>
      <w:t>Chapter 2:</w:t>
    </w:r>
    <w:r>
      <w:rPr>
        <w:sz w:val="16"/>
        <w:szCs w:val="16"/>
      </w:rPr>
      <w:t xml:space="preserve"> </w:t>
    </w:r>
    <w:r w:rsidRPr="000D2F6F">
      <w:rPr>
        <w:sz w:val="16"/>
        <w:szCs w:val="16"/>
      </w:rPr>
      <w:t>Classes of Hazardous Chemicals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9A6" w:rsidRPr="000D2F6F" w:rsidRDefault="00E029A6" w:rsidP="000D2F6F">
    <w:pPr>
      <w:pStyle w:val="Header"/>
      <w:jc w:val="right"/>
      <w:rPr>
        <w:sz w:val="16"/>
      </w:rPr>
    </w:pPr>
    <w:r w:rsidRPr="000D2F6F">
      <w:rPr>
        <w:sz w:val="16"/>
      </w:rPr>
      <w:t>Chapter 4: Laboratory Safety Controls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9A6" w:rsidRPr="004B3EDB" w:rsidRDefault="00E029A6" w:rsidP="004B3EDB">
    <w:pPr>
      <w:jc w:val="right"/>
      <w:rPr>
        <w:sz w:val="16"/>
      </w:rPr>
    </w:pPr>
    <w:r w:rsidRPr="004B3EDB">
      <w:rPr>
        <w:sz w:val="16"/>
      </w:rPr>
      <w:t>Chapter 5: Laboratory Management Plan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9A6" w:rsidRPr="004B3EDB" w:rsidRDefault="00E029A6" w:rsidP="004B3EDB">
    <w:pPr>
      <w:jc w:val="right"/>
      <w:rPr>
        <w:sz w:val="16"/>
      </w:rPr>
    </w:pPr>
    <w:r w:rsidRPr="004B3EDB">
      <w:rPr>
        <w:sz w:val="16"/>
      </w:rPr>
      <w:t>Chapter 6: Laboratory PPE Policy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9A6" w:rsidRPr="004B3EDB" w:rsidRDefault="00E029A6" w:rsidP="004B3EDB">
    <w:pPr>
      <w:pStyle w:val="Header"/>
      <w:jc w:val="right"/>
      <w:rPr>
        <w:sz w:val="16"/>
      </w:rPr>
    </w:pPr>
    <w:r w:rsidRPr="004B3EDB">
      <w:rPr>
        <w:sz w:val="16"/>
      </w:rPr>
      <w:t>Chapter 7: Hazardous Waste Management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2962FD80"/>
    <w:lvl w:ilvl="0">
      <w:start w:val="1"/>
      <w:numFmt w:val="decimal"/>
      <w:pStyle w:val="ListNumber"/>
      <w:lvlText w:val="%1."/>
      <w:lvlJc w:val="right"/>
      <w:pPr>
        <w:tabs>
          <w:tab w:val="num" w:pos="216"/>
        </w:tabs>
        <w:ind w:left="216" w:hanging="216"/>
      </w:pPr>
      <w:rPr>
        <w:rFonts w:hint="default"/>
      </w:rPr>
    </w:lvl>
  </w:abstractNum>
  <w:abstractNum w:abstractNumId="1" w15:restartNumberingAfterBreak="0">
    <w:nsid w:val="016A6A1E"/>
    <w:multiLevelType w:val="hybridMultilevel"/>
    <w:tmpl w:val="963E5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F7089"/>
    <w:multiLevelType w:val="hybridMultilevel"/>
    <w:tmpl w:val="F1EA2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894799"/>
    <w:multiLevelType w:val="hybridMultilevel"/>
    <w:tmpl w:val="93E8BEC6"/>
    <w:lvl w:ilvl="0" w:tplc="673A7828">
      <w:start w:val="1"/>
      <w:numFmt w:val="decimal"/>
      <w:lvlText w:val="5.1.%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15:restartNumberingAfterBreak="0">
    <w:nsid w:val="04C5397E"/>
    <w:multiLevelType w:val="hybridMultilevel"/>
    <w:tmpl w:val="CE901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930975"/>
    <w:multiLevelType w:val="hybridMultilevel"/>
    <w:tmpl w:val="E36086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91B097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8A0AD0"/>
    <w:multiLevelType w:val="hybridMultilevel"/>
    <w:tmpl w:val="E2DCA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032C9B"/>
    <w:multiLevelType w:val="hybridMultilevel"/>
    <w:tmpl w:val="FC82B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6851E1"/>
    <w:multiLevelType w:val="hybridMultilevel"/>
    <w:tmpl w:val="1F009D86"/>
    <w:lvl w:ilvl="0" w:tplc="67F0D50E">
      <w:start w:val="1"/>
      <w:numFmt w:val="decimal"/>
      <w:lvlText w:val="7.6.%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15:restartNumberingAfterBreak="0">
    <w:nsid w:val="0BBB31EE"/>
    <w:multiLevelType w:val="hybridMultilevel"/>
    <w:tmpl w:val="DE726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CF0F9E"/>
    <w:multiLevelType w:val="hybridMultilevel"/>
    <w:tmpl w:val="B978D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835F18"/>
    <w:multiLevelType w:val="hybridMultilevel"/>
    <w:tmpl w:val="33744118"/>
    <w:lvl w:ilvl="0" w:tplc="3B1E62E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DA6B2A"/>
    <w:multiLevelType w:val="hybridMultilevel"/>
    <w:tmpl w:val="E500BE6C"/>
    <w:lvl w:ilvl="0" w:tplc="0409000F">
      <w:start w:val="1"/>
      <w:numFmt w:val="decimal"/>
      <w:lvlText w:val="%1."/>
      <w:lvlJc w:val="left"/>
      <w:pPr>
        <w:ind w:left="81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095CF2"/>
    <w:multiLevelType w:val="hybridMultilevel"/>
    <w:tmpl w:val="F35800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0181936"/>
    <w:multiLevelType w:val="hybridMultilevel"/>
    <w:tmpl w:val="E22E8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361017"/>
    <w:multiLevelType w:val="hybridMultilevel"/>
    <w:tmpl w:val="D5081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0F08AB"/>
    <w:multiLevelType w:val="hybridMultilevel"/>
    <w:tmpl w:val="4C06D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2254F9"/>
    <w:multiLevelType w:val="hybridMultilevel"/>
    <w:tmpl w:val="3EC67F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2F15E3D"/>
    <w:multiLevelType w:val="hybridMultilevel"/>
    <w:tmpl w:val="AC864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251609"/>
    <w:multiLevelType w:val="hybridMultilevel"/>
    <w:tmpl w:val="29088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3D87325"/>
    <w:multiLevelType w:val="hybridMultilevel"/>
    <w:tmpl w:val="39B06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E74438"/>
    <w:multiLevelType w:val="hybridMultilevel"/>
    <w:tmpl w:val="B3704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4204EAD"/>
    <w:multiLevelType w:val="hybridMultilevel"/>
    <w:tmpl w:val="21E6B6C6"/>
    <w:lvl w:ilvl="0" w:tplc="3BBC0048">
      <w:start w:val="1"/>
      <w:numFmt w:val="decimal"/>
      <w:lvlText w:val="4.2.%1"/>
      <w:lvlJc w:val="left"/>
      <w:pPr>
        <w:ind w:left="108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4" w15:restartNumberingAfterBreak="0">
    <w:nsid w:val="143E3A3D"/>
    <w:multiLevelType w:val="hybridMultilevel"/>
    <w:tmpl w:val="1DF81E60"/>
    <w:lvl w:ilvl="0" w:tplc="71B0069E">
      <w:start w:val="1"/>
      <w:numFmt w:val="decimal"/>
      <w:lvlText w:val="6.3.%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5" w15:restartNumberingAfterBreak="0">
    <w:nsid w:val="14F10888"/>
    <w:multiLevelType w:val="hybridMultilevel"/>
    <w:tmpl w:val="19B2F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9A049D1"/>
    <w:multiLevelType w:val="hybridMultilevel"/>
    <w:tmpl w:val="2AFA1B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1B095A2E"/>
    <w:multiLevelType w:val="hybridMultilevel"/>
    <w:tmpl w:val="FB1ABAA8"/>
    <w:lvl w:ilvl="0" w:tplc="6F1CFDB0">
      <w:start w:val="1"/>
      <w:numFmt w:val="decimal"/>
      <w:lvlText w:val="5.14.%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8" w15:restartNumberingAfterBreak="0">
    <w:nsid w:val="1B39225C"/>
    <w:multiLevelType w:val="hybridMultilevel"/>
    <w:tmpl w:val="A8C2C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D0D1FCA"/>
    <w:multiLevelType w:val="hybridMultilevel"/>
    <w:tmpl w:val="5A2CE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D404ABB"/>
    <w:multiLevelType w:val="hybridMultilevel"/>
    <w:tmpl w:val="41863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9D3DEE"/>
    <w:multiLevelType w:val="hybridMultilevel"/>
    <w:tmpl w:val="334A0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E2A6133"/>
    <w:multiLevelType w:val="hybridMultilevel"/>
    <w:tmpl w:val="0D94532A"/>
    <w:lvl w:ilvl="0" w:tplc="04090001">
      <w:start w:val="1"/>
      <w:numFmt w:val="bullet"/>
      <w:lvlText w:val=""/>
      <w:lvlJc w:val="left"/>
      <w:pPr>
        <w:ind w:left="360" w:hanging="360"/>
      </w:pPr>
      <w:rPr>
        <w:rFonts w:ascii="Symbol" w:hAnsi="Symbol" w:hint="default"/>
      </w:rPr>
    </w:lvl>
    <w:lvl w:ilvl="1" w:tplc="D38AF2B8">
      <w:start w:val="1"/>
      <w:numFmt w:val="bullet"/>
      <w:lvlText w:val="o"/>
      <w:lvlJc w:val="left"/>
      <w:pPr>
        <w:ind w:left="1080" w:hanging="360"/>
      </w:pPr>
      <w:rPr>
        <w:rFonts w:ascii="Courier New" w:hAnsi="Courier New" w:cs="Courier New" w:hint="default"/>
        <w:sz w:val="16"/>
        <w:szCs w:val="16"/>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E915567"/>
    <w:multiLevelType w:val="hybridMultilevel"/>
    <w:tmpl w:val="91DE6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FDE3EE4"/>
    <w:multiLevelType w:val="hybridMultilevel"/>
    <w:tmpl w:val="CA746A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20D11E23"/>
    <w:multiLevelType w:val="hybridMultilevel"/>
    <w:tmpl w:val="0882AE7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21156873"/>
    <w:multiLevelType w:val="hybridMultilevel"/>
    <w:tmpl w:val="E2C41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11D12BC"/>
    <w:multiLevelType w:val="hybridMultilevel"/>
    <w:tmpl w:val="A170D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17E1C15"/>
    <w:multiLevelType w:val="hybridMultilevel"/>
    <w:tmpl w:val="F2B0F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34B2AD1"/>
    <w:multiLevelType w:val="hybridMultilevel"/>
    <w:tmpl w:val="B90EF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3582A6D"/>
    <w:multiLevelType w:val="hybridMultilevel"/>
    <w:tmpl w:val="87B0D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24C72858"/>
    <w:multiLevelType w:val="hybridMultilevel"/>
    <w:tmpl w:val="C87A6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24D8395C"/>
    <w:multiLevelType w:val="hybridMultilevel"/>
    <w:tmpl w:val="98B26F78"/>
    <w:lvl w:ilvl="0" w:tplc="E1F27BF8">
      <w:start w:val="1"/>
      <w:numFmt w:val="decimal"/>
      <w:pStyle w:val="BodyTextIndent"/>
      <w:lvlText w:val="%1."/>
      <w:lvlJc w:val="left"/>
      <w:pPr>
        <w:tabs>
          <w:tab w:val="num" w:pos="108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253C1C0E"/>
    <w:multiLevelType w:val="hybridMultilevel"/>
    <w:tmpl w:val="43D80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25D04C5E"/>
    <w:multiLevelType w:val="hybridMultilevel"/>
    <w:tmpl w:val="F4EA4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7E371CB"/>
    <w:multiLevelType w:val="hybridMultilevel"/>
    <w:tmpl w:val="AC329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8267A77"/>
    <w:multiLevelType w:val="hybridMultilevel"/>
    <w:tmpl w:val="FF60C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92E7404"/>
    <w:multiLevelType w:val="hybridMultilevel"/>
    <w:tmpl w:val="20F6C3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D3F18A3"/>
    <w:multiLevelType w:val="hybridMultilevel"/>
    <w:tmpl w:val="CBD8B3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2D571835"/>
    <w:multiLevelType w:val="hybridMultilevel"/>
    <w:tmpl w:val="4A3C34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2DCF1C79"/>
    <w:multiLevelType w:val="hybridMultilevel"/>
    <w:tmpl w:val="8BC481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2E0A604A"/>
    <w:multiLevelType w:val="hybridMultilevel"/>
    <w:tmpl w:val="161EBF82"/>
    <w:lvl w:ilvl="0" w:tplc="4B72AF92">
      <w:start w:val="1"/>
      <w:numFmt w:val="decimal"/>
      <w:lvlText w:val="4.3.%1"/>
      <w:lvlJc w:val="left"/>
      <w:pPr>
        <w:ind w:left="81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E93041E"/>
    <w:multiLevelType w:val="hybridMultilevel"/>
    <w:tmpl w:val="66DA3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04B773D"/>
    <w:multiLevelType w:val="hybridMultilevel"/>
    <w:tmpl w:val="4F2CB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320B14A5"/>
    <w:multiLevelType w:val="hybridMultilevel"/>
    <w:tmpl w:val="48102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2BD3336"/>
    <w:multiLevelType w:val="hybridMultilevel"/>
    <w:tmpl w:val="3BF237D8"/>
    <w:lvl w:ilvl="0" w:tplc="D654D5AA">
      <w:start w:val="1"/>
      <w:numFmt w:val="decimal"/>
      <w:pStyle w:val="Appendix2"/>
      <w:lvlText w:val="B.2.%1"/>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5BB142E"/>
    <w:multiLevelType w:val="hybridMultilevel"/>
    <w:tmpl w:val="B560B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6052E36"/>
    <w:multiLevelType w:val="hybridMultilevel"/>
    <w:tmpl w:val="D4F68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8AE3B1A"/>
    <w:multiLevelType w:val="hybridMultilevel"/>
    <w:tmpl w:val="CD8C2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9A078E8"/>
    <w:multiLevelType w:val="hybridMultilevel"/>
    <w:tmpl w:val="6A12D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C776B82"/>
    <w:multiLevelType w:val="multilevel"/>
    <w:tmpl w:val="4962CC6C"/>
    <w:lvl w:ilvl="0">
      <w:start w:val="1"/>
      <w:numFmt w:val="lowerLetter"/>
      <w:pStyle w:val="List"/>
      <w:lvlText w:val="%1."/>
      <w:lvlJc w:val="left"/>
      <w:pPr>
        <w:tabs>
          <w:tab w:val="num" w:pos="720"/>
        </w:tabs>
        <w:ind w:left="720" w:hanging="360"/>
      </w:pPr>
      <w:rPr>
        <w:rFonts w:hint="default"/>
        <w:i w:val="0"/>
      </w:rPr>
    </w:lvl>
    <w:lvl w:ilvl="1">
      <w:start w:val="1"/>
      <w:numFmt w:val="lowerRoman"/>
      <w:pStyle w:val="List2"/>
      <w:lvlText w:val="%2."/>
      <w:lvlJc w:val="right"/>
      <w:pPr>
        <w:tabs>
          <w:tab w:val="num" w:pos="1710"/>
        </w:tabs>
        <w:ind w:left="1710" w:hanging="360"/>
      </w:pPr>
      <w:rPr>
        <w:rFonts w:hint="default"/>
      </w:rPr>
    </w:lvl>
    <w:lvl w:ilvl="2">
      <w:start w:val="1"/>
      <w:numFmt w:val="lowerRoman"/>
      <w:pStyle w:val="List3"/>
      <w:lvlText w:val="%3."/>
      <w:lvlJc w:val="left"/>
      <w:pPr>
        <w:tabs>
          <w:tab w:val="num" w:pos="180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Roman"/>
      <w:lvlText w:val="(%5)"/>
      <w:lvlJc w:val="left"/>
      <w:pPr>
        <w:tabs>
          <w:tab w:val="num" w:pos="3240"/>
        </w:tabs>
        <w:ind w:left="2160" w:hanging="360"/>
      </w:pPr>
      <w:rPr>
        <w:rFonts w:hint="default"/>
      </w:rPr>
    </w:lvl>
    <w:lvl w:ilvl="5">
      <w:start w:val="1"/>
      <w:numFmt w:val="lowerLetter"/>
      <w:lvlText w:val="(%6)"/>
      <w:lvlJc w:val="left"/>
      <w:pPr>
        <w:tabs>
          <w:tab w:val="num" w:pos="4320"/>
        </w:tabs>
        <w:ind w:left="3960" w:firstLine="0"/>
      </w:pPr>
      <w:rPr>
        <w:rFonts w:hint="default"/>
      </w:rPr>
    </w:lvl>
    <w:lvl w:ilvl="6">
      <w:start w:val="1"/>
      <w:numFmt w:val="lowerRoman"/>
      <w:lvlText w:val="(%7)"/>
      <w:lvlJc w:val="left"/>
      <w:pPr>
        <w:tabs>
          <w:tab w:val="num" w:pos="5040"/>
        </w:tabs>
        <w:ind w:left="4680" w:firstLine="0"/>
      </w:pPr>
      <w:rPr>
        <w:rFonts w:hint="default"/>
      </w:rPr>
    </w:lvl>
    <w:lvl w:ilvl="7">
      <w:start w:val="1"/>
      <w:numFmt w:val="lowerLetter"/>
      <w:lvlText w:val="(%8)"/>
      <w:lvlJc w:val="left"/>
      <w:pPr>
        <w:tabs>
          <w:tab w:val="num" w:pos="5760"/>
        </w:tabs>
        <w:ind w:left="5400" w:firstLine="0"/>
      </w:pPr>
      <w:rPr>
        <w:rFonts w:hint="default"/>
      </w:rPr>
    </w:lvl>
    <w:lvl w:ilvl="8">
      <w:start w:val="1"/>
      <w:numFmt w:val="lowerRoman"/>
      <w:lvlText w:val="(%9)"/>
      <w:lvlJc w:val="left"/>
      <w:pPr>
        <w:tabs>
          <w:tab w:val="num" w:pos="6480"/>
        </w:tabs>
        <w:ind w:left="6120" w:firstLine="0"/>
      </w:pPr>
      <w:rPr>
        <w:rFonts w:hint="default"/>
      </w:rPr>
    </w:lvl>
  </w:abstractNum>
  <w:abstractNum w:abstractNumId="61" w15:restartNumberingAfterBreak="0">
    <w:nsid w:val="3FFA2B16"/>
    <w:multiLevelType w:val="hybridMultilevel"/>
    <w:tmpl w:val="57B40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0037DDA"/>
    <w:multiLevelType w:val="hybridMultilevel"/>
    <w:tmpl w:val="7C4E4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0357FB0"/>
    <w:multiLevelType w:val="hybridMultilevel"/>
    <w:tmpl w:val="B6F08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21F4F4E"/>
    <w:multiLevelType w:val="hybridMultilevel"/>
    <w:tmpl w:val="57EEB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2296275"/>
    <w:multiLevelType w:val="hybridMultilevel"/>
    <w:tmpl w:val="80DE4BAE"/>
    <w:lvl w:ilvl="0" w:tplc="C122C7AE">
      <w:start w:val="1"/>
      <w:numFmt w:val="bullet"/>
      <w:pStyle w:val="ListBullet"/>
      <w:lvlText w:val=""/>
      <w:lvlJc w:val="left"/>
      <w:pPr>
        <w:tabs>
          <w:tab w:val="num" w:pos="792"/>
        </w:tabs>
        <w:ind w:left="792" w:hanging="432"/>
      </w:pPr>
      <w:rPr>
        <w:rFonts w:ascii="Wingdings" w:hAnsi="Wingdings" w:hint="default"/>
      </w:rPr>
    </w:lvl>
    <w:lvl w:ilvl="1" w:tplc="8680673E">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6" w15:restartNumberingAfterBreak="0">
    <w:nsid w:val="425F72A5"/>
    <w:multiLevelType w:val="hybridMultilevel"/>
    <w:tmpl w:val="9D4E5616"/>
    <w:lvl w:ilvl="0" w:tplc="F0F23892">
      <w:start w:val="1"/>
      <w:numFmt w:val="decimal"/>
      <w:pStyle w:val="Heading3"/>
      <w:lvlText w:val="5.18.%1"/>
      <w:lvlJc w:val="left"/>
      <w:pPr>
        <w:ind w:left="72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7" w15:restartNumberingAfterBreak="0">
    <w:nsid w:val="433B7278"/>
    <w:multiLevelType w:val="hybridMultilevel"/>
    <w:tmpl w:val="6EEA7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469249A"/>
    <w:multiLevelType w:val="hybridMultilevel"/>
    <w:tmpl w:val="33DE2D84"/>
    <w:lvl w:ilvl="0" w:tplc="57B8C2F4">
      <w:start w:val="1"/>
      <w:numFmt w:val="bullet"/>
      <w:pStyle w:val="ListBullet2"/>
      <w:lvlText w:val=""/>
      <w:lvlJc w:val="left"/>
      <w:pPr>
        <w:tabs>
          <w:tab w:val="num" w:pos="1224"/>
        </w:tabs>
        <w:ind w:left="1224" w:hanging="504"/>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9" w15:restartNumberingAfterBreak="0">
    <w:nsid w:val="46740CF1"/>
    <w:multiLevelType w:val="hybridMultilevel"/>
    <w:tmpl w:val="65943D88"/>
    <w:lvl w:ilvl="0" w:tplc="1AA6CE22">
      <w:start w:val="1"/>
      <w:numFmt w:val="decimal"/>
      <w:lvlText w:val="9.1.%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0" w15:restartNumberingAfterBreak="0">
    <w:nsid w:val="48A243CC"/>
    <w:multiLevelType w:val="hybridMultilevel"/>
    <w:tmpl w:val="73B424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9B850E2"/>
    <w:multiLevelType w:val="multilevel"/>
    <w:tmpl w:val="5404A988"/>
    <w:lvl w:ilvl="0">
      <w:start w:val="1"/>
      <w:numFmt w:val="decimal"/>
      <w:pStyle w:val="Appendix1"/>
      <w:lvlText w:val="B.%1"/>
      <w:lvlJc w:val="left"/>
      <w:pPr>
        <w:ind w:left="360" w:hanging="360"/>
      </w:pPr>
      <w:rPr>
        <w:rFonts w:hint="default"/>
      </w:rPr>
    </w:lvl>
    <w:lvl w:ilvl="1">
      <w:start w:val="1"/>
      <w:numFmt w:val="decimal"/>
      <w:lvlText w:val="%1.%2"/>
      <w:lvlJc w:val="left"/>
      <w:pPr>
        <w:ind w:left="243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72" w15:restartNumberingAfterBreak="0">
    <w:nsid w:val="4A502B66"/>
    <w:multiLevelType w:val="hybridMultilevel"/>
    <w:tmpl w:val="37BA365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4A741250"/>
    <w:multiLevelType w:val="hybridMultilevel"/>
    <w:tmpl w:val="9110A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ABC5EC8"/>
    <w:multiLevelType w:val="hybridMultilevel"/>
    <w:tmpl w:val="419C9122"/>
    <w:lvl w:ilvl="0" w:tplc="6BD2C5F4">
      <w:start w:val="1"/>
      <w:numFmt w:val="decimal"/>
      <w:lvlText w:val="6.4.%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5" w15:restartNumberingAfterBreak="0">
    <w:nsid w:val="4E112E15"/>
    <w:multiLevelType w:val="hybridMultilevel"/>
    <w:tmpl w:val="19DA1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EA250CE"/>
    <w:multiLevelType w:val="hybridMultilevel"/>
    <w:tmpl w:val="9EE6545A"/>
    <w:lvl w:ilvl="0" w:tplc="04090001">
      <w:start w:val="1"/>
      <w:numFmt w:val="bullet"/>
      <w:lvlText w:val=""/>
      <w:lvlJc w:val="left"/>
      <w:pPr>
        <w:ind w:left="1080" w:hanging="360"/>
      </w:pPr>
      <w:rPr>
        <w:rFonts w:ascii="Symbol" w:hAnsi="Symbol" w:hint="default"/>
      </w:rPr>
    </w:lvl>
    <w:lvl w:ilvl="1" w:tplc="60A86F8C">
      <w:start w:val="765"/>
      <w:numFmt w:val="bullet"/>
      <w:lvlText w:val="•"/>
      <w:lvlJc w:val="left"/>
      <w:pPr>
        <w:ind w:left="2160" w:hanging="720"/>
      </w:pPr>
      <w:rPr>
        <w:rFonts w:ascii="Calibri" w:eastAsia="Times New Roman"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4EC64622"/>
    <w:multiLevelType w:val="hybridMultilevel"/>
    <w:tmpl w:val="89002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ED92B48"/>
    <w:multiLevelType w:val="hybridMultilevel"/>
    <w:tmpl w:val="EAD6D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0AB0832"/>
    <w:multiLevelType w:val="hybridMultilevel"/>
    <w:tmpl w:val="2270A820"/>
    <w:lvl w:ilvl="0" w:tplc="805CE610">
      <w:start w:val="1"/>
      <w:numFmt w:val="decimal"/>
      <w:lvlText w:val="B.1.%1"/>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0EC3B74"/>
    <w:multiLevelType w:val="hybridMultilevel"/>
    <w:tmpl w:val="18364C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81" w15:restartNumberingAfterBreak="0">
    <w:nsid w:val="51A74362"/>
    <w:multiLevelType w:val="hybridMultilevel"/>
    <w:tmpl w:val="4C12C7D4"/>
    <w:lvl w:ilvl="0" w:tplc="57A6E0C8">
      <w:start w:val="1"/>
      <w:numFmt w:val="decimal"/>
      <w:lvlText w:val="5.12.%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2" w15:restartNumberingAfterBreak="0">
    <w:nsid w:val="51CB0F4F"/>
    <w:multiLevelType w:val="hybridMultilevel"/>
    <w:tmpl w:val="4FDE515E"/>
    <w:lvl w:ilvl="0" w:tplc="F3CEA902">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1DF2202"/>
    <w:multiLevelType w:val="hybridMultilevel"/>
    <w:tmpl w:val="9EF0D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2E55836"/>
    <w:multiLevelType w:val="hybridMultilevel"/>
    <w:tmpl w:val="B048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3EE152E"/>
    <w:multiLevelType w:val="hybridMultilevel"/>
    <w:tmpl w:val="6B587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43000EC"/>
    <w:multiLevelType w:val="multilevel"/>
    <w:tmpl w:val="2B6AE3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7" w15:restartNumberingAfterBreak="0">
    <w:nsid w:val="56B05F67"/>
    <w:multiLevelType w:val="hybridMultilevel"/>
    <w:tmpl w:val="959621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572577ED"/>
    <w:multiLevelType w:val="hybridMultilevel"/>
    <w:tmpl w:val="1D409A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57581243"/>
    <w:multiLevelType w:val="hybridMultilevel"/>
    <w:tmpl w:val="6AAE0C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576B5B73"/>
    <w:multiLevelType w:val="hybridMultilevel"/>
    <w:tmpl w:val="C2DC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77E4AB3"/>
    <w:multiLevelType w:val="hybridMultilevel"/>
    <w:tmpl w:val="D2A80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85E5F17"/>
    <w:multiLevelType w:val="hybridMultilevel"/>
    <w:tmpl w:val="33828282"/>
    <w:lvl w:ilvl="0" w:tplc="8076CA46">
      <w:start w:val="1"/>
      <w:numFmt w:val="decimal"/>
      <w:lvlText w:val="5.7.%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3" w15:restartNumberingAfterBreak="0">
    <w:nsid w:val="587705C0"/>
    <w:multiLevelType w:val="hybridMultilevel"/>
    <w:tmpl w:val="B342A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59153BCC"/>
    <w:multiLevelType w:val="hybridMultilevel"/>
    <w:tmpl w:val="A600EE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5B593585"/>
    <w:multiLevelType w:val="hybridMultilevel"/>
    <w:tmpl w:val="AFA4B8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5BD65780"/>
    <w:multiLevelType w:val="hybridMultilevel"/>
    <w:tmpl w:val="1924E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CC83269"/>
    <w:multiLevelType w:val="hybridMultilevel"/>
    <w:tmpl w:val="4E22F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04035C7"/>
    <w:multiLevelType w:val="hybridMultilevel"/>
    <w:tmpl w:val="DE78259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9" w15:restartNumberingAfterBreak="0">
    <w:nsid w:val="621217D1"/>
    <w:multiLevelType w:val="multilevel"/>
    <w:tmpl w:val="7A6C092A"/>
    <w:lvl w:ilvl="0">
      <w:start w:val="1"/>
      <w:numFmt w:val="decimal"/>
      <w:pStyle w:val="Heading1"/>
      <w:lvlText w:val="Chapter %1:"/>
      <w:lvlJc w:val="left"/>
      <w:pPr>
        <w:ind w:left="369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207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100" w15:restartNumberingAfterBreak="0">
    <w:nsid w:val="62D24E79"/>
    <w:multiLevelType w:val="hybridMultilevel"/>
    <w:tmpl w:val="666EE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38C30F7"/>
    <w:multiLevelType w:val="hybridMultilevel"/>
    <w:tmpl w:val="757813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4380F2E"/>
    <w:multiLevelType w:val="hybridMultilevel"/>
    <w:tmpl w:val="1ED08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65437F60"/>
    <w:multiLevelType w:val="hybridMultilevel"/>
    <w:tmpl w:val="C6F096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6555377E"/>
    <w:multiLevelType w:val="hybridMultilevel"/>
    <w:tmpl w:val="22F8F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59F4043"/>
    <w:multiLevelType w:val="hybridMultilevel"/>
    <w:tmpl w:val="7B641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5C33A31"/>
    <w:multiLevelType w:val="hybridMultilevel"/>
    <w:tmpl w:val="82DA4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93A1B15"/>
    <w:multiLevelType w:val="hybridMultilevel"/>
    <w:tmpl w:val="70CCA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A451743"/>
    <w:multiLevelType w:val="hybridMultilevel"/>
    <w:tmpl w:val="1430D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B880780"/>
    <w:multiLevelType w:val="hybridMultilevel"/>
    <w:tmpl w:val="CCE28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E452922"/>
    <w:multiLevelType w:val="hybridMultilevel"/>
    <w:tmpl w:val="EF0C3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F100A03"/>
    <w:multiLevelType w:val="multilevel"/>
    <w:tmpl w:val="AB2E9E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2" w15:restartNumberingAfterBreak="0">
    <w:nsid w:val="6FCA72EF"/>
    <w:multiLevelType w:val="hybridMultilevel"/>
    <w:tmpl w:val="9BB4E10C"/>
    <w:lvl w:ilvl="0" w:tplc="0AEC3E3A">
      <w:start w:val="1"/>
      <w:numFmt w:val="bullet"/>
      <w:lvlText w:val="o"/>
      <w:lvlJc w:val="left"/>
      <w:pPr>
        <w:ind w:left="720" w:hanging="360"/>
      </w:pPr>
      <w:rPr>
        <w:rFonts w:ascii="Courier New" w:hAnsi="Courier New" w:cs="Courier New"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1021DB8"/>
    <w:multiLevelType w:val="hybridMultilevel"/>
    <w:tmpl w:val="8C16A3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713268AD"/>
    <w:multiLevelType w:val="hybridMultilevel"/>
    <w:tmpl w:val="0CE045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71466A98"/>
    <w:multiLevelType w:val="hybridMultilevel"/>
    <w:tmpl w:val="BFD00186"/>
    <w:lvl w:ilvl="0" w:tplc="9F2CEDC2">
      <w:start w:val="1"/>
      <w:numFmt w:val="decimal"/>
      <w:lvlText w:val="1.4.%1"/>
      <w:lvlJc w:val="left"/>
      <w:pPr>
        <w:ind w:left="72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6" w15:restartNumberingAfterBreak="0">
    <w:nsid w:val="7202185B"/>
    <w:multiLevelType w:val="hybridMultilevel"/>
    <w:tmpl w:val="AF76E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2957D34"/>
    <w:multiLevelType w:val="hybridMultilevel"/>
    <w:tmpl w:val="20688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76122CF"/>
    <w:multiLevelType w:val="hybridMultilevel"/>
    <w:tmpl w:val="88440BA4"/>
    <w:lvl w:ilvl="0" w:tplc="E7B6C282">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79970AA"/>
    <w:multiLevelType w:val="hybridMultilevel"/>
    <w:tmpl w:val="0862D6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15:restartNumberingAfterBreak="0">
    <w:nsid w:val="77A37EFC"/>
    <w:multiLevelType w:val="hybridMultilevel"/>
    <w:tmpl w:val="586EE86C"/>
    <w:lvl w:ilvl="0" w:tplc="0B1C9D8A">
      <w:start w:val="1"/>
      <w:numFmt w:val="decimal"/>
      <w:lvlText w:val="2.1.%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1" w15:restartNumberingAfterBreak="0">
    <w:nsid w:val="787E3BE9"/>
    <w:multiLevelType w:val="hybridMultilevel"/>
    <w:tmpl w:val="1C5E9C1C"/>
    <w:lvl w:ilvl="0" w:tplc="AB0EBB4E">
      <w:start w:val="1"/>
      <w:numFmt w:val="decimal"/>
      <w:pStyle w:val="Appendix3"/>
      <w:lvlText w:val="B.2.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98832E6"/>
    <w:multiLevelType w:val="hybridMultilevel"/>
    <w:tmpl w:val="CF92B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9DA768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A54406E"/>
    <w:multiLevelType w:val="hybridMultilevel"/>
    <w:tmpl w:val="16CCE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D7B2385"/>
    <w:multiLevelType w:val="hybridMultilevel"/>
    <w:tmpl w:val="F3965926"/>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7E4F783A"/>
    <w:multiLevelType w:val="hybridMultilevel"/>
    <w:tmpl w:val="535E9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7ECE6B99"/>
    <w:multiLevelType w:val="hybridMultilevel"/>
    <w:tmpl w:val="CBE821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15:restartNumberingAfterBreak="0">
    <w:nsid w:val="7F1B7167"/>
    <w:multiLevelType w:val="hybridMultilevel"/>
    <w:tmpl w:val="B45A7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0"/>
  </w:num>
  <w:num w:numId="2">
    <w:abstractNumId w:val="42"/>
  </w:num>
  <w:num w:numId="3">
    <w:abstractNumId w:val="0"/>
  </w:num>
  <w:num w:numId="4">
    <w:abstractNumId w:val="65"/>
  </w:num>
  <w:num w:numId="5">
    <w:abstractNumId w:val="68"/>
  </w:num>
  <w:num w:numId="6">
    <w:abstractNumId w:val="99"/>
  </w:num>
  <w:num w:numId="7">
    <w:abstractNumId w:val="118"/>
  </w:num>
  <w:num w:numId="8">
    <w:abstractNumId w:val="12"/>
  </w:num>
  <w:num w:numId="9">
    <w:abstractNumId w:val="20"/>
  </w:num>
  <w:num w:numId="10">
    <w:abstractNumId w:val="54"/>
  </w:num>
  <w:num w:numId="11">
    <w:abstractNumId w:val="1"/>
  </w:num>
  <w:num w:numId="12">
    <w:abstractNumId w:val="59"/>
  </w:num>
  <w:num w:numId="13">
    <w:abstractNumId w:val="117"/>
  </w:num>
  <w:num w:numId="14">
    <w:abstractNumId w:val="109"/>
  </w:num>
  <w:num w:numId="15">
    <w:abstractNumId w:val="26"/>
  </w:num>
  <w:num w:numId="16">
    <w:abstractNumId w:val="89"/>
  </w:num>
  <w:num w:numId="17">
    <w:abstractNumId w:val="48"/>
  </w:num>
  <w:num w:numId="18">
    <w:abstractNumId w:val="102"/>
  </w:num>
  <w:num w:numId="19">
    <w:abstractNumId w:val="76"/>
  </w:num>
  <w:num w:numId="20">
    <w:abstractNumId w:val="73"/>
  </w:num>
  <w:num w:numId="21">
    <w:abstractNumId w:val="17"/>
  </w:num>
  <w:num w:numId="22">
    <w:abstractNumId w:val="119"/>
  </w:num>
  <w:num w:numId="23">
    <w:abstractNumId w:val="14"/>
  </w:num>
  <w:num w:numId="24">
    <w:abstractNumId w:val="120"/>
  </w:num>
  <w:num w:numId="25">
    <w:abstractNumId w:val="113"/>
  </w:num>
  <w:num w:numId="26">
    <w:abstractNumId w:val="40"/>
  </w:num>
  <w:num w:numId="27">
    <w:abstractNumId w:val="39"/>
  </w:num>
  <w:num w:numId="28">
    <w:abstractNumId w:val="2"/>
  </w:num>
  <w:num w:numId="29">
    <w:abstractNumId w:val="63"/>
  </w:num>
  <w:num w:numId="30">
    <w:abstractNumId w:val="83"/>
  </w:num>
  <w:num w:numId="31">
    <w:abstractNumId w:val="25"/>
  </w:num>
  <w:num w:numId="32">
    <w:abstractNumId w:val="122"/>
  </w:num>
  <w:num w:numId="33">
    <w:abstractNumId w:val="56"/>
  </w:num>
  <w:num w:numId="34">
    <w:abstractNumId w:val="128"/>
  </w:num>
  <w:num w:numId="35">
    <w:abstractNumId w:val="62"/>
  </w:num>
  <w:num w:numId="36">
    <w:abstractNumId w:val="31"/>
  </w:num>
  <w:num w:numId="37">
    <w:abstractNumId w:val="44"/>
  </w:num>
  <w:num w:numId="38">
    <w:abstractNumId w:val="8"/>
  </w:num>
  <w:num w:numId="39">
    <w:abstractNumId w:val="91"/>
  </w:num>
  <w:num w:numId="40">
    <w:abstractNumId w:val="107"/>
  </w:num>
  <w:num w:numId="41">
    <w:abstractNumId w:val="28"/>
  </w:num>
  <w:num w:numId="42">
    <w:abstractNumId w:val="10"/>
  </w:num>
  <w:num w:numId="43">
    <w:abstractNumId w:val="105"/>
  </w:num>
  <w:num w:numId="44">
    <w:abstractNumId w:val="106"/>
  </w:num>
  <w:num w:numId="45">
    <w:abstractNumId w:val="38"/>
  </w:num>
  <w:num w:numId="46">
    <w:abstractNumId w:val="46"/>
  </w:num>
  <w:num w:numId="47">
    <w:abstractNumId w:val="88"/>
  </w:num>
  <w:num w:numId="48">
    <w:abstractNumId w:val="5"/>
  </w:num>
  <w:num w:numId="49">
    <w:abstractNumId w:val="52"/>
  </w:num>
  <w:num w:numId="50">
    <w:abstractNumId w:val="110"/>
  </w:num>
  <w:num w:numId="51">
    <w:abstractNumId w:val="3"/>
  </w:num>
  <w:num w:numId="52">
    <w:abstractNumId w:val="78"/>
  </w:num>
  <w:num w:numId="53">
    <w:abstractNumId w:val="33"/>
  </w:num>
  <w:num w:numId="54">
    <w:abstractNumId w:val="116"/>
  </w:num>
  <w:num w:numId="55">
    <w:abstractNumId w:val="30"/>
  </w:num>
  <w:num w:numId="56">
    <w:abstractNumId w:val="58"/>
  </w:num>
  <w:num w:numId="57">
    <w:abstractNumId w:val="21"/>
  </w:num>
  <w:num w:numId="58">
    <w:abstractNumId w:val="92"/>
  </w:num>
  <w:num w:numId="59">
    <w:abstractNumId w:val="87"/>
  </w:num>
  <w:num w:numId="60">
    <w:abstractNumId w:val="27"/>
  </w:num>
  <w:num w:numId="61">
    <w:abstractNumId w:val="23"/>
  </w:num>
  <w:num w:numId="62">
    <w:abstractNumId w:val="81"/>
  </w:num>
  <w:num w:numId="63">
    <w:abstractNumId w:val="34"/>
  </w:num>
  <w:num w:numId="64">
    <w:abstractNumId w:val="24"/>
  </w:num>
  <w:num w:numId="65">
    <w:abstractNumId w:val="127"/>
  </w:num>
  <w:num w:numId="66">
    <w:abstractNumId w:val="93"/>
  </w:num>
  <w:num w:numId="67">
    <w:abstractNumId w:val="15"/>
  </w:num>
  <w:num w:numId="68">
    <w:abstractNumId w:val="84"/>
  </w:num>
  <w:num w:numId="69">
    <w:abstractNumId w:val="90"/>
  </w:num>
  <w:num w:numId="70">
    <w:abstractNumId w:val="75"/>
  </w:num>
  <w:num w:numId="71">
    <w:abstractNumId w:val="19"/>
  </w:num>
  <w:num w:numId="72">
    <w:abstractNumId w:val="13"/>
  </w:num>
  <w:num w:numId="73">
    <w:abstractNumId w:val="57"/>
  </w:num>
  <w:num w:numId="74">
    <w:abstractNumId w:val="9"/>
  </w:num>
  <w:num w:numId="75">
    <w:abstractNumId w:val="72"/>
  </w:num>
  <w:num w:numId="76">
    <w:abstractNumId w:val="123"/>
  </w:num>
  <w:num w:numId="77">
    <w:abstractNumId w:val="101"/>
  </w:num>
  <w:num w:numId="78">
    <w:abstractNumId w:val="85"/>
  </w:num>
  <w:num w:numId="79">
    <w:abstractNumId w:val="67"/>
  </w:num>
  <w:num w:numId="80">
    <w:abstractNumId w:val="69"/>
  </w:num>
  <w:num w:numId="81">
    <w:abstractNumId w:val="22"/>
  </w:num>
  <w:num w:numId="82">
    <w:abstractNumId w:val="64"/>
  </w:num>
  <w:num w:numId="83">
    <w:abstractNumId w:val="4"/>
  </w:num>
  <w:num w:numId="84">
    <w:abstractNumId w:val="74"/>
  </w:num>
  <w:num w:numId="85">
    <w:abstractNumId w:val="66"/>
  </w:num>
  <w:num w:numId="86">
    <w:abstractNumId w:val="43"/>
  </w:num>
  <w:num w:numId="87">
    <w:abstractNumId w:val="49"/>
  </w:num>
  <w:num w:numId="88">
    <w:abstractNumId w:val="94"/>
  </w:num>
  <w:num w:numId="89">
    <w:abstractNumId w:val="51"/>
  </w:num>
  <w:num w:numId="90">
    <w:abstractNumId w:val="115"/>
  </w:num>
  <w:num w:numId="91">
    <w:abstractNumId w:val="71"/>
  </w:num>
  <w:num w:numId="92">
    <w:abstractNumId w:val="104"/>
  </w:num>
  <w:num w:numId="93">
    <w:abstractNumId w:val="16"/>
  </w:num>
  <w:num w:numId="94">
    <w:abstractNumId w:val="100"/>
  </w:num>
  <w:num w:numId="95">
    <w:abstractNumId w:val="61"/>
  </w:num>
  <w:num w:numId="96">
    <w:abstractNumId w:val="45"/>
  </w:num>
  <w:num w:numId="97">
    <w:abstractNumId w:val="6"/>
  </w:num>
  <w:num w:numId="98">
    <w:abstractNumId w:val="50"/>
  </w:num>
  <w:num w:numId="99">
    <w:abstractNumId w:val="121"/>
  </w:num>
  <w:num w:numId="100">
    <w:abstractNumId w:val="95"/>
  </w:num>
  <w:num w:numId="101">
    <w:abstractNumId w:val="55"/>
  </w:num>
  <w:num w:numId="102">
    <w:abstractNumId w:val="79"/>
  </w:num>
  <w:num w:numId="103">
    <w:abstractNumId w:val="77"/>
  </w:num>
  <w:num w:numId="104">
    <w:abstractNumId w:val="97"/>
  </w:num>
  <w:num w:numId="105">
    <w:abstractNumId w:val="96"/>
  </w:num>
  <w:num w:numId="106">
    <w:abstractNumId w:val="53"/>
  </w:num>
  <w:num w:numId="107">
    <w:abstractNumId w:val="36"/>
  </w:num>
  <w:num w:numId="108">
    <w:abstractNumId w:val="80"/>
  </w:num>
  <w:num w:numId="109">
    <w:abstractNumId w:val="124"/>
  </w:num>
  <w:num w:numId="110">
    <w:abstractNumId w:val="125"/>
  </w:num>
  <w:num w:numId="111">
    <w:abstractNumId w:val="47"/>
  </w:num>
  <w:num w:numId="112">
    <w:abstractNumId w:val="29"/>
  </w:num>
  <w:num w:numId="113">
    <w:abstractNumId w:val="114"/>
  </w:num>
  <w:num w:numId="114">
    <w:abstractNumId w:val="11"/>
  </w:num>
  <w:num w:numId="115">
    <w:abstractNumId w:val="37"/>
  </w:num>
  <w:num w:numId="116">
    <w:abstractNumId w:val="70"/>
  </w:num>
  <w:num w:numId="117">
    <w:abstractNumId w:val="103"/>
  </w:num>
  <w:num w:numId="118">
    <w:abstractNumId w:val="35"/>
  </w:num>
  <w:num w:numId="119">
    <w:abstractNumId w:val="82"/>
  </w:num>
  <w:num w:numId="120">
    <w:abstractNumId w:val="112"/>
  </w:num>
  <w:num w:numId="121">
    <w:abstractNumId w:val="111"/>
  </w:num>
  <w:num w:numId="122">
    <w:abstractNumId w:val="32"/>
  </w:num>
  <w:num w:numId="123">
    <w:abstractNumId w:val="126"/>
  </w:num>
  <w:num w:numId="124">
    <w:abstractNumId w:val="18"/>
  </w:num>
  <w:num w:numId="125">
    <w:abstractNumId w:val="98"/>
  </w:num>
  <w:num w:numId="126">
    <w:abstractNumId w:val="108"/>
  </w:num>
  <w:num w:numId="127">
    <w:abstractNumId w:val="41"/>
  </w:num>
  <w:num w:numId="128">
    <w:abstractNumId w:val="86"/>
  </w:num>
  <w:num w:numId="129">
    <w:abstractNumId w:val="7"/>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en-US" w:vendorID="64" w:dllVersion="131078" w:nlCheck="1" w:checkStyle="1"/>
  <w:documentProtection w:edit="readOnly" w:enforcement="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9DC"/>
    <w:rsid w:val="00000E71"/>
    <w:rsid w:val="00001667"/>
    <w:rsid w:val="00002625"/>
    <w:rsid w:val="00002DBA"/>
    <w:rsid w:val="000030C7"/>
    <w:rsid w:val="0001013A"/>
    <w:rsid w:val="0001068D"/>
    <w:rsid w:val="000117DF"/>
    <w:rsid w:val="00012D52"/>
    <w:rsid w:val="0001307E"/>
    <w:rsid w:val="000130BA"/>
    <w:rsid w:val="0001374A"/>
    <w:rsid w:val="000146B8"/>
    <w:rsid w:val="00015271"/>
    <w:rsid w:val="000155E3"/>
    <w:rsid w:val="00015BF0"/>
    <w:rsid w:val="00017445"/>
    <w:rsid w:val="00020629"/>
    <w:rsid w:val="00023FF5"/>
    <w:rsid w:val="00032D6D"/>
    <w:rsid w:val="00033110"/>
    <w:rsid w:val="000349F6"/>
    <w:rsid w:val="0003506D"/>
    <w:rsid w:val="00035472"/>
    <w:rsid w:val="0003559F"/>
    <w:rsid w:val="00035BC3"/>
    <w:rsid w:val="000376B3"/>
    <w:rsid w:val="00037C53"/>
    <w:rsid w:val="00037FCF"/>
    <w:rsid w:val="000416A3"/>
    <w:rsid w:val="00041DC1"/>
    <w:rsid w:val="0004236C"/>
    <w:rsid w:val="00044D3C"/>
    <w:rsid w:val="00045ECB"/>
    <w:rsid w:val="0004673A"/>
    <w:rsid w:val="000505ED"/>
    <w:rsid w:val="00051B7C"/>
    <w:rsid w:val="00054ADC"/>
    <w:rsid w:val="00054BA5"/>
    <w:rsid w:val="00054D28"/>
    <w:rsid w:val="000553F9"/>
    <w:rsid w:val="00056A38"/>
    <w:rsid w:val="00061F4C"/>
    <w:rsid w:val="00062502"/>
    <w:rsid w:val="000625DE"/>
    <w:rsid w:val="000642D7"/>
    <w:rsid w:val="00065B60"/>
    <w:rsid w:val="0007394A"/>
    <w:rsid w:val="0007691A"/>
    <w:rsid w:val="0007740A"/>
    <w:rsid w:val="00077741"/>
    <w:rsid w:val="00077908"/>
    <w:rsid w:val="00080C4B"/>
    <w:rsid w:val="00081FCC"/>
    <w:rsid w:val="000829F9"/>
    <w:rsid w:val="00084590"/>
    <w:rsid w:val="00084F8F"/>
    <w:rsid w:val="000853FE"/>
    <w:rsid w:val="000863C3"/>
    <w:rsid w:val="000928AD"/>
    <w:rsid w:val="00092939"/>
    <w:rsid w:val="00093FE9"/>
    <w:rsid w:val="000941F1"/>
    <w:rsid w:val="00094A7C"/>
    <w:rsid w:val="00094E3C"/>
    <w:rsid w:val="00096668"/>
    <w:rsid w:val="0009712A"/>
    <w:rsid w:val="000A0C24"/>
    <w:rsid w:val="000A1432"/>
    <w:rsid w:val="000A3804"/>
    <w:rsid w:val="000A6A94"/>
    <w:rsid w:val="000A766D"/>
    <w:rsid w:val="000A79F2"/>
    <w:rsid w:val="000A7B9C"/>
    <w:rsid w:val="000B6424"/>
    <w:rsid w:val="000B7B4E"/>
    <w:rsid w:val="000B7E15"/>
    <w:rsid w:val="000B7FC5"/>
    <w:rsid w:val="000C024A"/>
    <w:rsid w:val="000C0E5A"/>
    <w:rsid w:val="000C3DA4"/>
    <w:rsid w:val="000C5A03"/>
    <w:rsid w:val="000C6B2A"/>
    <w:rsid w:val="000D154F"/>
    <w:rsid w:val="000D1C12"/>
    <w:rsid w:val="000D299A"/>
    <w:rsid w:val="000D2DB3"/>
    <w:rsid w:val="000D2F6F"/>
    <w:rsid w:val="000D3654"/>
    <w:rsid w:val="000D6294"/>
    <w:rsid w:val="000D7D94"/>
    <w:rsid w:val="000E0405"/>
    <w:rsid w:val="000E04BB"/>
    <w:rsid w:val="000E0C57"/>
    <w:rsid w:val="000E0DCC"/>
    <w:rsid w:val="000E1B22"/>
    <w:rsid w:val="000E24FC"/>
    <w:rsid w:val="000E3A9E"/>
    <w:rsid w:val="000E3E6C"/>
    <w:rsid w:val="000E6179"/>
    <w:rsid w:val="000F20E6"/>
    <w:rsid w:val="000F393C"/>
    <w:rsid w:val="000F5620"/>
    <w:rsid w:val="000F56BF"/>
    <w:rsid w:val="000F6884"/>
    <w:rsid w:val="000F6B40"/>
    <w:rsid w:val="000F71BE"/>
    <w:rsid w:val="00100BA7"/>
    <w:rsid w:val="00100BC7"/>
    <w:rsid w:val="00100F76"/>
    <w:rsid w:val="00104317"/>
    <w:rsid w:val="00104810"/>
    <w:rsid w:val="0010551B"/>
    <w:rsid w:val="00106D1A"/>
    <w:rsid w:val="00114684"/>
    <w:rsid w:val="001148D1"/>
    <w:rsid w:val="00114CB6"/>
    <w:rsid w:val="00115D80"/>
    <w:rsid w:val="00117077"/>
    <w:rsid w:val="001173B4"/>
    <w:rsid w:val="00122086"/>
    <w:rsid w:val="00122BC9"/>
    <w:rsid w:val="00123182"/>
    <w:rsid w:val="001231B2"/>
    <w:rsid w:val="0013059D"/>
    <w:rsid w:val="00131325"/>
    <w:rsid w:val="00134FC0"/>
    <w:rsid w:val="001375D8"/>
    <w:rsid w:val="00141E5D"/>
    <w:rsid w:val="001421F2"/>
    <w:rsid w:val="001430D8"/>
    <w:rsid w:val="00147D86"/>
    <w:rsid w:val="001514BB"/>
    <w:rsid w:val="00151ECE"/>
    <w:rsid w:val="00155256"/>
    <w:rsid w:val="00155804"/>
    <w:rsid w:val="001601CD"/>
    <w:rsid w:val="001609CA"/>
    <w:rsid w:val="00163671"/>
    <w:rsid w:val="001653BA"/>
    <w:rsid w:val="0016658B"/>
    <w:rsid w:val="001706EF"/>
    <w:rsid w:val="0017171E"/>
    <w:rsid w:val="0017460D"/>
    <w:rsid w:val="00175BCF"/>
    <w:rsid w:val="00176E40"/>
    <w:rsid w:val="00180509"/>
    <w:rsid w:val="00182B23"/>
    <w:rsid w:val="00182C52"/>
    <w:rsid w:val="00186250"/>
    <w:rsid w:val="001865DF"/>
    <w:rsid w:val="00192011"/>
    <w:rsid w:val="001920E1"/>
    <w:rsid w:val="00192C74"/>
    <w:rsid w:val="00195142"/>
    <w:rsid w:val="001A13ED"/>
    <w:rsid w:val="001A79B0"/>
    <w:rsid w:val="001B3215"/>
    <w:rsid w:val="001B4672"/>
    <w:rsid w:val="001B5DBC"/>
    <w:rsid w:val="001C1A34"/>
    <w:rsid w:val="001C2612"/>
    <w:rsid w:val="001C2EDE"/>
    <w:rsid w:val="001C3A8C"/>
    <w:rsid w:val="001C49BD"/>
    <w:rsid w:val="001C5B2A"/>
    <w:rsid w:val="001C7D05"/>
    <w:rsid w:val="001C7FC7"/>
    <w:rsid w:val="001D0A9B"/>
    <w:rsid w:val="001D0B12"/>
    <w:rsid w:val="001D26A3"/>
    <w:rsid w:val="001D296D"/>
    <w:rsid w:val="001D548F"/>
    <w:rsid w:val="001D66A0"/>
    <w:rsid w:val="001D6D3A"/>
    <w:rsid w:val="001E0334"/>
    <w:rsid w:val="001E0ACA"/>
    <w:rsid w:val="001E2167"/>
    <w:rsid w:val="001E30E6"/>
    <w:rsid w:val="001E4D02"/>
    <w:rsid w:val="001E7130"/>
    <w:rsid w:val="001F0064"/>
    <w:rsid w:val="001F0BAF"/>
    <w:rsid w:val="001F1E88"/>
    <w:rsid w:val="001F2A56"/>
    <w:rsid w:val="001F4908"/>
    <w:rsid w:val="00200180"/>
    <w:rsid w:val="00201689"/>
    <w:rsid w:val="00201D4A"/>
    <w:rsid w:val="00202CF3"/>
    <w:rsid w:val="002038ED"/>
    <w:rsid w:val="00204CA9"/>
    <w:rsid w:val="00205976"/>
    <w:rsid w:val="002077E9"/>
    <w:rsid w:val="0021197D"/>
    <w:rsid w:val="00213848"/>
    <w:rsid w:val="00214FF1"/>
    <w:rsid w:val="002174F0"/>
    <w:rsid w:val="002208F7"/>
    <w:rsid w:val="00221372"/>
    <w:rsid w:val="002220B6"/>
    <w:rsid w:val="002230E4"/>
    <w:rsid w:val="00223C50"/>
    <w:rsid w:val="002306C6"/>
    <w:rsid w:val="00231603"/>
    <w:rsid w:val="002318F2"/>
    <w:rsid w:val="00233F0D"/>
    <w:rsid w:val="00237289"/>
    <w:rsid w:val="00240401"/>
    <w:rsid w:val="0024191E"/>
    <w:rsid w:val="002451B3"/>
    <w:rsid w:val="00245584"/>
    <w:rsid w:val="00245E95"/>
    <w:rsid w:val="00247AC3"/>
    <w:rsid w:val="00247E1A"/>
    <w:rsid w:val="0025079B"/>
    <w:rsid w:val="002508DB"/>
    <w:rsid w:val="002513E0"/>
    <w:rsid w:val="00252746"/>
    <w:rsid w:val="0025274B"/>
    <w:rsid w:val="00252D14"/>
    <w:rsid w:val="0025375B"/>
    <w:rsid w:val="00254BA2"/>
    <w:rsid w:val="00257E10"/>
    <w:rsid w:val="00264043"/>
    <w:rsid w:val="00265712"/>
    <w:rsid w:val="00266CEF"/>
    <w:rsid w:val="00271319"/>
    <w:rsid w:val="00272420"/>
    <w:rsid w:val="00272EC1"/>
    <w:rsid w:val="00274543"/>
    <w:rsid w:val="00275211"/>
    <w:rsid w:val="002765DA"/>
    <w:rsid w:val="0027717F"/>
    <w:rsid w:val="00281C7E"/>
    <w:rsid w:val="00283352"/>
    <w:rsid w:val="00283C23"/>
    <w:rsid w:val="00286130"/>
    <w:rsid w:val="0028677F"/>
    <w:rsid w:val="002929C9"/>
    <w:rsid w:val="002947D7"/>
    <w:rsid w:val="0029587A"/>
    <w:rsid w:val="00295BC3"/>
    <w:rsid w:val="00297DAE"/>
    <w:rsid w:val="002A004E"/>
    <w:rsid w:val="002A2C91"/>
    <w:rsid w:val="002A2DC5"/>
    <w:rsid w:val="002A42D1"/>
    <w:rsid w:val="002A4B5B"/>
    <w:rsid w:val="002A50D8"/>
    <w:rsid w:val="002A73AC"/>
    <w:rsid w:val="002B0A13"/>
    <w:rsid w:val="002B1C07"/>
    <w:rsid w:val="002B2D75"/>
    <w:rsid w:val="002B3A88"/>
    <w:rsid w:val="002B49FA"/>
    <w:rsid w:val="002B579F"/>
    <w:rsid w:val="002B5B5B"/>
    <w:rsid w:val="002B65CF"/>
    <w:rsid w:val="002B7668"/>
    <w:rsid w:val="002B7969"/>
    <w:rsid w:val="002B79F6"/>
    <w:rsid w:val="002C0C2A"/>
    <w:rsid w:val="002C1EA2"/>
    <w:rsid w:val="002C2A7B"/>
    <w:rsid w:val="002C41A3"/>
    <w:rsid w:val="002C6799"/>
    <w:rsid w:val="002C6F59"/>
    <w:rsid w:val="002D06FC"/>
    <w:rsid w:val="002D1818"/>
    <w:rsid w:val="002D59C9"/>
    <w:rsid w:val="002D5B35"/>
    <w:rsid w:val="002D6C01"/>
    <w:rsid w:val="002D6CE8"/>
    <w:rsid w:val="002E07FE"/>
    <w:rsid w:val="002E140B"/>
    <w:rsid w:val="002E32F2"/>
    <w:rsid w:val="002E754C"/>
    <w:rsid w:val="002E7D44"/>
    <w:rsid w:val="002F08C3"/>
    <w:rsid w:val="002F31B7"/>
    <w:rsid w:val="003004A3"/>
    <w:rsid w:val="00300C95"/>
    <w:rsid w:val="00301304"/>
    <w:rsid w:val="0030199F"/>
    <w:rsid w:val="003038AC"/>
    <w:rsid w:val="00305AD6"/>
    <w:rsid w:val="00307783"/>
    <w:rsid w:val="00310F58"/>
    <w:rsid w:val="00313A7B"/>
    <w:rsid w:val="00314223"/>
    <w:rsid w:val="00314818"/>
    <w:rsid w:val="00315388"/>
    <w:rsid w:val="00315AA1"/>
    <w:rsid w:val="00315E6C"/>
    <w:rsid w:val="00316AC9"/>
    <w:rsid w:val="003203D9"/>
    <w:rsid w:val="003211C9"/>
    <w:rsid w:val="00323C44"/>
    <w:rsid w:val="00333F18"/>
    <w:rsid w:val="003342EA"/>
    <w:rsid w:val="003349C4"/>
    <w:rsid w:val="00336731"/>
    <w:rsid w:val="003427F2"/>
    <w:rsid w:val="003442BC"/>
    <w:rsid w:val="003443C7"/>
    <w:rsid w:val="003449EA"/>
    <w:rsid w:val="00344E03"/>
    <w:rsid w:val="00345938"/>
    <w:rsid w:val="00346156"/>
    <w:rsid w:val="0034684E"/>
    <w:rsid w:val="00346DB4"/>
    <w:rsid w:val="00346FFF"/>
    <w:rsid w:val="003470BC"/>
    <w:rsid w:val="00350CF1"/>
    <w:rsid w:val="003533B6"/>
    <w:rsid w:val="00353A25"/>
    <w:rsid w:val="0035441F"/>
    <w:rsid w:val="00355124"/>
    <w:rsid w:val="003555D5"/>
    <w:rsid w:val="00355CF5"/>
    <w:rsid w:val="00355DFD"/>
    <w:rsid w:val="00356D1D"/>
    <w:rsid w:val="00360880"/>
    <w:rsid w:val="00360F31"/>
    <w:rsid w:val="003619F5"/>
    <w:rsid w:val="00362FB4"/>
    <w:rsid w:val="003635DC"/>
    <w:rsid w:val="003643F0"/>
    <w:rsid w:val="00364A4C"/>
    <w:rsid w:val="0037031B"/>
    <w:rsid w:val="003744EF"/>
    <w:rsid w:val="00375890"/>
    <w:rsid w:val="003773C2"/>
    <w:rsid w:val="00381806"/>
    <w:rsid w:val="00381879"/>
    <w:rsid w:val="00381C26"/>
    <w:rsid w:val="00382514"/>
    <w:rsid w:val="003827FA"/>
    <w:rsid w:val="003828EE"/>
    <w:rsid w:val="0038687D"/>
    <w:rsid w:val="00386A3C"/>
    <w:rsid w:val="00387F23"/>
    <w:rsid w:val="00387F36"/>
    <w:rsid w:val="00392404"/>
    <w:rsid w:val="00393038"/>
    <w:rsid w:val="00394489"/>
    <w:rsid w:val="00395A6B"/>
    <w:rsid w:val="003A0A11"/>
    <w:rsid w:val="003A0D3C"/>
    <w:rsid w:val="003A62F6"/>
    <w:rsid w:val="003A6D08"/>
    <w:rsid w:val="003A6EA7"/>
    <w:rsid w:val="003A75E0"/>
    <w:rsid w:val="003B2351"/>
    <w:rsid w:val="003B2B3A"/>
    <w:rsid w:val="003B5D27"/>
    <w:rsid w:val="003B69A6"/>
    <w:rsid w:val="003C2467"/>
    <w:rsid w:val="003C2C95"/>
    <w:rsid w:val="003C2F16"/>
    <w:rsid w:val="003C3AE7"/>
    <w:rsid w:val="003C48B5"/>
    <w:rsid w:val="003C6527"/>
    <w:rsid w:val="003C77E6"/>
    <w:rsid w:val="003C78C0"/>
    <w:rsid w:val="003D23D0"/>
    <w:rsid w:val="003E2A27"/>
    <w:rsid w:val="003E4398"/>
    <w:rsid w:val="003E4A81"/>
    <w:rsid w:val="003E4CE0"/>
    <w:rsid w:val="003F1344"/>
    <w:rsid w:val="003F146A"/>
    <w:rsid w:val="003F24BD"/>
    <w:rsid w:val="003F35A8"/>
    <w:rsid w:val="003F578D"/>
    <w:rsid w:val="003F7054"/>
    <w:rsid w:val="003F7350"/>
    <w:rsid w:val="003F75BC"/>
    <w:rsid w:val="003F7C08"/>
    <w:rsid w:val="00400A86"/>
    <w:rsid w:val="00401BF5"/>
    <w:rsid w:val="0040368C"/>
    <w:rsid w:val="00404744"/>
    <w:rsid w:val="00406FC8"/>
    <w:rsid w:val="004137D1"/>
    <w:rsid w:val="00413DBD"/>
    <w:rsid w:val="0041582F"/>
    <w:rsid w:val="004162C6"/>
    <w:rsid w:val="00417C4D"/>
    <w:rsid w:val="004202D4"/>
    <w:rsid w:val="00420D22"/>
    <w:rsid w:val="00422557"/>
    <w:rsid w:val="004245CF"/>
    <w:rsid w:val="004256D2"/>
    <w:rsid w:val="004274A2"/>
    <w:rsid w:val="00427CF9"/>
    <w:rsid w:val="00430DAB"/>
    <w:rsid w:val="00433A16"/>
    <w:rsid w:val="00433E4B"/>
    <w:rsid w:val="004353DE"/>
    <w:rsid w:val="00437692"/>
    <w:rsid w:val="00441BD6"/>
    <w:rsid w:val="00441C71"/>
    <w:rsid w:val="0044204B"/>
    <w:rsid w:val="00444BF5"/>
    <w:rsid w:val="004456A8"/>
    <w:rsid w:val="00445847"/>
    <w:rsid w:val="00445BC3"/>
    <w:rsid w:val="004465CF"/>
    <w:rsid w:val="00446AEE"/>
    <w:rsid w:val="00446CD1"/>
    <w:rsid w:val="00450C4B"/>
    <w:rsid w:val="00450EAF"/>
    <w:rsid w:val="0045326E"/>
    <w:rsid w:val="00453A83"/>
    <w:rsid w:val="0045515F"/>
    <w:rsid w:val="004572AF"/>
    <w:rsid w:val="00460E0D"/>
    <w:rsid w:val="00461308"/>
    <w:rsid w:val="004649F5"/>
    <w:rsid w:val="00464BA9"/>
    <w:rsid w:val="00465237"/>
    <w:rsid w:val="00465C31"/>
    <w:rsid w:val="00475408"/>
    <w:rsid w:val="0047572E"/>
    <w:rsid w:val="0047586E"/>
    <w:rsid w:val="00475DEC"/>
    <w:rsid w:val="004763E9"/>
    <w:rsid w:val="004812E0"/>
    <w:rsid w:val="0048138D"/>
    <w:rsid w:val="00481E95"/>
    <w:rsid w:val="00482948"/>
    <w:rsid w:val="00484932"/>
    <w:rsid w:val="00485EEC"/>
    <w:rsid w:val="004876B3"/>
    <w:rsid w:val="0048776F"/>
    <w:rsid w:val="00494465"/>
    <w:rsid w:val="00496BFC"/>
    <w:rsid w:val="00497247"/>
    <w:rsid w:val="004A10CB"/>
    <w:rsid w:val="004A1D96"/>
    <w:rsid w:val="004A5EEE"/>
    <w:rsid w:val="004A7682"/>
    <w:rsid w:val="004B2FBE"/>
    <w:rsid w:val="004B3496"/>
    <w:rsid w:val="004B3EDB"/>
    <w:rsid w:val="004B4143"/>
    <w:rsid w:val="004B5C82"/>
    <w:rsid w:val="004B69B6"/>
    <w:rsid w:val="004B7397"/>
    <w:rsid w:val="004C3113"/>
    <w:rsid w:val="004C56E2"/>
    <w:rsid w:val="004C5B27"/>
    <w:rsid w:val="004D1106"/>
    <w:rsid w:val="004D1FDD"/>
    <w:rsid w:val="004D34BC"/>
    <w:rsid w:val="004D7B30"/>
    <w:rsid w:val="004E0E36"/>
    <w:rsid w:val="004E41E2"/>
    <w:rsid w:val="004E582C"/>
    <w:rsid w:val="004E74A0"/>
    <w:rsid w:val="004F110E"/>
    <w:rsid w:val="004F14BC"/>
    <w:rsid w:val="004F181E"/>
    <w:rsid w:val="004F4008"/>
    <w:rsid w:val="004F4755"/>
    <w:rsid w:val="004F4F94"/>
    <w:rsid w:val="004F5FDA"/>
    <w:rsid w:val="004F7200"/>
    <w:rsid w:val="00504C25"/>
    <w:rsid w:val="00505E99"/>
    <w:rsid w:val="00511DA5"/>
    <w:rsid w:val="00513967"/>
    <w:rsid w:val="00515213"/>
    <w:rsid w:val="00515E0F"/>
    <w:rsid w:val="00524052"/>
    <w:rsid w:val="00527BDE"/>
    <w:rsid w:val="00530D1D"/>
    <w:rsid w:val="00532A53"/>
    <w:rsid w:val="00534404"/>
    <w:rsid w:val="00534A5C"/>
    <w:rsid w:val="005354D4"/>
    <w:rsid w:val="00535D8D"/>
    <w:rsid w:val="00540DB3"/>
    <w:rsid w:val="0054252B"/>
    <w:rsid w:val="00542616"/>
    <w:rsid w:val="00543DDA"/>
    <w:rsid w:val="00544847"/>
    <w:rsid w:val="00544BBB"/>
    <w:rsid w:val="005464B4"/>
    <w:rsid w:val="00547131"/>
    <w:rsid w:val="00551E82"/>
    <w:rsid w:val="00552B09"/>
    <w:rsid w:val="00555A33"/>
    <w:rsid w:val="00556EE9"/>
    <w:rsid w:val="005630F5"/>
    <w:rsid w:val="00565FAC"/>
    <w:rsid w:val="00565FC2"/>
    <w:rsid w:val="00582FAE"/>
    <w:rsid w:val="005869C3"/>
    <w:rsid w:val="00592A31"/>
    <w:rsid w:val="00597398"/>
    <w:rsid w:val="00597A76"/>
    <w:rsid w:val="005A039D"/>
    <w:rsid w:val="005A25D5"/>
    <w:rsid w:val="005A35D2"/>
    <w:rsid w:val="005A3784"/>
    <w:rsid w:val="005A5EB6"/>
    <w:rsid w:val="005B1736"/>
    <w:rsid w:val="005B24FE"/>
    <w:rsid w:val="005B352C"/>
    <w:rsid w:val="005C0051"/>
    <w:rsid w:val="005C240F"/>
    <w:rsid w:val="005C425E"/>
    <w:rsid w:val="005C4CB9"/>
    <w:rsid w:val="005D01E8"/>
    <w:rsid w:val="005D18B7"/>
    <w:rsid w:val="005D2905"/>
    <w:rsid w:val="005D38C1"/>
    <w:rsid w:val="005D5CC3"/>
    <w:rsid w:val="005E0248"/>
    <w:rsid w:val="005E0707"/>
    <w:rsid w:val="005E0EC6"/>
    <w:rsid w:val="005E1DF5"/>
    <w:rsid w:val="005E26D5"/>
    <w:rsid w:val="005E571C"/>
    <w:rsid w:val="005F1568"/>
    <w:rsid w:val="005F1987"/>
    <w:rsid w:val="005F1B6B"/>
    <w:rsid w:val="005F4954"/>
    <w:rsid w:val="005F4DBC"/>
    <w:rsid w:val="005F4F89"/>
    <w:rsid w:val="005F5FED"/>
    <w:rsid w:val="00600247"/>
    <w:rsid w:val="00602EFD"/>
    <w:rsid w:val="00614280"/>
    <w:rsid w:val="00616CB7"/>
    <w:rsid w:val="006213F6"/>
    <w:rsid w:val="00621528"/>
    <w:rsid w:val="00622B23"/>
    <w:rsid w:val="006278D5"/>
    <w:rsid w:val="00633248"/>
    <w:rsid w:val="00633E9E"/>
    <w:rsid w:val="0063545F"/>
    <w:rsid w:val="00635879"/>
    <w:rsid w:val="006404BE"/>
    <w:rsid w:val="00642A95"/>
    <w:rsid w:val="006454BF"/>
    <w:rsid w:val="0065000F"/>
    <w:rsid w:val="006507DC"/>
    <w:rsid w:val="006518D1"/>
    <w:rsid w:val="006521BB"/>
    <w:rsid w:val="006523E0"/>
    <w:rsid w:val="00652659"/>
    <w:rsid w:val="00653FF1"/>
    <w:rsid w:val="00654B7D"/>
    <w:rsid w:val="006561C8"/>
    <w:rsid w:val="00656C37"/>
    <w:rsid w:val="00657AE7"/>
    <w:rsid w:val="0066247A"/>
    <w:rsid w:val="006657AD"/>
    <w:rsid w:val="00666C89"/>
    <w:rsid w:val="00667D86"/>
    <w:rsid w:val="00671D15"/>
    <w:rsid w:val="0067422E"/>
    <w:rsid w:val="00674F60"/>
    <w:rsid w:val="00682309"/>
    <w:rsid w:val="006835F4"/>
    <w:rsid w:val="0068491B"/>
    <w:rsid w:val="00685630"/>
    <w:rsid w:val="006861FD"/>
    <w:rsid w:val="006907BF"/>
    <w:rsid w:val="006907E7"/>
    <w:rsid w:val="00691501"/>
    <w:rsid w:val="0069328A"/>
    <w:rsid w:val="00694DD7"/>
    <w:rsid w:val="006977D9"/>
    <w:rsid w:val="006A00F3"/>
    <w:rsid w:val="006A0284"/>
    <w:rsid w:val="006A1382"/>
    <w:rsid w:val="006A185A"/>
    <w:rsid w:val="006A1C0B"/>
    <w:rsid w:val="006A219D"/>
    <w:rsid w:val="006A4F81"/>
    <w:rsid w:val="006A586E"/>
    <w:rsid w:val="006A784C"/>
    <w:rsid w:val="006A7F29"/>
    <w:rsid w:val="006B0C45"/>
    <w:rsid w:val="006B2AE4"/>
    <w:rsid w:val="006B46A5"/>
    <w:rsid w:val="006B5558"/>
    <w:rsid w:val="006B62C4"/>
    <w:rsid w:val="006B7009"/>
    <w:rsid w:val="006C03B3"/>
    <w:rsid w:val="006C0BCB"/>
    <w:rsid w:val="006C2DD0"/>
    <w:rsid w:val="006C4461"/>
    <w:rsid w:val="006C4CB9"/>
    <w:rsid w:val="006C7819"/>
    <w:rsid w:val="006C7976"/>
    <w:rsid w:val="006C7C2B"/>
    <w:rsid w:val="006D173B"/>
    <w:rsid w:val="006D258E"/>
    <w:rsid w:val="006D2EB0"/>
    <w:rsid w:val="006D4382"/>
    <w:rsid w:val="006D6AF1"/>
    <w:rsid w:val="006D7CA6"/>
    <w:rsid w:val="006E6287"/>
    <w:rsid w:val="006E7136"/>
    <w:rsid w:val="006F0D60"/>
    <w:rsid w:val="006F0F70"/>
    <w:rsid w:val="006F5056"/>
    <w:rsid w:val="006F5D8D"/>
    <w:rsid w:val="006F6FF7"/>
    <w:rsid w:val="00700497"/>
    <w:rsid w:val="007013E4"/>
    <w:rsid w:val="0070198F"/>
    <w:rsid w:val="00701AF7"/>
    <w:rsid w:val="00703B59"/>
    <w:rsid w:val="007047CC"/>
    <w:rsid w:val="00704F0A"/>
    <w:rsid w:val="00705F67"/>
    <w:rsid w:val="00706372"/>
    <w:rsid w:val="007077CD"/>
    <w:rsid w:val="007101BF"/>
    <w:rsid w:val="00711149"/>
    <w:rsid w:val="00712491"/>
    <w:rsid w:val="00713E55"/>
    <w:rsid w:val="00715995"/>
    <w:rsid w:val="007256AF"/>
    <w:rsid w:val="00726508"/>
    <w:rsid w:val="00731E3C"/>
    <w:rsid w:val="007333BC"/>
    <w:rsid w:val="007337D7"/>
    <w:rsid w:val="00734248"/>
    <w:rsid w:val="00735641"/>
    <w:rsid w:val="00736819"/>
    <w:rsid w:val="00736D30"/>
    <w:rsid w:val="00737549"/>
    <w:rsid w:val="007409FD"/>
    <w:rsid w:val="00741735"/>
    <w:rsid w:val="00742B5E"/>
    <w:rsid w:val="0075101E"/>
    <w:rsid w:val="00751FA8"/>
    <w:rsid w:val="00754BB6"/>
    <w:rsid w:val="007571F6"/>
    <w:rsid w:val="00760C88"/>
    <w:rsid w:val="00762F46"/>
    <w:rsid w:val="0076344E"/>
    <w:rsid w:val="007646E5"/>
    <w:rsid w:val="00774DB1"/>
    <w:rsid w:val="007775CB"/>
    <w:rsid w:val="0078052D"/>
    <w:rsid w:val="007810BC"/>
    <w:rsid w:val="00781556"/>
    <w:rsid w:val="00783DDF"/>
    <w:rsid w:val="0078736C"/>
    <w:rsid w:val="00787CE3"/>
    <w:rsid w:val="00792086"/>
    <w:rsid w:val="00793F3F"/>
    <w:rsid w:val="00794E08"/>
    <w:rsid w:val="00795773"/>
    <w:rsid w:val="007965C8"/>
    <w:rsid w:val="0079690B"/>
    <w:rsid w:val="007A17FF"/>
    <w:rsid w:val="007A1869"/>
    <w:rsid w:val="007A1A04"/>
    <w:rsid w:val="007A1B3B"/>
    <w:rsid w:val="007A2197"/>
    <w:rsid w:val="007A5360"/>
    <w:rsid w:val="007A5CDB"/>
    <w:rsid w:val="007A6275"/>
    <w:rsid w:val="007A765D"/>
    <w:rsid w:val="007B01A2"/>
    <w:rsid w:val="007B02E2"/>
    <w:rsid w:val="007B1F58"/>
    <w:rsid w:val="007B2387"/>
    <w:rsid w:val="007B267B"/>
    <w:rsid w:val="007B4439"/>
    <w:rsid w:val="007B5960"/>
    <w:rsid w:val="007B74F4"/>
    <w:rsid w:val="007C0C5C"/>
    <w:rsid w:val="007C1158"/>
    <w:rsid w:val="007C2000"/>
    <w:rsid w:val="007C251E"/>
    <w:rsid w:val="007C499C"/>
    <w:rsid w:val="007D3C46"/>
    <w:rsid w:val="007D3E84"/>
    <w:rsid w:val="007D4059"/>
    <w:rsid w:val="007D58C2"/>
    <w:rsid w:val="007D7E72"/>
    <w:rsid w:val="007D7F0A"/>
    <w:rsid w:val="007E32FD"/>
    <w:rsid w:val="007E3412"/>
    <w:rsid w:val="007E57A3"/>
    <w:rsid w:val="007F1DC8"/>
    <w:rsid w:val="007F2CA3"/>
    <w:rsid w:val="007F499E"/>
    <w:rsid w:val="007F5285"/>
    <w:rsid w:val="007F6D65"/>
    <w:rsid w:val="008019F0"/>
    <w:rsid w:val="0080468B"/>
    <w:rsid w:val="008049DE"/>
    <w:rsid w:val="00804ED3"/>
    <w:rsid w:val="008053D0"/>
    <w:rsid w:val="00810750"/>
    <w:rsid w:val="0081435A"/>
    <w:rsid w:val="00814E1E"/>
    <w:rsid w:val="00816FC5"/>
    <w:rsid w:val="0081742C"/>
    <w:rsid w:val="008217F9"/>
    <w:rsid w:val="008254F3"/>
    <w:rsid w:val="00827E18"/>
    <w:rsid w:val="00831C58"/>
    <w:rsid w:val="0083616D"/>
    <w:rsid w:val="00837948"/>
    <w:rsid w:val="00840C30"/>
    <w:rsid w:val="0084200F"/>
    <w:rsid w:val="0084596C"/>
    <w:rsid w:val="00846CFF"/>
    <w:rsid w:val="00847474"/>
    <w:rsid w:val="0085068C"/>
    <w:rsid w:val="00851729"/>
    <w:rsid w:val="00851D42"/>
    <w:rsid w:val="00851F11"/>
    <w:rsid w:val="008522A8"/>
    <w:rsid w:val="0085734F"/>
    <w:rsid w:val="00862C5B"/>
    <w:rsid w:val="0086301F"/>
    <w:rsid w:val="0086361F"/>
    <w:rsid w:val="00865B2A"/>
    <w:rsid w:val="00867B67"/>
    <w:rsid w:val="00871EEC"/>
    <w:rsid w:val="008736C7"/>
    <w:rsid w:val="00873F24"/>
    <w:rsid w:val="0087654B"/>
    <w:rsid w:val="00876910"/>
    <w:rsid w:val="008770BA"/>
    <w:rsid w:val="0087738E"/>
    <w:rsid w:val="00880E95"/>
    <w:rsid w:val="00881EC3"/>
    <w:rsid w:val="008837D3"/>
    <w:rsid w:val="008848BF"/>
    <w:rsid w:val="00885CC7"/>
    <w:rsid w:val="00885ED0"/>
    <w:rsid w:val="00886067"/>
    <w:rsid w:val="00886CB0"/>
    <w:rsid w:val="00887120"/>
    <w:rsid w:val="008877A4"/>
    <w:rsid w:val="0089076E"/>
    <w:rsid w:val="008916BD"/>
    <w:rsid w:val="0089320A"/>
    <w:rsid w:val="0089442D"/>
    <w:rsid w:val="00895803"/>
    <w:rsid w:val="008960F3"/>
    <w:rsid w:val="008A2471"/>
    <w:rsid w:val="008A29C4"/>
    <w:rsid w:val="008A7820"/>
    <w:rsid w:val="008A7885"/>
    <w:rsid w:val="008B0C61"/>
    <w:rsid w:val="008B23E0"/>
    <w:rsid w:val="008B29D7"/>
    <w:rsid w:val="008B493A"/>
    <w:rsid w:val="008B6C24"/>
    <w:rsid w:val="008B76CF"/>
    <w:rsid w:val="008C2E21"/>
    <w:rsid w:val="008C3349"/>
    <w:rsid w:val="008C33F5"/>
    <w:rsid w:val="008C4831"/>
    <w:rsid w:val="008C496A"/>
    <w:rsid w:val="008C517F"/>
    <w:rsid w:val="008D34A3"/>
    <w:rsid w:val="008D7B0D"/>
    <w:rsid w:val="008E3260"/>
    <w:rsid w:val="008F0234"/>
    <w:rsid w:val="008F0A4D"/>
    <w:rsid w:val="008F0BEE"/>
    <w:rsid w:val="008F3B8C"/>
    <w:rsid w:val="008F55CC"/>
    <w:rsid w:val="008F62FB"/>
    <w:rsid w:val="008F6B0C"/>
    <w:rsid w:val="0090018F"/>
    <w:rsid w:val="0090045B"/>
    <w:rsid w:val="00901760"/>
    <w:rsid w:val="00902C20"/>
    <w:rsid w:val="00906130"/>
    <w:rsid w:val="00906C72"/>
    <w:rsid w:val="00911460"/>
    <w:rsid w:val="00912BDE"/>
    <w:rsid w:val="00913E84"/>
    <w:rsid w:val="00914160"/>
    <w:rsid w:val="0091477F"/>
    <w:rsid w:val="0091558F"/>
    <w:rsid w:val="009158A2"/>
    <w:rsid w:val="00915D39"/>
    <w:rsid w:val="00916F13"/>
    <w:rsid w:val="00917E73"/>
    <w:rsid w:val="00924EE8"/>
    <w:rsid w:val="00933CA6"/>
    <w:rsid w:val="00934031"/>
    <w:rsid w:val="00935B64"/>
    <w:rsid w:val="00937BC8"/>
    <w:rsid w:val="00940680"/>
    <w:rsid w:val="00940F47"/>
    <w:rsid w:val="009423D6"/>
    <w:rsid w:val="00944A15"/>
    <w:rsid w:val="0094502C"/>
    <w:rsid w:val="0094574F"/>
    <w:rsid w:val="009500F5"/>
    <w:rsid w:val="00953D17"/>
    <w:rsid w:val="00960A20"/>
    <w:rsid w:val="00961706"/>
    <w:rsid w:val="00961CFE"/>
    <w:rsid w:val="00963460"/>
    <w:rsid w:val="00970002"/>
    <w:rsid w:val="0097031B"/>
    <w:rsid w:val="009706B7"/>
    <w:rsid w:val="00975D16"/>
    <w:rsid w:val="00976E34"/>
    <w:rsid w:val="009822C2"/>
    <w:rsid w:val="009824C4"/>
    <w:rsid w:val="0098378E"/>
    <w:rsid w:val="009840F5"/>
    <w:rsid w:val="00990836"/>
    <w:rsid w:val="00991848"/>
    <w:rsid w:val="00992D34"/>
    <w:rsid w:val="00992F7A"/>
    <w:rsid w:val="009958CD"/>
    <w:rsid w:val="00996403"/>
    <w:rsid w:val="009A1639"/>
    <w:rsid w:val="009A1ADD"/>
    <w:rsid w:val="009A4D69"/>
    <w:rsid w:val="009A53BB"/>
    <w:rsid w:val="009A648B"/>
    <w:rsid w:val="009A7923"/>
    <w:rsid w:val="009B3E08"/>
    <w:rsid w:val="009C0AF8"/>
    <w:rsid w:val="009C0C90"/>
    <w:rsid w:val="009C11FF"/>
    <w:rsid w:val="009C32E1"/>
    <w:rsid w:val="009C55E1"/>
    <w:rsid w:val="009D1985"/>
    <w:rsid w:val="009D24A3"/>
    <w:rsid w:val="009D29F2"/>
    <w:rsid w:val="009D3370"/>
    <w:rsid w:val="009D67AC"/>
    <w:rsid w:val="009E19E8"/>
    <w:rsid w:val="009E2FCA"/>
    <w:rsid w:val="009E3C5E"/>
    <w:rsid w:val="009E41D1"/>
    <w:rsid w:val="009E66D2"/>
    <w:rsid w:val="009F0E55"/>
    <w:rsid w:val="009F2446"/>
    <w:rsid w:val="009F2759"/>
    <w:rsid w:val="009F2A12"/>
    <w:rsid w:val="009F4D62"/>
    <w:rsid w:val="009F63B1"/>
    <w:rsid w:val="009F734A"/>
    <w:rsid w:val="00A006C7"/>
    <w:rsid w:val="00A0241F"/>
    <w:rsid w:val="00A0278D"/>
    <w:rsid w:val="00A042C4"/>
    <w:rsid w:val="00A05B6C"/>
    <w:rsid w:val="00A07032"/>
    <w:rsid w:val="00A145E2"/>
    <w:rsid w:val="00A14B63"/>
    <w:rsid w:val="00A15106"/>
    <w:rsid w:val="00A16313"/>
    <w:rsid w:val="00A16C45"/>
    <w:rsid w:val="00A1715B"/>
    <w:rsid w:val="00A20B65"/>
    <w:rsid w:val="00A20C72"/>
    <w:rsid w:val="00A20EC7"/>
    <w:rsid w:val="00A228E6"/>
    <w:rsid w:val="00A23F63"/>
    <w:rsid w:val="00A25A55"/>
    <w:rsid w:val="00A264A4"/>
    <w:rsid w:val="00A26D2E"/>
    <w:rsid w:val="00A31040"/>
    <w:rsid w:val="00A3183F"/>
    <w:rsid w:val="00A32790"/>
    <w:rsid w:val="00A336C6"/>
    <w:rsid w:val="00A35437"/>
    <w:rsid w:val="00A401E4"/>
    <w:rsid w:val="00A40C6E"/>
    <w:rsid w:val="00A41BC6"/>
    <w:rsid w:val="00A44CF3"/>
    <w:rsid w:val="00A45964"/>
    <w:rsid w:val="00A46663"/>
    <w:rsid w:val="00A4799D"/>
    <w:rsid w:val="00A51380"/>
    <w:rsid w:val="00A532E7"/>
    <w:rsid w:val="00A612ED"/>
    <w:rsid w:val="00A61895"/>
    <w:rsid w:val="00A625C7"/>
    <w:rsid w:val="00A6352F"/>
    <w:rsid w:val="00A6365D"/>
    <w:rsid w:val="00A63F1C"/>
    <w:rsid w:val="00A663A5"/>
    <w:rsid w:val="00A66C4A"/>
    <w:rsid w:val="00A67352"/>
    <w:rsid w:val="00A77D10"/>
    <w:rsid w:val="00A817B6"/>
    <w:rsid w:val="00A84583"/>
    <w:rsid w:val="00A84A2D"/>
    <w:rsid w:val="00A87762"/>
    <w:rsid w:val="00A87DB3"/>
    <w:rsid w:val="00A91649"/>
    <w:rsid w:val="00A94E92"/>
    <w:rsid w:val="00A956BD"/>
    <w:rsid w:val="00A95945"/>
    <w:rsid w:val="00A96C7C"/>
    <w:rsid w:val="00A97878"/>
    <w:rsid w:val="00AA211E"/>
    <w:rsid w:val="00AA52AA"/>
    <w:rsid w:val="00AA727F"/>
    <w:rsid w:val="00AB23C7"/>
    <w:rsid w:val="00AB306F"/>
    <w:rsid w:val="00AB3154"/>
    <w:rsid w:val="00AB49AA"/>
    <w:rsid w:val="00AB5B81"/>
    <w:rsid w:val="00AC0629"/>
    <w:rsid w:val="00AC0801"/>
    <w:rsid w:val="00AC22EB"/>
    <w:rsid w:val="00AC546F"/>
    <w:rsid w:val="00AC6290"/>
    <w:rsid w:val="00AC63B1"/>
    <w:rsid w:val="00AC6FB3"/>
    <w:rsid w:val="00AC7AB4"/>
    <w:rsid w:val="00AD1308"/>
    <w:rsid w:val="00AD1804"/>
    <w:rsid w:val="00AD1E23"/>
    <w:rsid w:val="00AD1E99"/>
    <w:rsid w:val="00AD1FBA"/>
    <w:rsid w:val="00AD2700"/>
    <w:rsid w:val="00AD6933"/>
    <w:rsid w:val="00AE00D8"/>
    <w:rsid w:val="00AE1D07"/>
    <w:rsid w:val="00AE2574"/>
    <w:rsid w:val="00AE3E07"/>
    <w:rsid w:val="00AE4216"/>
    <w:rsid w:val="00AE4EBF"/>
    <w:rsid w:val="00AE71ED"/>
    <w:rsid w:val="00AF0D73"/>
    <w:rsid w:val="00AF2C5C"/>
    <w:rsid w:val="00AF4EF2"/>
    <w:rsid w:val="00AF5182"/>
    <w:rsid w:val="00AF54F2"/>
    <w:rsid w:val="00AF6AEC"/>
    <w:rsid w:val="00B040BC"/>
    <w:rsid w:val="00B0517C"/>
    <w:rsid w:val="00B06B8A"/>
    <w:rsid w:val="00B10843"/>
    <w:rsid w:val="00B113B7"/>
    <w:rsid w:val="00B11993"/>
    <w:rsid w:val="00B137F1"/>
    <w:rsid w:val="00B15F56"/>
    <w:rsid w:val="00B16B12"/>
    <w:rsid w:val="00B16F20"/>
    <w:rsid w:val="00B206E2"/>
    <w:rsid w:val="00B21C0C"/>
    <w:rsid w:val="00B228B7"/>
    <w:rsid w:val="00B22ED9"/>
    <w:rsid w:val="00B25682"/>
    <w:rsid w:val="00B26B27"/>
    <w:rsid w:val="00B31177"/>
    <w:rsid w:val="00B31212"/>
    <w:rsid w:val="00B33196"/>
    <w:rsid w:val="00B345EF"/>
    <w:rsid w:val="00B34BF7"/>
    <w:rsid w:val="00B378F1"/>
    <w:rsid w:val="00B41657"/>
    <w:rsid w:val="00B417A4"/>
    <w:rsid w:val="00B418C5"/>
    <w:rsid w:val="00B41C50"/>
    <w:rsid w:val="00B43684"/>
    <w:rsid w:val="00B44540"/>
    <w:rsid w:val="00B44E2D"/>
    <w:rsid w:val="00B46CD0"/>
    <w:rsid w:val="00B507B2"/>
    <w:rsid w:val="00B50F31"/>
    <w:rsid w:val="00B53692"/>
    <w:rsid w:val="00B53CD8"/>
    <w:rsid w:val="00B55E44"/>
    <w:rsid w:val="00B56375"/>
    <w:rsid w:val="00B60259"/>
    <w:rsid w:val="00B610C9"/>
    <w:rsid w:val="00B63967"/>
    <w:rsid w:val="00B63CFC"/>
    <w:rsid w:val="00B63F23"/>
    <w:rsid w:val="00B65864"/>
    <w:rsid w:val="00B66033"/>
    <w:rsid w:val="00B712FD"/>
    <w:rsid w:val="00B73A7B"/>
    <w:rsid w:val="00B819E6"/>
    <w:rsid w:val="00B8345F"/>
    <w:rsid w:val="00B83FC9"/>
    <w:rsid w:val="00B85E9F"/>
    <w:rsid w:val="00B92B04"/>
    <w:rsid w:val="00B9339B"/>
    <w:rsid w:val="00B93486"/>
    <w:rsid w:val="00B93E77"/>
    <w:rsid w:val="00B95F3C"/>
    <w:rsid w:val="00B96FA4"/>
    <w:rsid w:val="00BA0B50"/>
    <w:rsid w:val="00BA2D04"/>
    <w:rsid w:val="00BA3538"/>
    <w:rsid w:val="00BA6616"/>
    <w:rsid w:val="00BA6713"/>
    <w:rsid w:val="00BA75EF"/>
    <w:rsid w:val="00BA7B6A"/>
    <w:rsid w:val="00BB00AC"/>
    <w:rsid w:val="00BB0EB9"/>
    <w:rsid w:val="00BB39BC"/>
    <w:rsid w:val="00BB5AD7"/>
    <w:rsid w:val="00BB7722"/>
    <w:rsid w:val="00BC3CAA"/>
    <w:rsid w:val="00BC3E3E"/>
    <w:rsid w:val="00BC682B"/>
    <w:rsid w:val="00BD74E3"/>
    <w:rsid w:val="00BE139B"/>
    <w:rsid w:val="00BE1B6A"/>
    <w:rsid w:val="00BE3E74"/>
    <w:rsid w:val="00BE6F73"/>
    <w:rsid w:val="00BE7E1D"/>
    <w:rsid w:val="00BF10C8"/>
    <w:rsid w:val="00BF2854"/>
    <w:rsid w:val="00BF2875"/>
    <w:rsid w:val="00BF4CE5"/>
    <w:rsid w:val="00C036B4"/>
    <w:rsid w:val="00C05DCC"/>
    <w:rsid w:val="00C0606B"/>
    <w:rsid w:val="00C06879"/>
    <w:rsid w:val="00C069DC"/>
    <w:rsid w:val="00C071EB"/>
    <w:rsid w:val="00C114F7"/>
    <w:rsid w:val="00C11AC0"/>
    <w:rsid w:val="00C1280E"/>
    <w:rsid w:val="00C140B6"/>
    <w:rsid w:val="00C14BB0"/>
    <w:rsid w:val="00C154AC"/>
    <w:rsid w:val="00C23582"/>
    <w:rsid w:val="00C24CB3"/>
    <w:rsid w:val="00C2551D"/>
    <w:rsid w:val="00C264A0"/>
    <w:rsid w:val="00C27256"/>
    <w:rsid w:val="00C30023"/>
    <w:rsid w:val="00C3087B"/>
    <w:rsid w:val="00C32A11"/>
    <w:rsid w:val="00C32AB5"/>
    <w:rsid w:val="00C32EC0"/>
    <w:rsid w:val="00C33AE8"/>
    <w:rsid w:val="00C34B07"/>
    <w:rsid w:val="00C34E31"/>
    <w:rsid w:val="00C412BC"/>
    <w:rsid w:val="00C43117"/>
    <w:rsid w:val="00C437A9"/>
    <w:rsid w:val="00C43F36"/>
    <w:rsid w:val="00C455DC"/>
    <w:rsid w:val="00C45F1F"/>
    <w:rsid w:val="00C50717"/>
    <w:rsid w:val="00C524C4"/>
    <w:rsid w:val="00C54D51"/>
    <w:rsid w:val="00C55296"/>
    <w:rsid w:val="00C60163"/>
    <w:rsid w:val="00C637C1"/>
    <w:rsid w:val="00C649AD"/>
    <w:rsid w:val="00C746A8"/>
    <w:rsid w:val="00C74773"/>
    <w:rsid w:val="00C749E2"/>
    <w:rsid w:val="00C77040"/>
    <w:rsid w:val="00C77360"/>
    <w:rsid w:val="00C804C3"/>
    <w:rsid w:val="00C83119"/>
    <w:rsid w:val="00C845AB"/>
    <w:rsid w:val="00C846CA"/>
    <w:rsid w:val="00C85DD8"/>
    <w:rsid w:val="00C8607E"/>
    <w:rsid w:val="00C91716"/>
    <w:rsid w:val="00C93831"/>
    <w:rsid w:val="00C964B9"/>
    <w:rsid w:val="00C9762E"/>
    <w:rsid w:val="00CA1B2A"/>
    <w:rsid w:val="00CA1DF5"/>
    <w:rsid w:val="00CA72A5"/>
    <w:rsid w:val="00CB0BA0"/>
    <w:rsid w:val="00CB15DD"/>
    <w:rsid w:val="00CB2DD3"/>
    <w:rsid w:val="00CB4164"/>
    <w:rsid w:val="00CB6580"/>
    <w:rsid w:val="00CC1BF7"/>
    <w:rsid w:val="00CC1FAA"/>
    <w:rsid w:val="00CC4C8F"/>
    <w:rsid w:val="00CD0750"/>
    <w:rsid w:val="00CD1C33"/>
    <w:rsid w:val="00CD2AA2"/>
    <w:rsid w:val="00CD6C91"/>
    <w:rsid w:val="00CE0A48"/>
    <w:rsid w:val="00CE1C2E"/>
    <w:rsid w:val="00CE228F"/>
    <w:rsid w:val="00CE5045"/>
    <w:rsid w:val="00CE7FE7"/>
    <w:rsid w:val="00CF17AC"/>
    <w:rsid w:val="00CF293F"/>
    <w:rsid w:val="00CF581E"/>
    <w:rsid w:val="00D004E6"/>
    <w:rsid w:val="00D03DF5"/>
    <w:rsid w:val="00D03F1A"/>
    <w:rsid w:val="00D05A5C"/>
    <w:rsid w:val="00D06824"/>
    <w:rsid w:val="00D07763"/>
    <w:rsid w:val="00D109B5"/>
    <w:rsid w:val="00D1482F"/>
    <w:rsid w:val="00D15814"/>
    <w:rsid w:val="00D1648D"/>
    <w:rsid w:val="00D200CE"/>
    <w:rsid w:val="00D21078"/>
    <w:rsid w:val="00D21BD4"/>
    <w:rsid w:val="00D22D8F"/>
    <w:rsid w:val="00D23435"/>
    <w:rsid w:val="00D23C00"/>
    <w:rsid w:val="00D241F9"/>
    <w:rsid w:val="00D27FB2"/>
    <w:rsid w:val="00D31067"/>
    <w:rsid w:val="00D319B6"/>
    <w:rsid w:val="00D33D02"/>
    <w:rsid w:val="00D34F9B"/>
    <w:rsid w:val="00D40D65"/>
    <w:rsid w:val="00D45040"/>
    <w:rsid w:val="00D47F2F"/>
    <w:rsid w:val="00D50DC9"/>
    <w:rsid w:val="00D50F19"/>
    <w:rsid w:val="00D53BB6"/>
    <w:rsid w:val="00D542FE"/>
    <w:rsid w:val="00D61C55"/>
    <w:rsid w:val="00D61FA7"/>
    <w:rsid w:val="00D6270E"/>
    <w:rsid w:val="00D66B19"/>
    <w:rsid w:val="00D73A2A"/>
    <w:rsid w:val="00D75718"/>
    <w:rsid w:val="00D76B49"/>
    <w:rsid w:val="00D81218"/>
    <w:rsid w:val="00D81A00"/>
    <w:rsid w:val="00D81D7E"/>
    <w:rsid w:val="00D83472"/>
    <w:rsid w:val="00D83E4B"/>
    <w:rsid w:val="00D83F54"/>
    <w:rsid w:val="00D84B37"/>
    <w:rsid w:val="00D84D06"/>
    <w:rsid w:val="00D9169D"/>
    <w:rsid w:val="00D91DBE"/>
    <w:rsid w:val="00D920C4"/>
    <w:rsid w:val="00D95421"/>
    <w:rsid w:val="00D95703"/>
    <w:rsid w:val="00D9649F"/>
    <w:rsid w:val="00D9661B"/>
    <w:rsid w:val="00D97CD5"/>
    <w:rsid w:val="00DA0CFF"/>
    <w:rsid w:val="00DA19AD"/>
    <w:rsid w:val="00DA283F"/>
    <w:rsid w:val="00DA30E8"/>
    <w:rsid w:val="00DA5DD4"/>
    <w:rsid w:val="00DA69C3"/>
    <w:rsid w:val="00DB2C51"/>
    <w:rsid w:val="00DB451F"/>
    <w:rsid w:val="00DB4FE8"/>
    <w:rsid w:val="00DB50A9"/>
    <w:rsid w:val="00DB56A0"/>
    <w:rsid w:val="00DB5C17"/>
    <w:rsid w:val="00DB7021"/>
    <w:rsid w:val="00DB7854"/>
    <w:rsid w:val="00DB7B17"/>
    <w:rsid w:val="00DC0A47"/>
    <w:rsid w:val="00DC10A5"/>
    <w:rsid w:val="00DC16A9"/>
    <w:rsid w:val="00DC4230"/>
    <w:rsid w:val="00DC4A6B"/>
    <w:rsid w:val="00DC5314"/>
    <w:rsid w:val="00DC6375"/>
    <w:rsid w:val="00DC7008"/>
    <w:rsid w:val="00DC7627"/>
    <w:rsid w:val="00DD1DE0"/>
    <w:rsid w:val="00DD48EC"/>
    <w:rsid w:val="00DD4A5C"/>
    <w:rsid w:val="00DD62BC"/>
    <w:rsid w:val="00DD774A"/>
    <w:rsid w:val="00DE0CF7"/>
    <w:rsid w:val="00DE1988"/>
    <w:rsid w:val="00DE2E83"/>
    <w:rsid w:val="00DE3897"/>
    <w:rsid w:val="00DE61BB"/>
    <w:rsid w:val="00DF0EE8"/>
    <w:rsid w:val="00DF3181"/>
    <w:rsid w:val="00DF322B"/>
    <w:rsid w:val="00DF3F8D"/>
    <w:rsid w:val="00DF4648"/>
    <w:rsid w:val="00DF509E"/>
    <w:rsid w:val="00DF50A3"/>
    <w:rsid w:val="00DF5299"/>
    <w:rsid w:val="00E0067C"/>
    <w:rsid w:val="00E01569"/>
    <w:rsid w:val="00E016C2"/>
    <w:rsid w:val="00E0258F"/>
    <w:rsid w:val="00E029A6"/>
    <w:rsid w:val="00E0377B"/>
    <w:rsid w:val="00E03F5F"/>
    <w:rsid w:val="00E06E7B"/>
    <w:rsid w:val="00E06EF2"/>
    <w:rsid w:val="00E0719C"/>
    <w:rsid w:val="00E10040"/>
    <w:rsid w:val="00E13573"/>
    <w:rsid w:val="00E15674"/>
    <w:rsid w:val="00E16385"/>
    <w:rsid w:val="00E1770D"/>
    <w:rsid w:val="00E21204"/>
    <w:rsid w:val="00E22AAF"/>
    <w:rsid w:val="00E31EEB"/>
    <w:rsid w:val="00E3661B"/>
    <w:rsid w:val="00E36699"/>
    <w:rsid w:val="00E36BD3"/>
    <w:rsid w:val="00E40347"/>
    <w:rsid w:val="00E41CFC"/>
    <w:rsid w:val="00E422F1"/>
    <w:rsid w:val="00E43068"/>
    <w:rsid w:val="00E440F2"/>
    <w:rsid w:val="00E456BB"/>
    <w:rsid w:val="00E4725E"/>
    <w:rsid w:val="00E508AD"/>
    <w:rsid w:val="00E51B12"/>
    <w:rsid w:val="00E55888"/>
    <w:rsid w:val="00E57F2E"/>
    <w:rsid w:val="00E612AF"/>
    <w:rsid w:val="00E6217A"/>
    <w:rsid w:val="00E63F66"/>
    <w:rsid w:val="00E6501F"/>
    <w:rsid w:val="00E6573D"/>
    <w:rsid w:val="00E67872"/>
    <w:rsid w:val="00E705F9"/>
    <w:rsid w:val="00E71987"/>
    <w:rsid w:val="00E76A61"/>
    <w:rsid w:val="00E77FF9"/>
    <w:rsid w:val="00E803BB"/>
    <w:rsid w:val="00E82C84"/>
    <w:rsid w:val="00E82F72"/>
    <w:rsid w:val="00E837F5"/>
    <w:rsid w:val="00E84D51"/>
    <w:rsid w:val="00E84F15"/>
    <w:rsid w:val="00E86E3E"/>
    <w:rsid w:val="00E8772D"/>
    <w:rsid w:val="00E90ABB"/>
    <w:rsid w:val="00E91118"/>
    <w:rsid w:val="00E91A66"/>
    <w:rsid w:val="00E94E03"/>
    <w:rsid w:val="00E94EC5"/>
    <w:rsid w:val="00E9562D"/>
    <w:rsid w:val="00EA07B5"/>
    <w:rsid w:val="00EA1344"/>
    <w:rsid w:val="00EA1591"/>
    <w:rsid w:val="00EA5169"/>
    <w:rsid w:val="00EA52C1"/>
    <w:rsid w:val="00EA5670"/>
    <w:rsid w:val="00EA5AFB"/>
    <w:rsid w:val="00EA7DD0"/>
    <w:rsid w:val="00EB03E9"/>
    <w:rsid w:val="00EB14E2"/>
    <w:rsid w:val="00EB2A5A"/>
    <w:rsid w:val="00EB33DB"/>
    <w:rsid w:val="00EB3975"/>
    <w:rsid w:val="00EB402F"/>
    <w:rsid w:val="00EB49DF"/>
    <w:rsid w:val="00EB57F6"/>
    <w:rsid w:val="00EB58B0"/>
    <w:rsid w:val="00EB5AE8"/>
    <w:rsid w:val="00EB5E42"/>
    <w:rsid w:val="00EB6692"/>
    <w:rsid w:val="00EB75BA"/>
    <w:rsid w:val="00EB7883"/>
    <w:rsid w:val="00EC00A5"/>
    <w:rsid w:val="00EC20F3"/>
    <w:rsid w:val="00EC2AA0"/>
    <w:rsid w:val="00EC2DDA"/>
    <w:rsid w:val="00EC37B2"/>
    <w:rsid w:val="00EC380C"/>
    <w:rsid w:val="00EC3E95"/>
    <w:rsid w:val="00EC5703"/>
    <w:rsid w:val="00EC65C8"/>
    <w:rsid w:val="00EC6A40"/>
    <w:rsid w:val="00EC6EF1"/>
    <w:rsid w:val="00EC79D4"/>
    <w:rsid w:val="00ED4C63"/>
    <w:rsid w:val="00EE1E79"/>
    <w:rsid w:val="00EE1FE9"/>
    <w:rsid w:val="00EE3445"/>
    <w:rsid w:val="00EE5937"/>
    <w:rsid w:val="00EE71E0"/>
    <w:rsid w:val="00EE7A81"/>
    <w:rsid w:val="00EE7F09"/>
    <w:rsid w:val="00EF16C1"/>
    <w:rsid w:val="00EF2154"/>
    <w:rsid w:val="00EF241C"/>
    <w:rsid w:val="00EF51D2"/>
    <w:rsid w:val="00EF5D61"/>
    <w:rsid w:val="00EF619A"/>
    <w:rsid w:val="00EF7C17"/>
    <w:rsid w:val="00F04D71"/>
    <w:rsid w:val="00F053FF"/>
    <w:rsid w:val="00F058D3"/>
    <w:rsid w:val="00F06840"/>
    <w:rsid w:val="00F0763F"/>
    <w:rsid w:val="00F11208"/>
    <w:rsid w:val="00F115CB"/>
    <w:rsid w:val="00F11E60"/>
    <w:rsid w:val="00F123D2"/>
    <w:rsid w:val="00F13BF1"/>
    <w:rsid w:val="00F13C0C"/>
    <w:rsid w:val="00F14100"/>
    <w:rsid w:val="00F16B0D"/>
    <w:rsid w:val="00F201FB"/>
    <w:rsid w:val="00F2092A"/>
    <w:rsid w:val="00F20CCE"/>
    <w:rsid w:val="00F24F45"/>
    <w:rsid w:val="00F24FA7"/>
    <w:rsid w:val="00F258B1"/>
    <w:rsid w:val="00F25D25"/>
    <w:rsid w:val="00F30B65"/>
    <w:rsid w:val="00F321FF"/>
    <w:rsid w:val="00F324F6"/>
    <w:rsid w:val="00F32F23"/>
    <w:rsid w:val="00F33153"/>
    <w:rsid w:val="00F404EB"/>
    <w:rsid w:val="00F40DC8"/>
    <w:rsid w:val="00F42E61"/>
    <w:rsid w:val="00F4304E"/>
    <w:rsid w:val="00F4491E"/>
    <w:rsid w:val="00F451E9"/>
    <w:rsid w:val="00F46969"/>
    <w:rsid w:val="00F47511"/>
    <w:rsid w:val="00F506B1"/>
    <w:rsid w:val="00F50749"/>
    <w:rsid w:val="00F53806"/>
    <w:rsid w:val="00F5381A"/>
    <w:rsid w:val="00F53D78"/>
    <w:rsid w:val="00F54E85"/>
    <w:rsid w:val="00F550D9"/>
    <w:rsid w:val="00F56144"/>
    <w:rsid w:val="00F577C4"/>
    <w:rsid w:val="00F60BEB"/>
    <w:rsid w:val="00F71C64"/>
    <w:rsid w:val="00F72786"/>
    <w:rsid w:val="00F747F4"/>
    <w:rsid w:val="00F754F0"/>
    <w:rsid w:val="00F761B2"/>
    <w:rsid w:val="00F85383"/>
    <w:rsid w:val="00F9109C"/>
    <w:rsid w:val="00F92AAE"/>
    <w:rsid w:val="00F9337C"/>
    <w:rsid w:val="00F949B7"/>
    <w:rsid w:val="00F94DF2"/>
    <w:rsid w:val="00F95472"/>
    <w:rsid w:val="00F95A38"/>
    <w:rsid w:val="00F95EA6"/>
    <w:rsid w:val="00FA0F62"/>
    <w:rsid w:val="00FA10A0"/>
    <w:rsid w:val="00FA2975"/>
    <w:rsid w:val="00FA76AE"/>
    <w:rsid w:val="00FB3EFF"/>
    <w:rsid w:val="00FB6F24"/>
    <w:rsid w:val="00FC0E47"/>
    <w:rsid w:val="00FC534D"/>
    <w:rsid w:val="00FD3000"/>
    <w:rsid w:val="00FD38F3"/>
    <w:rsid w:val="00FD529F"/>
    <w:rsid w:val="00FD60B7"/>
    <w:rsid w:val="00FD66E6"/>
    <w:rsid w:val="00FD6B08"/>
    <w:rsid w:val="00FE0006"/>
    <w:rsid w:val="00FE0469"/>
    <w:rsid w:val="00FE2C4B"/>
    <w:rsid w:val="00FE388C"/>
    <w:rsid w:val="00FE403D"/>
    <w:rsid w:val="00FE4A5E"/>
    <w:rsid w:val="00FE4ED2"/>
    <w:rsid w:val="00FE4FED"/>
    <w:rsid w:val="00FE575C"/>
    <w:rsid w:val="00FE6B6D"/>
    <w:rsid w:val="00FE7733"/>
    <w:rsid w:val="00FF0690"/>
    <w:rsid w:val="00FF4785"/>
    <w:rsid w:val="00FF555F"/>
    <w:rsid w:val="00FF6161"/>
    <w:rsid w:val="00FF78A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D383C48-15AE-465D-BAD9-C7CE85C04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00" w:afterAutospacing="1"/>
        <w:ind w:left="720" w:hanging="36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5AD7"/>
    <w:pPr>
      <w:tabs>
        <w:tab w:val="left" w:pos="360"/>
      </w:tabs>
      <w:spacing w:before="100" w:beforeAutospacing="1" w:line="276" w:lineRule="auto"/>
      <w:ind w:left="0" w:firstLine="0"/>
    </w:pPr>
    <w:rPr>
      <w:rFonts w:eastAsia="Times New Roman" w:cs="Arial"/>
      <w:sz w:val="24"/>
      <w:szCs w:val="24"/>
    </w:rPr>
  </w:style>
  <w:style w:type="paragraph" w:styleId="Heading1">
    <w:name w:val="heading 1"/>
    <w:basedOn w:val="Normal"/>
    <w:next w:val="Normal"/>
    <w:link w:val="Heading1Char"/>
    <w:qFormat/>
    <w:rsid w:val="00CB15DD"/>
    <w:pPr>
      <w:numPr>
        <w:numId w:val="6"/>
      </w:numPr>
      <w:spacing w:after="360" w:afterAutospacing="0"/>
      <w:ind w:left="1800" w:hanging="1800"/>
      <w:outlineLvl w:val="0"/>
    </w:pPr>
    <w:rPr>
      <w:rFonts w:eastAsiaTheme="majorEastAsia" w:cstheme="majorBidi"/>
      <w:b/>
      <w:bCs/>
      <w:sz w:val="36"/>
      <w:szCs w:val="28"/>
    </w:rPr>
  </w:style>
  <w:style w:type="paragraph" w:styleId="Heading2">
    <w:name w:val="heading 2"/>
    <w:basedOn w:val="Normal"/>
    <w:next w:val="Normal"/>
    <w:link w:val="Heading2Char"/>
    <w:unhideWhenUsed/>
    <w:qFormat/>
    <w:rsid w:val="00CB15DD"/>
    <w:pPr>
      <w:keepNext/>
      <w:numPr>
        <w:ilvl w:val="1"/>
        <w:numId w:val="6"/>
      </w:numPr>
      <w:tabs>
        <w:tab w:val="clear" w:pos="360"/>
      </w:tabs>
      <w:spacing w:after="120" w:afterAutospacing="0"/>
      <w:ind w:left="720"/>
      <w:outlineLvl w:val="1"/>
    </w:pPr>
    <w:rPr>
      <w:rFonts w:eastAsiaTheme="majorEastAsia" w:cstheme="majorBidi"/>
      <w:b/>
      <w:bCs/>
      <w:sz w:val="28"/>
      <w:szCs w:val="26"/>
    </w:rPr>
  </w:style>
  <w:style w:type="paragraph" w:styleId="Heading3">
    <w:name w:val="heading 3"/>
    <w:basedOn w:val="Normal"/>
    <w:next w:val="Normal"/>
    <w:link w:val="Heading3Char"/>
    <w:qFormat/>
    <w:rsid w:val="00364A4C"/>
    <w:pPr>
      <w:keepNext/>
      <w:numPr>
        <w:numId w:val="85"/>
      </w:numPr>
      <w:tabs>
        <w:tab w:val="clear" w:pos="360"/>
      </w:tabs>
      <w:outlineLvl w:val="2"/>
    </w:pPr>
    <w:rPr>
      <w:rFonts w:cstheme="minorHAnsi"/>
      <w:b/>
      <w:lang w:val="en"/>
    </w:rPr>
  </w:style>
  <w:style w:type="paragraph" w:styleId="Heading4">
    <w:name w:val="heading 4"/>
    <w:basedOn w:val="Normal"/>
    <w:next w:val="Normal"/>
    <w:link w:val="Heading4Char"/>
    <w:autoRedefine/>
    <w:qFormat/>
    <w:rsid w:val="00F2092A"/>
    <w:pPr>
      <w:keepNext/>
      <w:outlineLvl w:val="3"/>
    </w:pPr>
    <w:rPr>
      <w:b/>
      <w:bCs/>
      <w:i/>
      <w:iCs/>
      <w:sz w:val="26"/>
      <w:szCs w:val="26"/>
    </w:rPr>
  </w:style>
  <w:style w:type="paragraph" w:styleId="Heading5">
    <w:name w:val="heading 5"/>
    <w:basedOn w:val="Heading7"/>
    <w:next w:val="Normal"/>
    <w:link w:val="Heading5Char"/>
    <w:autoRedefine/>
    <w:qFormat/>
    <w:rsid w:val="00552B09"/>
    <w:pPr>
      <w:outlineLvl w:val="4"/>
    </w:pPr>
  </w:style>
  <w:style w:type="paragraph" w:styleId="Heading6">
    <w:name w:val="heading 6"/>
    <w:basedOn w:val="Heading8"/>
    <w:next w:val="Normal"/>
    <w:link w:val="Heading6Char"/>
    <w:autoRedefine/>
    <w:qFormat/>
    <w:rsid w:val="00552B09"/>
    <w:pPr>
      <w:outlineLvl w:val="5"/>
    </w:pPr>
  </w:style>
  <w:style w:type="paragraph" w:styleId="Heading7">
    <w:name w:val="heading 7"/>
    <w:basedOn w:val="Heading6"/>
    <w:next w:val="Normal"/>
    <w:link w:val="Heading7Char"/>
    <w:unhideWhenUsed/>
    <w:qFormat/>
    <w:rsid w:val="00381879"/>
    <w:pPr>
      <w:outlineLvl w:val="6"/>
    </w:pPr>
  </w:style>
  <w:style w:type="paragraph" w:styleId="Heading8">
    <w:name w:val="heading 8"/>
    <w:basedOn w:val="Normal"/>
    <w:next w:val="Normal"/>
    <w:link w:val="Heading8Char"/>
    <w:qFormat/>
    <w:rsid w:val="00315388"/>
    <w:pPr>
      <w:keepNext/>
      <w:spacing w:after="0"/>
      <w:jc w:val="center"/>
      <w:outlineLvl w:val="7"/>
    </w:pPr>
    <w:rPr>
      <w:b/>
      <w:bCs/>
      <w:sz w:val="28"/>
    </w:rPr>
  </w:style>
  <w:style w:type="paragraph" w:styleId="Heading9">
    <w:name w:val="heading 9"/>
    <w:basedOn w:val="Normal"/>
    <w:next w:val="Normal"/>
    <w:link w:val="Heading9Char"/>
    <w:qFormat/>
    <w:rsid w:val="00315388"/>
    <w:pPr>
      <w:keepNext/>
      <w:spacing w:after="0"/>
      <w:jc w:val="center"/>
      <w:outlineLvl w:val="8"/>
    </w:pPr>
    <w:rPr>
      <w:rFonts w:cs="Times New Roman"/>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3215"/>
    <w:rPr>
      <w:color w:val="0000FF" w:themeColor="hyperlink"/>
      <w:u w:val="single"/>
    </w:rPr>
  </w:style>
  <w:style w:type="paragraph" w:styleId="BalloonText">
    <w:name w:val="Balloon Text"/>
    <w:basedOn w:val="Normal"/>
    <w:link w:val="BalloonTextChar"/>
    <w:uiPriority w:val="99"/>
    <w:unhideWhenUsed/>
    <w:rsid w:val="00F324F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24F6"/>
    <w:rPr>
      <w:rFonts w:ascii="Tahoma" w:hAnsi="Tahoma" w:cs="Tahoma"/>
      <w:sz w:val="16"/>
      <w:szCs w:val="16"/>
    </w:rPr>
  </w:style>
  <w:style w:type="paragraph" w:styleId="NormalWeb">
    <w:name w:val="Normal (Web)"/>
    <w:basedOn w:val="Normal"/>
    <w:uiPriority w:val="99"/>
    <w:unhideWhenUsed/>
    <w:rsid w:val="00F324F6"/>
    <w:rPr>
      <w:rFonts w:ascii="Times New Roman" w:hAnsi="Times New Roman" w:cs="Times New Roman"/>
    </w:rPr>
  </w:style>
  <w:style w:type="table" w:styleId="TableGrid">
    <w:name w:val="Table Grid"/>
    <w:basedOn w:val="TableNormal"/>
    <w:uiPriority w:val="59"/>
    <w:rsid w:val="00F54E8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364A4C"/>
    <w:rPr>
      <w:rFonts w:eastAsia="Times New Roman" w:cstheme="minorHAnsi"/>
      <w:b/>
      <w:sz w:val="24"/>
      <w:szCs w:val="24"/>
      <w:lang w:val="en"/>
    </w:rPr>
  </w:style>
  <w:style w:type="character" w:customStyle="1" w:styleId="Heading4Char">
    <w:name w:val="Heading 4 Char"/>
    <w:basedOn w:val="DefaultParagraphFont"/>
    <w:link w:val="Heading4"/>
    <w:rsid w:val="00F2092A"/>
    <w:rPr>
      <w:rFonts w:eastAsia="Times New Roman" w:cs="Arial"/>
      <w:b/>
      <w:bCs/>
      <w:i/>
      <w:iCs/>
      <w:sz w:val="26"/>
      <w:szCs w:val="26"/>
    </w:rPr>
  </w:style>
  <w:style w:type="paragraph" w:styleId="BodyText">
    <w:name w:val="Body Text"/>
    <w:basedOn w:val="Normal"/>
    <w:link w:val="BodyTextChar"/>
    <w:rsid w:val="00CD0750"/>
    <w:pPr>
      <w:spacing w:before="120" w:after="0"/>
      <w:jc w:val="both"/>
    </w:pPr>
    <w:rPr>
      <w:rFonts w:ascii="Times New Roman" w:hAnsi="Times New Roman" w:cs="Times New Roman"/>
      <w:szCs w:val="20"/>
    </w:rPr>
  </w:style>
  <w:style w:type="character" w:customStyle="1" w:styleId="BodyTextChar">
    <w:name w:val="Body Text Char"/>
    <w:basedOn w:val="DefaultParagraphFont"/>
    <w:link w:val="BodyText"/>
    <w:rsid w:val="00CD0750"/>
    <w:rPr>
      <w:rFonts w:ascii="Times New Roman" w:eastAsia="Times New Roman" w:hAnsi="Times New Roman" w:cs="Times New Roman"/>
      <w:szCs w:val="20"/>
    </w:rPr>
  </w:style>
  <w:style w:type="character" w:customStyle="1" w:styleId="Heading2Char">
    <w:name w:val="Heading 2 Char"/>
    <w:basedOn w:val="DefaultParagraphFont"/>
    <w:link w:val="Heading2"/>
    <w:rsid w:val="00CB15DD"/>
    <w:rPr>
      <w:rFonts w:eastAsiaTheme="majorEastAsia" w:cstheme="majorBidi"/>
      <w:b/>
      <w:bCs/>
      <w:sz w:val="28"/>
      <w:szCs w:val="26"/>
    </w:rPr>
  </w:style>
  <w:style w:type="character" w:customStyle="1" w:styleId="bodyb1">
    <w:name w:val="bodyb1"/>
    <w:basedOn w:val="DefaultParagraphFont"/>
    <w:rsid w:val="00F550D9"/>
    <w:rPr>
      <w:rFonts w:ascii="Verdana" w:hAnsi="Verdana" w:hint="default"/>
      <w:b/>
      <w:bCs/>
      <w:color w:val="000000"/>
      <w:sz w:val="20"/>
      <w:szCs w:val="20"/>
    </w:rPr>
  </w:style>
  <w:style w:type="paragraph" w:customStyle="1" w:styleId="smalltext">
    <w:name w:val="smalltext"/>
    <w:basedOn w:val="Normal"/>
    <w:rsid w:val="0070198F"/>
    <w:rPr>
      <w:rFonts w:ascii="Verdana" w:hAnsi="Verdana" w:cs="Times New Roman"/>
      <w:color w:val="000000"/>
    </w:rPr>
  </w:style>
  <w:style w:type="paragraph" w:customStyle="1" w:styleId="topg">
    <w:name w:val="topg"/>
    <w:basedOn w:val="Normal"/>
    <w:rsid w:val="0070198F"/>
    <w:rPr>
      <w:rFonts w:ascii="Times New Roman" w:hAnsi="Times New Roman" w:cs="Times New Roman"/>
      <w:b/>
      <w:bCs/>
      <w:color w:val="660000"/>
      <w:sz w:val="14"/>
      <w:szCs w:val="14"/>
    </w:rPr>
  </w:style>
  <w:style w:type="character" w:styleId="Strong">
    <w:name w:val="Strong"/>
    <w:basedOn w:val="DefaultParagraphFont"/>
    <w:uiPriority w:val="22"/>
    <w:qFormat/>
    <w:rsid w:val="0070198F"/>
    <w:rPr>
      <w:b/>
      <w:bCs/>
    </w:rPr>
  </w:style>
  <w:style w:type="paragraph" w:styleId="Header">
    <w:name w:val="header"/>
    <w:basedOn w:val="Normal"/>
    <w:link w:val="HeaderChar"/>
    <w:uiPriority w:val="99"/>
    <w:unhideWhenUsed/>
    <w:rsid w:val="00D81D7E"/>
    <w:pPr>
      <w:tabs>
        <w:tab w:val="center" w:pos="4680"/>
        <w:tab w:val="right" w:pos="9360"/>
      </w:tabs>
      <w:spacing w:after="0"/>
    </w:pPr>
  </w:style>
  <w:style w:type="character" w:customStyle="1" w:styleId="HeaderChar">
    <w:name w:val="Header Char"/>
    <w:basedOn w:val="DefaultParagraphFont"/>
    <w:link w:val="Header"/>
    <w:uiPriority w:val="99"/>
    <w:rsid w:val="00D81D7E"/>
  </w:style>
  <w:style w:type="paragraph" w:styleId="Footer">
    <w:name w:val="footer"/>
    <w:basedOn w:val="Normal"/>
    <w:link w:val="FooterChar"/>
    <w:unhideWhenUsed/>
    <w:rsid w:val="00D81D7E"/>
    <w:pPr>
      <w:tabs>
        <w:tab w:val="center" w:pos="4680"/>
        <w:tab w:val="right" w:pos="9360"/>
      </w:tabs>
      <w:spacing w:after="0"/>
    </w:pPr>
  </w:style>
  <w:style w:type="character" w:customStyle="1" w:styleId="FooterChar">
    <w:name w:val="Footer Char"/>
    <w:basedOn w:val="DefaultParagraphFont"/>
    <w:link w:val="Footer"/>
    <w:uiPriority w:val="99"/>
    <w:rsid w:val="00D81D7E"/>
  </w:style>
  <w:style w:type="paragraph" w:customStyle="1" w:styleId="Default">
    <w:name w:val="Default"/>
    <w:rsid w:val="009D24A3"/>
    <w:pPr>
      <w:autoSpaceDE w:val="0"/>
      <w:autoSpaceDN w:val="0"/>
      <w:adjustRightInd w:val="0"/>
      <w:spacing w:after="0"/>
    </w:pPr>
    <w:rPr>
      <w:rFonts w:ascii="Arial" w:hAnsi="Arial" w:cs="Arial"/>
      <w:color w:val="000000"/>
      <w:sz w:val="24"/>
      <w:szCs w:val="24"/>
    </w:rPr>
  </w:style>
  <w:style w:type="paragraph" w:customStyle="1" w:styleId="style2">
    <w:name w:val="style2"/>
    <w:basedOn w:val="Normal"/>
    <w:rsid w:val="002D1818"/>
    <w:rPr>
      <w:b/>
      <w:bCs/>
      <w:sz w:val="36"/>
      <w:szCs w:val="36"/>
    </w:rPr>
  </w:style>
  <w:style w:type="paragraph" w:styleId="List">
    <w:name w:val="List"/>
    <w:basedOn w:val="Normal"/>
    <w:link w:val="ListChar"/>
    <w:rsid w:val="00810750"/>
    <w:pPr>
      <w:numPr>
        <w:numId w:val="1"/>
      </w:numPr>
    </w:pPr>
    <w:rPr>
      <w:sz w:val="20"/>
      <w:szCs w:val="20"/>
    </w:rPr>
  </w:style>
  <w:style w:type="paragraph" w:styleId="List2">
    <w:name w:val="List 2"/>
    <w:basedOn w:val="Normal"/>
    <w:rsid w:val="00810750"/>
    <w:pPr>
      <w:numPr>
        <w:ilvl w:val="1"/>
        <w:numId w:val="1"/>
      </w:numPr>
      <w:tabs>
        <w:tab w:val="clear" w:pos="1710"/>
        <w:tab w:val="num" w:pos="1080"/>
      </w:tabs>
      <w:spacing w:after="0"/>
      <w:ind w:left="1080"/>
    </w:pPr>
    <w:rPr>
      <w:sz w:val="20"/>
      <w:szCs w:val="20"/>
    </w:rPr>
  </w:style>
  <w:style w:type="paragraph" w:styleId="List3">
    <w:name w:val="List 3"/>
    <w:basedOn w:val="Normal"/>
    <w:rsid w:val="00810750"/>
    <w:pPr>
      <w:numPr>
        <w:ilvl w:val="2"/>
        <w:numId w:val="1"/>
      </w:numPr>
      <w:spacing w:after="0"/>
    </w:pPr>
    <w:rPr>
      <w:sz w:val="20"/>
      <w:szCs w:val="20"/>
    </w:rPr>
  </w:style>
  <w:style w:type="character" w:styleId="PlaceholderText">
    <w:name w:val="Placeholder Text"/>
    <w:basedOn w:val="DefaultParagraphFont"/>
    <w:uiPriority w:val="99"/>
    <w:semiHidden/>
    <w:rsid w:val="00810750"/>
    <w:rPr>
      <w:color w:val="808080"/>
    </w:rPr>
  </w:style>
  <w:style w:type="paragraph" w:customStyle="1" w:styleId="style3uc">
    <w:name w:val="style3uc"/>
    <w:basedOn w:val="Normal"/>
    <w:rsid w:val="00FE4A5E"/>
    <w:pPr>
      <w:jc w:val="center"/>
    </w:pPr>
    <w:rPr>
      <w:b/>
      <w:bCs/>
      <w:color w:val="000000"/>
      <w:sz w:val="48"/>
      <w:szCs w:val="48"/>
      <w:u w:val="single"/>
    </w:rPr>
  </w:style>
  <w:style w:type="character" w:customStyle="1" w:styleId="style11">
    <w:name w:val="style11"/>
    <w:basedOn w:val="DefaultParagraphFont"/>
    <w:rsid w:val="00FE4A5E"/>
    <w:rPr>
      <w:rFonts w:ascii="Arial" w:hAnsi="Arial" w:cs="Arial" w:hint="default"/>
      <w:b/>
      <w:bCs/>
      <w:color w:val="000000"/>
      <w:sz w:val="27"/>
      <w:szCs w:val="27"/>
    </w:rPr>
  </w:style>
  <w:style w:type="character" w:styleId="FollowedHyperlink">
    <w:name w:val="FollowedHyperlink"/>
    <w:basedOn w:val="DefaultParagraphFont"/>
    <w:uiPriority w:val="99"/>
    <w:unhideWhenUsed/>
    <w:rsid w:val="00F92AAE"/>
    <w:rPr>
      <w:strike w:val="0"/>
      <w:dstrike w:val="0"/>
      <w:color w:val="CC0000"/>
      <w:u w:val="none"/>
      <w:effect w:val="none"/>
    </w:rPr>
  </w:style>
  <w:style w:type="character" w:styleId="Emphasis">
    <w:name w:val="Emphasis"/>
    <w:basedOn w:val="DefaultParagraphFont"/>
    <w:uiPriority w:val="20"/>
    <w:qFormat/>
    <w:rsid w:val="00F92AAE"/>
    <w:rPr>
      <w:i/>
      <w:iCs/>
    </w:rPr>
  </w:style>
  <w:style w:type="paragraph" w:customStyle="1" w:styleId="yellowlargetext">
    <w:name w:val="yellowlargetext"/>
    <w:basedOn w:val="Normal"/>
    <w:rsid w:val="00F92AAE"/>
    <w:rPr>
      <w:color w:val="FFFF00"/>
    </w:rPr>
  </w:style>
  <w:style w:type="paragraph" w:customStyle="1" w:styleId="blacklargetext">
    <w:name w:val="blacklargetext"/>
    <w:basedOn w:val="Normal"/>
    <w:rsid w:val="00F92AAE"/>
    <w:rPr>
      <w:color w:val="000000"/>
    </w:rPr>
  </w:style>
  <w:style w:type="paragraph" w:customStyle="1" w:styleId="red">
    <w:name w:val="red"/>
    <w:basedOn w:val="Normal"/>
    <w:rsid w:val="00F92AAE"/>
    <w:pPr>
      <w:spacing w:line="540" w:lineRule="atLeast"/>
    </w:pPr>
    <w:rPr>
      <w:rFonts w:ascii="Georgia" w:hAnsi="Georgia"/>
      <w:color w:val="000000"/>
      <w:sz w:val="53"/>
      <w:szCs w:val="53"/>
    </w:rPr>
  </w:style>
  <w:style w:type="paragraph" w:customStyle="1" w:styleId="red2">
    <w:name w:val="red2"/>
    <w:basedOn w:val="Normal"/>
    <w:rsid w:val="00F92AAE"/>
    <w:pPr>
      <w:spacing w:line="600" w:lineRule="atLeast"/>
    </w:pPr>
    <w:rPr>
      <w:caps/>
      <w:color w:val="000000"/>
      <w:sz w:val="30"/>
      <w:szCs w:val="30"/>
    </w:rPr>
  </w:style>
  <w:style w:type="paragraph" w:customStyle="1" w:styleId="squarebullet">
    <w:name w:val="squarebullet"/>
    <w:basedOn w:val="Normal"/>
    <w:rsid w:val="00F92AAE"/>
  </w:style>
  <w:style w:type="paragraph" w:customStyle="1" w:styleId="leftcol">
    <w:name w:val="leftcol"/>
    <w:basedOn w:val="Normal"/>
    <w:rsid w:val="00F92AAE"/>
  </w:style>
  <w:style w:type="paragraph" w:customStyle="1" w:styleId="rightcol">
    <w:name w:val="rightcol"/>
    <w:basedOn w:val="Normal"/>
    <w:rsid w:val="00F92AAE"/>
  </w:style>
  <w:style w:type="paragraph" w:customStyle="1" w:styleId="grey-box">
    <w:name w:val="grey-box"/>
    <w:basedOn w:val="Normal"/>
    <w:rsid w:val="00F92AAE"/>
    <w:pPr>
      <w:shd w:val="clear" w:color="auto" w:fill="E8E8E8"/>
      <w:spacing w:after="225"/>
      <w:jc w:val="center"/>
    </w:pPr>
  </w:style>
  <w:style w:type="paragraph" w:customStyle="1" w:styleId="sections">
    <w:name w:val="sections"/>
    <w:basedOn w:val="Normal"/>
    <w:rsid w:val="00F92AAE"/>
    <w:pPr>
      <w:pBdr>
        <w:bottom w:val="single" w:sz="6" w:space="0" w:color="444444"/>
      </w:pBdr>
      <w:spacing w:line="600" w:lineRule="atLeast"/>
    </w:pPr>
    <w:rPr>
      <w:b/>
      <w:bCs/>
      <w:color w:val="FFFFFF"/>
    </w:rPr>
  </w:style>
  <w:style w:type="paragraph" w:customStyle="1" w:styleId="desinfo">
    <w:name w:val="desinfo"/>
    <w:basedOn w:val="Normal"/>
    <w:rsid w:val="00F92AAE"/>
  </w:style>
  <w:style w:type="paragraph" w:customStyle="1" w:styleId="desinfo2">
    <w:name w:val="desinfo2"/>
    <w:basedOn w:val="Normal"/>
    <w:rsid w:val="00F92AAE"/>
  </w:style>
  <w:style w:type="paragraph" w:customStyle="1" w:styleId="footermenus1st">
    <w:name w:val="footermenus_1st"/>
    <w:basedOn w:val="Normal"/>
    <w:rsid w:val="00F92AAE"/>
    <w:pPr>
      <w:spacing w:after="0"/>
      <w:ind w:left="120" w:right="240"/>
    </w:pPr>
    <w:rPr>
      <w:sz w:val="17"/>
      <w:szCs w:val="17"/>
    </w:rPr>
  </w:style>
  <w:style w:type="paragraph" w:customStyle="1" w:styleId="footermenus">
    <w:name w:val="footermenus"/>
    <w:basedOn w:val="Normal"/>
    <w:rsid w:val="00F92AAE"/>
    <w:pPr>
      <w:pBdr>
        <w:left w:val="single" w:sz="6" w:space="24" w:color="444444"/>
      </w:pBdr>
      <w:spacing w:after="0"/>
    </w:pPr>
    <w:rPr>
      <w:sz w:val="17"/>
      <w:szCs w:val="17"/>
    </w:rPr>
  </w:style>
  <w:style w:type="paragraph" w:customStyle="1" w:styleId="tablehd">
    <w:name w:val="tablehd"/>
    <w:basedOn w:val="Normal"/>
    <w:rsid w:val="00F92AAE"/>
    <w:rPr>
      <w:b/>
      <w:bCs/>
      <w:caps/>
      <w:color w:val="B53131"/>
      <w:sz w:val="20"/>
      <w:szCs w:val="20"/>
    </w:rPr>
  </w:style>
  <w:style w:type="paragraph" w:customStyle="1" w:styleId="tablelink">
    <w:name w:val="tablelink"/>
    <w:basedOn w:val="Normal"/>
    <w:rsid w:val="00F92AAE"/>
    <w:rPr>
      <w:b/>
      <w:bCs/>
      <w:color w:val="FF8308"/>
      <w:sz w:val="20"/>
      <w:szCs w:val="20"/>
    </w:rPr>
  </w:style>
  <w:style w:type="paragraph" w:customStyle="1" w:styleId="tabbed-box">
    <w:name w:val="tabbed-box"/>
    <w:basedOn w:val="Normal"/>
    <w:rsid w:val="00F92AAE"/>
  </w:style>
  <w:style w:type="paragraph" w:customStyle="1" w:styleId="red-box">
    <w:name w:val="red-box"/>
    <w:basedOn w:val="Normal"/>
    <w:rsid w:val="00F92AAE"/>
  </w:style>
  <w:style w:type="paragraph" w:customStyle="1" w:styleId="dateandweather">
    <w:name w:val="date_and_weather"/>
    <w:basedOn w:val="Normal"/>
    <w:rsid w:val="00F92AAE"/>
  </w:style>
  <w:style w:type="paragraph" w:customStyle="1" w:styleId="bodyfooter">
    <w:name w:val="bodyfooter"/>
    <w:basedOn w:val="Normal"/>
    <w:rsid w:val="00F92AAE"/>
  </w:style>
  <w:style w:type="paragraph" w:customStyle="1" w:styleId="tabbed-content">
    <w:name w:val="tabbed-content"/>
    <w:basedOn w:val="Normal"/>
    <w:rsid w:val="00F92AAE"/>
  </w:style>
  <w:style w:type="paragraph" w:customStyle="1" w:styleId="copyright">
    <w:name w:val="copyright"/>
    <w:basedOn w:val="Normal"/>
    <w:rsid w:val="00F92AAE"/>
  </w:style>
  <w:style w:type="paragraph" w:customStyle="1" w:styleId="redlink">
    <w:name w:val="redlink"/>
    <w:basedOn w:val="Normal"/>
    <w:rsid w:val="00F92AAE"/>
  </w:style>
  <w:style w:type="character" w:customStyle="1" w:styleId="footertitle">
    <w:name w:val="footertitle"/>
    <w:basedOn w:val="DefaultParagraphFont"/>
    <w:rsid w:val="00F92AAE"/>
    <w:rPr>
      <w:rFonts w:ascii="Georgia" w:hAnsi="Georgia" w:hint="default"/>
      <w:b w:val="0"/>
      <w:bCs w:val="0"/>
      <w:color w:val="DD8D48"/>
      <w:sz w:val="26"/>
      <w:szCs w:val="26"/>
    </w:rPr>
  </w:style>
  <w:style w:type="paragraph" w:customStyle="1" w:styleId="tabbed-box1">
    <w:name w:val="tabb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0"/>
    </w:pPr>
  </w:style>
  <w:style w:type="paragraph" w:customStyle="1" w:styleId="tabbed-content1">
    <w:name w:val="tabbed-content1"/>
    <w:basedOn w:val="Normal"/>
    <w:rsid w:val="00F92AAE"/>
    <w:rPr>
      <w:sz w:val="17"/>
      <w:szCs w:val="17"/>
    </w:rPr>
  </w:style>
  <w:style w:type="paragraph" w:customStyle="1" w:styleId="red-box1">
    <w:name w:val="r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red-box2">
    <w:name w:val="red-box2"/>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dateandweather1">
    <w:name w:val="date_and_weather1"/>
    <w:basedOn w:val="Normal"/>
    <w:rsid w:val="00F92AAE"/>
  </w:style>
  <w:style w:type="paragraph" w:customStyle="1" w:styleId="bodyfooter1">
    <w:name w:val="bodyfooter1"/>
    <w:basedOn w:val="Normal"/>
    <w:rsid w:val="00F92AAE"/>
    <w:pPr>
      <w:spacing w:before="525"/>
    </w:pPr>
  </w:style>
  <w:style w:type="paragraph" w:customStyle="1" w:styleId="copyright1">
    <w:name w:val="copyright1"/>
    <w:basedOn w:val="Normal"/>
    <w:rsid w:val="00F92AAE"/>
    <w:rPr>
      <w:sz w:val="17"/>
      <w:szCs w:val="17"/>
    </w:rPr>
  </w:style>
  <w:style w:type="paragraph" w:customStyle="1" w:styleId="redlink1">
    <w:name w:val="redlink1"/>
    <w:basedOn w:val="Normal"/>
    <w:rsid w:val="00F92AAE"/>
    <w:rPr>
      <w:color w:val="CC0000"/>
    </w:rPr>
  </w:style>
  <w:style w:type="paragraph" w:customStyle="1" w:styleId="CM9">
    <w:name w:val="CM9"/>
    <w:basedOn w:val="Default"/>
    <w:next w:val="Default"/>
    <w:uiPriority w:val="99"/>
    <w:rsid w:val="00314223"/>
    <w:pPr>
      <w:spacing w:line="240" w:lineRule="atLeast"/>
    </w:pPr>
    <w:rPr>
      <w:color w:val="auto"/>
    </w:rPr>
  </w:style>
  <w:style w:type="paragraph" w:customStyle="1" w:styleId="CM71">
    <w:name w:val="CM71"/>
    <w:basedOn w:val="Default"/>
    <w:next w:val="Default"/>
    <w:uiPriority w:val="99"/>
    <w:rsid w:val="00314223"/>
    <w:rPr>
      <w:color w:val="auto"/>
    </w:rPr>
  </w:style>
  <w:style w:type="paragraph" w:customStyle="1" w:styleId="CM69">
    <w:name w:val="CM69"/>
    <w:basedOn w:val="Default"/>
    <w:next w:val="Default"/>
    <w:uiPriority w:val="99"/>
    <w:rsid w:val="00314223"/>
    <w:rPr>
      <w:color w:val="auto"/>
    </w:rPr>
  </w:style>
  <w:style w:type="paragraph" w:styleId="NoSpacing">
    <w:name w:val="No Spacing"/>
    <w:link w:val="NoSpacingChar"/>
    <w:uiPriority w:val="1"/>
    <w:qFormat/>
    <w:rsid w:val="00240401"/>
    <w:pPr>
      <w:spacing w:after="0"/>
    </w:pPr>
    <w:rPr>
      <w:rFonts w:eastAsiaTheme="minorEastAsia"/>
      <w:lang w:eastAsia="ja-JP"/>
    </w:rPr>
  </w:style>
  <w:style w:type="character" w:customStyle="1" w:styleId="NoSpacingChar">
    <w:name w:val="No Spacing Char"/>
    <w:basedOn w:val="DefaultParagraphFont"/>
    <w:link w:val="NoSpacing"/>
    <w:uiPriority w:val="1"/>
    <w:rsid w:val="00240401"/>
    <w:rPr>
      <w:rFonts w:eastAsiaTheme="minorEastAsia"/>
      <w:lang w:eastAsia="ja-JP"/>
    </w:rPr>
  </w:style>
  <w:style w:type="character" w:customStyle="1" w:styleId="Heading1Char">
    <w:name w:val="Heading 1 Char"/>
    <w:basedOn w:val="DefaultParagraphFont"/>
    <w:link w:val="Heading1"/>
    <w:rsid w:val="00CB15DD"/>
    <w:rPr>
      <w:rFonts w:eastAsiaTheme="majorEastAsia" w:cstheme="majorBidi"/>
      <w:b/>
      <w:bCs/>
      <w:sz w:val="36"/>
      <w:szCs w:val="28"/>
    </w:rPr>
  </w:style>
  <w:style w:type="paragraph" w:styleId="TOCHeading">
    <w:name w:val="TOC Heading"/>
    <w:basedOn w:val="Heading1"/>
    <w:next w:val="Normal"/>
    <w:uiPriority w:val="39"/>
    <w:unhideWhenUsed/>
    <w:qFormat/>
    <w:rsid w:val="00602EFD"/>
    <w:pPr>
      <w:outlineLvl w:val="9"/>
    </w:pPr>
    <w:rPr>
      <w:lang w:eastAsia="ja-JP"/>
    </w:rPr>
  </w:style>
  <w:style w:type="paragraph" w:styleId="TOC3">
    <w:name w:val="toc 3"/>
    <w:basedOn w:val="Normal"/>
    <w:next w:val="Normal"/>
    <w:autoRedefine/>
    <w:uiPriority w:val="39"/>
    <w:unhideWhenUsed/>
    <w:qFormat/>
    <w:rsid w:val="00A145E2"/>
    <w:pPr>
      <w:tabs>
        <w:tab w:val="left" w:pos="1170"/>
        <w:tab w:val="right" w:leader="dot" w:pos="9360"/>
      </w:tabs>
      <w:spacing w:before="0" w:beforeAutospacing="0" w:after="0" w:afterAutospacing="0" w:line="240" w:lineRule="auto"/>
      <w:ind w:left="432"/>
    </w:pPr>
  </w:style>
  <w:style w:type="paragraph" w:styleId="TOC2">
    <w:name w:val="toc 2"/>
    <w:basedOn w:val="Normal"/>
    <w:next w:val="Normal"/>
    <w:autoRedefine/>
    <w:uiPriority w:val="39"/>
    <w:unhideWhenUsed/>
    <w:qFormat/>
    <w:rsid w:val="00077741"/>
    <w:pPr>
      <w:tabs>
        <w:tab w:val="left" w:pos="720"/>
        <w:tab w:val="right" w:leader="dot" w:pos="9360"/>
      </w:tabs>
      <w:spacing w:before="0" w:beforeAutospacing="0" w:after="0" w:afterAutospacing="0" w:line="240" w:lineRule="auto"/>
      <w:ind w:left="216"/>
    </w:pPr>
    <w:rPr>
      <w:rFonts w:eastAsiaTheme="majorEastAsia"/>
      <w:noProof/>
    </w:rPr>
  </w:style>
  <w:style w:type="paragraph" w:styleId="TOC1">
    <w:name w:val="toc 1"/>
    <w:basedOn w:val="Normal"/>
    <w:next w:val="Normal"/>
    <w:autoRedefine/>
    <w:uiPriority w:val="39"/>
    <w:unhideWhenUsed/>
    <w:qFormat/>
    <w:rsid w:val="00A0241F"/>
    <w:pPr>
      <w:tabs>
        <w:tab w:val="left" w:pos="1170"/>
        <w:tab w:val="right" w:leader="dot" w:pos="9360"/>
      </w:tabs>
      <w:spacing w:before="0" w:beforeAutospacing="0" w:after="0" w:afterAutospacing="0" w:line="240" w:lineRule="auto"/>
    </w:pPr>
    <w:rPr>
      <w:rFonts w:eastAsiaTheme="minorEastAsia"/>
      <w:b/>
      <w:noProof/>
      <w:lang w:eastAsia="ja-JP"/>
    </w:rPr>
  </w:style>
  <w:style w:type="paragraph" w:styleId="FootnoteText">
    <w:name w:val="footnote text"/>
    <w:basedOn w:val="Normal"/>
    <w:link w:val="FootnoteTextChar"/>
    <w:uiPriority w:val="99"/>
    <w:unhideWhenUsed/>
    <w:rsid w:val="00602EFD"/>
    <w:pPr>
      <w:spacing w:after="0"/>
    </w:pPr>
    <w:rPr>
      <w:sz w:val="20"/>
      <w:szCs w:val="20"/>
    </w:rPr>
  </w:style>
  <w:style w:type="character" w:customStyle="1" w:styleId="FootnoteTextChar">
    <w:name w:val="Footnote Text Char"/>
    <w:basedOn w:val="DefaultParagraphFont"/>
    <w:link w:val="FootnoteText"/>
    <w:uiPriority w:val="99"/>
    <w:rsid w:val="00602EFD"/>
    <w:rPr>
      <w:sz w:val="20"/>
      <w:szCs w:val="20"/>
    </w:rPr>
  </w:style>
  <w:style w:type="character" w:styleId="FootnoteReference">
    <w:name w:val="footnote reference"/>
    <w:basedOn w:val="DefaultParagraphFont"/>
    <w:uiPriority w:val="99"/>
    <w:unhideWhenUsed/>
    <w:rsid w:val="00602EFD"/>
    <w:rPr>
      <w:vertAlign w:val="superscript"/>
    </w:rPr>
  </w:style>
  <w:style w:type="paragraph" w:customStyle="1" w:styleId="FooterOdd">
    <w:name w:val="Footer Odd"/>
    <w:basedOn w:val="Normal"/>
    <w:qFormat/>
    <w:rsid w:val="0087654B"/>
    <w:pPr>
      <w:spacing w:after="0" w:afterAutospacing="0"/>
    </w:pPr>
    <w:rPr>
      <w:rFonts w:cs="Times New Roman"/>
      <w:sz w:val="16"/>
      <w:szCs w:val="20"/>
      <w:lang w:eastAsia="ja-JP"/>
    </w:rPr>
  </w:style>
  <w:style w:type="character" w:customStyle="1" w:styleId="Heading5Char">
    <w:name w:val="Heading 5 Char"/>
    <w:basedOn w:val="DefaultParagraphFont"/>
    <w:link w:val="Heading5"/>
    <w:rsid w:val="00552B09"/>
    <w:rPr>
      <w:rFonts w:eastAsiaTheme="majorEastAsia" w:cstheme="majorBidi"/>
      <w:b/>
      <w:bCs/>
      <w:sz w:val="36"/>
      <w:szCs w:val="28"/>
    </w:rPr>
  </w:style>
  <w:style w:type="character" w:customStyle="1" w:styleId="Heading6Char">
    <w:name w:val="Heading 6 Char"/>
    <w:basedOn w:val="DefaultParagraphFont"/>
    <w:link w:val="Heading6"/>
    <w:rsid w:val="00552B09"/>
    <w:rPr>
      <w:rFonts w:eastAsia="Times New Roman" w:cs="Arial"/>
      <w:b/>
      <w:bCs/>
      <w:sz w:val="28"/>
      <w:szCs w:val="24"/>
    </w:rPr>
  </w:style>
  <w:style w:type="character" w:customStyle="1" w:styleId="Heading7Char">
    <w:name w:val="Heading 7 Char"/>
    <w:basedOn w:val="DefaultParagraphFont"/>
    <w:link w:val="Heading7"/>
    <w:rsid w:val="00381879"/>
    <w:rPr>
      <w:rFonts w:eastAsia="Times New Roman" w:cs="Arial"/>
      <w:b/>
      <w:bCs/>
      <w:sz w:val="28"/>
      <w:szCs w:val="24"/>
    </w:rPr>
  </w:style>
  <w:style w:type="character" w:customStyle="1" w:styleId="Heading8Char">
    <w:name w:val="Heading 8 Char"/>
    <w:basedOn w:val="DefaultParagraphFont"/>
    <w:link w:val="Heading8"/>
    <w:rsid w:val="00315388"/>
    <w:rPr>
      <w:rFonts w:ascii="Arial" w:eastAsia="Times New Roman" w:hAnsi="Arial" w:cs="Arial"/>
      <w:b/>
      <w:bCs/>
      <w:sz w:val="28"/>
      <w:szCs w:val="24"/>
    </w:rPr>
  </w:style>
  <w:style w:type="character" w:customStyle="1" w:styleId="Heading9Char">
    <w:name w:val="Heading 9 Char"/>
    <w:basedOn w:val="DefaultParagraphFont"/>
    <w:link w:val="Heading9"/>
    <w:rsid w:val="00315388"/>
    <w:rPr>
      <w:rFonts w:ascii="Arial" w:eastAsia="Times New Roman" w:hAnsi="Arial" w:cs="Times New Roman"/>
      <w:b/>
      <w:bCs/>
      <w:sz w:val="16"/>
      <w:szCs w:val="24"/>
    </w:rPr>
  </w:style>
  <w:style w:type="paragraph" w:styleId="Title">
    <w:name w:val="Title"/>
    <w:basedOn w:val="Normal"/>
    <w:link w:val="TitleChar"/>
    <w:autoRedefine/>
    <w:uiPriority w:val="10"/>
    <w:qFormat/>
    <w:rsid w:val="00315388"/>
    <w:pPr>
      <w:spacing w:after="0"/>
      <w:jc w:val="center"/>
    </w:pPr>
    <w:rPr>
      <w:b/>
      <w:bCs/>
      <w:caps/>
      <w:sz w:val="48"/>
    </w:rPr>
  </w:style>
  <w:style w:type="character" w:customStyle="1" w:styleId="TitleChar">
    <w:name w:val="Title Char"/>
    <w:basedOn w:val="DefaultParagraphFont"/>
    <w:link w:val="Title"/>
    <w:uiPriority w:val="10"/>
    <w:rsid w:val="00315388"/>
    <w:rPr>
      <w:rFonts w:ascii="Arial" w:eastAsia="Times New Roman" w:hAnsi="Arial" w:cs="Arial"/>
      <w:b/>
      <w:bCs/>
      <w:caps/>
      <w:sz w:val="48"/>
      <w:szCs w:val="24"/>
    </w:rPr>
  </w:style>
  <w:style w:type="paragraph" w:styleId="Subtitle">
    <w:name w:val="Subtitle"/>
    <w:basedOn w:val="Normal"/>
    <w:link w:val="SubtitleChar"/>
    <w:autoRedefine/>
    <w:qFormat/>
    <w:rsid w:val="00315388"/>
    <w:pPr>
      <w:spacing w:after="240"/>
      <w:jc w:val="center"/>
    </w:pPr>
    <w:rPr>
      <w:b/>
      <w:bCs/>
      <w:caps/>
      <w:sz w:val="36"/>
    </w:rPr>
  </w:style>
  <w:style w:type="character" w:customStyle="1" w:styleId="SubtitleChar">
    <w:name w:val="Subtitle Char"/>
    <w:basedOn w:val="DefaultParagraphFont"/>
    <w:link w:val="Subtitle"/>
    <w:rsid w:val="00315388"/>
    <w:rPr>
      <w:rFonts w:ascii="Arial" w:eastAsia="Times New Roman" w:hAnsi="Arial" w:cs="Arial"/>
      <w:b/>
      <w:bCs/>
      <w:caps/>
      <w:sz w:val="36"/>
      <w:szCs w:val="24"/>
    </w:rPr>
  </w:style>
  <w:style w:type="numbering" w:customStyle="1" w:styleId="NoList1">
    <w:name w:val="No List1"/>
    <w:next w:val="NoList"/>
    <w:uiPriority w:val="99"/>
    <w:semiHidden/>
    <w:unhideWhenUsed/>
    <w:rsid w:val="00315388"/>
  </w:style>
  <w:style w:type="paragraph" w:styleId="BodyTextIndent">
    <w:name w:val="Body Text Indent"/>
    <w:basedOn w:val="Normal"/>
    <w:link w:val="BodyTextIndentChar"/>
    <w:autoRedefine/>
    <w:rsid w:val="00315388"/>
    <w:pPr>
      <w:numPr>
        <w:numId w:val="2"/>
      </w:numPr>
      <w:spacing w:after="240"/>
      <w:jc w:val="both"/>
    </w:pPr>
  </w:style>
  <w:style w:type="character" w:customStyle="1" w:styleId="BodyTextIndentChar">
    <w:name w:val="Body Text Indent Char"/>
    <w:basedOn w:val="DefaultParagraphFont"/>
    <w:link w:val="BodyTextIndent"/>
    <w:rsid w:val="00315388"/>
    <w:rPr>
      <w:rFonts w:eastAsia="Times New Roman" w:cs="Arial"/>
      <w:sz w:val="24"/>
      <w:szCs w:val="24"/>
    </w:rPr>
  </w:style>
  <w:style w:type="paragraph" w:styleId="BodyTextIndent2">
    <w:name w:val="Body Text Indent 2"/>
    <w:basedOn w:val="Normal"/>
    <w:link w:val="BodyTextIndent2Char"/>
    <w:rsid w:val="00315388"/>
    <w:pPr>
      <w:spacing w:after="240"/>
      <w:jc w:val="both"/>
    </w:pPr>
  </w:style>
  <w:style w:type="character" w:customStyle="1" w:styleId="BodyTextIndent2Char">
    <w:name w:val="Body Text Indent 2 Char"/>
    <w:basedOn w:val="DefaultParagraphFont"/>
    <w:link w:val="BodyTextIndent2"/>
    <w:rsid w:val="00315388"/>
    <w:rPr>
      <w:rFonts w:ascii="Arial" w:eastAsia="Times New Roman" w:hAnsi="Arial" w:cs="Arial"/>
      <w:sz w:val="24"/>
      <w:szCs w:val="24"/>
    </w:rPr>
  </w:style>
  <w:style w:type="character" w:styleId="EndnoteReference">
    <w:name w:val="endnote reference"/>
    <w:basedOn w:val="DefaultParagraphFont"/>
    <w:semiHidden/>
    <w:rsid w:val="00315388"/>
    <w:rPr>
      <w:vertAlign w:val="superscript"/>
    </w:rPr>
  </w:style>
  <w:style w:type="paragraph" w:styleId="BodyTextIndent3">
    <w:name w:val="Body Text Indent 3"/>
    <w:basedOn w:val="Normal"/>
    <w:link w:val="BodyTextIndent3Char"/>
    <w:rsid w:val="00315388"/>
    <w:pPr>
      <w:spacing w:after="0"/>
      <w:jc w:val="both"/>
    </w:pPr>
  </w:style>
  <w:style w:type="character" w:customStyle="1" w:styleId="BodyTextIndent3Char">
    <w:name w:val="Body Text Indent 3 Char"/>
    <w:basedOn w:val="DefaultParagraphFont"/>
    <w:link w:val="BodyTextIndent3"/>
    <w:rsid w:val="00315388"/>
    <w:rPr>
      <w:rFonts w:ascii="Arial" w:eastAsia="Times New Roman" w:hAnsi="Arial" w:cs="Arial"/>
      <w:sz w:val="24"/>
      <w:szCs w:val="24"/>
    </w:rPr>
  </w:style>
  <w:style w:type="paragraph" w:styleId="EndnoteText">
    <w:name w:val="endnote text"/>
    <w:basedOn w:val="Normal"/>
    <w:link w:val="EndnoteTextChar"/>
    <w:semiHidden/>
    <w:rsid w:val="00315388"/>
    <w:pPr>
      <w:spacing w:after="0"/>
      <w:jc w:val="both"/>
    </w:pPr>
    <w:rPr>
      <w:rFonts w:cs="Times New Roman"/>
      <w:sz w:val="20"/>
      <w:szCs w:val="20"/>
    </w:rPr>
  </w:style>
  <w:style w:type="character" w:customStyle="1" w:styleId="EndnoteTextChar">
    <w:name w:val="Endnote Text Char"/>
    <w:basedOn w:val="DefaultParagraphFont"/>
    <w:link w:val="EndnoteText"/>
    <w:semiHidden/>
    <w:rsid w:val="00315388"/>
    <w:rPr>
      <w:rFonts w:ascii="Arial" w:eastAsia="Times New Roman" w:hAnsi="Arial" w:cs="Times New Roman"/>
      <w:sz w:val="20"/>
      <w:szCs w:val="20"/>
    </w:rPr>
  </w:style>
  <w:style w:type="character" w:styleId="PageNumber">
    <w:name w:val="page number"/>
    <w:basedOn w:val="DefaultParagraphFont"/>
    <w:rsid w:val="00315388"/>
  </w:style>
  <w:style w:type="paragraph" w:styleId="DocumentMap">
    <w:name w:val="Document Map"/>
    <w:basedOn w:val="Normal"/>
    <w:link w:val="DocumentMapChar"/>
    <w:semiHidden/>
    <w:rsid w:val="00315388"/>
    <w:pPr>
      <w:shd w:val="clear" w:color="auto" w:fill="000080"/>
      <w:spacing w:after="0"/>
      <w:jc w:val="both"/>
    </w:pPr>
    <w:rPr>
      <w:rFonts w:ascii="Tahoma" w:hAnsi="Tahoma" w:cs="Tahoma"/>
    </w:rPr>
  </w:style>
  <w:style w:type="character" w:customStyle="1" w:styleId="DocumentMapChar">
    <w:name w:val="Document Map Char"/>
    <w:basedOn w:val="DefaultParagraphFont"/>
    <w:link w:val="DocumentMap"/>
    <w:semiHidden/>
    <w:rsid w:val="00315388"/>
    <w:rPr>
      <w:rFonts w:ascii="Tahoma" w:eastAsia="Times New Roman" w:hAnsi="Tahoma" w:cs="Tahoma"/>
      <w:sz w:val="24"/>
      <w:szCs w:val="24"/>
      <w:shd w:val="clear" w:color="auto" w:fill="000080"/>
    </w:rPr>
  </w:style>
  <w:style w:type="paragraph" w:styleId="ListContinue">
    <w:name w:val="List Continue"/>
    <w:basedOn w:val="Normal"/>
    <w:autoRedefine/>
    <w:rsid w:val="00315388"/>
    <w:pPr>
      <w:spacing w:before="120" w:after="120"/>
      <w:ind w:left="216"/>
      <w:jc w:val="both"/>
    </w:pPr>
    <w:rPr>
      <w:rFonts w:cs="Times New Roman"/>
      <w:bCs/>
      <w:noProof/>
    </w:rPr>
  </w:style>
  <w:style w:type="paragraph" w:styleId="ListContinue2">
    <w:name w:val="List Continue 2"/>
    <w:basedOn w:val="Normal"/>
    <w:autoRedefine/>
    <w:rsid w:val="00315388"/>
    <w:pPr>
      <w:keepLines/>
      <w:spacing w:before="120" w:after="120"/>
      <w:ind w:left="648"/>
      <w:jc w:val="both"/>
    </w:pPr>
    <w:rPr>
      <w:rFonts w:cs="Times New Roman"/>
    </w:rPr>
  </w:style>
  <w:style w:type="paragraph" w:styleId="List4">
    <w:name w:val="List 4"/>
    <w:basedOn w:val="Normal"/>
    <w:autoRedefine/>
    <w:rsid w:val="00315388"/>
    <w:pPr>
      <w:tabs>
        <w:tab w:val="num" w:pos="1512"/>
      </w:tabs>
      <w:spacing w:after="0"/>
      <w:ind w:left="1512" w:hanging="216"/>
      <w:jc w:val="both"/>
    </w:pPr>
    <w:rPr>
      <w:rFonts w:cs="Times New Roman"/>
    </w:rPr>
  </w:style>
  <w:style w:type="paragraph" w:styleId="Caption">
    <w:name w:val="caption"/>
    <w:basedOn w:val="Normal"/>
    <w:next w:val="Normal"/>
    <w:autoRedefine/>
    <w:qFormat/>
    <w:rsid w:val="001C2612"/>
    <w:pPr>
      <w:jc w:val="center"/>
    </w:pPr>
    <w:rPr>
      <w:rFonts w:cs="Times New Roman"/>
      <w:b/>
      <w:bCs/>
      <w:sz w:val="20"/>
    </w:rPr>
  </w:style>
  <w:style w:type="paragraph" w:styleId="BodyText2">
    <w:name w:val="Body Text 2"/>
    <w:basedOn w:val="Normal"/>
    <w:link w:val="BodyText2Char"/>
    <w:rsid w:val="00315388"/>
    <w:pPr>
      <w:spacing w:after="0"/>
      <w:jc w:val="both"/>
    </w:pPr>
    <w:rPr>
      <w:b/>
      <w:bCs/>
    </w:rPr>
  </w:style>
  <w:style w:type="character" w:customStyle="1" w:styleId="BodyText2Char">
    <w:name w:val="Body Text 2 Char"/>
    <w:basedOn w:val="DefaultParagraphFont"/>
    <w:link w:val="BodyText2"/>
    <w:rsid w:val="00315388"/>
    <w:rPr>
      <w:rFonts w:ascii="Arial" w:eastAsia="Times New Roman" w:hAnsi="Arial" w:cs="Arial"/>
      <w:b/>
      <w:bCs/>
      <w:sz w:val="24"/>
      <w:szCs w:val="24"/>
    </w:rPr>
  </w:style>
  <w:style w:type="paragraph" w:styleId="BodyText3">
    <w:name w:val="Body Text 3"/>
    <w:basedOn w:val="Normal"/>
    <w:link w:val="BodyText3Char"/>
    <w:rsid w:val="00315388"/>
    <w:pPr>
      <w:spacing w:after="0"/>
      <w:jc w:val="both"/>
    </w:pPr>
    <w:rPr>
      <w:rFonts w:cs="Times New Roman"/>
      <w:b/>
      <w:bCs/>
      <w:sz w:val="28"/>
    </w:rPr>
  </w:style>
  <w:style w:type="character" w:customStyle="1" w:styleId="BodyText3Char">
    <w:name w:val="Body Text 3 Char"/>
    <w:basedOn w:val="DefaultParagraphFont"/>
    <w:link w:val="BodyText3"/>
    <w:rsid w:val="00315388"/>
    <w:rPr>
      <w:rFonts w:ascii="Arial" w:eastAsia="Times New Roman" w:hAnsi="Arial" w:cs="Times New Roman"/>
      <w:b/>
      <w:bCs/>
      <w:sz w:val="28"/>
      <w:szCs w:val="24"/>
    </w:rPr>
  </w:style>
  <w:style w:type="paragraph" w:styleId="TOC4">
    <w:name w:val="toc 4"/>
    <w:basedOn w:val="Normal"/>
    <w:next w:val="Normal"/>
    <w:autoRedefine/>
    <w:uiPriority w:val="39"/>
    <w:rsid w:val="00213848"/>
    <w:pPr>
      <w:tabs>
        <w:tab w:val="right" w:leader="dot" w:pos="9350"/>
      </w:tabs>
      <w:spacing w:before="0" w:beforeAutospacing="0" w:after="0" w:afterAutospacing="0" w:line="240" w:lineRule="auto"/>
      <w:ind w:left="720"/>
    </w:pPr>
    <w:rPr>
      <w:rFonts w:cs="Times New Roman"/>
    </w:rPr>
  </w:style>
  <w:style w:type="paragraph" w:styleId="TOC5">
    <w:name w:val="toc 5"/>
    <w:basedOn w:val="Normal"/>
    <w:next w:val="Normal"/>
    <w:autoRedefine/>
    <w:uiPriority w:val="39"/>
    <w:rsid w:val="00315388"/>
    <w:pPr>
      <w:spacing w:after="0"/>
      <w:ind w:left="960"/>
    </w:pPr>
    <w:rPr>
      <w:rFonts w:cs="Times New Roman"/>
    </w:rPr>
  </w:style>
  <w:style w:type="paragraph" w:styleId="TOC6">
    <w:name w:val="toc 6"/>
    <w:basedOn w:val="Normal"/>
    <w:next w:val="Normal"/>
    <w:autoRedefine/>
    <w:uiPriority w:val="39"/>
    <w:rsid w:val="00315388"/>
    <w:pPr>
      <w:spacing w:after="0"/>
      <w:ind w:left="1200"/>
    </w:pPr>
    <w:rPr>
      <w:rFonts w:cs="Times New Roman"/>
    </w:rPr>
  </w:style>
  <w:style w:type="paragraph" w:styleId="TOC7">
    <w:name w:val="toc 7"/>
    <w:basedOn w:val="Normal"/>
    <w:next w:val="Normal"/>
    <w:autoRedefine/>
    <w:uiPriority w:val="39"/>
    <w:rsid w:val="00315388"/>
    <w:pPr>
      <w:spacing w:after="0"/>
      <w:ind w:left="1440"/>
    </w:pPr>
    <w:rPr>
      <w:rFonts w:cs="Times New Roman"/>
    </w:rPr>
  </w:style>
  <w:style w:type="paragraph" w:styleId="TOC8">
    <w:name w:val="toc 8"/>
    <w:basedOn w:val="Normal"/>
    <w:next w:val="Normal"/>
    <w:autoRedefine/>
    <w:uiPriority w:val="39"/>
    <w:rsid w:val="00315388"/>
    <w:pPr>
      <w:spacing w:after="0"/>
      <w:ind w:left="1680"/>
    </w:pPr>
    <w:rPr>
      <w:rFonts w:cs="Times New Roman"/>
    </w:rPr>
  </w:style>
  <w:style w:type="paragraph" w:styleId="TOC9">
    <w:name w:val="toc 9"/>
    <w:basedOn w:val="Normal"/>
    <w:next w:val="Normal"/>
    <w:autoRedefine/>
    <w:uiPriority w:val="39"/>
    <w:rsid w:val="00315388"/>
    <w:pPr>
      <w:spacing w:after="0"/>
      <w:ind w:left="1920"/>
    </w:pPr>
    <w:rPr>
      <w:rFonts w:cs="Times New Roman"/>
    </w:rPr>
  </w:style>
  <w:style w:type="paragraph" w:styleId="ListBullet">
    <w:name w:val="List Bullet"/>
    <w:basedOn w:val="Normal"/>
    <w:autoRedefine/>
    <w:rsid w:val="00315388"/>
    <w:pPr>
      <w:numPr>
        <w:numId w:val="4"/>
      </w:numPr>
    </w:pPr>
    <w:rPr>
      <w:rFonts w:cs="Times New Roman"/>
    </w:rPr>
  </w:style>
  <w:style w:type="paragraph" w:styleId="ListBullet2">
    <w:name w:val="List Bullet 2"/>
    <w:basedOn w:val="Normal"/>
    <w:autoRedefine/>
    <w:rsid w:val="00315388"/>
    <w:pPr>
      <w:numPr>
        <w:numId w:val="5"/>
      </w:numPr>
    </w:pPr>
    <w:rPr>
      <w:rFonts w:cs="Times New Roman"/>
    </w:rPr>
  </w:style>
  <w:style w:type="paragraph" w:styleId="List5">
    <w:name w:val="List 5"/>
    <w:basedOn w:val="Normal"/>
    <w:rsid w:val="00315388"/>
    <w:pPr>
      <w:tabs>
        <w:tab w:val="num" w:pos="1944"/>
      </w:tabs>
      <w:spacing w:after="0"/>
      <w:ind w:left="1944" w:hanging="216"/>
    </w:pPr>
    <w:rPr>
      <w:rFonts w:cs="Times New Roman"/>
    </w:rPr>
  </w:style>
  <w:style w:type="paragraph" w:styleId="ListContinue3">
    <w:name w:val="List Continue 3"/>
    <w:basedOn w:val="Normal"/>
    <w:autoRedefine/>
    <w:rsid w:val="00315388"/>
    <w:pPr>
      <w:spacing w:before="120" w:after="120"/>
      <w:ind w:left="1080"/>
    </w:pPr>
    <w:rPr>
      <w:rFonts w:cs="Times New Roman"/>
    </w:rPr>
  </w:style>
  <w:style w:type="paragraph" w:styleId="ListContinue4">
    <w:name w:val="List Continue 4"/>
    <w:basedOn w:val="Normal"/>
    <w:autoRedefine/>
    <w:rsid w:val="00315388"/>
    <w:pPr>
      <w:spacing w:after="0"/>
      <w:ind w:left="1512"/>
    </w:pPr>
    <w:rPr>
      <w:rFonts w:cs="Times New Roman"/>
    </w:rPr>
  </w:style>
  <w:style w:type="paragraph" w:styleId="ListContinue5">
    <w:name w:val="List Continue 5"/>
    <w:basedOn w:val="Normal"/>
    <w:autoRedefine/>
    <w:rsid w:val="00315388"/>
    <w:pPr>
      <w:spacing w:after="0"/>
      <w:ind w:left="1944"/>
    </w:pPr>
    <w:rPr>
      <w:rFonts w:cs="Times New Roman"/>
    </w:rPr>
  </w:style>
  <w:style w:type="character" w:customStyle="1" w:styleId="fblacktextsmall1">
    <w:name w:val="fblacktextsmall1"/>
    <w:basedOn w:val="DefaultParagraphFont"/>
    <w:rsid w:val="00315388"/>
    <w:rPr>
      <w:rFonts w:ascii="Tahoma" w:hAnsi="Tahoma" w:cs="Tahoma" w:hint="default"/>
      <w:i w:val="0"/>
      <w:iCs w:val="0"/>
      <w:caps w:val="0"/>
      <w:smallCaps w:val="0"/>
      <w:strike w:val="0"/>
      <w:dstrike w:val="0"/>
      <w:color w:val="000000"/>
      <w:sz w:val="16"/>
      <w:szCs w:val="16"/>
      <w:u w:val="none"/>
      <w:effect w:val="none"/>
    </w:rPr>
  </w:style>
  <w:style w:type="paragraph" w:styleId="ListNumber">
    <w:name w:val="List Number"/>
    <w:basedOn w:val="Normal"/>
    <w:autoRedefine/>
    <w:rsid w:val="00315388"/>
    <w:pPr>
      <w:numPr>
        <w:numId w:val="3"/>
      </w:numPr>
      <w:spacing w:after="0"/>
    </w:pPr>
    <w:rPr>
      <w:rFonts w:cs="Times New Roman"/>
    </w:rPr>
  </w:style>
  <w:style w:type="paragraph" w:styleId="TableofFigures">
    <w:name w:val="table of figures"/>
    <w:basedOn w:val="Normal"/>
    <w:next w:val="Normal"/>
    <w:semiHidden/>
    <w:rsid w:val="00315388"/>
    <w:pPr>
      <w:spacing w:after="0"/>
      <w:ind w:left="480" w:hanging="480"/>
    </w:pPr>
    <w:rPr>
      <w:rFonts w:cs="Times New Roman"/>
    </w:rPr>
  </w:style>
  <w:style w:type="paragraph" w:customStyle="1" w:styleId="style1">
    <w:name w:val="style1"/>
    <w:basedOn w:val="Normal"/>
    <w:rsid w:val="00257E10"/>
    <w:rPr>
      <w:b/>
      <w:bCs/>
      <w:color w:val="000000"/>
      <w:sz w:val="27"/>
      <w:szCs w:val="27"/>
    </w:rPr>
  </w:style>
  <w:style w:type="paragraph" w:customStyle="1" w:styleId="font5">
    <w:name w:val="font5"/>
    <w:basedOn w:val="Normal"/>
    <w:rsid w:val="00B378F1"/>
    <w:rPr>
      <w:rFonts w:ascii="CG Times (W1)" w:hAnsi="CG Times (W1)" w:cs="Times New Roman"/>
      <w:sz w:val="20"/>
      <w:szCs w:val="20"/>
    </w:rPr>
  </w:style>
  <w:style w:type="paragraph" w:customStyle="1" w:styleId="font6">
    <w:name w:val="font6"/>
    <w:basedOn w:val="Normal"/>
    <w:rsid w:val="00B378F1"/>
    <w:rPr>
      <w:rFonts w:ascii="CG Times (W1)" w:hAnsi="CG Times (W1)" w:cs="Times New Roman"/>
      <w:i/>
      <w:iCs/>
      <w:sz w:val="20"/>
      <w:szCs w:val="20"/>
    </w:rPr>
  </w:style>
  <w:style w:type="paragraph" w:customStyle="1" w:styleId="font7">
    <w:name w:val="font7"/>
    <w:basedOn w:val="Normal"/>
    <w:rsid w:val="00B378F1"/>
    <w:rPr>
      <w:rFonts w:ascii="CG Times (W1)" w:hAnsi="CG Times (W1)" w:cs="Times New Roman"/>
      <w:sz w:val="20"/>
      <w:szCs w:val="20"/>
    </w:rPr>
  </w:style>
  <w:style w:type="paragraph" w:customStyle="1" w:styleId="font8">
    <w:name w:val="font8"/>
    <w:basedOn w:val="Normal"/>
    <w:rsid w:val="00B378F1"/>
    <w:rPr>
      <w:rFonts w:ascii="CG Times (W1)" w:hAnsi="CG Times (W1)" w:cs="Times New Roman"/>
      <w:sz w:val="20"/>
      <w:szCs w:val="20"/>
    </w:rPr>
  </w:style>
  <w:style w:type="paragraph" w:customStyle="1" w:styleId="font9">
    <w:name w:val="font9"/>
    <w:basedOn w:val="Normal"/>
    <w:rsid w:val="00B378F1"/>
    <w:rPr>
      <w:rFonts w:ascii="CG Times (W1)" w:hAnsi="CG Times (W1)" w:cs="Times New Roman"/>
      <w:sz w:val="20"/>
      <w:szCs w:val="20"/>
    </w:rPr>
  </w:style>
  <w:style w:type="paragraph" w:customStyle="1" w:styleId="font10">
    <w:name w:val="font10"/>
    <w:basedOn w:val="Normal"/>
    <w:rsid w:val="00B378F1"/>
    <w:rPr>
      <w:rFonts w:ascii="CG Times (W1)" w:hAnsi="CG Times (W1)" w:cs="Times New Roman"/>
      <w:i/>
      <w:iCs/>
      <w:sz w:val="20"/>
      <w:szCs w:val="20"/>
    </w:rPr>
  </w:style>
  <w:style w:type="paragraph" w:customStyle="1" w:styleId="font11">
    <w:name w:val="font11"/>
    <w:basedOn w:val="Normal"/>
    <w:rsid w:val="00B378F1"/>
    <w:rPr>
      <w:rFonts w:ascii="Symbol" w:hAnsi="Symbol" w:cs="Times New Roman"/>
      <w:sz w:val="20"/>
      <w:szCs w:val="20"/>
    </w:rPr>
  </w:style>
  <w:style w:type="paragraph" w:customStyle="1" w:styleId="font12">
    <w:name w:val="font12"/>
    <w:basedOn w:val="Normal"/>
    <w:rsid w:val="00B378F1"/>
    <w:rPr>
      <w:rFonts w:ascii="CG Times (W1)" w:hAnsi="CG Times (W1)" w:cs="Times New Roman"/>
      <w:sz w:val="12"/>
      <w:szCs w:val="12"/>
    </w:rPr>
  </w:style>
  <w:style w:type="paragraph" w:customStyle="1" w:styleId="font13">
    <w:name w:val="font13"/>
    <w:basedOn w:val="Normal"/>
    <w:rsid w:val="00B378F1"/>
    <w:rPr>
      <w:rFonts w:ascii="CG Times (W1)" w:hAnsi="CG Times (W1)" w:cs="Times New Roman"/>
      <w:b/>
      <w:bCs/>
      <w:sz w:val="20"/>
      <w:szCs w:val="20"/>
    </w:rPr>
  </w:style>
  <w:style w:type="paragraph" w:customStyle="1" w:styleId="font14">
    <w:name w:val="font14"/>
    <w:basedOn w:val="Normal"/>
    <w:rsid w:val="00B378F1"/>
    <w:rPr>
      <w:rFonts w:ascii="CG Times (W1)" w:hAnsi="CG Times (W1)" w:cs="Times New Roman"/>
      <w:b/>
      <w:bCs/>
      <w:i/>
      <w:iCs/>
      <w:sz w:val="20"/>
      <w:szCs w:val="20"/>
    </w:rPr>
  </w:style>
  <w:style w:type="paragraph" w:customStyle="1" w:styleId="font15">
    <w:name w:val="font15"/>
    <w:basedOn w:val="Normal"/>
    <w:rsid w:val="00B378F1"/>
    <w:rPr>
      <w:rFonts w:ascii="Symbol" w:hAnsi="Symbol" w:cs="Times New Roman"/>
      <w:sz w:val="20"/>
      <w:szCs w:val="20"/>
    </w:rPr>
  </w:style>
  <w:style w:type="paragraph" w:customStyle="1" w:styleId="font16">
    <w:name w:val="font16"/>
    <w:basedOn w:val="Normal"/>
    <w:rsid w:val="00B378F1"/>
    <w:rPr>
      <w:rFonts w:ascii="CG Times (W1)" w:hAnsi="CG Times (W1)" w:cs="Times New Roman"/>
      <w:b/>
      <w:bCs/>
      <w:i/>
      <w:iCs/>
      <w:sz w:val="20"/>
      <w:szCs w:val="20"/>
    </w:rPr>
  </w:style>
  <w:style w:type="paragraph" w:customStyle="1" w:styleId="xl65">
    <w:name w:val="xl65"/>
    <w:basedOn w:val="Normal"/>
    <w:rsid w:val="00B378F1"/>
    <w:pPr>
      <w:jc w:val="center"/>
      <w:textAlignment w:val="top"/>
    </w:pPr>
    <w:rPr>
      <w:rFonts w:ascii="CG Times (W1)" w:hAnsi="CG Times (W1)" w:cs="Times New Roman"/>
      <w:b/>
      <w:bCs/>
    </w:rPr>
  </w:style>
  <w:style w:type="paragraph" w:customStyle="1" w:styleId="xl66">
    <w:name w:val="xl66"/>
    <w:basedOn w:val="Normal"/>
    <w:rsid w:val="00B378F1"/>
    <w:pPr>
      <w:textAlignment w:val="top"/>
    </w:pPr>
    <w:rPr>
      <w:rFonts w:ascii="CG Times (W1)" w:hAnsi="CG Times (W1)" w:cs="Times New Roman"/>
      <w:sz w:val="20"/>
      <w:szCs w:val="20"/>
    </w:rPr>
  </w:style>
  <w:style w:type="paragraph" w:customStyle="1" w:styleId="xl67">
    <w:name w:val="xl67"/>
    <w:basedOn w:val="Normal"/>
    <w:rsid w:val="00B378F1"/>
    <w:pPr>
      <w:textAlignment w:val="top"/>
    </w:pPr>
    <w:rPr>
      <w:rFonts w:ascii="CG Times (W1)" w:hAnsi="CG Times (W1)" w:cs="Times New Roman"/>
      <w:sz w:val="20"/>
      <w:szCs w:val="20"/>
    </w:rPr>
  </w:style>
  <w:style w:type="paragraph" w:customStyle="1" w:styleId="xl68">
    <w:name w:val="xl68"/>
    <w:basedOn w:val="Normal"/>
    <w:rsid w:val="00B378F1"/>
    <w:pPr>
      <w:textAlignment w:val="top"/>
    </w:pPr>
    <w:rPr>
      <w:rFonts w:ascii="Times New Roman" w:hAnsi="Times New Roman" w:cs="Times New Roman"/>
    </w:rPr>
  </w:style>
  <w:style w:type="paragraph" w:customStyle="1" w:styleId="xl69">
    <w:name w:val="xl69"/>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0">
    <w:name w:val="xl70"/>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1">
    <w:name w:val="xl71"/>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2">
    <w:name w:val="xl72"/>
    <w:basedOn w:val="Normal"/>
    <w:rsid w:val="00B378F1"/>
    <w:pPr>
      <w:pBdr>
        <w:top w:val="single" w:sz="4" w:space="0" w:color="auto"/>
        <w:left w:val="single" w:sz="4" w:space="0" w:color="auto"/>
        <w:bottom w:val="single" w:sz="4" w:space="0" w:color="auto"/>
        <w:right w:val="single" w:sz="4" w:space="0" w:color="auto"/>
      </w:pBdr>
      <w:textAlignment w:val="top"/>
    </w:pPr>
    <w:rPr>
      <w:rFonts w:ascii="Symbol" w:hAnsi="Symbol" w:cs="Times New Roman"/>
      <w:sz w:val="20"/>
      <w:szCs w:val="20"/>
    </w:rPr>
  </w:style>
  <w:style w:type="paragraph" w:customStyle="1" w:styleId="xl73">
    <w:name w:val="xl73"/>
    <w:basedOn w:val="Normal"/>
    <w:rsid w:val="00B378F1"/>
    <w:pPr>
      <w:pBdr>
        <w:top w:val="single" w:sz="4" w:space="0" w:color="auto"/>
        <w:left w:val="single" w:sz="4" w:space="0" w:color="auto"/>
        <w:bottom w:val="single" w:sz="4" w:space="0" w:color="auto"/>
        <w:right w:val="single" w:sz="4" w:space="0" w:color="auto"/>
      </w:pBdr>
      <w:textAlignment w:val="top"/>
    </w:pPr>
    <w:rPr>
      <w:rFonts w:ascii="Times New Roman" w:hAnsi="Times New Roman" w:cs="Times New Roman"/>
    </w:rPr>
  </w:style>
  <w:style w:type="paragraph" w:customStyle="1" w:styleId="xl74">
    <w:name w:val="xl74"/>
    <w:basedOn w:val="Normal"/>
    <w:rsid w:val="00B378F1"/>
    <w:pPr>
      <w:pBdr>
        <w:top w:val="single" w:sz="4" w:space="0" w:color="auto"/>
        <w:left w:val="single" w:sz="4" w:space="0" w:color="auto"/>
        <w:bottom w:val="single" w:sz="4" w:space="0" w:color="auto"/>
        <w:right w:val="single" w:sz="4" w:space="0" w:color="auto"/>
      </w:pBdr>
      <w:jc w:val="center"/>
      <w:textAlignment w:val="top"/>
    </w:pPr>
    <w:rPr>
      <w:rFonts w:ascii="CG Times (W1)" w:hAnsi="CG Times (W1)" w:cs="Times New Roman"/>
      <w:b/>
      <w:bCs/>
    </w:rPr>
  </w:style>
  <w:style w:type="paragraph" w:customStyle="1" w:styleId="xl75">
    <w:name w:val="xl75"/>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6">
    <w:name w:val="xl76"/>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rPr>
  </w:style>
  <w:style w:type="character" w:customStyle="1" w:styleId="bodytext1">
    <w:name w:val="bodytext1"/>
    <w:basedOn w:val="DefaultParagraphFont"/>
    <w:rsid w:val="00444BF5"/>
    <w:rPr>
      <w:rFonts w:ascii="Arial" w:hAnsi="Arial" w:cs="Arial" w:hint="default"/>
      <w:b w:val="0"/>
      <w:bCs w:val="0"/>
      <w:color w:val="000000"/>
      <w:sz w:val="24"/>
      <w:szCs w:val="24"/>
    </w:rPr>
  </w:style>
  <w:style w:type="character" w:customStyle="1" w:styleId="apple-converted-space">
    <w:name w:val="apple-converted-space"/>
    <w:basedOn w:val="DefaultParagraphFont"/>
    <w:rsid w:val="00AA52AA"/>
  </w:style>
  <w:style w:type="paragraph" w:styleId="HTMLPreformatted">
    <w:name w:val="HTML Preformatted"/>
    <w:basedOn w:val="Normal"/>
    <w:link w:val="HTMLPreformattedChar"/>
    <w:uiPriority w:val="99"/>
    <w:unhideWhenUsed/>
    <w:rsid w:val="00AA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AA52AA"/>
    <w:rPr>
      <w:rFonts w:ascii="Courier" w:hAnsi="Courier" w:cs="Courier"/>
      <w:sz w:val="20"/>
      <w:szCs w:val="20"/>
    </w:rPr>
  </w:style>
  <w:style w:type="character" w:customStyle="1" w:styleId="style2c1">
    <w:name w:val="style2c1"/>
    <w:basedOn w:val="DefaultParagraphFont"/>
    <w:rsid w:val="00245E95"/>
    <w:rPr>
      <w:rFonts w:ascii="Arial" w:hAnsi="Arial" w:cs="Arial" w:hint="default"/>
      <w:b/>
      <w:bCs/>
      <w:sz w:val="36"/>
      <w:szCs w:val="36"/>
    </w:rPr>
  </w:style>
  <w:style w:type="paragraph" w:customStyle="1" w:styleId="CM89">
    <w:name w:val="CM89"/>
    <w:basedOn w:val="Default"/>
    <w:next w:val="Default"/>
    <w:uiPriority w:val="99"/>
    <w:rsid w:val="001C7D05"/>
    <w:rPr>
      <w:color w:val="auto"/>
    </w:rPr>
  </w:style>
  <w:style w:type="paragraph" w:customStyle="1" w:styleId="CM43">
    <w:name w:val="CM43"/>
    <w:basedOn w:val="Default"/>
    <w:next w:val="Default"/>
    <w:uiPriority w:val="99"/>
    <w:rsid w:val="001C7D05"/>
    <w:pPr>
      <w:spacing w:line="253" w:lineRule="atLeast"/>
    </w:pPr>
    <w:rPr>
      <w:color w:val="auto"/>
    </w:rPr>
  </w:style>
  <w:style w:type="paragraph" w:customStyle="1" w:styleId="CM112">
    <w:name w:val="CM112"/>
    <w:basedOn w:val="Default"/>
    <w:next w:val="Default"/>
    <w:uiPriority w:val="99"/>
    <w:rsid w:val="001C7D05"/>
    <w:rPr>
      <w:color w:val="auto"/>
    </w:rPr>
  </w:style>
  <w:style w:type="numbering" w:customStyle="1" w:styleId="NoList2">
    <w:name w:val="No List2"/>
    <w:next w:val="NoList"/>
    <w:uiPriority w:val="99"/>
    <w:semiHidden/>
    <w:unhideWhenUsed/>
    <w:rsid w:val="0045326E"/>
  </w:style>
  <w:style w:type="table" w:customStyle="1" w:styleId="TableGrid1">
    <w:name w:val="Table Grid1"/>
    <w:basedOn w:val="TableNormal"/>
    <w:next w:val="TableGrid"/>
    <w:uiPriority w:val="59"/>
    <w:rsid w:val="0045326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5326E"/>
  </w:style>
  <w:style w:type="paragraph" w:styleId="ListParagraph">
    <w:name w:val="List Paragraph"/>
    <w:basedOn w:val="List"/>
    <w:link w:val="ListParagraphChar"/>
    <w:uiPriority w:val="34"/>
    <w:qFormat/>
    <w:rsid w:val="00F11E60"/>
    <w:pPr>
      <w:numPr>
        <w:numId w:val="7"/>
      </w:numPr>
      <w:contextualSpacing/>
    </w:pPr>
    <w:rPr>
      <w:sz w:val="24"/>
    </w:rPr>
  </w:style>
  <w:style w:type="table" w:customStyle="1" w:styleId="TableGrid2">
    <w:name w:val="Table Grid2"/>
    <w:basedOn w:val="TableNormal"/>
    <w:next w:val="TableGrid"/>
    <w:uiPriority w:val="59"/>
    <w:rsid w:val="00D61C55"/>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464BA9"/>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06EF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9661B"/>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810BC"/>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D6B08"/>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E3A9E"/>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35437"/>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013E4"/>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1">
    <w:name w:val="Appendix 1"/>
    <w:basedOn w:val="Heading1"/>
    <w:link w:val="Appendix1Char"/>
    <w:qFormat/>
    <w:rsid w:val="00A0241F"/>
    <w:pPr>
      <w:numPr>
        <w:numId w:val="91"/>
      </w:numPr>
      <w:outlineLvl w:val="1"/>
    </w:pPr>
  </w:style>
  <w:style w:type="paragraph" w:customStyle="1" w:styleId="Appendix2">
    <w:name w:val="Appendix 2"/>
    <w:basedOn w:val="Normal"/>
    <w:link w:val="Appendix2Char"/>
    <w:qFormat/>
    <w:rsid w:val="00A0241F"/>
    <w:pPr>
      <w:keepNext/>
      <w:numPr>
        <w:numId w:val="101"/>
      </w:numPr>
      <w:outlineLvl w:val="2"/>
    </w:pPr>
    <w:rPr>
      <w:rFonts w:eastAsiaTheme="minorHAnsi"/>
      <w:b/>
      <w:sz w:val="28"/>
    </w:rPr>
  </w:style>
  <w:style w:type="character" w:customStyle="1" w:styleId="Appendix1Char">
    <w:name w:val="Appendix 1 Char"/>
    <w:basedOn w:val="Heading1Char"/>
    <w:link w:val="Appendix1"/>
    <w:rsid w:val="00A0241F"/>
    <w:rPr>
      <w:rFonts w:eastAsiaTheme="majorEastAsia" w:cstheme="majorBidi"/>
      <w:b/>
      <w:bCs/>
      <w:sz w:val="36"/>
      <w:szCs w:val="28"/>
    </w:rPr>
  </w:style>
  <w:style w:type="paragraph" w:customStyle="1" w:styleId="Appendix3">
    <w:name w:val="Appendix 3"/>
    <w:basedOn w:val="ListParagraph"/>
    <w:link w:val="Appendix3Char"/>
    <w:qFormat/>
    <w:rsid w:val="00A0241F"/>
    <w:pPr>
      <w:numPr>
        <w:numId w:val="99"/>
      </w:numPr>
      <w:outlineLvl w:val="3"/>
    </w:pPr>
    <w:rPr>
      <w:rFonts w:eastAsiaTheme="minorHAnsi"/>
      <w:b/>
    </w:rPr>
  </w:style>
  <w:style w:type="character" w:customStyle="1" w:styleId="Appendix2Char">
    <w:name w:val="Appendix 2 Char"/>
    <w:basedOn w:val="Heading2Char"/>
    <w:link w:val="Appendix2"/>
    <w:rsid w:val="00A0241F"/>
    <w:rPr>
      <w:rFonts w:eastAsiaTheme="majorEastAsia" w:cs="Arial"/>
      <w:b/>
      <w:bCs w:val="0"/>
      <w:sz w:val="28"/>
      <w:szCs w:val="24"/>
    </w:rPr>
  </w:style>
  <w:style w:type="character" w:customStyle="1" w:styleId="ListChar">
    <w:name w:val="List Char"/>
    <w:basedOn w:val="DefaultParagraphFont"/>
    <w:link w:val="List"/>
    <w:rsid w:val="00565FAC"/>
    <w:rPr>
      <w:rFonts w:eastAsia="Times New Roman" w:cs="Arial"/>
      <w:sz w:val="20"/>
      <w:szCs w:val="20"/>
    </w:rPr>
  </w:style>
  <w:style w:type="character" w:customStyle="1" w:styleId="ListParagraphChar">
    <w:name w:val="List Paragraph Char"/>
    <w:basedOn w:val="ListChar"/>
    <w:link w:val="ListParagraph"/>
    <w:uiPriority w:val="34"/>
    <w:rsid w:val="00565FAC"/>
    <w:rPr>
      <w:rFonts w:eastAsia="Times New Roman" w:cs="Arial"/>
      <w:sz w:val="24"/>
      <w:szCs w:val="20"/>
    </w:rPr>
  </w:style>
  <w:style w:type="character" w:customStyle="1" w:styleId="Appendix3Char">
    <w:name w:val="Appendix 3 Char"/>
    <w:basedOn w:val="ListParagraphChar"/>
    <w:link w:val="Appendix3"/>
    <w:rsid w:val="00A0241F"/>
    <w:rPr>
      <w:rFonts w:eastAsia="Times New Roman" w:cs="Arial"/>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902111">
      <w:bodyDiv w:val="1"/>
      <w:marLeft w:val="0"/>
      <w:marRight w:val="0"/>
      <w:marTop w:val="0"/>
      <w:marBottom w:val="0"/>
      <w:divBdr>
        <w:top w:val="none" w:sz="0" w:space="0" w:color="auto"/>
        <w:left w:val="none" w:sz="0" w:space="0" w:color="auto"/>
        <w:bottom w:val="none" w:sz="0" w:space="0" w:color="auto"/>
        <w:right w:val="none" w:sz="0" w:space="0" w:color="auto"/>
      </w:divBdr>
      <w:divsChild>
        <w:div w:id="870917273">
          <w:marLeft w:val="0"/>
          <w:marRight w:val="0"/>
          <w:marTop w:val="0"/>
          <w:marBottom w:val="0"/>
          <w:divBdr>
            <w:top w:val="single" w:sz="2" w:space="0" w:color="454545"/>
            <w:left w:val="single" w:sz="6" w:space="0" w:color="454545"/>
            <w:bottom w:val="single" w:sz="6" w:space="0" w:color="454545"/>
            <w:right w:val="single" w:sz="6" w:space="0" w:color="454545"/>
          </w:divBdr>
          <w:divsChild>
            <w:div w:id="1020667698">
              <w:marLeft w:val="0"/>
              <w:marRight w:val="0"/>
              <w:marTop w:val="0"/>
              <w:marBottom w:val="0"/>
              <w:divBdr>
                <w:top w:val="none" w:sz="0" w:space="0" w:color="auto"/>
                <w:left w:val="none" w:sz="0" w:space="0" w:color="auto"/>
                <w:bottom w:val="none" w:sz="0" w:space="0" w:color="auto"/>
                <w:right w:val="none" w:sz="0" w:space="0" w:color="auto"/>
              </w:divBdr>
              <w:divsChild>
                <w:div w:id="139003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7483">
      <w:bodyDiv w:val="1"/>
      <w:marLeft w:val="0"/>
      <w:marRight w:val="0"/>
      <w:marTop w:val="0"/>
      <w:marBottom w:val="0"/>
      <w:divBdr>
        <w:top w:val="none" w:sz="0" w:space="0" w:color="auto"/>
        <w:left w:val="none" w:sz="0" w:space="0" w:color="auto"/>
        <w:bottom w:val="none" w:sz="0" w:space="0" w:color="auto"/>
        <w:right w:val="none" w:sz="0" w:space="0" w:color="auto"/>
      </w:divBdr>
      <w:divsChild>
        <w:div w:id="988248483">
          <w:marLeft w:val="0"/>
          <w:marRight w:val="0"/>
          <w:marTop w:val="0"/>
          <w:marBottom w:val="0"/>
          <w:divBdr>
            <w:top w:val="single" w:sz="6" w:space="0" w:color="999999"/>
            <w:left w:val="single" w:sz="6" w:space="0" w:color="FFFFFF"/>
            <w:bottom w:val="single" w:sz="6" w:space="0" w:color="FFFFFF"/>
            <w:right w:val="single" w:sz="6" w:space="0" w:color="FFFFFF"/>
          </w:divBdr>
          <w:divsChild>
            <w:div w:id="1086802514">
              <w:marLeft w:val="120"/>
              <w:marRight w:val="150"/>
              <w:marTop w:val="0"/>
              <w:marBottom w:val="0"/>
              <w:divBdr>
                <w:top w:val="none" w:sz="0" w:space="0" w:color="auto"/>
                <w:left w:val="single" w:sz="6" w:space="0" w:color="CCCCCC"/>
                <w:bottom w:val="none" w:sz="0" w:space="0" w:color="auto"/>
                <w:right w:val="none" w:sz="0" w:space="0" w:color="auto"/>
              </w:divBdr>
              <w:divsChild>
                <w:div w:id="19735622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1840424">
      <w:bodyDiv w:val="1"/>
      <w:marLeft w:val="0"/>
      <w:marRight w:val="0"/>
      <w:marTop w:val="0"/>
      <w:marBottom w:val="0"/>
      <w:divBdr>
        <w:top w:val="none" w:sz="0" w:space="0" w:color="auto"/>
        <w:left w:val="none" w:sz="0" w:space="0" w:color="auto"/>
        <w:bottom w:val="none" w:sz="0" w:space="0" w:color="auto"/>
        <w:right w:val="none" w:sz="0" w:space="0" w:color="auto"/>
      </w:divBdr>
    </w:div>
    <w:div w:id="304824537">
      <w:bodyDiv w:val="1"/>
      <w:marLeft w:val="0"/>
      <w:marRight w:val="0"/>
      <w:marTop w:val="0"/>
      <w:marBottom w:val="0"/>
      <w:divBdr>
        <w:top w:val="none" w:sz="0" w:space="0" w:color="auto"/>
        <w:left w:val="none" w:sz="0" w:space="0" w:color="auto"/>
        <w:bottom w:val="none" w:sz="0" w:space="0" w:color="auto"/>
        <w:right w:val="none" w:sz="0" w:space="0" w:color="auto"/>
      </w:divBdr>
      <w:divsChild>
        <w:div w:id="737363276">
          <w:marLeft w:val="1181"/>
          <w:marRight w:val="0"/>
          <w:marTop w:val="115"/>
          <w:marBottom w:val="0"/>
          <w:divBdr>
            <w:top w:val="none" w:sz="0" w:space="0" w:color="auto"/>
            <w:left w:val="none" w:sz="0" w:space="0" w:color="auto"/>
            <w:bottom w:val="none" w:sz="0" w:space="0" w:color="auto"/>
            <w:right w:val="none" w:sz="0" w:space="0" w:color="auto"/>
          </w:divBdr>
        </w:div>
        <w:div w:id="798911274">
          <w:marLeft w:val="1181"/>
          <w:marRight w:val="0"/>
          <w:marTop w:val="115"/>
          <w:marBottom w:val="0"/>
          <w:divBdr>
            <w:top w:val="none" w:sz="0" w:space="0" w:color="auto"/>
            <w:left w:val="none" w:sz="0" w:space="0" w:color="auto"/>
            <w:bottom w:val="none" w:sz="0" w:space="0" w:color="auto"/>
            <w:right w:val="none" w:sz="0" w:space="0" w:color="auto"/>
          </w:divBdr>
        </w:div>
        <w:div w:id="1062799841">
          <w:marLeft w:val="720"/>
          <w:marRight w:val="0"/>
          <w:marTop w:val="0"/>
          <w:marBottom w:val="0"/>
          <w:divBdr>
            <w:top w:val="none" w:sz="0" w:space="0" w:color="auto"/>
            <w:left w:val="none" w:sz="0" w:space="0" w:color="auto"/>
            <w:bottom w:val="none" w:sz="0" w:space="0" w:color="auto"/>
            <w:right w:val="none" w:sz="0" w:space="0" w:color="auto"/>
          </w:divBdr>
        </w:div>
        <w:div w:id="1166436606">
          <w:marLeft w:val="1181"/>
          <w:marRight w:val="0"/>
          <w:marTop w:val="115"/>
          <w:marBottom w:val="0"/>
          <w:divBdr>
            <w:top w:val="none" w:sz="0" w:space="0" w:color="auto"/>
            <w:left w:val="none" w:sz="0" w:space="0" w:color="auto"/>
            <w:bottom w:val="none" w:sz="0" w:space="0" w:color="auto"/>
            <w:right w:val="none" w:sz="0" w:space="0" w:color="auto"/>
          </w:divBdr>
        </w:div>
      </w:divsChild>
    </w:div>
    <w:div w:id="335111200">
      <w:bodyDiv w:val="1"/>
      <w:marLeft w:val="0"/>
      <w:marRight w:val="0"/>
      <w:marTop w:val="0"/>
      <w:marBottom w:val="0"/>
      <w:divBdr>
        <w:top w:val="none" w:sz="0" w:space="0" w:color="auto"/>
        <w:left w:val="none" w:sz="0" w:space="0" w:color="auto"/>
        <w:bottom w:val="none" w:sz="0" w:space="0" w:color="auto"/>
        <w:right w:val="none" w:sz="0" w:space="0" w:color="auto"/>
      </w:divBdr>
      <w:divsChild>
        <w:div w:id="625240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8381462">
      <w:bodyDiv w:val="1"/>
      <w:marLeft w:val="0"/>
      <w:marRight w:val="5"/>
      <w:marTop w:val="0"/>
      <w:marBottom w:val="600"/>
      <w:divBdr>
        <w:top w:val="none" w:sz="0" w:space="0" w:color="auto"/>
        <w:left w:val="none" w:sz="0" w:space="0" w:color="auto"/>
        <w:bottom w:val="none" w:sz="0" w:space="0" w:color="auto"/>
        <w:right w:val="none" w:sz="0" w:space="0" w:color="auto"/>
      </w:divBdr>
      <w:divsChild>
        <w:div w:id="318731853">
          <w:marLeft w:val="2265"/>
          <w:marRight w:val="0"/>
          <w:marTop w:val="450"/>
          <w:marBottom w:val="300"/>
          <w:divBdr>
            <w:top w:val="none" w:sz="0" w:space="0" w:color="auto"/>
            <w:left w:val="none" w:sz="0" w:space="0" w:color="auto"/>
            <w:bottom w:val="none" w:sz="0" w:space="0" w:color="auto"/>
            <w:right w:val="none" w:sz="0" w:space="0" w:color="auto"/>
          </w:divBdr>
        </w:div>
      </w:divsChild>
    </w:div>
    <w:div w:id="462230415">
      <w:bodyDiv w:val="1"/>
      <w:marLeft w:val="0"/>
      <w:marRight w:val="0"/>
      <w:marTop w:val="0"/>
      <w:marBottom w:val="0"/>
      <w:divBdr>
        <w:top w:val="none" w:sz="0" w:space="0" w:color="auto"/>
        <w:left w:val="none" w:sz="0" w:space="0" w:color="auto"/>
        <w:bottom w:val="none" w:sz="0" w:space="0" w:color="auto"/>
        <w:right w:val="none" w:sz="0" w:space="0" w:color="auto"/>
      </w:divBdr>
      <w:divsChild>
        <w:div w:id="71439238">
          <w:marLeft w:val="691"/>
          <w:marRight w:val="0"/>
          <w:marTop w:val="0"/>
          <w:marBottom w:val="0"/>
          <w:divBdr>
            <w:top w:val="none" w:sz="0" w:space="0" w:color="auto"/>
            <w:left w:val="none" w:sz="0" w:space="0" w:color="auto"/>
            <w:bottom w:val="none" w:sz="0" w:space="0" w:color="auto"/>
            <w:right w:val="none" w:sz="0" w:space="0" w:color="auto"/>
          </w:divBdr>
        </w:div>
      </w:divsChild>
    </w:div>
    <w:div w:id="484391776">
      <w:bodyDiv w:val="1"/>
      <w:marLeft w:val="0"/>
      <w:marRight w:val="0"/>
      <w:marTop w:val="0"/>
      <w:marBottom w:val="0"/>
      <w:divBdr>
        <w:top w:val="none" w:sz="0" w:space="0" w:color="auto"/>
        <w:left w:val="none" w:sz="0" w:space="0" w:color="auto"/>
        <w:bottom w:val="none" w:sz="0" w:space="0" w:color="auto"/>
        <w:right w:val="none" w:sz="0" w:space="0" w:color="auto"/>
      </w:divBdr>
    </w:div>
    <w:div w:id="773748267">
      <w:bodyDiv w:val="1"/>
      <w:marLeft w:val="0"/>
      <w:marRight w:val="0"/>
      <w:marTop w:val="0"/>
      <w:marBottom w:val="0"/>
      <w:divBdr>
        <w:top w:val="none" w:sz="0" w:space="0" w:color="auto"/>
        <w:left w:val="none" w:sz="0" w:space="0" w:color="auto"/>
        <w:bottom w:val="none" w:sz="0" w:space="0" w:color="auto"/>
        <w:right w:val="none" w:sz="0" w:space="0" w:color="auto"/>
      </w:divBdr>
    </w:div>
    <w:div w:id="866720393">
      <w:bodyDiv w:val="1"/>
      <w:marLeft w:val="0"/>
      <w:marRight w:val="0"/>
      <w:marTop w:val="0"/>
      <w:marBottom w:val="0"/>
      <w:divBdr>
        <w:top w:val="none" w:sz="0" w:space="0" w:color="auto"/>
        <w:left w:val="none" w:sz="0" w:space="0" w:color="auto"/>
        <w:bottom w:val="none" w:sz="0" w:space="0" w:color="auto"/>
        <w:right w:val="none" w:sz="0" w:space="0" w:color="auto"/>
      </w:divBdr>
      <w:divsChild>
        <w:div w:id="159127983">
          <w:marLeft w:val="0"/>
          <w:marRight w:val="0"/>
          <w:marTop w:val="0"/>
          <w:marBottom w:val="0"/>
          <w:divBdr>
            <w:top w:val="none" w:sz="0" w:space="0" w:color="auto"/>
            <w:left w:val="none" w:sz="0" w:space="0" w:color="auto"/>
            <w:bottom w:val="none" w:sz="0" w:space="0" w:color="auto"/>
            <w:right w:val="none" w:sz="0" w:space="0" w:color="auto"/>
          </w:divBdr>
        </w:div>
      </w:divsChild>
    </w:div>
    <w:div w:id="1034162251">
      <w:bodyDiv w:val="1"/>
      <w:marLeft w:val="0"/>
      <w:marRight w:val="5"/>
      <w:marTop w:val="0"/>
      <w:marBottom w:val="600"/>
      <w:divBdr>
        <w:top w:val="none" w:sz="0" w:space="0" w:color="auto"/>
        <w:left w:val="none" w:sz="0" w:space="0" w:color="auto"/>
        <w:bottom w:val="none" w:sz="0" w:space="0" w:color="auto"/>
        <w:right w:val="none" w:sz="0" w:space="0" w:color="auto"/>
      </w:divBdr>
      <w:divsChild>
        <w:div w:id="1133793147">
          <w:marLeft w:val="2265"/>
          <w:marRight w:val="0"/>
          <w:marTop w:val="450"/>
          <w:marBottom w:val="300"/>
          <w:divBdr>
            <w:top w:val="none" w:sz="0" w:space="0" w:color="auto"/>
            <w:left w:val="none" w:sz="0" w:space="0" w:color="auto"/>
            <w:bottom w:val="none" w:sz="0" w:space="0" w:color="auto"/>
            <w:right w:val="none" w:sz="0" w:space="0" w:color="auto"/>
          </w:divBdr>
        </w:div>
      </w:divsChild>
    </w:div>
    <w:div w:id="1094207844">
      <w:bodyDiv w:val="1"/>
      <w:marLeft w:val="0"/>
      <w:marRight w:val="0"/>
      <w:marTop w:val="0"/>
      <w:marBottom w:val="0"/>
      <w:divBdr>
        <w:top w:val="none" w:sz="0" w:space="0" w:color="auto"/>
        <w:left w:val="none" w:sz="0" w:space="0" w:color="auto"/>
        <w:bottom w:val="none" w:sz="0" w:space="0" w:color="auto"/>
        <w:right w:val="none" w:sz="0" w:space="0" w:color="auto"/>
      </w:divBdr>
    </w:div>
    <w:div w:id="1155144137">
      <w:bodyDiv w:val="1"/>
      <w:marLeft w:val="0"/>
      <w:marRight w:val="0"/>
      <w:marTop w:val="0"/>
      <w:marBottom w:val="0"/>
      <w:divBdr>
        <w:top w:val="none" w:sz="0" w:space="0" w:color="auto"/>
        <w:left w:val="none" w:sz="0" w:space="0" w:color="auto"/>
        <w:bottom w:val="none" w:sz="0" w:space="0" w:color="auto"/>
        <w:right w:val="none" w:sz="0" w:space="0" w:color="auto"/>
      </w:divBdr>
      <w:divsChild>
        <w:div w:id="166021464">
          <w:marLeft w:val="691"/>
          <w:marRight w:val="0"/>
          <w:marTop w:val="0"/>
          <w:marBottom w:val="0"/>
          <w:divBdr>
            <w:top w:val="none" w:sz="0" w:space="0" w:color="auto"/>
            <w:left w:val="none" w:sz="0" w:space="0" w:color="auto"/>
            <w:bottom w:val="none" w:sz="0" w:space="0" w:color="auto"/>
            <w:right w:val="none" w:sz="0" w:space="0" w:color="auto"/>
          </w:divBdr>
        </w:div>
        <w:div w:id="253319124">
          <w:marLeft w:val="1152"/>
          <w:marRight w:val="0"/>
          <w:marTop w:val="106"/>
          <w:marBottom w:val="0"/>
          <w:divBdr>
            <w:top w:val="none" w:sz="0" w:space="0" w:color="auto"/>
            <w:left w:val="none" w:sz="0" w:space="0" w:color="auto"/>
            <w:bottom w:val="none" w:sz="0" w:space="0" w:color="auto"/>
            <w:right w:val="none" w:sz="0" w:space="0" w:color="auto"/>
          </w:divBdr>
        </w:div>
        <w:div w:id="428544017">
          <w:marLeft w:val="1152"/>
          <w:marRight w:val="0"/>
          <w:marTop w:val="106"/>
          <w:marBottom w:val="0"/>
          <w:divBdr>
            <w:top w:val="none" w:sz="0" w:space="0" w:color="auto"/>
            <w:left w:val="none" w:sz="0" w:space="0" w:color="auto"/>
            <w:bottom w:val="none" w:sz="0" w:space="0" w:color="auto"/>
            <w:right w:val="none" w:sz="0" w:space="0" w:color="auto"/>
          </w:divBdr>
        </w:div>
        <w:div w:id="683094116">
          <w:marLeft w:val="691"/>
          <w:marRight w:val="0"/>
          <w:marTop w:val="0"/>
          <w:marBottom w:val="0"/>
          <w:divBdr>
            <w:top w:val="none" w:sz="0" w:space="0" w:color="auto"/>
            <w:left w:val="none" w:sz="0" w:space="0" w:color="auto"/>
            <w:bottom w:val="none" w:sz="0" w:space="0" w:color="auto"/>
            <w:right w:val="none" w:sz="0" w:space="0" w:color="auto"/>
          </w:divBdr>
        </w:div>
        <w:div w:id="973485686">
          <w:marLeft w:val="691"/>
          <w:marRight w:val="0"/>
          <w:marTop w:val="0"/>
          <w:marBottom w:val="0"/>
          <w:divBdr>
            <w:top w:val="none" w:sz="0" w:space="0" w:color="auto"/>
            <w:left w:val="none" w:sz="0" w:space="0" w:color="auto"/>
            <w:bottom w:val="none" w:sz="0" w:space="0" w:color="auto"/>
            <w:right w:val="none" w:sz="0" w:space="0" w:color="auto"/>
          </w:divBdr>
        </w:div>
        <w:div w:id="1489324457">
          <w:marLeft w:val="1152"/>
          <w:marRight w:val="0"/>
          <w:marTop w:val="106"/>
          <w:marBottom w:val="0"/>
          <w:divBdr>
            <w:top w:val="none" w:sz="0" w:space="0" w:color="auto"/>
            <w:left w:val="none" w:sz="0" w:space="0" w:color="auto"/>
            <w:bottom w:val="none" w:sz="0" w:space="0" w:color="auto"/>
            <w:right w:val="none" w:sz="0" w:space="0" w:color="auto"/>
          </w:divBdr>
        </w:div>
        <w:div w:id="1537036138">
          <w:marLeft w:val="1152"/>
          <w:marRight w:val="0"/>
          <w:marTop w:val="106"/>
          <w:marBottom w:val="0"/>
          <w:divBdr>
            <w:top w:val="none" w:sz="0" w:space="0" w:color="auto"/>
            <w:left w:val="none" w:sz="0" w:space="0" w:color="auto"/>
            <w:bottom w:val="none" w:sz="0" w:space="0" w:color="auto"/>
            <w:right w:val="none" w:sz="0" w:space="0" w:color="auto"/>
          </w:divBdr>
        </w:div>
        <w:div w:id="1862930749">
          <w:marLeft w:val="1152"/>
          <w:marRight w:val="0"/>
          <w:marTop w:val="106"/>
          <w:marBottom w:val="0"/>
          <w:divBdr>
            <w:top w:val="none" w:sz="0" w:space="0" w:color="auto"/>
            <w:left w:val="none" w:sz="0" w:space="0" w:color="auto"/>
            <w:bottom w:val="none" w:sz="0" w:space="0" w:color="auto"/>
            <w:right w:val="none" w:sz="0" w:space="0" w:color="auto"/>
          </w:divBdr>
        </w:div>
        <w:div w:id="1994943891">
          <w:marLeft w:val="1152"/>
          <w:marRight w:val="0"/>
          <w:marTop w:val="106"/>
          <w:marBottom w:val="0"/>
          <w:divBdr>
            <w:top w:val="none" w:sz="0" w:space="0" w:color="auto"/>
            <w:left w:val="none" w:sz="0" w:space="0" w:color="auto"/>
            <w:bottom w:val="none" w:sz="0" w:space="0" w:color="auto"/>
            <w:right w:val="none" w:sz="0" w:space="0" w:color="auto"/>
          </w:divBdr>
        </w:div>
      </w:divsChild>
    </w:div>
    <w:div w:id="1169448083">
      <w:bodyDiv w:val="1"/>
      <w:marLeft w:val="0"/>
      <w:marRight w:val="0"/>
      <w:marTop w:val="0"/>
      <w:marBottom w:val="0"/>
      <w:divBdr>
        <w:top w:val="none" w:sz="0" w:space="0" w:color="auto"/>
        <w:left w:val="none" w:sz="0" w:space="0" w:color="auto"/>
        <w:bottom w:val="none" w:sz="0" w:space="0" w:color="auto"/>
        <w:right w:val="none" w:sz="0" w:space="0" w:color="auto"/>
      </w:divBdr>
      <w:divsChild>
        <w:div w:id="141192248">
          <w:marLeft w:val="1354"/>
          <w:marRight w:val="0"/>
          <w:marTop w:val="125"/>
          <w:marBottom w:val="0"/>
          <w:divBdr>
            <w:top w:val="none" w:sz="0" w:space="0" w:color="auto"/>
            <w:left w:val="none" w:sz="0" w:space="0" w:color="auto"/>
            <w:bottom w:val="none" w:sz="0" w:space="0" w:color="auto"/>
            <w:right w:val="none" w:sz="0" w:space="0" w:color="auto"/>
          </w:divBdr>
        </w:div>
        <w:div w:id="436605106">
          <w:marLeft w:val="1354"/>
          <w:marRight w:val="0"/>
          <w:marTop w:val="125"/>
          <w:marBottom w:val="0"/>
          <w:divBdr>
            <w:top w:val="none" w:sz="0" w:space="0" w:color="auto"/>
            <w:left w:val="none" w:sz="0" w:space="0" w:color="auto"/>
            <w:bottom w:val="none" w:sz="0" w:space="0" w:color="auto"/>
            <w:right w:val="none" w:sz="0" w:space="0" w:color="auto"/>
          </w:divBdr>
        </w:div>
        <w:div w:id="508720321">
          <w:marLeft w:val="691"/>
          <w:marRight w:val="0"/>
          <w:marTop w:val="0"/>
          <w:marBottom w:val="0"/>
          <w:divBdr>
            <w:top w:val="none" w:sz="0" w:space="0" w:color="auto"/>
            <w:left w:val="none" w:sz="0" w:space="0" w:color="auto"/>
            <w:bottom w:val="none" w:sz="0" w:space="0" w:color="auto"/>
            <w:right w:val="none" w:sz="0" w:space="0" w:color="auto"/>
          </w:divBdr>
        </w:div>
        <w:div w:id="546918314">
          <w:marLeft w:val="691"/>
          <w:marRight w:val="0"/>
          <w:marTop w:val="0"/>
          <w:marBottom w:val="0"/>
          <w:divBdr>
            <w:top w:val="none" w:sz="0" w:space="0" w:color="auto"/>
            <w:left w:val="none" w:sz="0" w:space="0" w:color="auto"/>
            <w:bottom w:val="none" w:sz="0" w:space="0" w:color="auto"/>
            <w:right w:val="none" w:sz="0" w:space="0" w:color="auto"/>
          </w:divBdr>
        </w:div>
        <w:div w:id="879971641">
          <w:marLeft w:val="691"/>
          <w:marRight w:val="0"/>
          <w:marTop w:val="0"/>
          <w:marBottom w:val="0"/>
          <w:divBdr>
            <w:top w:val="none" w:sz="0" w:space="0" w:color="auto"/>
            <w:left w:val="none" w:sz="0" w:space="0" w:color="auto"/>
            <w:bottom w:val="none" w:sz="0" w:space="0" w:color="auto"/>
            <w:right w:val="none" w:sz="0" w:space="0" w:color="auto"/>
          </w:divBdr>
        </w:div>
        <w:div w:id="916941288">
          <w:marLeft w:val="1354"/>
          <w:marRight w:val="0"/>
          <w:marTop w:val="125"/>
          <w:marBottom w:val="0"/>
          <w:divBdr>
            <w:top w:val="none" w:sz="0" w:space="0" w:color="auto"/>
            <w:left w:val="none" w:sz="0" w:space="0" w:color="auto"/>
            <w:bottom w:val="none" w:sz="0" w:space="0" w:color="auto"/>
            <w:right w:val="none" w:sz="0" w:space="0" w:color="auto"/>
          </w:divBdr>
        </w:div>
        <w:div w:id="1218930239">
          <w:marLeft w:val="1354"/>
          <w:marRight w:val="0"/>
          <w:marTop w:val="125"/>
          <w:marBottom w:val="0"/>
          <w:divBdr>
            <w:top w:val="none" w:sz="0" w:space="0" w:color="auto"/>
            <w:left w:val="none" w:sz="0" w:space="0" w:color="auto"/>
            <w:bottom w:val="none" w:sz="0" w:space="0" w:color="auto"/>
            <w:right w:val="none" w:sz="0" w:space="0" w:color="auto"/>
          </w:divBdr>
        </w:div>
        <w:div w:id="1320189719">
          <w:marLeft w:val="1354"/>
          <w:marRight w:val="0"/>
          <w:marTop w:val="125"/>
          <w:marBottom w:val="0"/>
          <w:divBdr>
            <w:top w:val="none" w:sz="0" w:space="0" w:color="auto"/>
            <w:left w:val="none" w:sz="0" w:space="0" w:color="auto"/>
            <w:bottom w:val="none" w:sz="0" w:space="0" w:color="auto"/>
            <w:right w:val="none" w:sz="0" w:space="0" w:color="auto"/>
          </w:divBdr>
        </w:div>
        <w:div w:id="1978611241">
          <w:marLeft w:val="1354"/>
          <w:marRight w:val="0"/>
          <w:marTop w:val="125"/>
          <w:marBottom w:val="0"/>
          <w:divBdr>
            <w:top w:val="none" w:sz="0" w:space="0" w:color="auto"/>
            <w:left w:val="none" w:sz="0" w:space="0" w:color="auto"/>
            <w:bottom w:val="none" w:sz="0" w:space="0" w:color="auto"/>
            <w:right w:val="none" w:sz="0" w:space="0" w:color="auto"/>
          </w:divBdr>
        </w:div>
      </w:divsChild>
    </w:div>
    <w:div w:id="1204293851">
      <w:bodyDiv w:val="1"/>
      <w:marLeft w:val="0"/>
      <w:marRight w:val="5"/>
      <w:marTop w:val="0"/>
      <w:marBottom w:val="600"/>
      <w:divBdr>
        <w:top w:val="none" w:sz="0" w:space="0" w:color="auto"/>
        <w:left w:val="none" w:sz="0" w:space="0" w:color="auto"/>
        <w:bottom w:val="none" w:sz="0" w:space="0" w:color="auto"/>
        <w:right w:val="none" w:sz="0" w:space="0" w:color="auto"/>
      </w:divBdr>
      <w:divsChild>
        <w:div w:id="2015298882">
          <w:marLeft w:val="2265"/>
          <w:marRight w:val="0"/>
          <w:marTop w:val="450"/>
          <w:marBottom w:val="300"/>
          <w:divBdr>
            <w:top w:val="none" w:sz="0" w:space="0" w:color="auto"/>
            <w:left w:val="none" w:sz="0" w:space="0" w:color="auto"/>
            <w:bottom w:val="none" w:sz="0" w:space="0" w:color="auto"/>
            <w:right w:val="none" w:sz="0" w:space="0" w:color="auto"/>
          </w:divBdr>
        </w:div>
      </w:divsChild>
    </w:div>
    <w:div w:id="1271477697">
      <w:bodyDiv w:val="1"/>
      <w:marLeft w:val="0"/>
      <w:marRight w:val="0"/>
      <w:marTop w:val="0"/>
      <w:marBottom w:val="0"/>
      <w:divBdr>
        <w:top w:val="none" w:sz="0" w:space="0" w:color="auto"/>
        <w:left w:val="none" w:sz="0" w:space="0" w:color="auto"/>
        <w:bottom w:val="none" w:sz="0" w:space="0" w:color="auto"/>
        <w:right w:val="none" w:sz="0" w:space="0" w:color="auto"/>
      </w:divBdr>
    </w:div>
    <w:div w:id="1351298457">
      <w:bodyDiv w:val="1"/>
      <w:marLeft w:val="0"/>
      <w:marRight w:val="0"/>
      <w:marTop w:val="0"/>
      <w:marBottom w:val="0"/>
      <w:divBdr>
        <w:top w:val="none" w:sz="0" w:space="0" w:color="auto"/>
        <w:left w:val="none" w:sz="0" w:space="0" w:color="auto"/>
        <w:bottom w:val="none" w:sz="0" w:space="0" w:color="auto"/>
        <w:right w:val="none" w:sz="0" w:space="0" w:color="auto"/>
      </w:divBdr>
      <w:divsChild>
        <w:div w:id="1144859293">
          <w:marLeft w:val="0"/>
          <w:marRight w:val="0"/>
          <w:marTop w:val="0"/>
          <w:marBottom w:val="0"/>
          <w:divBdr>
            <w:top w:val="single" w:sz="2" w:space="0" w:color="454545"/>
            <w:left w:val="single" w:sz="6" w:space="0" w:color="454545"/>
            <w:bottom w:val="single" w:sz="6" w:space="0" w:color="454545"/>
            <w:right w:val="single" w:sz="6" w:space="0" w:color="454545"/>
          </w:divBdr>
          <w:divsChild>
            <w:div w:id="615018212">
              <w:marLeft w:val="0"/>
              <w:marRight w:val="0"/>
              <w:marTop w:val="0"/>
              <w:marBottom w:val="0"/>
              <w:divBdr>
                <w:top w:val="none" w:sz="0" w:space="0" w:color="auto"/>
                <w:left w:val="none" w:sz="0" w:space="0" w:color="auto"/>
                <w:bottom w:val="none" w:sz="0" w:space="0" w:color="auto"/>
                <w:right w:val="none" w:sz="0" w:space="0" w:color="auto"/>
              </w:divBdr>
              <w:divsChild>
                <w:div w:id="1937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9239">
      <w:bodyDiv w:val="1"/>
      <w:marLeft w:val="0"/>
      <w:marRight w:val="0"/>
      <w:marTop w:val="0"/>
      <w:marBottom w:val="0"/>
      <w:divBdr>
        <w:top w:val="none" w:sz="0" w:space="0" w:color="auto"/>
        <w:left w:val="none" w:sz="0" w:space="0" w:color="auto"/>
        <w:bottom w:val="none" w:sz="0" w:space="0" w:color="auto"/>
        <w:right w:val="none" w:sz="0" w:space="0" w:color="auto"/>
      </w:divBdr>
      <w:divsChild>
        <w:div w:id="981085179">
          <w:marLeft w:val="0"/>
          <w:marRight w:val="0"/>
          <w:marTop w:val="0"/>
          <w:marBottom w:val="0"/>
          <w:divBdr>
            <w:top w:val="single" w:sz="2" w:space="0" w:color="454545"/>
            <w:left w:val="single" w:sz="6" w:space="0" w:color="454545"/>
            <w:bottom w:val="single" w:sz="6" w:space="0" w:color="454545"/>
            <w:right w:val="single" w:sz="6" w:space="0" w:color="454545"/>
          </w:divBdr>
          <w:divsChild>
            <w:div w:id="2054496937">
              <w:marLeft w:val="0"/>
              <w:marRight w:val="0"/>
              <w:marTop w:val="0"/>
              <w:marBottom w:val="0"/>
              <w:divBdr>
                <w:top w:val="none" w:sz="0" w:space="0" w:color="auto"/>
                <w:left w:val="none" w:sz="0" w:space="0" w:color="auto"/>
                <w:bottom w:val="none" w:sz="0" w:space="0" w:color="auto"/>
                <w:right w:val="none" w:sz="0" w:space="0" w:color="auto"/>
              </w:divBdr>
              <w:divsChild>
                <w:div w:id="6248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021562">
      <w:bodyDiv w:val="1"/>
      <w:marLeft w:val="0"/>
      <w:marRight w:val="0"/>
      <w:marTop w:val="0"/>
      <w:marBottom w:val="0"/>
      <w:divBdr>
        <w:top w:val="none" w:sz="0" w:space="0" w:color="auto"/>
        <w:left w:val="none" w:sz="0" w:space="0" w:color="auto"/>
        <w:bottom w:val="none" w:sz="0" w:space="0" w:color="auto"/>
        <w:right w:val="none" w:sz="0" w:space="0" w:color="auto"/>
      </w:divBdr>
    </w:div>
    <w:div w:id="1824009544">
      <w:bodyDiv w:val="1"/>
      <w:marLeft w:val="0"/>
      <w:marRight w:val="0"/>
      <w:marTop w:val="0"/>
      <w:marBottom w:val="0"/>
      <w:divBdr>
        <w:top w:val="none" w:sz="0" w:space="0" w:color="auto"/>
        <w:left w:val="none" w:sz="0" w:space="0" w:color="auto"/>
        <w:bottom w:val="none" w:sz="0" w:space="0" w:color="auto"/>
        <w:right w:val="none" w:sz="0" w:space="0" w:color="auto"/>
      </w:divBdr>
    </w:div>
    <w:div w:id="1858538982">
      <w:bodyDiv w:val="1"/>
      <w:marLeft w:val="0"/>
      <w:marRight w:val="0"/>
      <w:marTop w:val="0"/>
      <w:marBottom w:val="0"/>
      <w:divBdr>
        <w:top w:val="none" w:sz="0" w:space="0" w:color="auto"/>
        <w:left w:val="none" w:sz="0" w:space="0" w:color="auto"/>
        <w:bottom w:val="none" w:sz="0" w:space="0" w:color="auto"/>
        <w:right w:val="none" w:sz="0" w:space="0" w:color="auto"/>
      </w:divBdr>
      <w:divsChild>
        <w:div w:id="239097755">
          <w:marLeft w:val="0"/>
          <w:marRight w:val="0"/>
          <w:marTop w:val="0"/>
          <w:marBottom w:val="0"/>
          <w:divBdr>
            <w:top w:val="single" w:sz="2" w:space="0" w:color="454545"/>
            <w:left w:val="single" w:sz="6" w:space="0" w:color="454545"/>
            <w:bottom w:val="single" w:sz="6" w:space="0" w:color="454545"/>
            <w:right w:val="single" w:sz="6" w:space="0" w:color="454545"/>
          </w:divBdr>
          <w:divsChild>
            <w:div w:id="2004235211">
              <w:marLeft w:val="0"/>
              <w:marRight w:val="0"/>
              <w:marTop w:val="0"/>
              <w:marBottom w:val="0"/>
              <w:divBdr>
                <w:top w:val="none" w:sz="0" w:space="0" w:color="auto"/>
                <w:left w:val="none" w:sz="0" w:space="0" w:color="auto"/>
                <w:bottom w:val="none" w:sz="0" w:space="0" w:color="auto"/>
                <w:right w:val="none" w:sz="0" w:space="0" w:color="auto"/>
              </w:divBdr>
              <w:divsChild>
                <w:div w:id="110823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jpeg"/><Relationship Id="rId299" Type="http://schemas.openxmlformats.org/officeDocument/2006/relationships/hyperlink" Target="http://www.showabestglove.com/site/default.aspx" TargetMode="External"/><Relationship Id="rId21" Type="http://schemas.openxmlformats.org/officeDocument/2006/relationships/image" Target="media/image6.jpeg"/><Relationship Id="rId63" Type="http://schemas.openxmlformats.org/officeDocument/2006/relationships/header" Target="header6.xml"/><Relationship Id="rId159" Type="http://schemas.openxmlformats.org/officeDocument/2006/relationships/hyperlink" Target="http://hazard.com/msds/" TargetMode="External"/><Relationship Id="rId324" Type="http://schemas.openxmlformats.org/officeDocument/2006/relationships/hyperlink" Target="http://www.ansellpro.com/download/Ansell_8thEditionChemicalResistanceGuide.pdf" TargetMode="External"/><Relationship Id="rId366" Type="http://schemas.openxmlformats.org/officeDocument/2006/relationships/hyperlink" Target="http://www.purdue.edu/rem/hmm/wststo.htm" TargetMode="External"/><Relationship Id="rId170" Type="http://schemas.openxmlformats.org/officeDocument/2006/relationships/hyperlink" Target="http://www.purdue.edu/rem/injury/froi.htm" TargetMode="External"/><Relationship Id="rId226" Type="http://schemas.openxmlformats.org/officeDocument/2006/relationships/hyperlink" Target="http://www.sigmaaldrich.com/united-states.html" TargetMode="External"/><Relationship Id="rId433" Type="http://schemas.openxmlformats.org/officeDocument/2006/relationships/hyperlink" Target="http://www.purdue.edu/rem/hmm/wststo.htm" TargetMode="External"/><Relationship Id="rId268" Type="http://schemas.openxmlformats.org/officeDocument/2006/relationships/hyperlink" Target="http://www.purdue.edu/rem/hmm/timesensitive.htm" TargetMode="External"/><Relationship Id="rId32" Type="http://schemas.openxmlformats.org/officeDocument/2006/relationships/image" Target="media/image140.emf"/><Relationship Id="rId74" Type="http://schemas.openxmlformats.org/officeDocument/2006/relationships/image" Target="media/image43.jpeg"/><Relationship Id="rId128" Type="http://schemas.openxmlformats.org/officeDocument/2006/relationships/image" Target="media/image75.jpeg"/><Relationship Id="rId335" Type="http://schemas.openxmlformats.org/officeDocument/2006/relationships/hyperlink" Target="http://www.showabestglove.com/site/default.aspx" TargetMode="External"/><Relationship Id="rId377" Type="http://schemas.openxmlformats.org/officeDocument/2006/relationships/hyperlink" Target="http://www.purdue.edu/rem/hmm/wststo.htm" TargetMode="External"/><Relationship Id="rId5" Type="http://schemas.openxmlformats.org/officeDocument/2006/relationships/webSettings" Target="webSettings.xml"/><Relationship Id="rId181" Type="http://schemas.openxmlformats.org/officeDocument/2006/relationships/hyperlink" Target="http://www.sigmaaldrich.com/united-states.html" TargetMode="External"/><Relationship Id="rId237" Type="http://schemas.openxmlformats.org/officeDocument/2006/relationships/image" Target="media/image100.gif"/><Relationship Id="rId402" Type="http://schemas.openxmlformats.org/officeDocument/2006/relationships/hyperlink" Target="http://www.showabestglove.com/site/default.aspx" TargetMode="External"/><Relationship Id="rId279" Type="http://schemas.openxmlformats.org/officeDocument/2006/relationships/hyperlink" Target="http://www.showabestglove.com/site/default.aspx" TargetMode="External"/><Relationship Id="rId43" Type="http://schemas.openxmlformats.org/officeDocument/2006/relationships/header" Target="header4.xml"/><Relationship Id="rId139" Type="http://schemas.openxmlformats.org/officeDocument/2006/relationships/hyperlink" Target="http://www.purdue.edu/rem/home/files/sop.htm" TargetMode="External"/><Relationship Id="rId290" Type="http://schemas.openxmlformats.org/officeDocument/2006/relationships/hyperlink" Target="http://www.ansellpro.com/download/Ansell_8thEditionChemicalResistanceGuide.pdf" TargetMode="External"/><Relationship Id="rId304" Type="http://schemas.openxmlformats.org/officeDocument/2006/relationships/hyperlink" Target="http://www.purdue.edu/rem/hmm/wststo.htm" TargetMode="External"/><Relationship Id="rId346" Type="http://schemas.openxmlformats.org/officeDocument/2006/relationships/image" Target="media/image118.jpeg"/><Relationship Id="rId388" Type="http://schemas.openxmlformats.org/officeDocument/2006/relationships/hyperlink" Target="http://www.sigmaaldrich.com/united-states.html" TargetMode="External"/><Relationship Id="rId85" Type="http://schemas.openxmlformats.org/officeDocument/2006/relationships/image" Target="media/image51.png"/><Relationship Id="rId150" Type="http://schemas.openxmlformats.org/officeDocument/2006/relationships/image" Target="media/image86.png"/><Relationship Id="rId192" Type="http://schemas.openxmlformats.org/officeDocument/2006/relationships/hyperlink" Target="http://www.purdue.edu/rem/home/booklets/sharps.pdf" TargetMode="External"/><Relationship Id="rId206" Type="http://schemas.openxmlformats.org/officeDocument/2006/relationships/hyperlink" Target="http://www.ansellpro.com/download/Ansell_8thEditionChemicalResistanceGuide.pdf" TargetMode="External"/><Relationship Id="rId413" Type="http://schemas.openxmlformats.org/officeDocument/2006/relationships/hyperlink" Target="http://www.purdue.edu/rem/hmm/wststo.htm" TargetMode="External"/><Relationship Id="rId248" Type="http://schemas.openxmlformats.org/officeDocument/2006/relationships/hyperlink" Target="http://www.showabestglove.com/site/default.aspx" TargetMode="External"/><Relationship Id="rId12" Type="http://schemas.openxmlformats.org/officeDocument/2006/relationships/footer" Target="footer3.xml"/><Relationship Id="rId33" Type="http://schemas.openxmlformats.org/officeDocument/2006/relationships/image" Target="media/image16.png"/><Relationship Id="rId108" Type="http://schemas.openxmlformats.org/officeDocument/2006/relationships/header" Target="header8.xml"/><Relationship Id="rId129" Type="http://schemas.openxmlformats.org/officeDocument/2006/relationships/image" Target="media/image76.jpeg"/><Relationship Id="rId280" Type="http://schemas.openxmlformats.org/officeDocument/2006/relationships/hyperlink" Target="http://www.mapaglove.com/" TargetMode="External"/><Relationship Id="rId315" Type="http://schemas.openxmlformats.org/officeDocument/2006/relationships/hyperlink" Target="http://www.purdue.edu/rem/home/booklets/RPP98.pdf" TargetMode="External"/><Relationship Id="rId336" Type="http://schemas.openxmlformats.org/officeDocument/2006/relationships/hyperlink" Target="http://www.mapaglove.com/" TargetMode="External"/><Relationship Id="rId357" Type="http://schemas.openxmlformats.org/officeDocument/2006/relationships/hyperlink" Target="http://www.sigmaaldrich.com/united-states.html" TargetMode="External"/><Relationship Id="rId54" Type="http://schemas.openxmlformats.org/officeDocument/2006/relationships/image" Target="media/image31.png"/><Relationship Id="rId75" Type="http://schemas.openxmlformats.org/officeDocument/2006/relationships/image" Target="media/image42.jpeg"/><Relationship Id="rId96" Type="http://schemas.openxmlformats.org/officeDocument/2006/relationships/hyperlink" Target="http://www.purdue.edu/rem/home/files/forms.htm" TargetMode="External"/><Relationship Id="rId140" Type="http://schemas.openxmlformats.org/officeDocument/2006/relationships/hyperlink" Target="http://www.purdue.edu/rem/home/files/researchers.htm" TargetMode="External"/><Relationship Id="rId161" Type="http://schemas.openxmlformats.org/officeDocument/2006/relationships/image" Target="media/image91.emf"/><Relationship Id="rId182" Type="http://schemas.openxmlformats.org/officeDocument/2006/relationships/hyperlink" Target="http://hazard.com/msds/" TargetMode="External"/><Relationship Id="rId217" Type="http://schemas.openxmlformats.org/officeDocument/2006/relationships/hyperlink" Target="http://www.purdue.edu/research/vpr/rschadmin/rschoversight/rdna/forms.php" TargetMode="External"/><Relationship Id="rId378" Type="http://schemas.openxmlformats.org/officeDocument/2006/relationships/hyperlink" Target="http://www.sigmaaldrich.com/MSDS/MSDS/PleaseWaitMSDSPage.do?language=&amp;country=US&amp;brand=ALDRICH&amp;productNumber=M85301&amp;PageToGoToURL=http://www.sigmaaldrich.com/catalog/product/aldrich/m85301?lang=en&amp;region=US" TargetMode="External"/><Relationship Id="rId399" Type="http://schemas.openxmlformats.org/officeDocument/2006/relationships/hyperlink" Target="http://hazard.com/msds/" TargetMode="External"/><Relationship Id="rId403" Type="http://schemas.openxmlformats.org/officeDocument/2006/relationships/hyperlink" Target="http://www.mapaglove.com/" TargetMode="External"/><Relationship Id="rId6" Type="http://schemas.openxmlformats.org/officeDocument/2006/relationships/footnotes" Target="footnotes.xml"/><Relationship Id="rId238" Type="http://schemas.openxmlformats.org/officeDocument/2006/relationships/hyperlink" Target="http://www.purdue.edu/rem/home/booklets/RPP98.pdf" TargetMode="External"/><Relationship Id="rId259" Type="http://schemas.openxmlformats.org/officeDocument/2006/relationships/hyperlink" Target="http://www.ansellpro.com/download/Ansell_8thEditionChemicalResistanceGuide.pdf" TargetMode="External"/><Relationship Id="rId424" Type="http://schemas.openxmlformats.org/officeDocument/2006/relationships/hyperlink" Target="http://www.purdue.edu/rem/injury/froi.htm" TargetMode="External"/><Relationship Id="rId23" Type="http://schemas.openxmlformats.org/officeDocument/2006/relationships/image" Target="media/image8.jpeg"/><Relationship Id="rId119" Type="http://schemas.openxmlformats.org/officeDocument/2006/relationships/image" Target="media/image69.jpeg"/><Relationship Id="rId270" Type="http://schemas.openxmlformats.org/officeDocument/2006/relationships/hyperlink" Target="http://www.ansellpro.com/download/Ansell_8thEditionChemicalResistanceGuide.pdf" TargetMode="External"/><Relationship Id="rId291" Type="http://schemas.openxmlformats.org/officeDocument/2006/relationships/hyperlink" Target="http://www.showabestglove.com/site/default.aspx" TargetMode="External"/><Relationship Id="rId305" Type="http://schemas.openxmlformats.org/officeDocument/2006/relationships/hyperlink" Target="http://www.sigmaaldrich.com/united-states.html" TargetMode="External"/><Relationship Id="rId326" Type="http://schemas.openxmlformats.org/officeDocument/2006/relationships/hyperlink" Target="http://www.mapaglove.com/" TargetMode="External"/><Relationship Id="rId347" Type="http://schemas.openxmlformats.org/officeDocument/2006/relationships/hyperlink" Target="http://www.purdue.edu/rem/injury/froi.htm" TargetMode="External"/><Relationship Id="rId44" Type="http://schemas.openxmlformats.org/officeDocument/2006/relationships/hyperlink" Target="http://www.purdue.edu/research/vpr/rschadmin/rschoversight/rdna/forms.php" TargetMode="External"/><Relationship Id="rId65" Type="http://schemas.openxmlformats.org/officeDocument/2006/relationships/hyperlink" Target="http://hazard.com/msds/" TargetMode="External"/><Relationship Id="rId86" Type="http://schemas.openxmlformats.org/officeDocument/2006/relationships/image" Target="media/image52.emf"/><Relationship Id="rId130" Type="http://schemas.openxmlformats.org/officeDocument/2006/relationships/image" Target="media/image77.jpeg"/><Relationship Id="rId151" Type="http://schemas.openxmlformats.org/officeDocument/2006/relationships/header" Target="header13.xml"/><Relationship Id="rId368" Type="http://schemas.openxmlformats.org/officeDocument/2006/relationships/hyperlink" Target="http://hazard.com/msds/" TargetMode="External"/><Relationship Id="rId389" Type="http://schemas.openxmlformats.org/officeDocument/2006/relationships/hyperlink" Target="http://hazard.com/msds/" TargetMode="External"/><Relationship Id="rId172" Type="http://schemas.openxmlformats.org/officeDocument/2006/relationships/hyperlink" Target="http://www.sigmaaldrich.com/united-states.html" TargetMode="External"/><Relationship Id="rId193" Type="http://schemas.openxmlformats.org/officeDocument/2006/relationships/hyperlink" Target="http://www.purdue.edu/rem/injury/froi.htm" TargetMode="External"/><Relationship Id="rId207" Type="http://schemas.openxmlformats.org/officeDocument/2006/relationships/hyperlink" Target="http://www.purdue.edu/rem/eh/bsclfcb.htm" TargetMode="External"/><Relationship Id="rId228" Type="http://schemas.openxmlformats.org/officeDocument/2006/relationships/hyperlink" Target="http://www.purdue.edu/rem/home/booklets/RPP98.pdf" TargetMode="External"/><Relationship Id="rId249" Type="http://schemas.openxmlformats.org/officeDocument/2006/relationships/hyperlink" Target="http://www.mapaglove.com/" TargetMode="External"/><Relationship Id="rId414" Type="http://schemas.openxmlformats.org/officeDocument/2006/relationships/hyperlink" Target="http://www.sigmaaldrich.com/united-states.html" TargetMode="External"/><Relationship Id="rId435" Type="http://schemas.openxmlformats.org/officeDocument/2006/relationships/hyperlink" Target="http://hazard.com/msds/" TargetMode="External"/><Relationship Id="rId13" Type="http://schemas.openxmlformats.org/officeDocument/2006/relationships/header" Target="header2.xml"/><Relationship Id="rId109" Type="http://schemas.openxmlformats.org/officeDocument/2006/relationships/hyperlink" Target="http://www.purdue.edu/rem/home/booklets/hwdg.pdf" TargetMode="External"/><Relationship Id="rId260" Type="http://schemas.openxmlformats.org/officeDocument/2006/relationships/hyperlink" Target="http://www.showabestglove.com/site/default.aspx" TargetMode="External"/><Relationship Id="rId281" Type="http://schemas.openxmlformats.org/officeDocument/2006/relationships/hyperlink" Target="http://www.purdue.edu/rem/injury/froi.htm" TargetMode="External"/><Relationship Id="rId316" Type="http://schemas.openxmlformats.org/officeDocument/2006/relationships/hyperlink" Target="http://www.ansellpro.com/download/Ansell_8thEditionChemicalResistanceGuide.pdf" TargetMode="External"/><Relationship Id="rId337" Type="http://schemas.openxmlformats.org/officeDocument/2006/relationships/hyperlink" Target="http://www.purdue.edu/rem/injury/froi.htm" TargetMode="External"/><Relationship Id="rId34" Type="http://schemas.openxmlformats.org/officeDocument/2006/relationships/image" Target="media/image16.gif"/><Relationship Id="rId55" Type="http://schemas.openxmlformats.org/officeDocument/2006/relationships/image" Target="media/image32.png"/><Relationship Id="rId76" Type="http://schemas.openxmlformats.org/officeDocument/2006/relationships/image" Target="media/image44.jpeg"/><Relationship Id="rId97" Type="http://schemas.openxmlformats.org/officeDocument/2006/relationships/image" Target="media/image54.jpeg"/><Relationship Id="rId120" Type="http://schemas.openxmlformats.org/officeDocument/2006/relationships/image" Target="media/image67.png"/><Relationship Id="rId141" Type="http://schemas.openxmlformats.org/officeDocument/2006/relationships/header" Target="header11.xml"/><Relationship Id="rId358" Type="http://schemas.openxmlformats.org/officeDocument/2006/relationships/hyperlink" Target="http://hazard.com/msds/" TargetMode="External"/><Relationship Id="rId379" Type="http://schemas.openxmlformats.org/officeDocument/2006/relationships/hyperlink" Target="http://www.ansellpro.com/download/Ansell_8thEditionChemicalResistanceGuide.pdf" TargetMode="External"/><Relationship Id="rId7" Type="http://schemas.openxmlformats.org/officeDocument/2006/relationships/endnotes" Target="endnotes.xml"/><Relationship Id="rId162" Type="http://schemas.openxmlformats.org/officeDocument/2006/relationships/image" Target="media/image92.emf"/><Relationship Id="rId183" Type="http://schemas.openxmlformats.org/officeDocument/2006/relationships/hyperlink" Target="http://www.purdue.edu/rem/home/booklets/RPP98.pdf" TargetMode="External"/><Relationship Id="rId218" Type="http://schemas.openxmlformats.org/officeDocument/2006/relationships/image" Target="media/image97.jpeg"/><Relationship Id="rId239" Type="http://schemas.openxmlformats.org/officeDocument/2006/relationships/hyperlink" Target="http://www.ansellpro.com/download/Ansell_8thEditionChemicalResistanceGuide.pdf" TargetMode="External"/><Relationship Id="rId390" Type="http://schemas.openxmlformats.org/officeDocument/2006/relationships/hyperlink" Target="http://www.ansellpro.com/download/Ansell_8thEditionChemicalResistanceGuide.pdf" TargetMode="External"/><Relationship Id="rId404" Type="http://schemas.openxmlformats.org/officeDocument/2006/relationships/hyperlink" Target="http://www.purdue.edu/rem/injury/froi.htm" TargetMode="External"/><Relationship Id="rId425" Type="http://schemas.openxmlformats.org/officeDocument/2006/relationships/hyperlink" Target="http://www.purdue.edu/rem/hmm/wststo.htm" TargetMode="External"/><Relationship Id="rId250" Type="http://schemas.openxmlformats.org/officeDocument/2006/relationships/image" Target="media/image101.jpeg"/><Relationship Id="rId271" Type="http://schemas.openxmlformats.org/officeDocument/2006/relationships/hyperlink" Target="http://www.showabestglove.com/site/default.aspx" TargetMode="External"/><Relationship Id="rId292" Type="http://schemas.openxmlformats.org/officeDocument/2006/relationships/hyperlink" Target="http://www.mapaglove.com/" TargetMode="External"/><Relationship Id="rId306" Type="http://schemas.openxmlformats.org/officeDocument/2006/relationships/hyperlink" Target="http://hazard.com/msds/" TargetMode="External"/><Relationship Id="rId24" Type="http://schemas.openxmlformats.org/officeDocument/2006/relationships/image" Target="media/image9.jpeg"/><Relationship Id="rId45" Type="http://schemas.openxmlformats.org/officeDocument/2006/relationships/hyperlink" Target="http://www.purdue.edu/rem/home/booklets/radman.pdf" TargetMode="External"/><Relationship Id="rId66" Type="http://schemas.openxmlformats.org/officeDocument/2006/relationships/hyperlink" Target="http://www.sigmaaldrich.com/united-states.html" TargetMode="External"/><Relationship Id="rId87" Type="http://schemas.openxmlformats.org/officeDocument/2006/relationships/hyperlink" Target="http://www.purdue.edu/rem/hmm/shiphm.htm" TargetMode="External"/><Relationship Id="rId110" Type="http://schemas.openxmlformats.org/officeDocument/2006/relationships/image" Target="media/image60.jpeg"/><Relationship Id="rId131" Type="http://schemas.openxmlformats.org/officeDocument/2006/relationships/header" Target="header9.xml"/><Relationship Id="rId327" Type="http://schemas.openxmlformats.org/officeDocument/2006/relationships/image" Target="media/image114.jpeg"/><Relationship Id="rId348" Type="http://schemas.openxmlformats.org/officeDocument/2006/relationships/hyperlink" Target="http://www.purdue.edu/rem/hmm/wststo.htm" TargetMode="External"/><Relationship Id="rId369" Type="http://schemas.openxmlformats.org/officeDocument/2006/relationships/hyperlink" Target="http://www.purdue.edu/rem/home/booklets/RPP98.pdf" TargetMode="External"/><Relationship Id="rId152" Type="http://schemas.openxmlformats.org/officeDocument/2006/relationships/header" Target="header14.xml"/><Relationship Id="rId173" Type="http://schemas.openxmlformats.org/officeDocument/2006/relationships/hyperlink" Target="http://hazard.com/msds/" TargetMode="External"/><Relationship Id="rId194" Type="http://schemas.openxmlformats.org/officeDocument/2006/relationships/hyperlink" Target="http://www.purdue.edu/rem/home/files/forms.htm" TargetMode="External"/><Relationship Id="rId208" Type="http://schemas.openxmlformats.org/officeDocument/2006/relationships/hyperlink" Target="http://www.purdue.edu/rem/home/booklets/sharps.pdf" TargetMode="External"/><Relationship Id="rId229" Type="http://schemas.openxmlformats.org/officeDocument/2006/relationships/hyperlink" Target="http://www.ansellpro.com/download/Ansell_8thEditionChemicalResistanceGuide.pdf" TargetMode="External"/><Relationship Id="rId380" Type="http://schemas.openxmlformats.org/officeDocument/2006/relationships/hyperlink" Target="http://www.purdue.edu/rem/injury/froi.htm" TargetMode="External"/><Relationship Id="rId415" Type="http://schemas.openxmlformats.org/officeDocument/2006/relationships/hyperlink" Target="http://hazard.com/msds/" TargetMode="External"/><Relationship Id="rId436" Type="http://schemas.openxmlformats.org/officeDocument/2006/relationships/header" Target="header16.xml"/><Relationship Id="rId240" Type="http://schemas.openxmlformats.org/officeDocument/2006/relationships/hyperlink" Target="http://www.showabestglove.com/site/default.aspx" TargetMode="External"/><Relationship Id="rId261" Type="http://schemas.openxmlformats.org/officeDocument/2006/relationships/hyperlink" Target="http://www.mapaglove.com/" TargetMode="External"/><Relationship Id="rId14" Type="http://schemas.openxmlformats.org/officeDocument/2006/relationships/hyperlink" Target="http://www.purdue.edu/rem/" TargetMode="External"/><Relationship Id="rId35" Type="http://schemas.openxmlformats.org/officeDocument/2006/relationships/image" Target="media/image17.gif"/><Relationship Id="rId56" Type="http://schemas.openxmlformats.org/officeDocument/2006/relationships/image" Target="media/image33.png"/><Relationship Id="rId77" Type="http://schemas.openxmlformats.org/officeDocument/2006/relationships/image" Target="media/image45.jpeg"/><Relationship Id="rId100" Type="http://schemas.openxmlformats.org/officeDocument/2006/relationships/image" Target="media/image56.jpeg"/><Relationship Id="rId282" Type="http://schemas.openxmlformats.org/officeDocument/2006/relationships/hyperlink" Target="http://www.thomassci.com/Supplies/Filtering-Funnels/_/Extractor-EtBr-Waste-Reduction-System/" TargetMode="External"/><Relationship Id="rId317" Type="http://schemas.openxmlformats.org/officeDocument/2006/relationships/hyperlink" Target="http://www.showabestglove.com/site/default.aspx" TargetMode="External"/><Relationship Id="rId338" Type="http://schemas.openxmlformats.org/officeDocument/2006/relationships/hyperlink" Target="http://www.purdue.edu/rem/hmm/wststo.htm" TargetMode="External"/><Relationship Id="rId359" Type="http://schemas.openxmlformats.org/officeDocument/2006/relationships/image" Target="media/image119.jpeg"/><Relationship Id="rId8" Type="http://schemas.openxmlformats.org/officeDocument/2006/relationships/image" Target="media/image1.emf"/><Relationship Id="rId98" Type="http://schemas.openxmlformats.org/officeDocument/2006/relationships/hyperlink" Target="http://www.purdue.edu/rem/home/booklets/RPP98.pdf" TargetMode="External"/><Relationship Id="rId121" Type="http://schemas.openxmlformats.org/officeDocument/2006/relationships/hyperlink" Target="http://www.purdue.edu/rem/home/booklets/hwdg.pdf" TargetMode="External"/><Relationship Id="rId142" Type="http://schemas.openxmlformats.org/officeDocument/2006/relationships/hyperlink" Target="mailto:Kim1598@purdue.edu" TargetMode="External"/><Relationship Id="rId163" Type="http://schemas.openxmlformats.org/officeDocument/2006/relationships/hyperlink" Target="http://www.ansellpro.com/download/Ansell_8thEditionChemicalResistanceGuide.pdf" TargetMode="External"/><Relationship Id="rId184" Type="http://schemas.openxmlformats.org/officeDocument/2006/relationships/hyperlink" Target="http://www.ansellpro.com/download/Ansell_8thEditionChemicalResistanceGuide.pdf" TargetMode="External"/><Relationship Id="rId219" Type="http://schemas.openxmlformats.org/officeDocument/2006/relationships/image" Target="media/image98.emf"/><Relationship Id="rId370" Type="http://schemas.openxmlformats.org/officeDocument/2006/relationships/hyperlink" Target="http://www.ansellpro.com/download/Ansell_8thEditionChemicalResistanceGuide.pdf" TargetMode="External"/><Relationship Id="rId391" Type="http://schemas.openxmlformats.org/officeDocument/2006/relationships/hyperlink" Target="http://www.purdue.edu/rem/injury/froi.htm" TargetMode="External"/><Relationship Id="rId405" Type="http://schemas.openxmlformats.org/officeDocument/2006/relationships/hyperlink" Target="http://www.purdue.edu/rem/hmm/wststo.htm" TargetMode="External"/><Relationship Id="rId426" Type="http://schemas.openxmlformats.org/officeDocument/2006/relationships/hyperlink" Target="http://www.sigmaaldrich.com/united-states.html" TargetMode="External"/><Relationship Id="rId230" Type="http://schemas.openxmlformats.org/officeDocument/2006/relationships/hyperlink" Target="http://www.showabestglove.com/site/default.aspx" TargetMode="External"/><Relationship Id="rId251" Type="http://schemas.openxmlformats.org/officeDocument/2006/relationships/image" Target="media/image102.jpeg"/><Relationship Id="rId25" Type="http://schemas.openxmlformats.org/officeDocument/2006/relationships/image" Target="media/image10.jpeg"/><Relationship Id="rId46" Type="http://schemas.openxmlformats.org/officeDocument/2006/relationships/hyperlink" Target="http://www.purdue.edu/rem/home/booklets/laserguide.pdf" TargetMode="External"/><Relationship Id="rId67" Type="http://schemas.openxmlformats.org/officeDocument/2006/relationships/image" Target="media/image35.jpeg"/><Relationship Id="rId272" Type="http://schemas.openxmlformats.org/officeDocument/2006/relationships/hyperlink" Target="http://www.mapaglove.com/" TargetMode="External"/><Relationship Id="rId293" Type="http://schemas.openxmlformats.org/officeDocument/2006/relationships/hyperlink" Target="http://www.purdue.edu/rem/hmm/wststo.htm" TargetMode="External"/><Relationship Id="rId307" Type="http://schemas.openxmlformats.org/officeDocument/2006/relationships/hyperlink" Target="http://www.purdue.edu/rem/home/booklets/RPP98.pdf" TargetMode="External"/><Relationship Id="rId328" Type="http://schemas.openxmlformats.org/officeDocument/2006/relationships/image" Target="media/image115.jpeg"/><Relationship Id="rId349" Type="http://schemas.openxmlformats.org/officeDocument/2006/relationships/hyperlink" Target="http://www.sigmaaldrich.com/united-states.html" TargetMode="External"/><Relationship Id="rId88" Type="http://schemas.openxmlformats.org/officeDocument/2006/relationships/image" Target="media/image53.jpeg"/><Relationship Id="rId111" Type="http://schemas.openxmlformats.org/officeDocument/2006/relationships/image" Target="media/image61.jpeg"/><Relationship Id="rId132" Type="http://schemas.openxmlformats.org/officeDocument/2006/relationships/image" Target="media/image78.jpeg"/><Relationship Id="rId153" Type="http://schemas.openxmlformats.org/officeDocument/2006/relationships/image" Target="media/image87.emf"/><Relationship Id="rId174" Type="http://schemas.openxmlformats.org/officeDocument/2006/relationships/image" Target="media/image95.emf"/><Relationship Id="rId195" Type="http://schemas.openxmlformats.org/officeDocument/2006/relationships/hyperlink" Target="http://www.purdue.edu/research/vpr/rschadmin/rschoversight/rdna/forms.php" TargetMode="External"/><Relationship Id="rId209" Type="http://schemas.openxmlformats.org/officeDocument/2006/relationships/hyperlink" Target="http://www.purdue.edu/rem/injury/froi.htm" TargetMode="External"/><Relationship Id="rId360" Type="http://schemas.openxmlformats.org/officeDocument/2006/relationships/hyperlink" Target="http://www.ansellpro.com/download/Ansell_8thEditionChemicalResistanceGuide.pdf" TargetMode="External"/><Relationship Id="rId381" Type="http://schemas.openxmlformats.org/officeDocument/2006/relationships/hyperlink" Target="http://www.sigmaaldrich.com/united-states.html" TargetMode="External"/><Relationship Id="rId416" Type="http://schemas.openxmlformats.org/officeDocument/2006/relationships/hyperlink" Target="http://www.purdue.edu/rem/home/booklets/RPP98.pdf" TargetMode="External"/><Relationship Id="rId220" Type="http://schemas.openxmlformats.org/officeDocument/2006/relationships/hyperlink" Target="http://www.purdue.edu/rem/home/booklets/RPP98.pdf" TargetMode="External"/><Relationship Id="rId241" Type="http://schemas.openxmlformats.org/officeDocument/2006/relationships/hyperlink" Target="http://www.mapaglove.com/" TargetMode="External"/><Relationship Id="rId437" Type="http://schemas.openxmlformats.org/officeDocument/2006/relationships/footer" Target="footer5.xml"/><Relationship Id="rId15" Type="http://schemas.openxmlformats.org/officeDocument/2006/relationships/hyperlink" Target="http://www.purdue.edu/rem/home/files/ispinfo.htm" TargetMode="External"/><Relationship Id="rId36" Type="http://schemas.openxmlformats.org/officeDocument/2006/relationships/image" Target="media/image18.gif"/><Relationship Id="rId57" Type="http://schemas.openxmlformats.org/officeDocument/2006/relationships/hyperlink" Target="http://www.purdue.edu/rem/home/files/sop.htm" TargetMode="External"/><Relationship Id="rId262" Type="http://schemas.openxmlformats.org/officeDocument/2006/relationships/image" Target="media/image105.jpeg"/><Relationship Id="rId283" Type="http://schemas.openxmlformats.org/officeDocument/2006/relationships/hyperlink" Target="http://www.purdue.edu/rem/hmm/wststo.htm" TargetMode="External"/><Relationship Id="rId318" Type="http://schemas.openxmlformats.org/officeDocument/2006/relationships/hyperlink" Target="http://www.mapaglove.com/" TargetMode="External"/><Relationship Id="rId339" Type="http://schemas.openxmlformats.org/officeDocument/2006/relationships/hyperlink" Target="http://www.sigmaaldrich.com/united-states.html" TargetMode="External"/><Relationship Id="rId78" Type="http://schemas.openxmlformats.org/officeDocument/2006/relationships/hyperlink" Target="http://www.purdue.edu/rem/home/booklets/nanopolicy.pdf" TargetMode="External"/><Relationship Id="rId99" Type="http://schemas.openxmlformats.org/officeDocument/2006/relationships/image" Target="media/image55.jpeg"/><Relationship Id="rId101" Type="http://schemas.openxmlformats.org/officeDocument/2006/relationships/image" Target="media/image57.jpeg"/><Relationship Id="rId122" Type="http://schemas.openxmlformats.org/officeDocument/2006/relationships/hyperlink" Target="http://www.purdue.edu/rem/home/booklets/sharps.pdf" TargetMode="External"/><Relationship Id="rId143" Type="http://schemas.openxmlformats.org/officeDocument/2006/relationships/header" Target="header12.xml"/><Relationship Id="rId164" Type="http://schemas.openxmlformats.org/officeDocument/2006/relationships/image" Target="media/image93.gif"/><Relationship Id="rId185" Type="http://schemas.openxmlformats.org/officeDocument/2006/relationships/hyperlink" Target="http://www.purdue.edu/rem/injury/froi.htm" TargetMode="External"/><Relationship Id="rId350" Type="http://schemas.openxmlformats.org/officeDocument/2006/relationships/hyperlink" Target="http://hazard.com/msds/" TargetMode="External"/><Relationship Id="rId371" Type="http://schemas.openxmlformats.org/officeDocument/2006/relationships/hyperlink" Target="http://www.purdue.edu/rem/injury/froi.htm" TargetMode="External"/><Relationship Id="rId406" Type="http://schemas.openxmlformats.org/officeDocument/2006/relationships/hyperlink" Target="http://www.sigmaaldrich.com/united-states.html" TargetMode="External"/><Relationship Id="rId9" Type="http://schemas.openxmlformats.org/officeDocument/2006/relationships/footer" Target="footer1.xml"/><Relationship Id="rId210" Type="http://schemas.openxmlformats.org/officeDocument/2006/relationships/hyperlink" Target="http://www.purdue.edu/rem/home/files/forms.htm" TargetMode="External"/><Relationship Id="rId392" Type="http://schemas.openxmlformats.org/officeDocument/2006/relationships/hyperlink" Target="http://www.purdue.edu/rem/hmm/wststo.htm" TargetMode="External"/><Relationship Id="rId427" Type="http://schemas.openxmlformats.org/officeDocument/2006/relationships/hyperlink" Target="http://hazard.com/msds/" TargetMode="External"/><Relationship Id="rId26" Type="http://schemas.openxmlformats.org/officeDocument/2006/relationships/image" Target="media/image11.jpeg"/><Relationship Id="rId231" Type="http://schemas.openxmlformats.org/officeDocument/2006/relationships/hyperlink" Target="http://www.mapaglove.com/" TargetMode="External"/><Relationship Id="rId252" Type="http://schemas.openxmlformats.org/officeDocument/2006/relationships/image" Target="media/image103.jpeg"/><Relationship Id="rId273" Type="http://schemas.openxmlformats.org/officeDocument/2006/relationships/image" Target="media/image107.jpeg"/><Relationship Id="rId294" Type="http://schemas.openxmlformats.org/officeDocument/2006/relationships/hyperlink" Target="http://www.sigmaaldrich.com/united-states.html" TargetMode="External"/><Relationship Id="rId308" Type="http://schemas.openxmlformats.org/officeDocument/2006/relationships/hyperlink" Target="http://www.ansellpro.com/download/Ansell_8thEditionChemicalResistanceGuide.pdf" TargetMode="External"/><Relationship Id="rId329" Type="http://schemas.openxmlformats.org/officeDocument/2006/relationships/image" Target="media/image116.jpeg"/><Relationship Id="rId47" Type="http://schemas.openxmlformats.org/officeDocument/2006/relationships/header" Target="header5.xml"/><Relationship Id="rId68" Type="http://schemas.openxmlformats.org/officeDocument/2006/relationships/image" Target="media/image36.jpeg"/><Relationship Id="rId89" Type="http://schemas.openxmlformats.org/officeDocument/2006/relationships/hyperlink" Target="https://www.purdue.edu/rem/home/forms/ispcheck.pdf" TargetMode="External"/><Relationship Id="rId112" Type="http://schemas.openxmlformats.org/officeDocument/2006/relationships/image" Target="media/image62.jpeg"/><Relationship Id="rId133" Type="http://schemas.openxmlformats.org/officeDocument/2006/relationships/hyperlink" Target="http://www.absorbentsonline.com/spill_kit/red5gallonbucketspillkit.JPG" TargetMode="External"/><Relationship Id="rId154" Type="http://schemas.openxmlformats.org/officeDocument/2006/relationships/image" Target="media/image88.emf"/><Relationship Id="rId175" Type="http://schemas.openxmlformats.org/officeDocument/2006/relationships/image" Target="media/image96.png"/><Relationship Id="rId340" Type="http://schemas.openxmlformats.org/officeDocument/2006/relationships/hyperlink" Target="http://hazard.com/msds/" TargetMode="External"/><Relationship Id="rId361" Type="http://schemas.openxmlformats.org/officeDocument/2006/relationships/hyperlink" Target="http://www.sigmaaldrich.com/content/dam/sigma-aldrich/docs/Aldrich/Bulletin/al_techbull_al134.pdf" TargetMode="External"/><Relationship Id="rId196" Type="http://schemas.openxmlformats.org/officeDocument/2006/relationships/hyperlink" Target="http://www.purdue.edu/rem/home/booklets/sharps.pdf" TargetMode="External"/><Relationship Id="rId200" Type="http://schemas.openxmlformats.org/officeDocument/2006/relationships/hyperlink" Target="http://www.ansellpro.com/download/Ansell_8thEditionChemicalResistanceGuide.pdf" TargetMode="External"/><Relationship Id="rId382" Type="http://schemas.openxmlformats.org/officeDocument/2006/relationships/hyperlink" Target="http://hazard.com/msds/" TargetMode="External"/><Relationship Id="rId417" Type="http://schemas.openxmlformats.org/officeDocument/2006/relationships/hyperlink" Target="http://www.ansellpro.com/download/Ansell_8thEditionChemicalResistanceGuide.pdf" TargetMode="External"/><Relationship Id="rId438" Type="http://schemas.openxmlformats.org/officeDocument/2006/relationships/header" Target="header17.xml"/><Relationship Id="rId16" Type="http://schemas.openxmlformats.org/officeDocument/2006/relationships/header" Target="header3.xml"/><Relationship Id="rId221" Type="http://schemas.openxmlformats.org/officeDocument/2006/relationships/hyperlink" Target="http://www.ansellpro.com/download/Ansell_8thEditionChemicalResistanceGuide.pdf" TargetMode="External"/><Relationship Id="rId242" Type="http://schemas.openxmlformats.org/officeDocument/2006/relationships/hyperlink" Target="http://www.purdue.edu/rem/injury/froi.htm" TargetMode="External"/><Relationship Id="rId263" Type="http://schemas.openxmlformats.org/officeDocument/2006/relationships/image" Target="media/image106.png"/><Relationship Id="rId284" Type="http://schemas.openxmlformats.org/officeDocument/2006/relationships/hyperlink" Target="http://www.sigmaaldrich.com/united-states.html" TargetMode="External"/><Relationship Id="rId319" Type="http://schemas.openxmlformats.org/officeDocument/2006/relationships/hyperlink" Target="http://www.purdue.edu/rem/injury/froi.htm" TargetMode="External"/><Relationship Id="rId37" Type="http://schemas.openxmlformats.org/officeDocument/2006/relationships/image" Target="media/image19.gif"/><Relationship Id="rId58" Type="http://schemas.openxmlformats.org/officeDocument/2006/relationships/hyperlink" Target="https://www.purdue.edu/rem/home/forms/doorpost.pdf" TargetMode="External"/><Relationship Id="rId79" Type="http://schemas.openxmlformats.org/officeDocument/2006/relationships/hyperlink" Target="https://www.purdue.edu/rem/home/booklets/sharps.pdf" TargetMode="External"/><Relationship Id="rId102" Type="http://schemas.openxmlformats.org/officeDocument/2006/relationships/image" Target="media/image58.jpeg"/><Relationship Id="rId123" Type="http://schemas.openxmlformats.org/officeDocument/2006/relationships/image" Target="media/image70.jpeg"/><Relationship Id="rId144" Type="http://schemas.openxmlformats.org/officeDocument/2006/relationships/image" Target="media/image80.emf"/><Relationship Id="rId330" Type="http://schemas.openxmlformats.org/officeDocument/2006/relationships/hyperlink" Target="http://www.purdue.edu/rem/hmm/wststo.htm" TargetMode="External"/><Relationship Id="rId90" Type="http://schemas.openxmlformats.org/officeDocument/2006/relationships/hyperlink" Target="http://www.purdue.edu/rem/safety/ergo.htm" TargetMode="External"/><Relationship Id="rId165" Type="http://schemas.openxmlformats.org/officeDocument/2006/relationships/hyperlink" Target="http://www.purdue.edu/rem/injury/froi.htm" TargetMode="External"/><Relationship Id="rId186" Type="http://schemas.openxmlformats.org/officeDocument/2006/relationships/hyperlink" Target="http://www.purdue.edu/rem/hmm/wststo.htm" TargetMode="External"/><Relationship Id="rId351" Type="http://schemas.openxmlformats.org/officeDocument/2006/relationships/hyperlink" Target="http://www.purdue.edu/rem/home/booklets/RPP98.pdf" TargetMode="External"/><Relationship Id="rId372" Type="http://schemas.openxmlformats.org/officeDocument/2006/relationships/hyperlink" Target="http://www.purdue.edu/rem/hmm/wststo.htm" TargetMode="External"/><Relationship Id="rId393" Type="http://schemas.openxmlformats.org/officeDocument/2006/relationships/hyperlink" Target="http://www.sigmaaldrich.com/united-states.html" TargetMode="External"/><Relationship Id="rId407" Type="http://schemas.openxmlformats.org/officeDocument/2006/relationships/hyperlink" Target="http://hazard.com/msds/" TargetMode="External"/><Relationship Id="rId428" Type="http://schemas.openxmlformats.org/officeDocument/2006/relationships/hyperlink" Target="http://www.purdue.edu/rem/home/booklets/RPP98.pdf" TargetMode="External"/><Relationship Id="rId211" Type="http://schemas.openxmlformats.org/officeDocument/2006/relationships/hyperlink" Target="http://www.purdue.edu/research/vpr/rschadmin/rschoversight/rdna/forms.php" TargetMode="External"/><Relationship Id="rId232" Type="http://schemas.openxmlformats.org/officeDocument/2006/relationships/hyperlink" Target="http://www.purdue.edu/rem/injury/froi.htm" TargetMode="External"/><Relationship Id="rId253" Type="http://schemas.openxmlformats.org/officeDocument/2006/relationships/image" Target="media/image104.jpeg"/><Relationship Id="rId274" Type="http://schemas.openxmlformats.org/officeDocument/2006/relationships/hyperlink" Target="http://www.purdue.edu/rem/injury/froi.htm" TargetMode="External"/><Relationship Id="rId295" Type="http://schemas.openxmlformats.org/officeDocument/2006/relationships/hyperlink" Target="http://hazard.com/msds/" TargetMode="External"/><Relationship Id="rId309" Type="http://schemas.openxmlformats.org/officeDocument/2006/relationships/hyperlink" Target="http://www.showabestglove.com/site/default.aspx" TargetMode="External"/><Relationship Id="rId27" Type="http://schemas.openxmlformats.org/officeDocument/2006/relationships/image" Target="media/image12.jpeg"/><Relationship Id="rId48" Type="http://schemas.openxmlformats.org/officeDocument/2006/relationships/image" Target="media/image25.jpeg"/><Relationship Id="rId69" Type="http://schemas.openxmlformats.org/officeDocument/2006/relationships/image" Target="media/image37.jpeg"/><Relationship Id="rId113" Type="http://schemas.openxmlformats.org/officeDocument/2006/relationships/image" Target="media/image63.jpeg"/><Relationship Id="rId134" Type="http://schemas.openxmlformats.org/officeDocument/2006/relationships/image" Target="media/image79.jpeg"/><Relationship Id="rId320" Type="http://schemas.openxmlformats.org/officeDocument/2006/relationships/hyperlink" Target="http://www.purdue.edu/rem/hmm/wststo.htm" TargetMode="External"/><Relationship Id="rId80" Type="http://schemas.openxmlformats.org/officeDocument/2006/relationships/image" Target="media/image46.jpeg"/><Relationship Id="rId155" Type="http://schemas.openxmlformats.org/officeDocument/2006/relationships/image" Target="media/image89.emf"/><Relationship Id="rId176" Type="http://schemas.openxmlformats.org/officeDocument/2006/relationships/hyperlink" Target="http://www.purdue.edu/rem/home/booklets/RPP98.pdf" TargetMode="External"/><Relationship Id="rId197" Type="http://schemas.openxmlformats.org/officeDocument/2006/relationships/hyperlink" Target="http://www.purdue.edu/rem/injury/froi.htm" TargetMode="External"/><Relationship Id="rId341" Type="http://schemas.openxmlformats.org/officeDocument/2006/relationships/image" Target="media/image117.gif"/><Relationship Id="rId362" Type="http://schemas.openxmlformats.org/officeDocument/2006/relationships/hyperlink" Target="http://www.sigmaaldrich.com/content/dam/sigma-aldrich/docs/Aldrich/Bulletin/al_techbull_al164.pdf" TargetMode="External"/><Relationship Id="rId383" Type="http://schemas.openxmlformats.org/officeDocument/2006/relationships/image" Target="media/image120.jpeg"/><Relationship Id="rId418" Type="http://schemas.openxmlformats.org/officeDocument/2006/relationships/hyperlink" Target="http://www.showabestglove.com/site/default.aspx" TargetMode="External"/><Relationship Id="rId439" Type="http://schemas.openxmlformats.org/officeDocument/2006/relationships/fontTable" Target="fontTable.xml"/><Relationship Id="rId201" Type="http://schemas.openxmlformats.org/officeDocument/2006/relationships/hyperlink" Target="http://www.purdue.edu/rem/eh/bsclfcb.htm" TargetMode="External"/><Relationship Id="rId222" Type="http://schemas.openxmlformats.org/officeDocument/2006/relationships/hyperlink" Target="http://www.showabestglove.com/site/default.aspx" TargetMode="External"/><Relationship Id="rId243" Type="http://schemas.openxmlformats.org/officeDocument/2006/relationships/hyperlink" Target="http://www.purdue.edu/rem/hmm/wststo.htm" TargetMode="External"/><Relationship Id="rId264" Type="http://schemas.openxmlformats.org/officeDocument/2006/relationships/hyperlink" Target="http://www.purdue.edu/rem/injury/froi.htm" TargetMode="External"/><Relationship Id="rId285" Type="http://schemas.openxmlformats.org/officeDocument/2006/relationships/hyperlink" Target="http://hazard.com/msds/" TargetMode="External"/><Relationship Id="rId17" Type="http://schemas.openxmlformats.org/officeDocument/2006/relationships/image" Target="media/image2.jpeg"/><Relationship Id="rId38" Type="http://schemas.openxmlformats.org/officeDocument/2006/relationships/image" Target="media/image20.gif"/><Relationship Id="rId59" Type="http://schemas.openxmlformats.org/officeDocument/2006/relationships/hyperlink" Target="http://www.purdue.edu/rem/home/booklets/crdalist.pdf" TargetMode="External"/><Relationship Id="rId103" Type="http://schemas.openxmlformats.org/officeDocument/2006/relationships/image" Target="media/image59.jpeg"/><Relationship Id="rId124" Type="http://schemas.openxmlformats.org/officeDocument/2006/relationships/image" Target="media/image71.jpeg"/><Relationship Id="rId310" Type="http://schemas.openxmlformats.org/officeDocument/2006/relationships/hyperlink" Target="http://www.mapaglove.com/" TargetMode="External"/><Relationship Id="rId70" Type="http://schemas.openxmlformats.org/officeDocument/2006/relationships/image" Target="media/image38.jpeg"/><Relationship Id="rId91" Type="http://schemas.openxmlformats.org/officeDocument/2006/relationships/hyperlink" Target="http://www.purdue.edu/rem/home/booklets/elsp.pdf" TargetMode="External"/><Relationship Id="rId145" Type="http://schemas.openxmlformats.org/officeDocument/2006/relationships/image" Target="media/image81.png"/><Relationship Id="rId166" Type="http://schemas.openxmlformats.org/officeDocument/2006/relationships/hyperlink" Target="http://www.sigmaaldrich.com/united-states.html" TargetMode="External"/><Relationship Id="rId187" Type="http://schemas.openxmlformats.org/officeDocument/2006/relationships/hyperlink" Target="http://www.sigmaaldrich.com/united-states.html" TargetMode="External"/><Relationship Id="rId331" Type="http://schemas.openxmlformats.org/officeDocument/2006/relationships/hyperlink" Target="http://www.sigmaaldrich.com/united-states.html" TargetMode="External"/><Relationship Id="rId352" Type="http://schemas.openxmlformats.org/officeDocument/2006/relationships/hyperlink" Target="http://www.ansellpro.com/download/Ansell_8thEditionChemicalResistanceGuide.pdf" TargetMode="External"/><Relationship Id="rId373" Type="http://schemas.openxmlformats.org/officeDocument/2006/relationships/hyperlink" Target="http://www.sigmaaldrich.com/united-states.html" TargetMode="External"/><Relationship Id="rId394" Type="http://schemas.openxmlformats.org/officeDocument/2006/relationships/hyperlink" Target="http://hazard.com/msds/" TargetMode="External"/><Relationship Id="rId408" Type="http://schemas.openxmlformats.org/officeDocument/2006/relationships/hyperlink" Target="http://www.purdue.edu/rem/home/booklets/RPP98.pdf" TargetMode="External"/><Relationship Id="rId429" Type="http://schemas.openxmlformats.org/officeDocument/2006/relationships/hyperlink" Target="http://www.ansellpro.com/download/Ansell_8thEditionChemicalResistanceGuide.pdf" TargetMode="External"/><Relationship Id="rId1" Type="http://schemas.openxmlformats.org/officeDocument/2006/relationships/customXml" Target="../customXml/item1.xml"/><Relationship Id="rId212" Type="http://schemas.openxmlformats.org/officeDocument/2006/relationships/hyperlink" Target="http://www.ansellpro.com/download/Ansell_8thEditionChemicalResistanceGuide.pdf" TargetMode="External"/><Relationship Id="rId233" Type="http://schemas.openxmlformats.org/officeDocument/2006/relationships/hyperlink" Target="http://www.purdue.edu/rem/hmm/wststo.htm" TargetMode="External"/><Relationship Id="rId254" Type="http://schemas.openxmlformats.org/officeDocument/2006/relationships/hyperlink" Target="http://www.purdue.edu/rem/injury/froi.htm" TargetMode="External"/><Relationship Id="rId440" Type="http://schemas.openxmlformats.org/officeDocument/2006/relationships/glossaryDocument" Target="glossary/document.xml"/><Relationship Id="rId28" Type="http://schemas.openxmlformats.org/officeDocument/2006/relationships/hyperlink" Target="https://www.osha.gov/dsg/hazcom/ghs.html" TargetMode="External"/><Relationship Id="rId49" Type="http://schemas.openxmlformats.org/officeDocument/2006/relationships/image" Target="media/image26.jpeg"/><Relationship Id="rId114" Type="http://schemas.openxmlformats.org/officeDocument/2006/relationships/image" Target="media/image64.emf"/><Relationship Id="rId275" Type="http://schemas.openxmlformats.org/officeDocument/2006/relationships/hyperlink" Target="http://www.purdue.edu/rem/hmm/wststo.htm" TargetMode="External"/><Relationship Id="rId296" Type="http://schemas.openxmlformats.org/officeDocument/2006/relationships/image" Target="media/image111.png"/><Relationship Id="rId300" Type="http://schemas.openxmlformats.org/officeDocument/2006/relationships/hyperlink" Target="http://www.mapaglove.com/" TargetMode="External"/><Relationship Id="rId60" Type="http://schemas.openxmlformats.org/officeDocument/2006/relationships/image" Target="media/image34.jpeg"/><Relationship Id="rId81" Type="http://schemas.openxmlformats.org/officeDocument/2006/relationships/image" Target="media/image47.jpeg"/><Relationship Id="rId135" Type="http://schemas.openxmlformats.org/officeDocument/2006/relationships/header" Target="header10.xml"/><Relationship Id="rId156" Type="http://schemas.openxmlformats.org/officeDocument/2006/relationships/hyperlink" Target="http://www.purdue.edu/rem/injury/froi.htm" TargetMode="External"/><Relationship Id="rId177" Type="http://schemas.openxmlformats.org/officeDocument/2006/relationships/hyperlink" Target="http://www.ansellpro.com/download/Ansell_8thEditionChemicalResistanceGuide.pdf" TargetMode="External"/><Relationship Id="rId198" Type="http://schemas.openxmlformats.org/officeDocument/2006/relationships/hyperlink" Target="http://www.purdue.edu/rem/home/files/forms.htm" TargetMode="External"/><Relationship Id="rId321" Type="http://schemas.openxmlformats.org/officeDocument/2006/relationships/hyperlink" Target="http://www.sigmaaldrich.com/united-states.html" TargetMode="External"/><Relationship Id="rId342" Type="http://schemas.openxmlformats.org/officeDocument/2006/relationships/hyperlink" Target="http://www.purdue.edu/rem/home/booklets/RPP98.pdf" TargetMode="External"/><Relationship Id="rId363" Type="http://schemas.openxmlformats.org/officeDocument/2006/relationships/hyperlink" Target="http://www.pnl.gov/main/publications/external/technical_reports/PNNL-18668.pdf" TargetMode="External"/><Relationship Id="rId384" Type="http://schemas.openxmlformats.org/officeDocument/2006/relationships/image" Target="media/image121.jpeg"/><Relationship Id="rId419" Type="http://schemas.openxmlformats.org/officeDocument/2006/relationships/hyperlink" Target="http://www.mapaglove.com/" TargetMode="External"/><Relationship Id="rId202" Type="http://schemas.openxmlformats.org/officeDocument/2006/relationships/hyperlink" Target="http://www.purdue.edu/rem/home/booklets/sharps.pdf" TargetMode="External"/><Relationship Id="rId223" Type="http://schemas.openxmlformats.org/officeDocument/2006/relationships/hyperlink" Target="http://www.mapaglove.com/" TargetMode="External"/><Relationship Id="rId244" Type="http://schemas.openxmlformats.org/officeDocument/2006/relationships/hyperlink" Target="http://www.sigmaaldrich.com/united-states.html" TargetMode="External"/><Relationship Id="rId430" Type="http://schemas.openxmlformats.org/officeDocument/2006/relationships/hyperlink" Target="http://www.showabestglove.com/site/default.aspx" TargetMode="External"/><Relationship Id="rId18" Type="http://schemas.openxmlformats.org/officeDocument/2006/relationships/image" Target="media/image3.jpeg"/><Relationship Id="rId39" Type="http://schemas.openxmlformats.org/officeDocument/2006/relationships/image" Target="media/image21.gif"/><Relationship Id="rId265" Type="http://schemas.openxmlformats.org/officeDocument/2006/relationships/hyperlink" Target="http://www.purdue.edu/rem/hmm/wststo.htm" TargetMode="External"/><Relationship Id="rId286" Type="http://schemas.openxmlformats.org/officeDocument/2006/relationships/image" Target="media/image108.gif"/><Relationship Id="rId50" Type="http://schemas.openxmlformats.org/officeDocument/2006/relationships/image" Target="media/image28.jpeg"/><Relationship Id="rId104" Type="http://schemas.openxmlformats.org/officeDocument/2006/relationships/hyperlink" Target="http://www.purdue.edu/rem/home/booklets/PPEPolicy.pdf" TargetMode="External"/><Relationship Id="rId125" Type="http://schemas.openxmlformats.org/officeDocument/2006/relationships/image" Target="media/image72.jpeg"/><Relationship Id="rId146" Type="http://schemas.openxmlformats.org/officeDocument/2006/relationships/image" Target="media/image82.png"/><Relationship Id="rId167" Type="http://schemas.openxmlformats.org/officeDocument/2006/relationships/hyperlink" Target="http://hazard.com/msds/" TargetMode="External"/><Relationship Id="rId188" Type="http://schemas.openxmlformats.org/officeDocument/2006/relationships/hyperlink" Target="http://hazard.com/msds/" TargetMode="External"/><Relationship Id="rId311" Type="http://schemas.openxmlformats.org/officeDocument/2006/relationships/hyperlink" Target="http://www.purdue.edu/rem/injury/froi.htm" TargetMode="External"/><Relationship Id="rId332" Type="http://schemas.openxmlformats.org/officeDocument/2006/relationships/hyperlink" Target="http://hazard.com/msds/" TargetMode="External"/><Relationship Id="rId353" Type="http://schemas.openxmlformats.org/officeDocument/2006/relationships/hyperlink" Target="http://www.showabestglove.com/site/default.aspx" TargetMode="External"/><Relationship Id="rId374" Type="http://schemas.openxmlformats.org/officeDocument/2006/relationships/hyperlink" Target="http://hazard.com/msds/" TargetMode="External"/><Relationship Id="rId395" Type="http://schemas.openxmlformats.org/officeDocument/2006/relationships/hyperlink" Target="http://www.ansellpro.com/download/Ansell_8thEditionChemicalResistanceGuide.pdf" TargetMode="External"/><Relationship Id="rId409" Type="http://schemas.openxmlformats.org/officeDocument/2006/relationships/hyperlink" Target="http://www.ansellpro.com/download/Ansell_8thEditionChemicalResistanceGuide.pdf" TargetMode="External"/><Relationship Id="rId71" Type="http://schemas.openxmlformats.org/officeDocument/2006/relationships/image" Target="media/image39.jpeg"/><Relationship Id="rId92" Type="http://schemas.openxmlformats.org/officeDocument/2006/relationships/header" Target="header7.xml"/><Relationship Id="rId213" Type="http://schemas.openxmlformats.org/officeDocument/2006/relationships/hyperlink" Target="http://www.purdue.edu/rem/eh/bsclfcb.htm" TargetMode="External"/><Relationship Id="rId234" Type="http://schemas.openxmlformats.org/officeDocument/2006/relationships/hyperlink" Target="http://www.sigmaaldrich.com/united-states.html" TargetMode="External"/><Relationship Id="rId420" Type="http://schemas.openxmlformats.org/officeDocument/2006/relationships/hyperlink" Target="http://www.purdue.edu/rem/injury/froi.htm" TargetMode="External"/><Relationship Id="rId2" Type="http://schemas.openxmlformats.org/officeDocument/2006/relationships/numbering" Target="numbering.xml"/><Relationship Id="rId29" Type="http://schemas.openxmlformats.org/officeDocument/2006/relationships/image" Target="media/image13.jpeg"/><Relationship Id="rId255" Type="http://schemas.openxmlformats.org/officeDocument/2006/relationships/hyperlink" Target="http://www.purdue.edu/rem/hmm/wststo.htm" TargetMode="External"/><Relationship Id="rId276" Type="http://schemas.openxmlformats.org/officeDocument/2006/relationships/hyperlink" Target="http://www.sigmaaldrich.com/united-states.html" TargetMode="External"/><Relationship Id="rId297" Type="http://schemas.openxmlformats.org/officeDocument/2006/relationships/hyperlink" Target="http://www.purdue.edu/rem/home/booklets/RPP98.pdf" TargetMode="External"/><Relationship Id="rId441" Type="http://schemas.openxmlformats.org/officeDocument/2006/relationships/theme" Target="theme/theme1.xml"/><Relationship Id="rId40" Type="http://schemas.openxmlformats.org/officeDocument/2006/relationships/image" Target="media/image22.gif"/><Relationship Id="rId115" Type="http://schemas.openxmlformats.org/officeDocument/2006/relationships/hyperlink" Target="http://www.purdue.edu/rem/hmm/hmm.htm" TargetMode="External"/><Relationship Id="rId136" Type="http://schemas.openxmlformats.org/officeDocument/2006/relationships/hyperlink" Target="http://www.purdue.edu/rem/home/files/training.htm" TargetMode="External"/><Relationship Id="rId157" Type="http://schemas.openxmlformats.org/officeDocument/2006/relationships/hyperlink" Target="http://www.purdue.edu/rem/hmm/wststo.htm" TargetMode="External"/><Relationship Id="rId178" Type="http://schemas.openxmlformats.org/officeDocument/2006/relationships/hyperlink" Target="http://www.showabestglove.com/site/default.aspx" TargetMode="External"/><Relationship Id="rId301" Type="http://schemas.openxmlformats.org/officeDocument/2006/relationships/image" Target="media/image112.jpeg"/><Relationship Id="rId322" Type="http://schemas.openxmlformats.org/officeDocument/2006/relationships/hyperlink" Target="http://hazard.com/msds/" TargetMode="External"/><Relationship Id="rId343" Type="http://schemas.openxmlformats.org/officeDocument/2006/relationships/hyperlink" Target="http://www.ansellpro.com/download/Ansell_8thEditionChemicalResistanceGuide.pdf" TargetMode="External"/><Relationship Id="rId364" Type="http://schemas.openxmlformats.org/officeDocument/2006/relationships/hyperlink" Target="http://www.lbl.gov/ehs/chsp/html/pyrophorics.shtml" TargetMode="External"/><Relationship Id="rId61" Type="http://schemas.openxmlformats.org/officeDocument/2006/relationships/hyperlink" Target="http://www.purdue.edu/rem/home/files/guide.htm" TargetMode="External"/><Relationship Id="rId82" Type="http://schemas.openxmlformats.org/officeDocument/2006/relationships/image" Target="media/image48.jpeg"/><Relationship Id="rId199" Type="http://schemas.openxmlformats.org/officeDocument/2006/relationships/hyperlink" Target="http://www.purdue.edu/research/vpr/rschadmin/rschoversight/rdna/forms.php" TargetMode="External"/><Relationship Id="rId203" Type="http://schemas.openxmlformats.org/officeDocument/2006/relationships/hyperlink" Target="http://www.purdue.edu/rem/injury/froi.htm" TargetMode="External"/><Relationship Id="rId385" Type="http://schemas.openxmlformats.org/officeDocument/2006/relationships/hyperlink" Target="http://www.ansellpro.com/download/Ansell_8thEditionChemicalResistanceGuide.pdf" TargetMode="External"/><Relationship Id="rId19" Type="http://schemas.openxmlformats.org/officeDocument/2006/relationships/image" Target="media/image4.jpeg"/><Relationship Id="rId224" Type="http://schemas.openxmlformats.org/officeDocument/2006/relationships/hyperlink" Target="http://www.purdue.edu/rem/injury/froi.htm" TargetMode="External"/><Relationship Id="rId245" Type="http://schemas.openxmlformats.org/officeDocument/2006/relationships/hyperlink" Target="http://hazard.com/msds/" TargetMode="External"/><Relationship Id="rId266" Type="http://schemas.openxmlformats.org/officeDocument/2006/relationships/hyperlink" Target="http://www.sigmaaldrich.com/united-states.html" TargetMode="External"/><Relationship Id="rId287" Type="http://schemas.openxmlformats.org/officeDocument/2006/relationships/image" Target="media/image109.gif"/><Relationship Id="rId410" Type="http://schemas.openxmlformats.org/officeDocument/2006/relationships/hyperlink" Target="http://www.showabestglove.com/site/default.aspx" TargetMode="External"/><Relationship Id="rId431" Type="http://schemas.openxmlformats.org/officeDocument/2006/relationships/hyperlink" Target="http://www.mapaglove.com/" TargetMode="External"/><Relationship Id="rId30" Type="http://schemas.openxmlformats.org/officeDocument/2006/relationships/image" Target="media/image14.emf"/><Relationship Id="rId105" Type="http://schemas.openxmlformats.org/officeDocument/2006/relationships/hyperlink" Target="http://www.purdue.edu/rem/home/forms/CertT.pdf" TargetMode="External"/><Relationship Id="rId126" Type="http://schemas.openxmlformats.org/officeDocument/2006/relationships/image" Target="media/image73.jpeg"/><Relationship Id="rId147" Type="http://schemas.openxmlformats.org/officeDocument/2006/relationships/image" Target="media/image83.png"/><Relationship Id="rId168" Type="http://schemas.openxmlformats.org/officeDocument/2006/relationships/image" Target="media/image94.jpeg"/><Relationship Id="rId312" Type="http://schemas.openxmlformats.org/officeDocument/2006/relationships/hyperlink" Target="http://www.purdue.edu/rem/hmm/wststo.htm" TargetMode="External"/><Relationship Id="rId333" Type="http://schemas.openxmlformats.org/officeDocument/2006/relationships/hyperlink" Target="http://www.purdue.edu/rem/home/booklets/RPP98.pdf" TargetMode="External"/><Relationship Id="rId354" Type="http://schemas.openxmlformats.org/officeDocument/2006/relationships/hyperlink" Target="http://www.mapaglove.com/" TargetMode="External"/><Relationship Id="rId51" Type="http://schemas.openxmlformats.org/officeDocument/2006/relationships/image" Target="media/image29.jpeg"/><Relationship Id="rId72" Type="http://schemas.openxmlformats.org/officeDocument/2006/relationships/image" Target="media/image40.jpeg"/><Relationship Id="rId93" Type="http://schemas.openxmlformats.org/officeDocument/2006/relationships/hyperlink" Target="http://www.purdue.edu/rem/home/booklets/PPEPolicy.pdf" TargetMode="External"/><Relationship Id="rId189" Type="http://schemas.openxmlformats.org/officeDocument/2006/relationships/header" Target="header15.xml"/><Relationship Id="rId375" Type="http://schemas.openxmlformats.org/officeDocument/2006/relationships/hyperlink" Target="http://www.ansellpro.com/download/Ansell_8thEditionChemicalResistanceGuide.pdf" TargetMode="External"/><Relationship Id="rId396" Type="http://schemas.openxmlformats.org/officeDocument/2006/relationships/hyperlink" Target="http://www.purdue.edu/rem/injury/froi.htm" TargetMode="External"/><Relationship Id="rId3" Type="http://schemas.openxmlformats.org/officeDocument/2006/relationships/styles" Target="styles.xml"/><Relationship Id="rId214" Type="http://schemas.openxmlformats.org/officeDocument/2006/relationships/hyperlink" Target="http://www.purdue.edu/rem/home/booklets/sharps.pdf" TargetMode="External"/><Relationship Id="rId235" Type="http://schemas.openxmlformats.org/officeDocument/2006/relationships/hyperlink" Target="http://hazard.com/msds/" TargetMode="External"/><Relationship Id="rId256" Type="http://schemas.openxmlformats.org/officeDocument/2006/relationships/hyperlink" Target="http://www.sigmaaldrich.com/united-states.html" TargetMode="External"/><Relationship Id="rId277" Type="http://schemas.openxmlformats.org/officeDocument/2006/relationships/hyperlink" Target="http://hazard.com/msds/" TargetMode="External"/><Relationship Id="rId298" Type="http://schemas.openxmlformats.org/officeDocument/2006/relationships/hyperlink" Target="http://www.ansellpro.com/download/Ansell_8thEditionChemicalResistanceGuide.pdf" TargetMode="External"/><Relationship Id="rId400" Type="http://schemas.openxmlformats.org/officeDocument/2006/relationships/hyperlink" Target="http://www.purdue.edu/rem/home/booklets/RPP98.pdf" TargetMode="External"/><Relationship Id="rId421" Type="http://schemas.openxmlformats.org/officeDocument/2006/relationships/hyperlink" Target="http://www.purdue.edu/rem/hmm/wststo.htm" TargetMode="External"/><Relationship Id="rId116" Type="http://schemas.openxmlformats.org/officeDocument/2006/relationships/image" Target="media/image65.jpeg"/><Relationship Id="rId137" Type="http://schemas.openxmlformats.org/officeDocument/2006/relationships/hyperlink" Target="http://www.purdue.edu/rem/home/booklets/PPEPolicy.pdf" TargetMode="External"/><Relationship Id="rId158" Type="http://schemas.openxmlformats.org/officeDocument/2006/relationships/hyperlink" Target="http://www.sigmaaldrich.com/united-states.html" TargetMode="External"/><Relationship Id="rId302" Type="http://schemas.openxmlformats.org/officeDocument/2006/relationships/image" Target="media/image113.jpeg"/><Relationship Id="rId323" Type="http://schemas.openxmlformats.org/officeDocument/2006/relationships/hyperlink" Target="http://www.purdue.edu/rem/home/booklets/RPP98.pdf" TargetMode="External"/><Relationship Id="rId344" Type="http://schemas.openxmlformats.org/officeDocument/2006/relationships/hyperlink" Target="http://www.showabestglove.com/site/default.aspx" TargetMode="External"/><Relationship Id="rId20" Type="http://schemas.openxmlformats.org/officeDocument/2006/relationships/image" Target="media/image5.jpeg"/><Relationship Id="rId41" Type="http://schemas.openxmlformats.org/officeDocument/2006/relationships/image" Target="media/image23.gif"/><Relationship Id="rId62" Type="http://schemas.openxmlformats.org/officeDocument/2006/relationships/hyperlink" Target="http://www.purdue.edu/rem/home/files/contlabl.htm" TargetMode="External"/><Relationship Id="rId83" Type="http://schemas.openxmlformats.org/officeDocument/2006/relationships/image" Target="media/image49.jpeg"/><Relationship Id="rId179" Type="http://schemas.openxmlformats.org/officeDocument/2006/relationships/hyperlink" Target="http://www.mapaglove.com/" TargetMode="External"/><Relationship Id="rId365" Type="http://schemas.openxmlformats.org/officeDocument/2006/relationships/hyperlink" Target="http://www.purdue.edu/rem/injury/froi.htm" TargetMode="External"/><Relationship Id="rId386" Type="http://schemas.openxmlformats.org/officeDocument/2006/relationships/hyperlink" Target="http://www.purdue.edu/rem/injury/froi.htm" TargetMode="External"/><Relationship Id="rId190" Type="http://schemas.openxmlformats.org/officeDocument/2006/relationships/footer" Target="footer4.xml"/><Relationship Id="rId204" Type="http://schemas.openxmlformats.org/officeDocument/2006/relationships/hyperlink" Target="http://www.purdue.edu/rem/home/files/forms.htm" TargetMode="External"/><Relationship Id="rId225" Type="http://schemas.openxmlformats.org/officeDocument/2006/relationships/hyperlink" Target="http://www.purdue.edu/rem/hmm/wststo.htm" TargetMode="External"/><Relationship Id="rId246" Type="http://schemas.openxmlformats.org/officeDocument/2006/relationships/hyperlink" Target="http://www.purdue.edu/rem/home/booklets/RPP98.pdf" TargetMode="External"/><Relationship Id="rId267" Type="http://schemas.openxmlformats.org/officeDocument/2006/relationships/hyperlink" Target="http://hazard.com/msds/" TargetMode="External"/><Relationship Id="rId288" Type="http://schemas.openxmlformats.org/officeDocument/2006/relationships/image" Target="media/image110.jpeg"/><Relationship Id="rId411" Type="http://schemas.openxmlformats.org/officeDocument/2006/relationships/hyperlink" Target="http://www.mapaglove.com/" TargetMode="External"/><Relationship Id="rId432" Type="http://schemas.openxmlformats.org/officeDocument/2006/relationships/hyperlink" Target="http://www.purdue.edu/rem/injury/froi.htm" TargetMode="External"/><Relationship Id="rId106" Type="http://schemas.openxmlformats.org/officeDocument/2006/relationships/hyperlink" Target="http://www.purdue.edu/hr/Benefits/wcimmediatecare.html" TargetMode="External"/><Relationship Id="rId127" Type="http://schemas.openxmlformats.org/officeDocument/2006/relationships/image" Target="media/image74.jpeg"/><Relationship Id="rId313" Type="http://schemas.openxmlformats.org/officeDocument/2006/relationships/hyperlink" Target="http://www.sigmaaldrich.com/united-states.html" TargetMode="External"/><Relationship Id="rId10" Type="http://schemas.openxmlformats.org/officeDocument/2006/relationships/footer" Target="footer2.xml"/><Relationship Id="rId31" Type="http://schemas.openxmlformats.org/officeDocument/2006/relationships/image" Target="media/image15.png"/><Relationship Id="rId52" Type="http://schemas.openxmlformats.org/officeDocument/2006/relationships/image" Target="media/image27.jpeg"/><Relationship Id="rId73" Type="http://schemas.openxmlformats.org/officeDocument/2006/relationships/image" Target="media/image41.jpeg"/><Relationship Id="rId94" Type="http://schemas.openxmlformats.org/officeDocument/2006/relationships/hyperlink" Target="http://www.purdue.edu/rem/home/files/forms.htm" TargetMode="External"/><Relationship Id="rId148" Type="http://schemas.openxmlformats.org/officeDocument/2006/relationships/image" Target="media/image84.jpeg"/><Relationship Id="rId169" Type="http://schemas.openxmlformats.org/officeDocument/2006/relationships/hyperlink" Target="http://www.ansellpro.com/download/Ansell_8thEditionChemicalResistanceGuide.pdf" TargetMode="External"/><Relationship Id="rId334" Type="http://schemas.openxmlformats.org/officeDocument/2006/relationships/hyperlink" Target="http://www.ansellpro.com/download/Ansell_8thEditionChemicalResistanceGuide.pdf" TargetMode="External"/><Relationship Id="rId355" Type="http://schemas.openxmlformats.org/officeDocument/2006/relationships/hyperlink" Target="http://www.purdue.edu/rem/injury/froi.htm" TargetMode="External"/><Relationship Id="rId376" Type="http://schemas.openxmlformats.org/officeDocument/2006/relationships/hyperlink" Target="http://www.purdue.edu/rem/injury/froi.htm" TargetMode="External"/><Relationship Id="rId397" Type="http://schemas.openxmlformats.org/officeDocument/2006/relationships/hyperlink" Target="http://www.purdue.edu/rem/hmm/wststo.htm" TargetMode="External"/><Relationship Id="rId4" Type="http://schemas.openxmlformats.org/officeDocument/2006/relationships/settings" Target="settings.xml"/><Relationship Id="rId180" Type="http://schemas.openxmlformats.org/officeDocument/2006/relationships/hyperlink" Target="http://www.purdue.edu/rem/injury/froi.htm" TargetMode="External"/><Relationship Id="rId215" Type="http://schemas.openxmlformats.org/officeDocument/2006/relationships/hyperlink" Target="http://www.purdue.edu/rem/injury/froi.htm" TargetMode="External"/><Relationship Id="rId236" Type="http://schemas.openxmlformats.org/officeDocument/2006/relationships/image" Target="media/image99.jpeg"/><Relationship Id="rId257" Type="http://schemas.openxmlformats.org/officeDocument/2006/relationships/hyperlink" Target="http://hazard.com/msds/" TargetMode="External"/><Relationship Id="rId278" Type="http://schemas.openxmlformats.org/officeDocument/2006/relationships/hyperlink" Target="http://www.ansellpro.com/download/Ansell_8thEditionChemicalResistanceGuide.pdf" TargetMode="External"/><Relationship Id="rId401" Type="http://schemas.openxmlformats.org/officeDocument/2006/relationships/hyperlink" Target="http://www.ansellpro.com/download/Ansell_8thEditionChemicalResistanceGuide.pdf" TargetMode="External"/><Relationship Id="rId422" Type="http://schemas.openxmlformats.org/officeDocument/2006/relationships/hyperlink" Target="http://www.sigmaaldrich.com/united-states.html" TargetMode="External"/><Relationship Id="rId303" Type="http://schemas.openxmlformats.org/officeDocument/2006/relationships/hyperlink" Target="http://www.purdue.edu/rem/injury/froi.htm" TargetMode="External"/><Relationship Id="rId42" Type="http://schemas.openxmlformats.org/officeDocument/2006/relationships/image" Target="media/image24.gif"/><Relationship Id="rId84" Type="http://schemas.openxmlformats.org/officeDocument/2006/relationships/image" Target="media/image50.jpeg"/><Relationship Id="rId138" Type="http://schemas.openxmlformats.org/officeDocument/2006/relationships/hyperlink" Target="http://www.purdue.edu/rem/home/forms/CertT.pdf" TargetMode="External"/><Relationship Id="rId345" Type="http://schemas.openxmlformats.org/officeDocument/2006/relationships/hyperlink" Target="http://www.mapaglove.com/" TargetMode="External"/><Relationship Id="rId387" Type="http://schemas.openxmlformats.org/officeDocument/2006/relationships/hyperlink" Target="http://www.purdue.edu/rem/hmm/wststo.htm" TargetMode="External"/><Relationship Id="rId191" Type="http://schemas.openxmlformats.org/officeDocument/2006/relationships/hyperlink" Target="http://www.ansellpro.com/download/Ansell_8thEditionChemicalResistanceGuide.pdf" TargetMode="External"/><Relationship Id="rId205" Type="http://schemas.openxmlformats.org/officeDocument/2006/relationships/hyperlink" Target="http://www.purdue.edu/research/vpr/rschadmin/rschoversight/rdna/forms.php" TargetMode="External"/><Relationship Id="rId247" Type="http://schemas.openxmlformats.org/officeDocument/2006/relationships/hyperlink" Target="http://www.ansellpro.com/download/Ansell_8thEditionChemicalResistanceGuide.pdf" TargetMode="External"/><Relationship Id="rId412" Type="http://schemas.openxmlformats.org/officeDocument/2006/relationships/hyperlink" Target="http://www.purdue.edu/rem/injury/froi.htm" TargetMode="External"/><Relationship Id="rId107" Type="http://schemas.openxmlformats.org/officeDocument/2006/relationships/hyperlink" Target="http://www.purdue.edu/rem/injury/froi.htm" TargetMode="External"/><Relationship Id="rId289" Type="http://schemas.openxmlformats.org/officeDocument/2006/relationships/hyperlink" Target="http://www.americanchemistry.com/ProductsTechnology/Ethylene-Oxide/EO-Product-Stewardship-Manual-3rd-edition/EO-Product-Stewardship-Manual-Personnel-Exposure.PDF" TargetMode="External"/><Relationship Id="rId11" Type="http://schemas.openxmlformats.org/officeDocument/2006/relationships/header" Target="header1.xml"/><Relationship Id="rId53" Type="http://schemas.openxmlformats.org/officeDocument/2006/relationships/image" Target="media/image30.jpeg"/><Relationship Id="rId149" Type="http://schemas.openxmlformats.org/officeDocument/2006/relationships/image" Target="media/image85.png"/><Relationship Id="rId314" Type="http://schemas.openxmlformats.org/officeDocument/2006/relationships/hyperlink" Target="http://hazard.com/msds/" TargetMode="External"/><Relationship Id="rId356" Type="http://schemas.openxmlformats.org/officeDocument/2006/relationships/hyperlink" Target="http://www.purdue.edu/rem/hmm/wststo.htm" TargetMode="External"/><Relationship Id="rId398" Type="http://schemas.openxmlformats.org/officeDocument/2006/relationships/hyperlink" Target="http://www.sigmaaldrich.com/united-states.html" TargetMode="External"/><Relationship Id="rId95" Type="http://schemas.openxmlformats.org/officeDocument/2006/relationships/hyperlink" Target="http://www.purdue.edu/rem/home/files/forms.htm" TargetMode="External"/><Relationship Id="rId160" Type="http://schemas.openxmlformats.org/officeDocument/2006/relationships/image" Target="media/image90.jpeg"/><Relationship Id="rId216" Type="http://schemas.openxmlformats.org/officeDocument/2006/relationships/hyperlink" Target="http://www.purdue.edu/rem/home/files/forms.htm" TargetMode="External"/><Relationship Id="rId423" Type="http://schemas.openxmlformats.org/officeDocument/2006/relationships/hyperlink" Target="http://hazard.com/msds/" TargetMode="External"/><Relationship Id="rId258" Type="http://schemas.openxmlformats.org/officeDocument/2006/relationships/hyperlink" Target="http://www.purdue.edu/rem/home/booklets/RPP98.pdf" TargetMode="External"/><Relationship Id="rId22" Type="http://schemas.openxmlformats.org/officeDocument/2006/relationships/image" Target="media/image7.jpeg"/><Relationship Id="rId64" Type="http://schemas.openxmlformats.org/officeDocument/2006/relationships/hyperlink" Target="http://www.purdue.edu/rem/ih/msds.htm" TargetMode="External"/><Relationship Id="rId118" Type="http://schemas.openxmlformats.org/officeDocument/2006/relationships/image" Target="media/image68.jpeg"/><Relationship Id="rId325" Type="http://schemas.openxmlformats.org/officeDocument/2006/relationships/hyperlink" Target="http://www.showabestglove.com/site/default.aspx" TargetMode="External"/><Relationship Id="rId367" Type="http://schemas.openxmlformats.org/officeDocument/2006/relationships/hyperlink" Target="http://www.sigmaaldrich.com/united-states.html" TargetMode="External"/><Relationship Id="rId171" Type="http://schemas.openxmlformats.org/officeDocument/2006/relationships/hyperlink" Target="http://www.purdue.edu/rem/hmm/wststo.htm" TargetMode="External"/><Relationship Id="rId227" Type="http://schemas.openxmlformats.org/officeDocument/2006/relationships/hyperlink" Target="http://hazard.com/msds/" TargetMode="External"/><Relationship Id="rId269" Type="http://schemas.openxmlformats.org/officeDocument/2006/relationships/hyperlink" Target="http://www.purdue.edu/rem/home/booklets/RPP98.pdf" TargetMode="External"/><Relationship Id="rId434" Type="http://schemas.openxmlformats.org/officeDocument/2006/relationships/hyperlink" Target="http://www.sigmaaldrich.com/united-states.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8DDA6E68BCA4954B0133C1974801195"/>
        <w:category>
          <w:name w:val="General"/>
          <w:gallery w:val="placeholder"/>
        </w:category>
        <w:types>
          <w:type w:val="bbPlcHdr"/>
        </w:types>
        <w:behaviors>
          <w:behavior w:val="content"/>
        </w:behaviors>
        <w:guid w:val="{7889757C-3033-4E06-81A8-054F1F40DC7C}"/>
      </w:docPartPr>
      <w:docPartBody>
        <w:p w:rsidR="0007657F" w:rsidRDefault="0007657F" w:rsidP="0007657F">
          <w:pPr>
            <w:pStyle w:val="38DDA6E68BCA4954B0133C1974801195"/>
          </w:pPr>
          <w:r w:rsidRPr="000B0719">
            <w:rPr>
              <w:rStyle w:val="PlaceholderText"/>
            </w:rPr>
            <w:t>Click here to enter a date.</w:t>
          </w:r>
        </w:p>
      </w:docPartBody>
    </w:docPart>
    <w:docPart>
      <w:docPartPr>
        <w:name w:val="2AAE89D75FED4AE28AFEE34AF22018EC"/>
        <w:category>
          <w:name w:val="General"/>
          <w:gallery w:val="placeholder"/>
        </w:category>
        <w:types>
          <w:type w:val="bbPlcHdr"/>
        </w:types>
        <w:behaviors>
          <w:behavior w:val="content"/>
        </w:behaviors>
        <w:guid w:val="{3273652A-6E43-46DF-BFF3-F81EDCC57C6B}"/>
      </w:docPartPr>
      <w:docPartBody>
        <w:p w:rsidR="0007657F" w:rsidRDefault="0007657F" w:rsidP="0007657F">
          <w:pPr>
            <w:pStyle w:val="2AAE89D75FED4AE28AFEE34AF22018EC"/>
          </w:pPr>
          <w:r w:rsidRPr="000B0719">
            <w:rPr>
              <w:rStyle w:val="PlaceholderText"/>
            </w:rPr>
            <w:t>Click here to enter a date.</w:t>
          </w:r>
        </w:p>
      </w:docPartBody>
    </w:docPart>
    <w:docPart>
      <w:docPartPr>
        <w:name w:val="A4A7776F364C4AEB9F0DDE5718656E79"/>
        <w:category>
          <w:name w:val="General"/>
          <w:gallery w:val="placeholder"/>
        </w:category>
        <w:types>
          <w:type w:val="bbPlcHdr"/>
        </w:types>
        <w:behaviors>
          <w:behavior w:val="content"/>
        </w:behaviors>
        <w:guid w:val="{DCC0E626-CE69-4CBD-85F2-F57D8EA3E10C}"/>
      </w:docPartPr>
      <w:docPartBody>
        <w:p w:rsidR="0007657F" w:rsidRDefault="0007657F" w:rsidP="0007657F">
          <w:pPr>
            <w:pStyle w:val="A4A7776F364C4AEB9F0DDE5718656E79"/>
          </w:pPr>
          <w:r w:rsidRPr="000B0719">
            <w:rPr>
              <w:rStyle w:val="PlaceholderText"/>
            </w:rPr>
            <w:t>Click here to enter text.</w:t>
          </w:r>
        </w:p>
      </w:docPartBody>
    </w:docPart>
    <w:docPart>
      <w:docPartPr>
        <w:name w:val="A682F69EEC924637A4077A30300B0938"/>
        <w:category>
          <w:name w:val="General"/>
          <w:gallery w:val="placeholder"/>
        </w:category>
        <w:types>
          <w:type w:val="bbPlcHdr"/>
        </w:types>
        <w:behaviors>
          <w:behavior w:val="content"/>
        </w:behaviors>
        <w:guid w:val="{1E0DBC01-47E9-4015-89AF-7A5FE2FADD4C}"/>
      </w:docPartPr>
      <w:docPartBody>
        <w:p w:rsidR="0007657F" w:rsidRDefault="0007657F" w:rsidP="0007657F">
          <w:pPr>
            <w:pStyle w:val="A682F69EEC924637A4077A30300B0938"/>
          </w:pPr>
          <w:r w:rsidRPr="000B0719">
            <w:rPr>
              <w:rStyle w:val="PlaceholderText"/>
            </w:rPr>
            <w:t>Click here to enter text.</w:t>
          </w:r>
        </w:p>
      </w:docPartBody>
    </w:docPart>
    <w:docPart>
      <w:docPartPr>
        <w:name w:val="421C3B3A9FBE45728C34CE5911432445"/>
        <w:category>
          <w:name w:val="General"/>
          <w:gallery w:val="placeholder"/>
        </w:category>
        <w:types>
          <w:type w:val="bbPlcHdr"/>
        </w:types>
        <w:behaviors>
          <w:behavior w:val="content"/>
        </w:behaviors>
        <w:guid w:val="{3FF9AC0D-DE09-4E82-BD04-140822B17E64}"/>
      </w:docPartPr>
      <w:docPartBody>
        <w:p w:rsidR="0007657F" w:rsidRDefault="0007657F" w:rsidP="0007657F">
          <w:pPr>
            <w:pStyle w:val="421C3B3A9FBE45728C34CE5911432445"/>
          </w:pPr>
          <w:r w:rsidRPr="000B0719">
            <w:rPr>
              <w:rStyle w:val="PlaceholderText"/>
            </w:rPr>
            <w:t>Click here to enter text.</w:t>
          </w:r>
        </w:p>
      </w:docPartBody>
    </w:docPart>
    <w:docPart>
      <w:docPartPr>
        <w:name w:val="BC82696B51D947079ED94CA9E328B0AB"/>
        <w:category>
          <w:name w:val="General"/>
          <w:gallery w:val="placeholder"/>
        </w:category>
        <w:types>
          <w:type w:val="bbPlcHdr"/>
        </w:types>
        <w:behaviors>
          <w:behavior w:val="content"/>
        </w:behaviors>
        <w:guid w:val="{4995C512-849D-4ABF-8C80-E0880CF0B774}"/>
      </w:docPartPr>
      <w:docPartBody>
        <w:p w:rsidR="0007657F" w:rsidRDefault="0007657F" w:rsidP="0007657F">
          <w:pPr>
            <w:pStyle w:val="BC82696B51D947079ED94CA9E328B0AB"/>
          </w:pPr>
          <w:r w:rsidRPr="000B0719">
            <w:rPr>
              <w:rStyle w:val="PlaceholderText"/>
            </w:rPr>
            <w:t>Click here to enter text.</w:t>
          </w:r>
        </w:p>
      </w:docPartBody>
    </w:docPart>
    <w:docPart>
      <w:docPartPr>
        <w:name w:val="EE94F8F2676D455EB34F80DA18DEF588"/>
        <w:category>
          <w:name w:val="General"/>
          <w:gallery w:val="placeholder"/>
        </w:category>
        <w:types>
          <w:type w:val="bbPlcHdr"/>
        </w:types>
        <w:behaviors>
          <w:behavior w:val="content"/>
        </w:behaviors>
        <w:guid w:val="{720DBBBE-7524-4A72-8AD3-036CE4904392}"/>
      </w:docPartPr>
      <w:docPartBody>
        <w:p w:rsidR="0007657F" w:rsidRDefault="0007657F" w:rsidP="0007657F">
          <w:pPr>
            <w:pStyle w:val="EE94F8F2676D455EB34F80DA18DEF588"/>
          </w:pPr>
          <w:r w:rsidRPr="000B0719">
            <w:rPr>
              <w:rStyle w:val="PlaceholderText"/>
            </w:rPr>
            <w:t>Click here to enter text.</w:t>
          </w:r>
        </w:p>
      </w:docPartBody>
    </w:docPart>
    <w:docPart>
      <w:docPartPr>
        <w:name w:val="C0C91AB1CB0F4D6FBC54B20CAB52E46B"/>
        <w:category>
          <w:name w:val="General"/>
          <w:gallery w:val="placeholder"/>
        </w:category>
        <w:types>
          <w:type w:val="bbPlcHdr"/>
        </w:types>
        <w:behaviors>
          <w:behavior w:val="content"/>
        </w:behaviors>
        <w:guid w:val="{8284525C-5465-4AE3-9D38-2C7FB0E0B415}"/>
      </w:docPartPr>
      <w:docPartBody>
        <w:p w:rsidR="0007657F" w:rsidRDefault="0007657F" w:rsidP="0007657F">
          <w:pPr>
            <w:pStyle w:val="C0C91AB1CB0F4D6FBC54B20CAB52E46B"/>
          </w:pPr>
          <w:r w:rsidRPr="000B0719">
            <w:rPr>
              <w:rStyle w:val="PlaceholderText"/>
            </w:rPr>
            <w:t>Click here to enter text.</w:t>
          </w:r>
        </w:p>
      </w:docPartBody>
    </w:docPart>
    <w:docPart>
      <w:docPartPr>
        <w:name w:val="21F9F60626A84556AFEF03E9E15210BF"/>
        <w:category>
          <w:name w:val="General"/>
          <w:gallery w:val="placeholder"/>
        </w:category>
        <w:types>
          <w:type w:val="bbPlcHdr"/>
        </w:types>
        <w:behaviors>
          <w:behavior w:val="content"/>
        </w:behaviors>
        <w:guid w:val="{14745296-0F32-412B-B113-7D105DD21B56}"/>
      </w:docPartPr>
      <w:docPartBody>
        <w:p w:rsidR="00775584" w:rsidRDefault="0007657F" w:rsidP="0007657F">
          <w:pPr>
            <w:pStyle w:val="21F9F60626A84556AFEF03E9E15210BF"/>
          </w:pPr>
          <w:r w:rsidRPr="000B0719">
            <w:rPr>
              <w:rStyle w:val="PlaceholderText"/>
            </w:rPr>
            <w:t>Click here to enter a date.</w:t>
          </w:r>
        </w:p>
      </w:docPartBody>
    </w:docPart>
    <w:docPart>
      <w:docPartPr>
        <w:name w:val="B97EA39521774714A9D8F2796914AE46"/>
        <w:category>
          <w:name w:val="General"/>
          <w:gallery w:val="placeholder"/>
        </w:category>
        <w:types>
          <w:type w:val="bbPlcHdr"/>
        </w:types>
        <w:behaviors>
          <w:behavior w:val="content"/>
        </w:behaviors>
        <w:guid w:val="{BC5F91C2-21FF-42D6-8C3B-66DF8BA029A3}"/>
      </w:docPartPr>
      <w:docPartBody>
        <w:p w:rsidR="00775584" w:rsidRDefault="0007657F" w:rsidP="0007657F">
          <w:pPr>
            <w:pStyle w:val="B97EA39521774714A9D8F2796914AE46"/>
          </w:pPr>
          <w:r w:rsidRPr="000B0719">
            <w:rPr>
              <w:rStyle w:val="PlaceholderText"/>
            </w:rPr>
            <w:t>Click here to enter a date.</w:t>
          </w:r>
        </w:p>
      </w:docPartBody>
    </w:docPart>
    <w:docPart>
      <w:docPartPr>
        <w:name w:val="400C1A68FBAB488AB93EAB2CC382F368"/>
        <w:category>
          <w:name w:val="General"/>
          <w:gallery w:val="placeholder"/>
        </w:category>
        <w:types>
          <w:type w:val="bbPlcHdr"/>
        </w:types>
        <w:behaviors>
          <w:behavior w:val="content"/>
        </w:behaviors>
        <w:guid w:val="{A9FD2BD5-EE36-4597-898D-3F737B6D037A}"/>
      </w:docPartPr>
      <w:docPartBody>
        <w:p w:rsidR="00775584" w:rsidRDefault="0007657F" w:rsidP="0007657F">
          <w:pPr>
            <w:pStyle w:val="400C1A68FBAB488AB93EAB2CC382F368"/>
          </w:pPr>
          <w:r w:rsidRPr="000B0719">
            <w:rPr>
              <w:rStyle w:val="PlaceholderText"/>
            </w:rPr>
            <w:t>Click here to enter text.</w:t>
          </w:r>
        </w:p>
      </w:docPartBody>
    </w:docPart>
    <w:docPart>
      <w:docPartPr>
        <w:name w:val="160A529499F7468A993564FFB9B4BD1E"/>
        <w:category>
          <w:name w:val="General"/>
          <w:gallery w:val="placeholder"/>
        </w:category>
        <w:types>
          <w:type w:val="bbPlcHdr"/>
        </w:types>
        <w:behaviors>
          <w:behavior w:val="content"/>
        </w:behaviors>
        <w:guid w:val="{3D762E71-7649-4DD7-A92A-B3EDCCFE8BD4}"/>
      </w:docPartPr>
      <w:docPartBody>
        <w:p w:rsidR="00775584" w:rsidRDefault="0007657F" w:rsidP="0007657F">
          <w:pPr>
            <w:pStyle w:val="160A529499F7468A993564FFB9B4BD1E"/>
          </w:pPr>
          <w:r w:rsidRPr="000B0719">
            <w:rPr>
              <w:rStyle w:val="PlaceholderText"/>
            </w:rPr>
            <w:t>Click here to enter text.</w:t>
          </w:r>
        </w:p>
      </w:docPartBody>
    </w:docPart>
    <w:docPart>
      <w:docPartPr>
        <w:name w:val="054BA5A2D8FC4F199503A28BC7CCABFA"/>
        <w:category>
          <w:name w:val="General"/>
          <w:gallery w:val="placeholder"/>
        </w:category>
        <w:types>
          <w:type w:val="bbPlcHdr"/>
        </w:types>
        <w:behaviors>
          <w:behavior w:val="content"/>
        </w:behaviors>
        <w:guid w:val="{A484CAB3-4408-4DED-A70F-10DAA8EAFEB4}"/>
      </w:docPartPr>
      <w:docPartBody>
        <w:p w:rsidR="00775584" w:rsidRDefault="0007657F" w:rsidP="0007657F">
          <w:pPr>
            <w:pStyle w:val="054BA5A2D8FC4F199503A28BC7CCABFA"/>
          </w:pPr>
          <w:r w:rsidRPr="000B0719">
            <w:rPr>
              <w:rStyle w:val="PlaceholderText"/>
            </w:rPr>
            <w:t>Click here to enter text.</w:t>
          </w:r>
        </w:p>
      </w:docPartBody>
    </w:docPart>
    <w:docPart>
      <w:docPartPr>
        <w:name w:val="384DD08DD3B044F7946B1A3B84FD4E3E"/>
        <w:category>
          <w:name w:val="General"/>
          <w:gallery w:val="placeholder"/>
        </w:category>
        <w:types>
          <w:type w:val="bbPlcHdr"/>
        </w:types>
        <w:behaviors>
          <w:behavior w:val="content"/>
        </w:behaviors>
        <w:guid w:val="{D611C57E-1FC7-432F-A09D-539DFE084164}"/>
      </w:docPartPr>
      <w:docPartBody>
        <w:p w:rsidR="00775584" w:rsidRDefault="0007657F" w:rsidP="0007657F">
          <w:pPr>
            <w:pStyle w:val="384DD08DD3B044F7946B1A3B84FD4E3E"/>
          </w:pPr>
          <w:r w:rsidRPr="000B0719">
            <w:rPr>
              <w:rStyle w:val="PlaceholderText"/>
            </w:rPr>
            <w:t>Click here to enter text.</w:t>
          </w:r>
        </w:p>
      </w:docPartBody>
    </w:docPart>
    <w:docPart>
      <w:docPartPr>
        <w:name w:val="7EF2808C08A9492696134074DE0CE829"/>
        <w:category>
          <w:name w:val="General"/>
          <w:gallery w:val="placeholder"/>
        </w:category>
        <w:types>
          <w:type w:val="bbPlcHdr"/>
        </w:types>
        <w:behaviors>
          <w:behavior w:val="content"/>
        </w:behaviors>
        <w:guid w:val="{089EBFA5-C3BC-499B-A3EA-655216B3675C}"/>
      </w:docPartPr>
      <w:docPartBody>
        <w:p w:rsidR="00775584" w:rsidRDefault="0007657F" w:rsidP="0007657F">
          <w:pPr>
            <w:pStyle w:val="7EF2808C08A9492696134074DE0CE829"/>
          </w:pPr>
          <w:r w:rsidRPr="000B0719">
            <w:rPr>
              <w:rStyle w:val="PlaceholderText"/>
            </w:rPr>
            <w:t>Click here to enter text.</w:t>
          </w:r>
        </w:p>
      </w:docPartBody>
    </w:docPart>
    <w:docPart>
      <w:docPartPr>
        <w:name w:val="59A9EE7A43F646F1B8013AF0DD06B9A3"/>
        <w:category>
          <w:name w:val="General"/>
          <w:gallery w:val="placeholder"/>
        </w:category>
        <w:types>
          <w:type w:val="bbPlcHdr"/>
        </w:types>
        <w:behaviors>
          <w:behavior w:val="content"/>
        </w:behaviors>
        <w:guid w:val="{8926453E-050F-4BFB-A201-BCF2109802F0}"/>
      </w:docPartPr>
      <w:docPartBody>
        <w:p w:rsidR="00775584" w:rsidRDefault="0007657F" w:rsidP="0007657F">
          <w:pPr>
            <w:pStyle w:val="59A9EE7A43F646F1B8013AF0DD06B9A3"/>
          </w:pPr>
          <w:r w:rsidRPr="000B0719">
            <w:rPr>
              <w:rStyle w:val="PlaceholderText"/>
            </w:rPr>
            <w:t>Click here to enter text.</w:t>
          </w:r>
        </w:p>
      </w:docPartBody>
    </w:docPart>
    <w:docPart>
      <w:docPartPr>
        <w:name w:val="7F4DC57042B246B9823C85764FFBCBC0"/>
        <w:category>
          <w:name w:val="General"/>
          <w:gallery w:val="placeholder"/>
        </w:category>
        <w:types>
          <w:type w:val="bbPlcHdr"/>
        </w:types>
        <w:behaviors>
          <w:behavior w:val="content"/>
        </w:behaviors>
        <w:guid w:val="{A5CDBA06-3A6F-4B66-8FF2-151CDB889FC5}"/>
      </w:docPartPr>
      <w:docPartBody>
        <w:p w:rsidR="00775584" w:rsidRDefault="0007657F" w:rsidP="0007657F">
          <w:pPr>
            <w:pStyle w:val="7F4DC57042B246B9823C85764FFBCBC0"/>
          </w:pPr>
          <w:r w:rsidRPr="000B0719">
            <w:rPr>
              <w:rStyle w:val="PlaceholderText"/>
            </w:rPr>
            <w:t>Click here to enter a date.</w:t>
          </w:r>
        </w:p>
      </w:docPartBody>
    </w:docPart>
    <w:docPart>
      <w:docPartPr>
        <w:name w:val="D6C85237ECF84566A2CA2F84C89A05A1"/>
        <w:category>
          <w:name w:val="General"/>
          <w:gallery w:val="placeholder"/>
        </w:category>
        <w:types>
          <w:type w:val="bbPlcHdr"/>
        </w:types>
        <w:behaviors>
          <w:behavior w:val="content"/>
        </w:behaviors>
        <w:guid w:val="{4508A0EC-DEFF-4FAB-8769-52D6B2E2DF33}"/>
      </w:docPartPr>
      <w:docPartBody>
        <w:p w:rsidR="00775584" w:rsidRDefault="0007657F" w:rsidP="0007657F">
          <w:pPr>
            <w:pStyle w:val="D6C85237ECF84566A2CA2F84C89A05A1"/>
          </w:pPr>
          <w:r w:rsidRPr="000B0719">
            <w:rPr>
              <w:rStyle w:val="PlaceholderText"/>
            </w:rPr>
            <w:t>Click here to enter a date.</w:t>
          </w:r>
        </w:p>
      </w:docPartBody>
    </w:docPart>
    <w:docPart>
      <w:docPartPr>
        <w:name w:val="F378BC9A7DC349A3AC24520DCA9AA7EC"/>
        <w:category>
          <w:name w:val="General"/>
          <w:gallery w:val="placeholder"/>
        </w:category>
        <w:types>
          <w:type w:val="bbPlcHdr"/>
        </w:types>
        <w:behaviors>
          <w:behavior w:val="content"/>
        </w:behaviors>
        <w:guid w:val="{69DCD5E5-1B89-4647-B9BD-C791B77EC660}"/>
      </w:docPartPr>
      <w:docPartBody>
        <w:p w:rsidR="00775584" w:rsidRDefault="0007657F" w:rsidP="0007657F">
          <w:pPr>
            <w:pStyle w:val="F378BC9A7DC349A3AC24520DCA9AA7EC"/>
          </w:pPr>
          <w:r w:rsidRPr="000B0719">
            <w:rPr>
              <w:rStyle w:val="PlaceholderText"/>
            </w:rPr>
            <w:t>Click here to enter text.</w:t>
          </w:r>
        </w:p>
      </w:docPartBody>
    </w:docPart>
    <w:docPart>
      <w:docPartPr>
        <w:name w:val="8D2B2B9DA722462DAE953DA03C7306BB"/>
        <w:category>
          <w:name w:val="General"/>
          <w:gallery w:val="placeholder"/>
        </w:category>
        <w:types>
          <w:type w:val="bbPlcHdr"/>
        </w:types>
        <w:behaviors>
          <w:behavior w:val="content"/>
        </w:behaviors>
        <w:guid w:val="{AD7335B1-0389-46DC-8842-7D1D18CC1B72}"/>
      </w:docPartPr>
      <w:docPartBody>
        <w:p w:rsidR="00775584" w:rsidRDefault="0007657F" w:rsidP="0007657F">
          <w:pPr>
            <w:pStyle w:val="8D2B2B9DA722462DAE953DA03C7306BB"/>
          </w:pPr>
          <w:r w:rsidRPr="000B0719">
            <w:rPr>
              <w:rStyle w:val="PlaceholderText"/>
            </w:rPr>
            <w:t>Click here to enter text.</w:t>
          </w:r>
        </w:p>
      </w:docPartBody>
    </w:docPart>
    <w:docPart>
      <w:docPartPr>
        <w:name w:val="7E875ADDD11E4D38B8FF303B034A687C"/>
        <w:category>
          <w:name w:val="General"/>
          <w:gallery w:val="placeholder"/>
        </w:category>
        <w:types>
          <w:type w:val="bbPlcHdr"/>
        </w:types>
        <w:behaviors>
          <w:behavior w:val="content"/>
        </w:behaviors>
        <w:guid w:val="{46DD5853-9ACA-43D7-99D8-24A47E2658DE}"/>
      </w:docPartPr>
      <w:docPartBody>
        <w:p w:rsidR="00775584" w:rsidRDefault="0007657F" w:rsidP="0007657F">
          <w:pPr>
            <w:pStyle w:val="7E875ADDD11E4D38B8FF303B034A687C"/>
          </w:pPr>
          <w:r w:rsidRPr="000B0719">
            <w:rPr>
              <w:rStyle w:val="PlaceholderText"/>
            </w:rPr>
            <w:t>Click here to enter text.</w:t>
          </w:r>
        </w:p>
      </w:docPartBody>
    </w:docPart>
    <w:docPart>
      <w:docPartPr>
        <w:name w:val="584FBC99CEA849BB83AA4A142518AA8B"/>
        <w:category>
          <w:name w:val="General"/>
          <w:gallery w:val="placeholder"/>
        </w:category>
        <w:types>
          <w:type w:val="bbPlcHdr"/>
        </w:types>
        <w:behaviors>
          <w:behavior w:val="content"/>
        </w:behaviors>
        <w:guid w:val="{E9108334-E74A-4AB3-BF90-8EDC28853F67}"/>
      </w:docPartPr>
      <w:docPartBody>
        <w:p w:rsidR="00775584" w:rsidRDefault="0007657F" w:rsidP="0007657F">
          <w:pPr>
            <w:pStyle w:val="584FBC99CEA849BB83AA4A142518AA8B"/>
          </w:pPr>
          <w:r w:rsidRPr="000B0719">
            <w:rPr>
              <w:rStyle w:val="PlaceholderText"/>
            </w:rPr>
            <w:t>Click here to enter text.</w:t>
          </w:r>
        </w:p>
      </w:docPartBody>
    </w:docPart>
    <w:docPart>
      <w:docPartPr>
        <w:name w:val="065AFA2829E8476BBB0DDA2729CEC413"/>
        <w:category>
          <w:name w:val="General"/>
          <w:gallery w:val="placeholder"/>
        </w:category>
        <w:types>
          <w:type w:val="bbPlcHdr"/>
        </w:types>
        <w:behaviors>
          <w:behavior w:val="content"/>
        </w:behaviors>
        <w:guid w:val="{17C169E1-8C76-41B5-8479-8FCE73F84B6D}"/>
      </w:docPartPr>
      <w:docPartBody>
        <w:p w:rsidR="00775584" w:rsidRDefault="0007657F" w:rsidP="0007657F">
          <w:pPr>
            <w:pStyle w:val="065AFA2829E8476BBB0DDA2729CEC413"/>
          </w:pPr>
          <w:r w:rsidRPr="000B0719">
            <w:rPr>
              <w:rStyle w:val="PlaceholderText"/>
            </w:rPr>
            <w:t>Click here to enter text.</w:t>
          </w:r>
        </w:p>
      </w:docPartBody>
    </w:docPart>
    <w:docPart>
      <w:docPartPr>
        <w:name w:val="FA056F2A4B0C4949BDE637AFE3D55FE8"/>
        <w:category>
          <w:name w:val="General"/>
          <w:gallery w:val="placeholder"/>
        </w:category>
        <w:types>
          <w:type w:val="bbPlcHdr"/>
        </w:types>
        <w:behaviors>
          <w:behavior w:val="content"/>
        </w:behaviors>
        <w:guid w:val="{8FB0741C-BE32-4118-B665-E3F101120E83}"/>
      </w:docPartPr>
      <w:docPartBody>
        <w:p w:rsidR="00775584" w:rsidRDefault="0007657F" w:rsidP="0007657F">
          <w:pPr>
            <w:pStyle w:val="FA056F2A4B0C4949BDE637AFE3D55FE8"/>
          </w:pPr>
          <w:r w:rsidRPr="000B0719">
            <w:rPr>
              <w:rStyle w:val="PlaceholderText"/>
            </w:rPr>
            <w:t>Click here to enter text.</w:t>
          </w:r>
        </w:p>
      </w:docPartBody>
    </w:docPart>
    <w:docPart>
      <w:docPartPr>
        <w:name w:val="9CAAA633352A47A2A3C0BEB4E41F428C"/>
        <w:category>
          <w:name w:val="General"/>
          <w:gallery w:val="placeholder"/>
        </w:category>
        <w:types>
          <w:type w:val="bbPlcHdr"/>
        </w:types>
        <w:behaviors>
          <w:behavior w:val="content"/>
        </w:behaviors>
        <w:guid w:val="{74676310-9210-48AD-93CE-558AF1F6DBB0}"/>
      </w:docPartPr>
      <w:docPartBody>
        <w:p w:rsidR="00775584" w:rsidRDefault="0007657F" w:rsidP="0007657F">
          <w:pPr>
            <w:pStyle w:val="9CAAA633352A47A2A3C0BEB4E41F428C"/>
          </w:pPr>
          <w:r w:rsidRPr="000B0719">
            <w:rPr>
              <w:rStyle w:val="PlaceholderText"/>
            </w:rPr>
            <w:t>Click here to enter a date.</w:t>
          </w:r>
        </w:p>
      </w:docPartBody>
    </w:docPart>
    <w:docPart>
      <w:docPartPr>
        <w:name w:val="760DE126E4D5430E9EDC37474C21D157"/>
        <w:category>
          <w:name w:val="General"/>
          <w:gallery w:val="placeholder"/>
        </w:category>
        <w:types>
          <w:type w:val="bbPlcHdr"/>
        </w:types>
        <w:behaviors>
          <w:behavior w:val="content"/>
        </w:behaviors>
        <w:guid w:val="{5BB3F7E0-4BA9-4796-8A54-103501D96AD2}"/>
      </w:docPartPr>
      <w:docPartBody>
        <w:p w:rsidR="00775584" w:rsidRDefault="0007657F" w:rsidP="0007657F">
          <w:pPr>
            <w:pStyle w:val="760DE126E4D5430E9EDC37474C21D157"/>
          </w:pPr>
          <w:r w:rsidRPr="000B0719">
            <w:rPr>
              <w:rStyle w:val="PlaceholderText"/>
            </w:rPr>
            <w:t>Click here to enter a date.</w:t>
          </w:r>
        </w:p>
      </w:docPartBody>
    </w:docPart>
    <w:docPart>
      <w:docPartPr>
        <w:name w:val="F146F626563C4818BFBABDB3A9A55B39"/>
        <w:category>
          <w:name w:val="General"/>
          <w:gallery w:val="placeholder"/>
        </w:category>
        <w:types>
          <w:type w:val="bbPlcHdr"/>
        </w:types>
        <w:behaviors>
          <w:behavior w:val="content"/>
        </w:behaviors>
        <w:guid w:val="{5BB2D0E2-D30D-48D9-88F3-D5D872633395}"/>
      </w:docPartPr>
      <w:docPartBody>
        <w:p w:rsidR="00775584" w:rsidRDefault="0007657F" w:rsidP="0007657F">
          <w:pPr>
            <w:pStyle w:val="F146F626563C4818BFBABDB3A9A55B39"/>
          </w:pPr>
          <w:r w:rsidRPr="000B0719">
            <w:rPr>
              <w:rStyle w:val="PlaceholderText"/>
            </w:rPr>
            <w:t>Click here to enter text.</w:t>
          </w:r>
        </w:p>
      </w:docPartBody>
    </w:docPart>
    <w:docPart>
      <w:docPartPr>
        <w:name w:val="8B210B00BF1549CFB90BF961BDA48F4C"/>
        <w:category>
          <w:name w:val="General"/>
          <w:gallery w:val="placeholder"/>
        </w:category>
        <w:types>
          <w:type w:val="bbPlcHdr"/>
        </w:types>
        <w:behaviors>
          <w:behavior w:val="content"/>
        </w:behaviors>
        <w:guid w:val="{9E49158C-6AAB-4D25-BB21-695150CBBBF6}"/>
      </w:docPartPr>
      <w:docPartBody>
        <w:p w:rsidR="00775584" w:rsidRDefault="0007657F" w:rsidP="0007657F">
          <w:pPr>
            <w:pStyle w:val="8B210B00BF1549CFB90BF961BDA48F4C"/>
          </w:pPr>
          <w:r w:rsidRPr="000B0719">
            <w:rPr>
              <w:rStyle w:val="PlaceholderText"/>
            </w:rPr>
            <w:t>Click here to enter text.</w:t>
          </w:r>
        </w:p>
      </w:docPartBody>
    </w:docPart>
    <w:docPart>
      <w:docPartPr>
        <w:name w:val="C8324EC604604E439E9222FC64B24FF1"/>
        <w:category>
          <w:name w:val="General"/>
          <w:gallery w:val="placeholder"/>
        </w:category>
        <w:types>
          <w:type w:val="bbPlcHdr"/>
        </w:types>
        <w:behaviors>
          <w:behavior w:val="content"/>
        </w:behaviors>
        <w:guid w:val="{86FD9BFE-77A4-432A-97E9-625F39CA4173}"/>
      </w:docPartPr>
      <w:docPartBody>
        <w:p w:rsidR="00775584" w:rsidRDefault="0007657F" w:rsidP="0007657F">
          <w:pPr>
            <w:pStyle w:val="C8324EC604604E439E9222FC64B24FF1"/>
          </w:pPr>
          <w:r w:rsidRPr="000B0719">
            <w:rPr>
              <w:rStyle w:val="PlaceholderText"/>
            </w:rPr>
            <w:t>Click here to enter text.</w:t>
          </w:r>
        </w:p>
      </w:docPartBody>
    </w:docPart>
    <w:docPart>
      <w:docPartPr>
        <w:name w:val="9570FF38A10A4F7091EDD7DDBDD4BA1E"/>
        <w:category>
          <w:name w:val="General"/>
          <w:gallery w:val="placeholder"/>
        </w:category>
        <w:types>
          <w:type w:val="bbPlcHdr"/>
        </w:types>
        <w:behaviors>
          <w:behavior w:val="content"/>
        </w:behaviors>
        <w:guid w:val="{F030D5B4-815A-4CBE-B291-7B8C670DEF77}"/>
      </w:docPartPr>
      <w:docPartBody>
        <w:p w:rsidR="00775584" w:rsidRDefault="0007657F" w:rsidP="0007657F">
          <w:pPr>
            <w:pStyle w:val="9570FF38A10A4F7091EDD7DDBDD4BA1E"/>
          </w:pPr>
          <w:r w:rsidRPr="000B0719">
            <w:rPr>
              <w:rStyle w:val="PlaceholderText"/>
            </w:rPr>
            <w:t>Click here to enter text.</w:t>
          </w:r>
        </w:p>
      </w:docPartBody>
    </w:docPart>
    <w:docPart>
      <w:docPartPr>
        <w:name w:val="8F7A78A2DE614100B5572F7190DFF210"/>
        <w:category>
          <w:name w:val="General"/>
          <w:gallery w:val="placeholder"/>
        </w:category>
        <w:types>
          <w:type w:val="bbPlcHdr"/>
        </w:types>
        <w:behaviors>
          <w:behavior w:val="content"/>
        </w:behaviors>
        <w:guid w:val="{00972D0E-D769-491D-B532-A666949CAC83}"/>
      </w:docPartPr>
      <w:docPartBody>
        <w:p w:rsidR="00775584" w:rsidRDefault="0007657F" w:rsidP="0007657F">
          <w:pPr>
            <w:pStyle w:val="8F7A78A2DE614100B5572F7190DFF210"/>
          </w:pPr>
          <w:r w:rsidRPr="000B0719">
            <w:rPr>
              <w:rStyle w:val="PlaceholderText"/>
            </w:rPr>
            <w:t>Click here to enter text.</w:t>
          </w:r>
        </w:p>
      </w:docPartBody>
    </w:docPart>
    <w:docPart>
      <w:docPartPr>
        <w:name w:val="AD3F7B87032A490BB2549BC56AEB133C"/>
        <w:category>
          <w:name w:val="General"/>
          <w:gallery w:val="placeholder"/>
        </w:category>
        <w:types>
          <w:type w:val="bbPlcHdr"/>
        </w:types>
        <w:behaviors>
          <w:behavior w:val="content"/>
        </w:behaviors>
        <w:guid w:val="{3EC4556F-D36A-4421-B21E-339577E89A92}"/>
      </w:docPartPr>
      <w:docPartBody>
        <w:p w:rsidR="00775584" w:rsidRDefault="0007657F" w:rsidP="0007657F">
          <w:pPr>
            <w:pStyle w:val="AD3F7B87032A490BB2549BC56AEB133C"/>
          </w:pPr>
          <w:r w:rsidRPr="000B0719">
            <w:rPr>
              <w:rStyle w:val="PlaceholderText"/>
            </w:rPr>
            <w:t>Click here to enter text.</w:t>
          </w:r>
        </w:p>
      </w:docPartBody>
    </w:docPart>
    <w:docPart>
      <w:docPartPr>
        <w:name w:val="8BC7492A91AF41738EFC93639995F8C8"/>
        <w:category>
          <w:name w:val="General"/>
          <w:gallery w:val="placeholder"/>
        </w:category>
        <w:types>
          <w:type w:val="bbPlcHdr"/>
        </w:types>
        <w:behaviors>
          <w:behavior w:val="content"/>
        </w:behaviors>
        <w:guid w:val="{65FAEA86-CB2F-45C0-8F14-2BD4A7FB69F4}"/>
      </w:docPartPr>
      <w:docPartBody>
        <w:p w:rsidR="00775584" w:rsidRDefault="0007657F" w:rsidP="0007657F">
          <w:pPr>
            <w:pStyle w:val="8BC7492A91AF41738EFC93639995F8C8"/>
          </w:pPr>
          <w:r w:rsidRPr="000B0719">
            <w:rPr>
              <w:rStyle w:val="PlaceholderText"/>
            </w:rPr>
            <w:t>Click here to enter a date.</w:t>
          </w:r>
        </w:p>
      </w:docPartBody>
    </w:docPart>
    <w:docPart>
      <w:docPartPr>
        <w:name w:val="6B0F0EB77F294C9E8D5C4DF2311FE49F"/>
        <w:category>
          <w:name w:val="General"/>
          <w:gallery w:val="placeholder"/>
        </w:category>
        <w:types>
          <w:type w:val="bbPlcHdr"/>
        </w:types>
        <w:behaviors>
          <w:behavior w:val="content"/>
        </w:behaviors>
        <w:guid w:val="{BED0F21E-7F53-4254-8A49-466DEAF22677}"/>
      </w:docPartPr>
      <w:docPartBody>
        <w:p w:rsidR="00775584" w:rsidRDefault="0007657F" w:rsidP="0007657F">
          <w:pPr>
            <w:pStyle w:val="6B0F0EB77F294C9E8D5C4DF2311FE49F"/>
          </w:pPr>
          <w:r w:rsidRPr="000B0719">
            <w:rPr>
              <w:rStyle w:val="PlaceholderText"/>
            </w:rPr>
            <w:t>Click here to enter a date.</w:t>
          </w:r>
        </w:p>
      </w:docPartBody>
    </w:docPart>
    <w:docPart>
      <w:docPartPr>
        <w:name w:val="FB8328B1CF104C159C0A3BF68E352DF9"/>
        <w:category>
          <w:name w:val="General"/>
          <w:gallery w:val="placeholder"/>
        </w:category>
        <w:types>
          <w:type w:val="bbPlcHdr"/>
        </w:types>
        <w:behaviors>
          <w:behavior w:val="content"/>
        </w:behaviors>
        <w:guid w:val="{7F8A83F2-65BB-48A0-8B4D-089EBA9E2482}"/>
      </w:docPartPr>
      <w:docPartBody>
        <w:p w:rsidR="00775584" w:rsidRDefault="0007657F" w:rsidP="0007657F">
          <w:pPr>
            <w:pStyle w:val="FB8328B1CF104C159C0A3BF68E352DF9"/>
          </w:pPr>
          <w:r w:rsidRPr="000B0719">
            <w:rPr>
              <w:rStyle w:val="PlaceholderText"/>
            </w:rPr>
            <w:t>Click here to enter text.</w:t>
          </w:r>
        </w:p>
      </w:docPartBody>
    </w:docPart>
    <w:docPart>
      <w:docPartPr>
        <w:name w:val="47D34F5B458044B2B155E4524D2FAF39"/>
        <w:category>
          <w:name w:val="General"/>
          <w:gallery w:val="placeholder"/>
        </w:category>
        <w:types>
          <w:type w:val="bbPlcHdr"/>
        </w:types>
        <w:behaviors>
          <w:behavior w:val="content"/>
        </w:behaviors>
        <w:guid w:val="{5E6EB6BE-CEDD-43D6-9206-E75138698728}"/>
      </w:docPartPr>
      <w:docPartBody>
        <w:p w:rsidR="00775584" w:rsidRDefault="0007657F" w:rsidP="0007657F">
          <w:pPr>
            <w:pStyle w:val="47D34F5B458044B2B155E4524D2FAF39"/>
          </w:pPr>
          <w:r w:rsidRPr="000B0719">
            <w:rPr>
              <w:rStyle w:val="PlaceholderText"/>
            </w:rPr>
            <w:t>Click here to enter text.</w:t>
          </w:r>
        </w:p>
      </w:docPartBody>
    </w:docPart>
    <w:docPart>
      <w:docPartPr>
        <w:name w:val="9C20CF1A559F40B1A703356B58017CA0"/>
        <w:category>
          <w:name w:val="General"/>
          <w:gallery w:val="placeholder"/>
        </w:category>
        <w:types>
          <w:type w:val="bbPlcHdr"/>
        </w:types>
        <w:behaviors>
          <w:behavior w:val="content"/>
        </w:behaviors>
        <w:guid w:val="{C8F8299A-8731-41BA-AE02-2EDF60BF54FA}"/>
      </w:docPartPr>
      <w:docPartBody>
        <w:p w:rsidR="00775584" w:rsidRDefault="0007657F" w:rsidP="0007657F">
          <w:pPr>
            <w:pStyle w:val="9C20CF1A559F40B1A703356B58017CA0"/>
          </w:pPr>
          <w:r w:rsidRPr="000B0719">
            <w:rPr>
              <w:rStyle w:val="PlaceholderText"/>
            </w:rPr>
            <w:t>Click here to enter text.</w:t>
          </w:r>
        </w:p>
      </w:docPartBody>
    </w:docPart>
    <w:docPart>
      <w:docPartPr>
        <w:name w:val="E62D863EAF2F4268B43732BCD6F7CBD6"/>
        <w:category>
          <w:name w:val="General"/>
          <w:gallery w:val="placeholder"/>
        </w:category>
        <w:types>
          <w:type w:val="bbPlcHdr"/>
        </w:types>
        <w:behaviors>
          <w:behavior w:val="content"/>
        </w:behaviors>
        <w:guid w:val="{540C2991-19C7-4FDD-9B44-4A613BBB1544}"/>
      </w:docPartPr>
      <w:docPartBody>
        <w:p w:rsidR="00775584" w:rsidRDefault="0007657F" w:rsidP="0007657F">
          <w:pPr>
            <w:pStyle w:val="E62D863EAF2F4268B43732BCD6F7CBD6"/>
          </w:pPr>
          <w:r w:rsidRPr="000B0719">
            <w:rPr>
              <w:rStyle w:val="PlaceholderText"/>
            </w:rPr>
            <w:t>Click here to enter text.</w:t>
          </w:r>
        </w:p>
      </w:docPartBody>
    </w:docPart>
    <w:docPart>
      <w:docPartPr>
        <w:name w:val="C3AF1C8F29B843C49D7231C9123F3A5F"/>
        <w:category>
          <w:name w:val="General"/>
          <w:gallery w:val="placeholder"/>
        </w:category>
        <w:types>
          <w:type w:val="bbPlcHdr"/>
        </w:types>
        <w:behaviors>
          <w:behavior w:val="content"/>
        </w:behaviors>
        <w:guid w:val="{5C617141-E207-4288-A78B-1940F5D9D0AA}"/>
      </w:docPartPr>
      <w:docPartBody>
        <w:p w:rsidR="00775584" w:rsidRDefault="0007657F" w:rsidP="0007657F">
          <w:pPr>
            <w:pStyle w:val="C3AF1C8F29B843C49D7231C9123F3A5F"/>
          </w:pPr>
          <w:r w:rsidRPr="000B0719">
            <w:rPr>
              <w:rStyle w:val="PlaceholderText"/>
            </w:rPr>
            <w:t>Click here to enter text.</w:t>
          </w:r>
        </w:p>
      </w:docPartBody>
    </w:docPart>
    <w:docPart>
      <w:docPartPr>
        <w:name w:val="0D2FA04C8FB5407599D019C03E604D5C"/>
        <w:category>
          <w:name w:val="General"/>
          <w:gallery w:val="placeholder"/>
        </w:category>
        <w:types>
          <w:type w:val="bbPlcHdr"/>
        </w:types>
        <w:behaviors>
          <w:behavior w:val="content"/>
        </w:behaviors>
        <w:guid w:val="{9CEAA6AD-CEDC-4C0D-9450-E7B7F829F7FF}"/>
      </w:docPartPr>
      <w:docPartBody>
        <w:p w:rsidR="00775584" w:rsidRDefault="0007657F" w:rsidP="0007657F">
          <w:pPr>
            <w:pStyle w:val="0D2FA04C8FB5407599D019C03E604D5C"/>
          </w:pPr>
          <w:r w:rsidRPr="000B0719">
            <w:rPr>
              <w:rStyle w:val="PlaceholderText"/>
            </w:rPr>
            <w:t>Click here to enter text.</w:t>
          </w:r>
        </w:p>
      </w:docPartBody>
    </w:docPart>
    <w:docPart>
      <w:docPartPr>
        <w:name w:val="C0A1DC42D6094B4CA774E641DBA47845"/>
        <w:category>
          <w:name w:val="General"/>
          <w:gallery w:val="placeholder"/>
        </w:category>
        <w:types>
          <w:type w:val="bbPlcHdr"/>
        </w:types>
        <w:behaviors>
          <w:behavior w:val="content"/>
        </w:behaviors>
        <w:guid w:val="{1E5AFF06-A6B7-40E4-B366-DCCE0ECB44F9}"/>
      </w:docPartPr>
      <w:docPartBody>
        <w:p w:rsidR="00775584" w:rsidRDefault="0007657F" w:rsidP="0007657F">
          <w:pPr>
            <w:pStyle w:val="C0A1DC42D6094B4CA774E641DBA47845"/>
          </w:pPr>
          <w:r w:rsidRPr="000B0719">
            <w:rPr>
              <w:rStyle w:val="PlaceholderText"/>
            </w:rPr>
            <w:t>Click here to enter a date.</w:t>
          </w:r>
        </w:p>
      </w:docPartBody>
    </w:docPart>
    <w:docPart>
      <w:docPartPr>
        <w:name w:val="1AB6680AD96F48C89885EB6F5FE25AFC"/>
        <w:category>
          <w:name w:val="General"/>
          <w:gallery w:val="placeholder"/>
        </w:category>
        <w:types>
          <w:type w:val="bbPlcHdr"/>
        </w:types>
        <w:behaviors>
          <w:behavior w:val="content"/>
        </w:behaviors>
        <w:guid w:val="{419B5DD9-6657-4E38-85C6-D8A373F953F2}"/>
      </w:docPartPr>
      <w:docPartBody>
        <w:p w:rsidR="00775584" w:rsidRDefault="0007657F" w:rsidP="0007657F">
          <w:pPr>
            <w:pStyle w:val="1AB6680AD96F48C89885EB6F5FE25AFC"/>
          </w:pPr>
          <w:r w:rsidRPr="000B0719">
            <w:rPr>
              <w:rStyle w:val="PlaceholderText"/>
            </w:rPr>
            <w:t>Click here to enter a date.</w:t>
          </w:r>
        </w:p>
      </w:docPartBody>
    </w:docPart>
    <w:docPart>
      <w:docPartPr>
        <w:name w:val="C9C9A96EF5884F138810075016991736"/>
        <w:category>
          <w:name w:val="General"/>
          <w:gallery w:val="placeholder"/>
        </w:category>
        <w:types>
          <w:type w:val="bbPlcHdr"/>
        </w:types>
        <w:behaviors>
          <w:behavior w:val="content"/>
        </w:behaviors>
        <w:guid w:val="{FC91CF7B-2B44-4341-9BC6-21DE93B5E921}"/>
      </w:docPartPr>
      <w:docPartBody>
        <w:p w:rsidR="00775584" w:rsidRDefault="0007657F" w:rsidP="0007657F">
          <w:pPr>
            <w:pStyle w:val="C9C9A96EF5884F138810075016991736"/>
          </w:pPr>
          <w:r w:rsidRPr="000B0719">
            <w:rPr>
              <w:rStyle w:val="PlaceholderText"/>
            </w:rPr>
            <w:t>Click here to enter text.</w:t>
          </w:r>
        </w:p>
      </w:docPartBody>
    </w:docPart>
    <w:docPart>
      <w:docPartPr>
        <w:name w:val="437D9B65F8394FE0B829EF7760178FBE"/>
        <w:category>
          <w:name w:val="General"/>
          <w:gallery w:val="placeholder"/>
        </w:category>
        <w:types>
          <w:type w:val="bbPlcHdr"/>
        </w:types>
        <w:behaviors>
          <w:behavior w:val="content"/>
        </w:behaviors>
        <w:guid w:val="{04D730C8-A2BB-4D82-A027-05F952519DBA}"/>
      </w:docPartPr>
      <w:docPartBody>
        <w:p w:rsidR="00775584" w:rsidRDefault="0007657F" w:rsidP="0007657F">
          <w:pPr>
            <w:pStyle w:val="437D9B65F8394FE0B829EF7760178FBE"/>
          </w:pPr>
          <w:r w:rsidRPr="000B0719">
            <w:rPr>
              <w:rStyle w:val="PlaceholderText"/>
            </w:rPr>
            <w:t>Click here to enter text.</w:t>
          </w:r>
        </w:p>
      </w:docPartBody>
    </w:docPart>
    <w:docPart>
      <w:docPartPr>
        <w:name w:val="B2B8165E76EC420EAC4880ACC718DF7F"/>
        <w:category>
          <w:name w:val="General"/>
          <w:gallery w:val="placeholder"/>
        </w:category>
        <w:types>
          <w:type w:val="bbPlcHdr"/>
        </w:types>
        <w:behaviors>
          <w:behavior w:val="content"/>
        </w:behaviors>
        <w:guid w:val="{B8426C1D-8328-4670-AB28-0D9EFAF1D6B1}"/>
      </w:docPartPr>
      <w:docPartBody>
        <w:p w:rsidR="00775584" w:rsidRDefault="0007657F" w:rsidP="0007657F">
          <w:pPr>
            <w:pStyle w:val="B2B8165E76EC420EAC4880ACC718DF7F"/>
          </w:pPr>
          <w:r w:rsidRPr="000B0719">
            <w:rPr>
              <w:rStyle w:val="PlaceholderText"/>
            </w:rPr>
            <w:t>Click here to enter text.</w:t>
          </w:r>
        </w:p>
      </w:docPartBody>
    </w:docPart>
    <w:docPart>
      <w:docPartPr>
        <w:name w:val="72EB085D41FF49AB854528D15B212F42"/>
        <w:category>
          <w:name w:val="General"/>
          <w:gallery w:val="placeholder"/>
        </w:category>
        <w:types>
          <w:type w:val="bbPlcHdr"/>
        </w:types>
        <w:behaviors>
          <w:behavior w:val="content"/>
        </w:behaviors>
        <w:guid w:val="{FAE24E0B-8992-40BB-BFA0-418FFEAD83DD}"/>
      </w:docPartPr>
      <w:docPartBody>
        <w:p w:rsidR="00775584" w:rsidRDefault="0007657F" w:rsidP="0007657F">
          <w:pPr>
            <w:pStyle w:val="72EB085D41FF49AB854528D15B212F42"/>
          </w:pPr>
          <w:r w:rsidRPr="000B0719">
            <w:rPr>
              <w:rStyle w:val="PlaceholderText"/>
            </w:rPr>
            <w:t>Click here to enter text.</w:t>
          </w:r>
        </w:p>
      </w:docPartBody>
    </w:docPart>
    <w:docPart>
      <w:docPartPr>
        <w:name w:val="CE3EE842B8194C2ABF20EACBD43ADA14"/>
        <w:category>
          <w:name w:val="General"/>
          <w:gallery w:val="placeholder"/>
        </w:category>
        <w:types>
          <w:type w:val="bbPlcHdr"/>
        </w:types>
        <w:behaviors>
          <w:behavior w:val="content"/>
        </w:behaviors>
        <w:guid w:val="{4FD4088B-27CD-452C-A77B-89586B8030AA}"/>
      </w:docPartPr>
      <w:docPartBody>
        <w:p w:rsidR="00775584" w:rsidRDefault="0007657F" w:rsidP="0007657F">
          <w:pPr>
            <w:pStyle w:val="CE3EE842B8194C2ABF20EACBD43ADA14"/>
          </w:pPr>
          <w:r w:rsidRPr="000B0719">
            <w:rPr>
              <w:rStyle w:val="PlaceholderText"/>
            </w:rPr>
            <w:t>Click here to enter text.</w:t>
          </w:r>
        </w:p>
      </w:docPartBody>
    </w:docPart>
    <w:docPart>
      <w:docPartPr>
        <w:name w:val="D8CC052274F446A59F8AAE945B6699C4"/>
        <w:category>
          <w:name w:val="General"/>
          <w:gallery w:val="placeholder"/>
        </w:category>
        <w:types>
          <w:type w:val="bbPlcHdr"/>
        </w:types>
        <w:behaviors>
          <w:behavior w:val="content"/>
        </w:behaviors>
        <w:guid w:val="{C4236127-8AE3-4315-8E24-4431A0ACE338}"/>
      </w:docPartPr>
      <w:docPartBody>
        <w:p w:rsidR="00775584" w:rsidRDefault="0007657F" w:rsidP="0007657F">
          <w:pPr>
            <w:pStyle w:val="D8CC052274F446A59F8AAE945B6699C4"/>
          </w:pPr>
          <w:r w:rsidRPr="000B0719">
            <w:rPr>
              <w:rStyle w:val="PlaceholderText"/>
            </w:rPr>
            <w:t>Click here to enter text.</w:t>
          </w:r>
        </w:p>
      </w:docPartBody>
    </w:docPart>
    <w:docPart>
      <w:docPartPr>
        <w:name w:val="82700898EC2847608B385D452268E146"/>
        <w:category>
          <w:name w:val="General"/>
          <w:gallery w:val="placeholder"/>
        </w:category>
        <w:types>
          <w:type w:val="bbPlcHdr"/>
        </w:types>
        <w:behaviors>
          <w:behavior w:val="content"/>
        </w:behaviors>
        <w:guid w:val="{4457B908-E290-4824-9502-42321D58169B}"/>
      </w:docPartPr>
      <w:docPartBody>
        <w:p w:rsidR="00775584" w:rsidRDefault="0007657F" w:rsidP="0007657F">
          <w:pPr>
            <w:pStyle w:val="82700898EC2847608B385D452268E146"/>
          </w:pPr>
          <w:r w:rsidRPr="000B0719">
            <w:rPr>
              <w:rStyle w:val="PlaceholderText"/>
            </w:rPr>
            <w:t>Click here to enter a date.</w:t>
          </w:r>
        </w:p>
      </w:docPartBody>
    </w:docPart>
    <w:docPart>
      <w:docPartPr>
        <w:name w:val="AFE8AED09DDB4216925A4894AB75B9FF"/>
        <w:category>
          <w:name w:val="General"/>
          <w:gallery w:val="placeholder"/>
        </w:category>
        <w:types>
          <w:type w:val="bbPlcHdr"/>
        </w:types>
        <w:behaviors>
          <w:behavior w:val="content"/>
        </w:behaviors>
        <w:guid w:val="{C4B88098-DE5D-4F34-A358-EC6119CDFAB9}"/>
      </w:docPartPr>
      <w:docPartBody>
        <w:p w:rsidR="00775584" w:rsidRDefault="0007657F" w:rsidP="0007657F">
          <w:pPr>
            <w:pStyle w:val="AFE8AED09DDB4216925A4894AB75B9FF"/>
          </w:pPr>
          <w:r w:rsidRPr="000B0719">
            <w:rPr>
              <w:rStyle w:val="PlaceholderText"/>
            </w:rPr>
            <w:t>Click here to enter a date.</w:t>
          </w:r>
        </w:p>
      </w:docPartBody>
    </w:docPart>
    <w:docPart>
      <w:docPartPr>
        <w:name w:val="2DA75C7C791B4C03A2DE18FF6F4A0DC4"/>
        <w:category>
          <w:name w:val="General"/>
          <w:gallery w:val="placeholder"/>
        </w:category>
        <w:types>
          <w:type w:val="bbPlcHdr"/>
        </w:types>
        <w:behaviors>
          <w:behavior w:val="content"/>
        </w:behaviors>
        <w:guid w:val="{1861017A-0FC2-44A5-9BAE-80967DE16F1D}"/>
      </w:docPartPr>
      <w:docPartBody>
        <w:p w:rsidR="00775584" w:rsidRDefault="0007657F" w:rsidP="0007657F">
          <w:pPr>
            <w:pStyle w:val="2DA75C7C791B4C03A2DE18FF6F4A0DC4"/>
          </w:pPr>
          <w:r w:rsidRPr="000B0719">
            <w:rPr>
              <w:rStyle w:val="PlaceholderText"/>
            </w:rPr>
            <w:t>Click here to enter text.</w:t>
          </w:r>
        </w:p>
      </w:docPartBody>
    </w:docPart>
    <w:docPart>
      <w:docPartPr>
        <w:name w:val="DA532B8144C94D1A875F63B877CC59DC"/>
        <w:category>
          <w:name w:val="General"/>
          <w:gallery w:val="placeholder"/>
        </w:category>
        <w:types>
          <w:type w:val="bbPlcHdr"/>
        </w:types>
        <w:behaviors>
          <w:behavior w:val="content"/>
        </w:behaviors>
        <w:guid w:val="{B3F32FD1-8662-456E-8F3C-C7688BA84778}"/>
      </w:docPartPr>
      <w:docPartBody>
        <w:p w:rsidR="00775584" w:rsidRDefault="0007657F" w:rsidP="0007657F">
          <w:pPr>
            <w:pStyle w:val="DA532B8144C94D1A875F63B877CC59DC"/>
          </w:pPr>
          <w:r w:rsidRPr="000B0719">
            <w:rPr>
              <w:rStyle w:val="PlaceholderText"/>
            </w:rPr>
            <w:t>Click here to enter text.</w:t>
          </w:r>
        </w:p>
      </w:docPartBody>
    </w:docPart>
    <w:docPart>
      <w:docPartPr>
        <w:name w:val="179305F71A9E446E891C66E3D85C927E"/>
        <w:category>
          <w:name w:val="General"/>
          <w:gallery w:val="placeholder"/>
        </w:category>
        <w:types>
          <w:type w:val="bbPlcHdr"/>
        </w:types>
        <w:behaviors>
          <w:behavior w:val="content"/>
        </w:behaviors>
        <w:guid w:val="{A29992BA-3149-4135-A678-81EA87EA24C0}"/>
      </w:docPartPr>
      <w:docPartBody>
        <w:p w:rsidR="00775584" w:rsidRDefault="0007657F" w:rsidP="0007657F">
          <w:pPr>
            <w:pStyle w:val="179305F71A9E446E891C66E3D85C927E"/>
          </w:pPr>
          <w:r w:rsidRPr="000B0719">
            <w:rPr>
              <w:rStyle w:val="PlaceholderText"/>
            </w:rPr>
            <w:t>Click here to enter text.</w:t>
          </w:r>
        </w:p>
      </w:docPartBody>
    </w:docPart>
    <w:docPart>
      <w:docPartPr>
        <w:name w:val="8E11A84862C144D1B403BDFC4BBED5CA"/>
        <w:category>
          <w:name w:val="General"/>
          <w:gallery w:val="placeholder"/>
        </w:category>
        <w:types>
          <w:type w:val="bbPlcHdr"/>
        </w:types>
        <w:behaviors>
          <w:behavior w:val="content"/>
        </w:behaviors>
        <w:guid w:val="{91AA146C-B1C1-417F-966D-6D2FAB0973DB}"/>
      </w:docPartPr>
      <w:docPartBody>
        <w:p w:rsidR="00775584" w:rsidRDefault="0007657F" w:rsidP="0007657F">
          <w:pPr>
            <w:pStyle w:val="8E11A84862C144D1B403BDFC4BBED5CA"/>
          </w:pPr>
          <w:r w:rsidRPr="000B0719">
            <w:rPr>
              <w:rStyle w:val="PlaceholderText"/>
            </w:rPr>
            <w:t>Click here to enter text.</w:t>
          </w:r>
        </w:p>
      </w:docPartBody>
    </w:docPart>
    <w:docPart>
      <w:docPartPr>
        <w:name w:val="DE274B09036948A1BAB958410F7D56CE"/>
        <w:category>
          <w:name w:val="General"/>
          <w:gallery w:val="placeholder"/>
        </w:category>
        <w:types>
          <w:type w:val="bbPlcHdr"/>
        </w:types>
        <w:behaviors>
          <w:behavior w:val="content"/>
        </w:behaviors>
        <w:guid w:val="{354ECED3-5C13-45E6-8A01-4AF6DFBDD58A}"/>
      </w:docPartPr>
      <w:docPartBody>
        <w:p w:rsidR="00775584" w:rsidRDefault="0007657F" w:rsidP="0007657F">
          <w:pPr>
            <w:pStyle w:val="DE274B09036948A1BAB958410F7D56CE"/>
          </w:pPr>
          <w:r w:rsidRPr="000B0719">
            <w:rPr>
              <w:rStyle w:val="PlaceholderText"/>
            </w:rPr>
            <w:t>Click here to enter text.</w:t>
          </w:r>
        </w:p>
      </w:docPartBody>
    </w:docPart>
    <w:docPart>
      <w:docPartPr>
        <w:name w:val="A8F52715767B479D8AFFFE3242068B55"/>
        <w:category>
          <w:name w:val="General"/>
          <w:gallery w:val="placeholder"/>
        </w:category>
        <w:types>
          <w:type w:val="bbPlcHdr"/>
        </w:types>
        <w:behaviors>
          <w:behavior w:val="content"/>
        </w:behaviors>
        <w:guid w:val="{2037016A-EF6A-4DCF-813D-50FAEF2F2C83}"/>
      </w:docPartPr>
      <w:docPartBody>
        <w:p w:rsidR="00775584" w:rsidRDefault="0007657F" w:rsidP="0007657F">
          <w:pPr>
            <w:pStyle w:val="A8F52715767B479D8AFFFE3242068B55"/>
          </w:pPr>
          <w:r w:rsidRPr="000B0719">
            <w:rPr>
              <w:rStyle w:val="PlaceholderText"/>
            </w:rPr>
            <w:t>Click here to enter text.</w:t>
          </w:r>
        </w:p>
      </w:docPartBody>
    </w:docPart>
    <w:docPart>
      <w:docPartPr>
        <w:name w:val="82899E6E6E2F48408FB3FF1940B6B42E"/>
        <w:category>
          <w:name w:val="General"/>
          <w:gallery w:val="placeholder"/>
        </w:category>
        <w:types>
          <w:type w:val="bbPlcHdr"/>
        </w:types>
        <w:behaviors>
          <w:behavior w:val="content"/>
        </w:behaviors>
        <w:guid w:val="{E8E3995F-A43D-480B-AF98-799C89EDFD1F}"/>
      </w:docPartPr>
      <w:docPartBody>
        <w:p w:rsidR="00775584" w:rsidRDefault="0007657F" w:rsidP="0007657F">
          <w:pPr>
            <w:pStyle w:val="82899E6E6E2F48408FB3FF1940B6B42E"/>
          </w:pPr>
          <w:r w:rsidRPr="000B0719">
            <w:rPr>
              <w:rStyle w:val="PlaceholderText"/>
            </w:rPr>
            <w:t>Click here to enter a date.</w:t>
          </w:r>
        </w:p>
      </w:docPartBody>
    </w:docPart>
    <w:docPart>
      <w:docPartPr>
        <w:name w:val="0FA68037D69B4B7E9C323C0BBCF634AB"/>
        <w:category>
          <w:name w:val="General"/>
          <w:gallery w:val="placeholder"/>
        </w:category>
        <w:types>
          <w:type w:val="bbPlcHdr"/>
        </w:types>
        <w:behaviors>
          <w:behavior w:val="content"/>
        </w:behaviors>
        <w:guid w:val="{742699F6-C624-4666-936E-63549BD9460C}"/>
      </w:docPartPr>
      <w:docPartBody>
        <w:p w:rsidR="00775584" w:rsidRDefault="0007657F" w:rsidP="0007657F">
          <w:pPr>
            <w:pStyle w:val="0FA68037D69B4B7E9C323C0BBCF634AB"/>
          </w:pPr>
          <w:r w:rsidRPr="000B0719">
            <w:rPr>
              <w:rStyle w:val="PlaceholderText"/>
            </w:rPr>
            <w:t>Click here to enter a date.</w:t>
          </w:r>
        </w:p>
      </w:docPartBody>
    </w:docPart>
    <w:docPart>
      <w:docPartPr>
        <w:name w:val="AEA865451A884A59B816AA1CBAC18991"/>
        <w:category>
          <w:name w:val="General"/>
          <w:gallery w:val="placeholder"/>
        </w:category>
        <w:types>
          <w:type w:val="bbPlcHdr"/>
        </w:types>
        <w:behaviors>
          <w:behavior w:val="content"/>
        </w:behaviors>
        <w:guid w:val="{C2212CDC-C341-46B0-8742-9F833AD8EBC6}"/>
      </w:docPartPr>
      <w:docPartBody>
        <w:p w:rsidR="00775584" w:rsidRDefault="0007657F" w:rsidP="0007657F">
          <w:pPr>
            <w:pStyle w:val="AEA865451A884A59B816AA1CBAC18991"/>
          </w:pPr>
          <w:r w:rsidRPr="000B0719">
            <w:rPr>
              <w:rStyle w:val="PlaceholderText"/>
            </w:rPr>
            <w:t>Click here to enter text.</w:t>
          </w:r>
        </w:p>
      </w:docPartBody>
    </w:docPart>
    <w:docPart>
      <w:docPartPr>
        <w:name w:val="F8E4EAA98AAA48C8ADA06FF07C5414E2"/>
        <w:category>
          <w:name w:val="General"/>
          <w:gallery w:val="placeholder"/>
        </w:category>
        <w:types>
          <w:type w:val="bbPlcHdr"/>
        </w:types>
        <w:behaviors>
          <w:behavior w:val="content"/>
        </w:behaviors>
        <w:guid w:val="{A5072298-4404-4AB4-A673-38472E1CDDAB}"/>
      </w:docPartPr>
      <w:docPartBody>
        <w:p w:rsidR="00775584" w:rsidRDefault="0007657F" w:rsidP="0007657F">
          <w:pPr>
            <w:pStyle w:val="F8E4EAA98AAA48C8ADA06FF07C5414E2"/>
          </w:pPr>
          <w:r w:rsidRPr="000B0719">
            <w:rPr>
              <w:rStyle w:val="PlaceholderText"/>
            </w:rPr>
            <w:t>Click here to enter text.</w:t>
          </w:r>
        </w:p>
      </w:docPartBody>
    </w:docPart>
    <w:docPart>
      <w:docPartPr>
        <w:name w:val="8F7DDFD6F4E141A4A3ADA9E2D326046B"/>
        <w:category>
          <w:name w:val="General"/>
          <w:gallery w:val="placeholder"/>
        </w:category>
        <w:types>
          <w:type w:val="bbPlcHdr"/>
        </w:types>
        <w:behaviors>
          <w:behavior w:val="content"/>
        </w:behaviors>
        <w:guid w:val="{F4C81C82-A86C-48D2-A968-245EE4B5F04F}"/>
      </w:docPartPr>
      <w:docPartBody>
        <w:p w:rsidR="00775584" w:rsidRDefault="0007657F" w:rsidP="0007657F">
          <w:pPr>
            <w:pStyle w:val="8F7DDFD6F4E141A4A3ADA9E2D326046B"/>
          </w:pPr>
          <w:r w:rsidRPr="000B0719">
            <w:rPr>
              <w:rStyle w:val="PlaceholderText"/>
            </w:rPr>
            <w:t>Click here to enter text.</w:t>
          </w:r>
        </w:p>
      </w:docPartBody>
    </w:docPart>
    <w:docPart>
      <w:docPartPr>
        <w:name w:val="E4A859A3A0124066BE1C9126980D3E90"/>
        <w:category>
          <w:name w:val="General"/>
          <w:gallery w:val="placeholder"/>
        </w:category>
        <w:types>
          <w:type w:val="bbPlcHdr"/>
        </w:types>
        <w:behaviors>
          <w:behavior w:val="content"/>
        </w:behaviors>
        <w:guid w:val="{AF313E7E-B3DF-4546-A231-6FEA9555947B}"/>
      </w:docPartPr>
      <w:docPartBody>
        <w:p w:rsidR="00775584" w:rsidRDefault="0007657F" w:rsidP="0007657F">
          <w:pPr>
            <w:pStyle w:val="E4A859A3A0124066BE1C9126980D3E90"/>
          </w:pPr>
          <w:r w:rsidRPr="000B0719">
            <w:rPr>
              <w:rStyle w:val="PlaceholderText"/>
            </w:rPr>
            <w:t>Click here to enter text.</w:t>
          </w:r>
        </w:p>
      </w:docPartBody>
    </w:docPart>
    <w:docPart>
      <w:docPartPr>
        <w:name w:val="40039B4CC23441309F9F97A5FA8F442C"/>
        <w:category>
          <w:name w:val="General"/>
          <w:gallery w:val="placeholder"/>
        </w:category>
        <w:types>
          <w:type w:val="bbPlcHdr"/>
        </w:types>
        <w:behaviors>
          <w:behavior w:val="content"/>
        </w:behaviors>
        <w:guid w:val="{89EDCC03-7CCD-4882-A847-89449E9496FD}"/>
      </w:docPartPr>
      <w:docPartBody>
        <w:p w:rsidR="00775584" w:rsidRDefault="0007657F" w:rsidP="0007657F">
          <w:pPr>
            <w:pStyle w:val="40039B4CC23441309F9F97A5FA8F442C"/>
          </w:pPr>
          <w:r w:rsidRPr="000B0719">
            <w:rPr>
              <w:rStyle w:val="PlaceholderText"/>
            </w:rPr>
            <w:t>Click here to enter text.</w:t>
          </w:r>
        </w:p>
      </w:docPartBody>
    </w:docPart>
    <w:docPart>
      <w:docPartPr>
        <w:name w:val="5B29686731524CB4ABA531533F6F11DB"/>
        <w:category>
          <w:name w:val="General"/>
          <w:gallery w:val="placeholder"/>
        </w:category>
        <w:types>
          <w:type w:val="bbPlcHdr"/>
        </w:types>
        <w:behaviors>
          <w:behavior w:val="content"/>
        </w:behaviors>
        <w:guid w:val="{3A498547-A26E-402C-B3BE-88E53441882B}"/>
      </w:docPartPr>
      <w:docPartBody>
        <w:p w:rsidR="00775584" w:rsidRDefault="0007657F" w:rsidP="0007657F">
          <w:pPr>
            <w:pStyle w:val="5B29686731524CB4ABA531533F6F11DB"/>
          </w:pPr>
          <w:r w:rsidRPr="000B0719">
            <w:rPr>
              <w:rStyle w:val="PlaceholderText"/>
            </w:rPr>
            <w:t>Click here to enter text.</w:t>
          </w:r>
        </w:p>
      </w:docPartBody>
    </w:docPart>
    <w:docPart>
      <w:docPartPr>
        <w:name w:val="162E2D6F48174441A4448252D3E26C42"/>
        <w:category>
          <w:name w:val="General"/>
          <w:gallery w:val="placeholder"/>
        </w:category>
        <w:types>
          <w:type w:val="bbPlcHdr"/>
        </w:types>
        <w:behaviors>
          <w:behavior w:val="content"/>
        </w:behaviors>
        <w:guid w:val="{19918EB8-CE68-49B4-9685-7999653A01DA}"/>
      </w:docPartPr>
      <w:docPartBody>
        <w:p w:rsidR="00775584" w:rsidRDefault="0007657F" w:rsidP="0007657F">
          <w:pPr>
            <w:pStyle w:val="162E2D6F48174441A4448252D3E26C42"/>
          </w:pPr>
          <w:r w:rsidRPr="000B0719">
            <w:rPr>
              <w:rStyle w:val="PlaceholderText"/>
            </w:rPr>
            <w:t>Click here to enter a date.</w:t>
          </w:r>
        </w:p>
      </w:docPartBody>
    </w:docPart>
    <w:docPart>
      <w:docPartPr>
        <w:name w:val="8B46E1D0070348388BFC432E0A4FF3ED"/>
        <w:category>
          <w:name w:val="General"/>
          <w:gallery w:val="placeholder"/>
        </w:category>
        <w:types>
          <w:type w:val="bbPlcHdr"/>
        </w:types>
        <w:behaviors>
          <w:behavior w:val="content"/>
        </w:behaviors>
        <w:guid w:val="{68088827-B1C9-4E41-BFD7-0C89BFEABDD3}"/>
      </w:docPartPr>
      <w:docPartBody>
        <w:p w:rsidR="00775584" w:rsidRDefault="0007657F" w:rsidP="0007657F">
          <w:pPr>
            <w:pStyle w:val="8B46E1D0070348388BFC432E0A4FF3ED"/>
          </w:pPr>
          <w:r w:rsidRPr="000B0719">
            <w:rPr>
              <w:rStyle w:val="PlaceholderText"/>
            </w:rPr>
            <w:t>Click here to enter a date.</w:t>
          </w:r>
        </w:p>
      </w:docPartBody>
    </w:docPart>
    <w:docPart>
      <w:docPartPr>
        <w:name w:val="C2F69CD5D34E411C8CDB5047E2606491"/>
        <w:category>
          <w:name w:val="General"/>
          <w:gallery w:val="placeholder"/>
        </w:category>
        <w:types>
          <w:type w:val="bbPlcHdr"/>
        </w:types>
        <w:behaviors>
          <w:behavior w:val="content"/>
        </w:behaviors>
        <w:guid w:val="{A7F7225E-0670-4F80-B3C1-91EA76D1D269}"/>
      </w:docPartPr>
      <w:docPartBody>
        <w:p w:rsidR="00775584" w:rsidRDefault="0007657F" w:rsidP="0007657F">
          <w:pPr>
            <w:pStyle w:val="C2F69CD5D34E411C8CDB5047E2606491"/>
          </w:pPr>
          <w:r w:rsidRPr="000B0719">
            <w:rPr>
              <w:rStyle w:val="PlaceholderText"/>
            </w:rPr>
            <w:t>Click here to enter text.</w:t>
          </w:r>
        </w:p>
      </w:docPartBody>
    </w:docPart>
    <w:docPart>
      <w:docPartPr>
        <w:name w:val="977972E1EF69403AB838D9634C742AE8"/>
        <w:category>
          <w:name w:val="General"/>
          <w:gallery w:val="placeholder"/>
        </w:category>
        <w:types>
          <w:type w:val="bbPlcHdr"/>
        </w:types>
        <w:behaviors>
          <w:behavior w:val="content"/>
        </w:behaviors>
        <w:guid w:val="{AB6EE382-6058-45F3-8906-A9945E7CEE81}"/>
      </w:docPartPr>
      <w:docPartBody>
        <w:p w:rsidR="00775584" w:rsidRDefault="0007657F" w:rsidP="0007657F">
          <w:pPr>
            <w:pStyle w:val="977972E1EF69403AB838D9634C742AE8"/>
          </w:pPr>
          <w:r w:rsidRPr="000B0719">
            <w:rPr>
              <w:rStyle w:val="PlaceholderText"/>
            </w:rPr>
            <w:t>Click here to enter text.</w:t>
          </w:r>
        </w:p>
      </w:docPartBody>
    </w:docPart>
    <w:docPart>
      <w:docPartPr>
        <w:name w:val="AC0B62505878491CA8F9F2E4B1C6C82D"/>
        <w:category>
          <w:name w:val="General"/>
          <w:gallery w:val="placeholder"/>
        </w:category>
        <w:types>
          <w:type w:val="bbPlcHdr"/>
        </w:types>
        <w:behaviors>
          <w:behavior w:val="content"/>
        </w:behaviors>
        <w:guid w:val="{13F44D5D-2042-4DBE-8F3D-97526AA14754}"/>
      </w:docPartPr>
      <w:docPartBody>
        <w:p w:rsidR="00775584" w:rsidRDefault="0007657F" w:rsidP="0007657F">
          <w:pPr>
            <w:pStyle w:val="AC0B62505878491CA8F9F2E4B1C6C82D"/>
          </w:pPr>
          <w:r w:rsidRPr="000B0719">
            <w:rPr>
              <w:rStyle w:val="PlaceholderText"/>
            </w:rPr>
            <w:t>Click here to enter text.</w:t>
          </w:r>
        </w:p>
      </w:docPartBody>
    </w:docPart>
    <w:docPart>
      <w:docPartPr>
        <w:name w:val="00482FF5A3EC4BB194F8C3A8880062BB"/>
        <w:category>
          <w:name w:val="General"/>
          <w:gallery w:val="placeholder"/>
        </w:category>
        <w:types>
          <w:type w:val="bbPlcHdr"/>
        </w:types>
        <w:behaviors>
          <w:behavior w:val="content"/>
        </w:behaviors>
        <w:guid w:val="{12F3649F-7180-4B29-95C0-C70BDE054279}"/>
      </w:docPartPr>
      <w:docPartBody>
        <w:p w:rsidR="00775584" w:rsidRDefault="0007657F" w:rsidP="0007657F">
          <w:pPr>
            <w:pStyle w:val="00482FF5A3EC4BB194F8C3A8880062BB"/>
          </w:pPr>
          <w:r w:rsidRPr="000B0719">
            <w:rPr>
              <w:rStyle w:val="PlaceholderText"/>
            </w:rPr>
            <w:t>Click here to enter text.</w:t>
          </w:r>
        </w:p>
      </w:docPartBody>
    </w:docPart>
    <w:docPart>
      <w:docPartPr>
        <w:name w:val="4F7BB3C1DF804F35B581DB37DFC6411F"/>
        <w:category>
          <w:name w:val="General"/>
          <w:gallery w:val="placeholder"/>
        </w:category>
        <w:types>
          <w:type w:val="bbPlcHdr"/>
        </w:types>
        <w:behaviors>
          <w:behavior w:val="content"/>
        </w:behaviors>
        <w:guid w:val="{3E09B3B0-8E45-4B1C-A90E-698121F8A4B4}"/>
      </w:docPartPr>
      <w:docPartBody>
        <w:p w:rsidR="00775584" w:rsidRDefault="0007657F" w:rsidP="0007657F">
          <w:pPr>
            <w:pStyle w:val="4F7BB3C1DF804F35B581DB37DFC6411F"/>
          </w:pPr>
          <w:r w:rsidRPr="000B0719">
            <w:rPr>
              <w:rStyle w:val="PlaceholderText"/>
            </w:rPr>
            <w:t>Click here to enter text.</w:t>
          </w:r>
        </w:p>
      </w:docPartBody>
    </w:docPart>
    <w:docPart>
      <w:docPartPr>
        <w:name w:val="409D0C5308D74EEF9507D7DCD40E6A2B"/>
        <w:category>
          <w:name w:val="General"/>
          <w:gallery w:val="placeholder"/>
        </w:category>
        <w:types>
          <w:type w:val="bbPlcHdr"/>
        </w:types>
        <w:behaviors>
          <w:behavior w:val="content"/>
        </w:behaviors>
        <w:guid w:val="{21F7520C-9ACC-4061-B6DA-831BCB2F5CD0}"/>
      </w:docPartPr>
      <w:docPartBody>
        <w:p w:rsidR="00775584" w:rsidRDefault="0007657F" w:rsidP="0007657F">
          <w:pPr>
            <w:pStyle w:val="409D0C5308D74EEF9507D7DCD40E6A2B"/>
          </w:pPr>
          <w:r w:rsidRPr="000B0719">
            <w:rPr>
              <w:rStyle w:val="PlaceholderText"/>
            </w:rPr>
            <w:t>Click here to enter text.</w:t>
          </w:r>
        </w:p>
      </w:docPartBody>
    </w:docPart>
    <w:docPart>
      <w:docPartPr>
        <w:name w:val="1E0795F0A87A4F62B2C4CAE611ED33A5"/>
        <w:category>
          <w:name w:val="General"/>
          <w:gallery w:val="placeholder"/>
        </w:category>
        <w:types>
          <w:type w:val="bbPlcHdr"/>
        </w:types>
        <w:behaviors>
          <w:behavior w:val="content"/>
        </w:behaviors>
        <w:guid w:val="{CC3063E4-02E7-411E-B2E5-0A9F8C81B468}"/>
      </w:docPartPr>
      <w:docPartBody>
        <w:p w:rsidR="00775584" w:rsidRDefault="0007657F" w:rsidP="0007657F">
          <w:pPr>
            <w:pStyle w:val="1E0795F0A87A4F62B2C4CAE611ED33A5"/>
          </w:pPr>
          <w:r w:rsidRPr="000B0719">
            <w:rPr>
              <w:rStyle w:val="PlaceholderText"/>
            </w:rPr>
            <w:t>Click here to enter a date.</w:t>
          </w:r>
        </w:p>
      </w:docPartBody>
    </w:docPart>
    <w:docPart>
      <w:docPartPr>
        <w:name w:val="0965EAEB76054A6690ACCC35A4ABEDD8"/>
        <w:category>
          <w:name w:val="General"/>
          <w:gallery w:val="placeholder"/>
        </w:category>
        <w:types>
          <w:type w:val="bbPlcHdr"/>
        </w:types>
        <w:behaviors>
          <w:behavior w:val="content"/>
        </w:behaviors>
        <w:guid w:val="{1C616F3C-13E7-4911-8E92-DBA1A9EB7F32}"/>
      </w:docPartPr>
      <w:docPartBody>
        <w:p w:rsidR="00775584" w:rsidRDefault="0007657F" w:rsidP="0007657F">
          <w:pPr>
            <w:pStyle w:val="0965EAEB76054A6690ACCC35A4ABEDD8"/>
          </w:pPr>
          <w:r w:rsidRPr="000B0719">
            <w:rPr>
              <w:rStyle w:val="PlaceholderText"/>
            </w:rPr>
            <w:t>Click here to enter a date.</w:t>
          </w:r>
        </w:p>
      </w:docPartBody>
    </w:docPart>
    <w:docPart>
      <w:docPartPr>
        <w:name w:val="3241F6DD7B5C462FA0104823A27BDFD6"/>
        <w:category>
          <w:name w:val="General"/>
          <w:gallery w:val="placeholder"/>
        </w:category>
        <w:types>
          <w:type w:val="bbPlcHdr"/>
        </w:types>
        <w:behaviors>
          <w:behavior w:val="content"/>
        </w:behaviors>
        <w:guid w:val="{8032A000-C1DD-4426-BC39-EE97FB293913}"/>
      </w:docPartPr>
      <w:docPartBody>
        <w:p w:rsidR="00775584" w:rsidRDefault="0007657F" w:rsidP="0007657F">
          <w:pPr>
            <w:pStyle w:val="3241F6DD7B5C462FA0104823A27BDFD6"/>
          </w:pPr>
          <w:r w:rsidRPr="000B0719">
            <w:rPr>
              <w:rStyle w:val="PlaceholderText"/>
            </w:rPr>
            <w:t>Click here to enter text.</w:t>
          </w:r>
        </w:p>
      </w:docPartBody>
    </w:docPart>
    <w:docPart>
      <w:docPartPr>
        <w:name w:val="7987C31200344C109290C8EDF558F9C3"/>
        <w:category>
          <w:name w:val="General"/>
          <w:gallery w:val="placeholder"/>
        </w:category>
        <w:types>
          <w:type w:val="bbPlcHdr"/>
        </w:types>
        <w:behaviors>
          <w:behavior w:val="content"/>
        </w:behaviors>
        <w:guid w:val="{8A6B4729-A4A7-41E6-97AA-2BDCB718BB5F}"/>
      </w:docPartPr>
      <w:docPartBody>
        <w:p w:rsidR="00775584" w:rsidRDefault="0007657F" w:rsidP="0007657F">
          <w:pPr>
            <w:pStyle w:val="7987C31200344C109290C8EDF558F9C3"/>
          </w:pPr>
          <w:r w:rsidRPr="000B0719">
            <w:rPr>
              <w:rStyle w:val="PlaceholderText"/>
            </w:rPr>
            <w:t>Click here to enter text.</w:t>
          </w:r>
        </w:p>
      </w:docPartBody>
    </w:docPart>
    <w:docPart>
      <w:docPartPr>
        <w:name w:val="6B2D38DBC264458EB7617821BE466AC0"/>
        <w:category>
          <w:name w:val="General"/>
          <w:gallery w:val="placeholder"/>
        </w:category>
        <w:types>
          <w:type w:val="bbPlcHdr"/>
        </w:types>
        <w:behaviors>
          <w:behavior w:val="content"/>
        </w:behaviors>
        <w:guid w:val="{61945DF4-C616-4B5D-8031-F328763038A9}"/>
      </w:docPartPr>
      <w:docPartBody>
        <w:p w:rsidR="00775584" w:rsidRDefault="0007657F" w:rsidP="0007657F">
          <w:pPr>
            <w:pStyle w:val="6B2D38DBC264458EB7617821BE466AC0"/>
          </w:pPr>
          <w:r w:rsidRPr="000B0719">
            <w:rPr>
              <w:rStyle w:val="PlaceholderText"/>
            </w:rPr>
            <w:t>Click here to enter text.</w:t>
          </w:r>
        </w:p>
      </w:docPartBody>
    </w:docPart>
    <w:docPart>
      <w:docPartPr>
        <w:name w:val="D6F4245D760A4ED18D3053EC27846F1A"/>
        <w:category>
          <w:name w:val="General"/>
          <w:gallery w:val="placeholder"/>
        </w:category>
        <w:types>
          <w:type w:val="bbPlcHdr"/>
        </w:types>
        <w:behaviors>
          <w:behavior w:val="content"/>
        </w:behaviors>
        <w:guid w:val="{821034C9-051B-432E-A5E4-134EEEE3AF44}"/>
      </w:docPartPr>
      <w:docPartBody>
        <w:p w:rsidR="00775584" w:rsidRDefault="0007657F" w:rsidP="0007657F">
          <w:pPr>
            <w:pStyle w:val="D6F4245D760A4ED18D3053EC27846F1A"/>
          </w:pPr>
          <w:r w:rsidRPr="000B0719">
            <w:rPr>
              <w:rStyle w:val="PlaceholderText"/>
            </w:rPr>
            <w:t>Click here to enter text.</w:t>
          </w:r>
        </w:p>
      </w:docPartBody>
    </w:docPart>
    <w:docPart>
      <w:docPartPr>
        <w:name w:val="C33F2A96253C4566870C968C8E0CF67A"/>
        <w:category>
          <w:name w:val="General"/>
          <w:gallery w:val="placeholder"/>
        </w:category>
        <w:types>
          <w:type w:val="bbPlcHdr"/>
        </w:types>
        <w:behaviors>
          <w:behavior w:val="content"/>
        </w:behaviors>
        <w:guid w:val="{7E97EB29-6EDE-46C2-BEC3-73C41C5E811D}"/>
      </w:docPartPr>
      <w:docPartBody>
        <w:p w:rsidR="00775584" w:rsidRDefault="0007657F" w:rsidP="0007657F">
          <w:pPr>
            <w:pStyle w:val="C33F2A96253C4566870C968C8E0CF67A"/>
          </w:pPr>
          <w:r w:rsidRPr="000B0719">
            <w:rPr>
              <w:rStyle w:val="PlaceholderText"/>
            </w:rPr>
            <w:t>Click here to enter text.</w:t>
          </w:r>
        </w:p>
      </w:docPartBody>
    </w:docPart>
    <w:docPart>
      <w:docPartPr>
        <w:name w:val="4919CE3817394DFA812B0C5A403C4D0C"/>
        <w:category>
          <w:name w:val="General"/>
          <w:gallery w:val="placeholder"/>
        </w:category>
        <w:types>
          <w:type w:val="bbPlcHdr"/>
        </w:types>
        <w:behaviors>
          <w:behavior w:val="content"/>
        </w:behaviors>
        <w:guid w:val="{C66B5C49-0F0E-4B3A-A7A2-CAD1E8DF7B07}"/>
      </w:docPartPr>
      <w:docPartBody>
        <w:p w:rsidR="00775584" w:rsidRDefault="0007657F" w:rsidP="0007657F">
          <w:pPr>
            <w:pStyle w:val="4919CE3817394DFA812B0C5A403C4D0C"/>
          </w:pPr>
          <w:r w:rsidRPr="000B0719">
            <w:rPr>
              <w:rStyle w:val="PlaceholderText"/>
            </w:rPr>
            <w:t>Click here to enter text.</w:t>
          </w:r>
        </w:p>
      </w:docPartBody>
    </w:docPart>
    <w:docPart>
      <w:docPartPr>
        <w:name w:val="54F5DE9353F142B7A86FAC1661ECD1C3"/>
        <w:category>
          <w:name w:val="General"/>
          <w:gallery w:val="placeholder"/>
        </w:category>
        <w:types>
          <w:type w:val="bbPlcHdr"/>
        </w:types>
        <w:behaviors>
          <w:behavior w:val="content"/>
        </w:behaviors>
        <w:guid w:val="{303536ED-6A6F-43FC-B146-FE689F08E6CA}"/>
      </w:docPartPr>
      <w:docPartBody>
        <w:p w:rsidR="00775584" w:rsidRDefault="0007657F" w:rsidP="0007657F">
          <w:pPr>
            <w:pStyle w:val="54F5DE9353F142B7A86FAC1661ECD1C3"/>
          </w:pPr>
          <w:r w:rsidRPr="000B0719">
            <w:rPr>
              <w:rStyle w:val="PlaceholderText"/>
            </w:rPr>
            <w:t>Click here to enter a date.</w:t>
          </w:r>
        </w:p>
      </w:docPartBody>
    </w:docPart>
    <w:docPart>
      <w:docPartPr>
        <w:name w:val="4F8533D969EC4A7BA9BCF86F4D200875"/>
        <w:category>
          <w:name w:val="General"/>
          <w:gallery w:val="placeholder"/>
        </w:category>
        <w:types>
          <w:type w:val="bbPlcHdr"/>
        </w:types>
        <w:behaviors>
          <w:behavior w:val="content"/>
        </w:behaviors>
        <w:guid w:val="{3A5082A2-05BE-41E8-8F76-F28DE0EF0F59}"/>
      </w:docPartPr>
      <w:docPartBody>
        <w:p w:rsidR="00775584" w:rsidRDefault="0007657F" w:rsidP="0007657F">
          <w:pPr>
            <w:pStyle w:val="4F8533D969EC4A7BA9BCF86F4D200875"/>
          </w:pPr>
          <w:r w:rsidRPr="000B0719">
            <w:rPr>
              <w:rStyle w:val="PlaceholderText"/>
            </w:rPr>
            <w:t>Click here to enter a date.</w:t>
          </w:r>
        </w:p>
      </w:docPartBody>
    </w:docPart>
    <w:docPart>
      <w:docPartPr>
        <w:name w:val="42BCB9F20137414FABDFE9D13E6A4019"/>
        <w:category>
          <w:name w:val="General"/>
          <w:gallery w:val="placeholder"/>
        </w:category>
        <w:types>
          <w:type w:val="bbPlcHdr"/>
        </w:types>
        <w:behaviors>
          <w:behavior w:val="content"/>
        </w:behaviors>
        <w:guid w:val="{794AFEF6-374A-4D02-895B-704B5BF78572}"/>
      </w:docPartPr>
      <w:docPartBody>
        <w:p w:rsidR="00775584" w:rsidRDefault="0007657F" w:rsidP="0007657F">
          <w:pPr>
            <w:pStyle w:val="42BCB9F20137414FABDFE9D13E6A4019"/>
          </w:pPr>
          <w:r w:rsidRPr="000B0719">
            <w:rPr>
              <w:rStyle w:val="PlaceholderText"/>
            </w:rPr>
            <w:t>Click here to enter text.</w:t>
          </w:r>
        </w:p>
      </w:docPartBody>
    </w:docPart>
    <w:docPart>
      <w:docPartPr>
        <w:name w:val="A73D013821CC4E24AF08F553136D6B56"/>
        <w:category>
          <w:name w:val="General"/>
          <w:gallery w:val="placeholder"/>
        </w:category>
        <w:types>
          <w:type w:val="bbPlcHdr"/>
        </w:types>
        <w:behaviors>
          <w:behavior w:val="content"/>
        </w:behaviors>
        <w:guid w:val="{9DC4F41D-E29E-4B44-BA1B-970B966FD35F}"/>
      </w:docPartPr>
      <w:docPartBody>
        <w:p w:rsidR="00775584" w:rsidRDefault="0007657F" w:rsidP="0007657F">
          <w:pPr>
            <w:pStyle w:val="A73D013821CC4E24AF08F553136D6B56"/>
          </w:pPr>
          <w:r w:rsidRPr="000B0719">
            <w:rPr>
              <w:rStyle w:val="PlaceholderText"/>
            </w:rPr>
            <w:t>Click here to enter text.</w:t>
          </w:r>
        </w:p>
      </w:docPartBody>
    </w:docPart>
    <w:docPart>
      <w:docPartPr>
        <w:name w:val="229AA9DF50AA455492E9FB60E8624227"/>
        <w:category>
          <w:name w:val="General"/>
          <w:gallery w:val="placeholder"/>
        </w:category>
        <w:types>
          <w:type w:val="bbPlcHdr"/>
        </w:types>
        <w:behaviors>
          <w:behavior w:val="content"/>
        </w:behaviors>
        <w:guid w:val="{0533950F-5D4C-4286-94F9-D65062D2E231}"/>
      </w:docPartPr>
      <w:docPartBody>
        <w:p w:rsidR="00775584" w:rsidRDefault="0007657F" w:rsidP="0007657F">
          <w:pPr>
            <w:pStyle w:val="229AA9DF50AA455492E9FB60E8624227"/>
          </w:pPr>
          <w:r w:rsidRPr="000B0719">
            <w:rPr>
              <w:rStyle w:val="PlaceholderText"/>
            </w:rPr>
            <w:t>Click here to enter text.</w:t>
          </w:r>
        </w:p>
      </w:docPartBody>
    </w:docPart>
    <w:docPart>
      <w:docPartPr>
        <w:name w:val="A777F78B91B7437DBB3AAC2974995848"/>
        <w:category>
          <w:name w:val="General"/>
          <w:gallery w:val="placeholder"/>
        </w:category>
        <w:types>
          <w:type w:val="bbPlcHdr"/>
        </w:types>
        <w:behaviors>
          <w:behavior w:val="content"/>
        </w:behaviors>
        <w:guid w:val="{F33CD520-3644-454E-BC5C-8C260B181899}"/>
      </w:docPartPr>
      <w:docPartBody>
        <w:p w:rsidR="00775584" w:rsidRDefault="0007657F" w:rsidP="0007657F">
          <w:pPr>
            <w:pStyle w:val="A777F78B91B7437DBB3AAC2974995848"/>
          </w:pPr>
          <w:r w:rsidRPr="000B0719">
            <w:rPr>
              <w:rStyle w:val="PlaceholderText"/>
            </w:rPr>
            <w:t>Click here to enter text.</w:t>
          </w:r>
        </w:p>
      </w:docPartBody>
    </w:docPart>
    <w:docPart>
      <w:docPartPr>
        <w:name w:val="C1A83913F86E46C3A85A42566237B8DE"/>
        <w:category>
          <w:name w:val="General"/>
          <w:gallery w:val="placeholder"/>
        </w:category>
        <w:types>
          <w:type w:val="bbPlcHdr"/>
        </w:types>
        <w:behaviors>
          <w:behavior w:val="content"/>
        </w:behaviors>
        <w:guid w:val="{F54BE6CE-62AE-455F-A1CD-6B64452F8FE2}"/>
      </w:docPartPr>
      <w:docPartBody>
        <w:p w:rsidR="00775584" w:rsidRDefault="0007657F" w:rsidP="0007657F">
          <w:pPr>
            <w:pStyle w:val="C1A83913F86E46C3A85A42566237B8DE"/>
          </w:pPr>
          <w:r w:rsidRPr="000B0719">
            <w:rPr>
              <w:rStyle w:val="PlaceholderText"/>
            </w:rPr>
            <w:t>Click here to enter text.</w:t>
          </w:r>
        </w:p>
      </w:docPartBody>
    </w:docPart>
    <w:docPart>
      <w:docPartPr>
        <w:name w:val="698D2DABD13D4B9FAE5D50DC8E6B2E9F"/>
        <w:category>
          <w:name w:val="General"/>
          <w:gallery w:val="placeholder"/>
        </w:category>
        <w:types>
          <w:type w:val="bbPlcHdr"/>
        </w:types>
        <w:behaviors>
          <w:behavior w:val="content"/>
        </w:behaviors>
        <w:guid w:val="{F385EA12-009A-467F-835B-4B1C3A98CA34}"/>
      </w:docPartPr>
      <w:docPartBody>
        <w:p w:rsidR="00775584" w:rsidRDefault="0007657F" w:rsidP="0007657F">
          <w:pPr>
            <w:pStyle w:val="698D2DABD13D4B9FAE5D50DC8E6B2E9F"/>
          </w:pPr>
          <w:r w:rsidRPr="000B0719">
            <w:rPr>
              <w:rStyle w:val="PlaceholderText"/>
            </w:rPr>
            <w:t>Click here to enter text.</w:t>
          </w:r>
        </w:p>
      </w:docPartBody>
    </w:docPart>
    <w:docPart>
      <w:docPartPr>
        <w:name w:val="32B659286D8C49ED8BE36A617826F109"/>
        <w:category>
          <w:name w:val="General"/>
          <w:gallery w:val="placeholder"/>
        </w:category>
        <w:types>
          <w:type w:val="bbPlcHdr"/>
        </w:types>
        <w:behaviors>
          <w:behavior w:val="content"/>
        </w:behaviors>
        <w:guid w:val="{8B71DA4D-BF15-4685-95B8-5171FBD7A857}"/>
      </w:docPartPr>
      <w:docPartBody>
        <w:p w:rsidR="00775584" w:rsidRDefault="0007657F" w:rsidP="0007657F">
          <w:pPr>
            <w:pStyle w:val="32B659286D8C49ED8BE36A617826F109"/>
          </w:pPr>
          <w:r w:rsidRPr="000B0719">
            <w:rPr>
              <w:rStyle w:val="PlaceholderText"/>
            </w:rPr>
            <w:t>Click here to enter a date.</w:t>
          </w:r>
        </w:p>
      </w:docPartBody>
    </w:docPart>
    <w:docPart>
      <w:docPartPr>
        <w:name w:val="984F7212BCF74E5EA048DDE8B4F73E2C"/>
        <w:category>
          <w:name w:val="General"/>
          <w:gallery w:val="placeholder"/>
        </w:category>
        <w:types>
          <w:type w:val="bbPlcHdr"/>
        </w:types>
        <w:behaviors>
          <w:behavior w:val="content"/>
        </w:behaviors>
        <w:guid w:val="{F7703066-058E-462E-A432-4B76E03A3854}"/>
      </w:docPartPr>
      <w:docPartBody>
        <w:p w:rsidR="00775584" w:rsidRDefault="0007657F" w:rsidP="0007657F">
          <w:pPr>
            <w:pStyle w:val="984F7212BCF74E5EA048DDE8B4F73E2C"/>
          </w:pPr>
          <w:r w:rsidRPr="000B0719">
            <w:rPr>
              <w:rStyle w:val="PlaceholderText"/>
            </w:rPr>
            <w:t>Click here to enter a date.</w:t>
          </w:r>
        </w:p>
      </w:docPartBody>
    </w:docPart>
    <w:docPart>
      <w:docPartPr>
        <w:name w:val="2F70DA6268BB4A548EF680B638869FE7"/>
        <w:category>
          <w:name w:val="General"/>
          <w:gallery w:val="placeholder"/>
        </w:category>
        <w:types>
          <w:type w:val="bbPlcHdr"/>
        </w:types>
        <w:behaviors>
          <w:behavior w:val="content"/>
        </w:behaviors>
        <w:guid w:val="{5B7CF986-A676-4676-B571-DCF164EAD3CE}"/>
      </w:docPartPr>
      <w:docPartBody>
        <w:p w:rsidR="00775584" w:rsidRDefault="0007657F" w:rsidP="0007657F">
          <w:pPr>
            <w:pStyle w:val="2F70DA6268BB4A548EF680B638869FE7"/>
          </w:pPr>
          <w:r w:rsidRPr="000B0719">
            <w:rPr>
              <w:rStyle w:val="PlaceholderText"/>
            </w:rPr>
            <w:t>Click here to enter text.</w:t>
          </w:r>
        </w:p>
      </w:docPartBody>
    </w:docPart>
    <w:docPart>
      <w:docPartPr>
        <w:name w:val="B96C527C4FC94B8A81914A924A8418F8"/>
        <w:category>
          <w:name w:val="General"/>
          <w:gallery w:val="placeholder"/>
        </w:category>
        <w:types>
          <w:type w:val="bbPlcHdr"/>
        </w:types>
        <w:behaviors>
          <w:behavior w:val="content"/>
        </w:behaviors>
        <w:guid w:val="{A90D7AF1-15B2-427E-B49B-9CA5D3093707}"/>
      </w:docPartPr>
      <w:docPartBody>
        <w:p w:rsidR="00775584" w:rsidRDefault="0007657F" w:rsidP="0007657F">
          <w:pPr>
            <w:pStyle w:val="B96C527C4FC94B8A81914A924A8418F8"/>
          </w:pPr>
          <w:r w:rsidRPr="000B0719">
            <w:rPr>
              <w:rStyle w:val="PlaceholderText"/>
            </w:rPr>
            <w:t>Click here to enter text.</w:t>
          </w:r>
        </w:p>
      </w:docPartBody>
    </w:docPart>
    <w:docPart>
      <w:docPartPr>
        <w:name w:val="7452DC83B918496E841303E7255345CB"/>
        <w:category>
          <w:name w:val="General"/>
          <w:gallery w:val="placeholder"/>
        </w:category>
        <w:types>
          <w:type w:val="bbPlcHdr"/>
        </w:types>
        <w:behaviors>
          <w:behavior w:val="content"/>
        </w:behaviors>
        <w:guid w:val="{0E48343A-D912-4BB5-B350-FF281CA6611E}"/>
      </w:docPartPr>
      <w:docPartBody>
        <w:p w:rsidR="00775584" w:rsidRDefault="0007657F" w:rsidP="0007657F">
          <w:pPr>
            <w:pStyle w:val="7452DC83B918496E841303E7255345CB"/>
          </w:pPr>
          <w:r w:rsidRPr="000B0719">
            <w:rPr>
              <w:rStyle w:val="PlaceholderText"/>
            </w:rPr>
            <w:t>Click here to enter text.</w:t>
          </w:r>
        </w:p>
      </w:docPartBody>
    </w:docPart>
    <w:docPart>
      <w:docPartPr>
        <w:name w:val="DBF2889FC6484A33BA068F9FC38E75E0"/>
        <w:category>
          <w:name w:val="General"/>
          <w:gallery w:val="placeholder"/>
        </w:category>
        <w:types>
          <w:type w:val="bbPlcHdr"/>
        </w:types>
        <w:behaviors>
          <w:behavior w:val="content"/>
        </w:behaviors>
        <w:guid w:val="{AB104955-1061-4A71-A0CC-18389CD35001}"/>
      </w:docPartPr>
      <w:docPartBody>
        <w:p w:rsidR="00775584" w:rsidRDefault="0007657F" w:rsidP="0007657F">
          <w:pPr>
            <w:pStyle w:val="DBF2889FC6484A33BA068F9FC38E75E0"/>
          </w:pPr>
          <w:r w:rsidRPr="000B0719">
            <w:rPr>
              <w:rStyle w:val="PlaceholderText"/>
            </w:rPr>
            <w:t>Click here to enter text.</w:t>
          </w:r>
        </w:p>
      </w:docPartBody>
    </w:docPart>
    <w:docPart>
      <w:docPartPr>
        <w:name w:val="E3D1BD6ECBC0416FB4B14C574CF005F6"/>
        <w:category>
          <w:name w:val="General"/>
          <w:gallery w:val="placeholder"/>
        </w:category>
        <w:types>
          <w:type w:val="bbPlcHdr"/>
        </w:types>
        <w:behaviors>
          <w:behavior w:val="content"/>
        </w:behaviors>
        <w:guid w:val="{8D3F234E-EEA8-4752-A1E2-77A96C5355BD}"/>
      </w:docPartPr>
      <w:docPartBody>
        <w:p w:rsidR="00775584" w:rsidRDefault="0007657F" w:rsidP="0007657F">
          <w:pPr>
            <w:pStyle w:val="E3D1BD6ECBC0416FB4B14C574CF005F6"/>
          </w:pPr>
          <w:r w:rsidRPr="000B0719">
            <w:rPr>
              <w:rStyle w:val="PlaceholderText"/>
            </w:rPr>
            <w:t>Click here to enter text.</w:t>
          </w:r>
        </w:p>
      </w:docPartBody>
    </w:docPart>
    <w:docPart>
      <w:docPartPr>
        <w:name w:val="177A93E9F4A341CEB69CC4FF133D61F9"/>
        <w:category>
          <w:name w:val="General"/>
          <w:gallery w:val="placeholder"/>
        </w:category>
        <w:types>
          <w:type w:val="bbPlcHdr"/>
        </w:types>
        <w:behaviors>
          <w:behavior w:val="content"/>
        </w:behaviors>
        <w:guid w:val="{CBCB46AC-8BD9-4496-A9B7-3979CEB0A210}"/>
      </w:docPartPr>
      <w:docPartBody>
        <w:p w:rsidR="00775584" w:rsidRDefault="0007657F" w:rsidP="0007657F">
          <w:pPr>
            <w:pStyle w:val="177A93E9F4A341CEB69CC4FF133D61F9"/>
          </w:pPr>
          <w:r w:rsidRPr="000B0719">
            <w:rPr>
              <w:rStyle w:val="PlaceholderText"/>
            </w:rPr>
            <w:t>Click here to enter text.</w:t>
          </w:r>
        </w:p>
      </w:docPartBody>
    </w:docPart>
    <w:docPart>
      <w:docPartPr>
        <w:name w:val="E6DF3BF463C54EEF9A29C22FD389C88D"/>
        <w:category>
          <w:name w:val="General"/>
          <w:gallery w:val="placeholder"/>
        </w:category>
        <w:types>
          <w:type w:val="bbPlcHdr"/>
        </w:types>
        <w:behaviors>
          <w:behavior w:val="content"/>
        </w:behaviors>
        <w:guid w:val="{0892241F-CBBF-40D0-A182-BFB2A2FEA407}"/>
      </w:docPartPr>
      <w:docPartBody>
        <w:p w:rsidR="00775584" w:rsidRDefault="0007657F" w:rsidP="0007657F">
          <w:pPr>
            <w:pStyle w:val="E6DF3BF463C54EEF9A29C22FD389C88D"/>
          </w:pPr>
          <w:r w:rsidRPr="000B0719">
            <w:rPr>
              <w:rStyle w:val="PlaceholderText"/>
            </w:rPr>
            <w:t>Click here to enter a date.</w:t>
          </w:r>
        </w:p>
      </w:docPartBody>
    </w:docPart>
    <w:docPart>
      <w:docPartPr>
        <w:name w:val="FCC6ED444F76430EABCB4746825EC3CB"/>
        <w:category>
          <w:name w:val="General"/>
          <w:gallery w:val="placeholder"/>
        </w:category>
        <w:types>
          <w:type w:val="bbPlcHdr"/>
        </w:types>
        <w:behaviors>
          <w:behavior w:val="content"/>
        </w:behaviors>
        <w:guid w:val="{04360C1D-7C6F-497D-8A0A-35DE5331B69A}"/>
      </w:docPartPr>
      <w:docPartBody>
        <w:p w:rsidR="00775584" w:rsidRDefault="0007657F" w:rsidP="0007657F">
          <w:pPr>
            <w:pStyle w:val="FCC6ED444F76430EABCB4746825EC3CB"/>
          </w:pPr>
          <w:r w:rsidRPr="000B0719">
            <w:rPr>
              <w:rStyle w:val="PlaceholderText"/>
            </w:rPr>
            <w:t>Click here to enter a date.</w:t>
          </w:r>
        </w:p>
      </w:docPartBody>
    </w:docPart>
    <w:docPart>
      <w:docPartPr>
        <w:name w:val="191DF27C9C884F888677559A5CF0BF79"/>
        <w:category>
          <w:name w:val="General"/>
          <w:gallery w:val="placeholder"/>
        </w:category>
        <w:types>
          <w:type w:val="bbPlcHdr"/>
        </w:types>
        <w:behaviors>
          <w:behavior w:val="content"/>
        </w:behaviors>
        <w:guid w:val="{63DC307D-E5DF-4ABA-8B13-16FB789689CD}"/>
      </w:docPartPr>
      <w:docPartBody>
        <w:p w:rsidR="00775584" w:rsidRDefault="0007657F" w:rsidP="0007657F">
          <w:pPr>
            <w:pStyle w:val="191DF27C9C884F888677559A5CF0BF79"/>
          </w:pPr>
          <w:r w:rsidRPr="000B0719">
            <w:rPr>
              <w:rStyle w:val="PlaceholderText"/>
            </w:rPr>
            <w:t>Click here to enter text.</w:t>
          </w:r>
        </w:p>
      </w:docPartBody>
    </w:docPart>
    <w:docPart>
      <w:docPartPr>
        <w:name w:val="5EC3AF98991E433F8BA0C6DF5DC0E1E9"/>
        <w:category>
          <w:name w:val="General"/>
          <w:gallery w:val="placeholder"/>
        </w:category>
        <w:types>
          <w:type w:val="bbPlcHdr"/>
        </w:types>
        <w:behaviors>
          <w:behavior w:val="content"/>
        </w:behaviors>
        <w:guid w:val="{05A7319B-8B53-485C-BDBC-98E995C63702}"/>
      </w:docPartPr>
      <w:docPartBody>
        <w:p w:rsidR="00775584" w:rsidRDefault="0007657F" w:rsidP="0007657F">
          <w:pPr>
            <w:pStyle w:val="5EC3AF98991E433F8BA0C6DF5DC0E1E9"/>
          </w:pPr>
          <w:r w:rsidRPr="000B0719">
            <w:rPr>
              <w:rStyle w:val="PlaceholderText"/>
            </w:rPr>
            <w:t>Click here to enter text.</w:t>
          </w:r>
        </w:p>
      </w:docPartBody>
    </w:docPart>
    <w:docPart>
      <w:docPartPr>
        <w:name w:val="0B1E4B153787459598C2886DDAEE8B19"/>
        <w:category>
          <w:name w:val="General"/>
          <w:gallery w:val="placeholder"/>
        </w:category>
        <w:types>
          <w:type w:val="bbPlcHdr"/>
        </w:types>
        <w:behaviors>
          <w:behavior w:val="content"/>
        </w:behaviors>
        <w:guid w:val="{8F27FC98-6E0D-46A5-B2A3-9C8B91D1C106}"/>
      </w:docPartPr>
      <w:docPartBody>
        <w:p w:rsidR="00775584" w:rsidRDefault="0007657F" w:rsidP="0007657F">
          <w:pPr>
            <w:pStyle w:val="0B1E4B153787459598C2886DDAEE8B19"/>
          </w:pPr>
          <w:r w:rsidRPr="000B0719">
            <w:rPr>
              <w:rStyle w:val="PlaceholderText"/>
            </w:rPr>
            <w:t>Click here to enter text.</w:t>
          </w:r>
        </w:p>
      </w:docPartBody>
    </w:docPart>
    <w:docPart>
      <w:docPartPr>
        <w:name w:val="A1F76E525508400AA1195D99487F4A2C"/>
        <w:category>
          <w:name w:val="General"/>
          <w:gallery w:val="placeholder"/>
        </w:category>
        <w:types>
          <w:type w:val="bbPlcHdr"/>
        </w:types>
        <w:behaviors>
          <w:behavior w:val="content"/>
        </w:behaviors>
        <w:guid w:val="{96C9A7A3-8713-4A1E-B48F-D8ECB56D381A}"/>
      </w:docPartPr>
      <w:docPartBody>
        <w:p w:rsidR="00775584" w:rsidRDefault="0007657F" w:rsidP="0007657F">
          <w:pPr>
            <w:pStyle w:val="A1F76E525508400AA1195D99487F4A2C"/>
          </w:pPr>
          <w:r w:rsidRPr="000B0719">
            <w:rPr>
              <w:rStyle w:val="PlaceholderText"/>
            </w:rPr>
            <w:t>Click here to enter text.</w:t>
          </w:r>
        </w:p>
      </w:docPartBody>
    </w:docPart>
    <w:docPart>
      <w:docPartPr>
        <w:name w:val="810A889A170E47B489EC2CD6D40DD6D5"/>
        <w:category>
          <w:name w:val="General"/>
          <w:gallery w:val="placeholder"/>
        </w:category>
        <w:types>
          <w:type w:val="bbPlcHdr"/>
        </w:types>
        <w:behaviors>
          <w:behavior w:val="content"/>
        </w:behaviors>
        <w:guid w:val="{3B1B88A7-D651-4A59-B7AC-D1911A327575}"/>
      </w:docPartPr>
      <w:docPartBody>
        <w:p w:rsidR="00775584" w:rsidRDefault="0007657F" w:rsidP="0007657F">
          <w:pPr>
            <w:pStyle w:val="810A889A170E47B489EC2CD6D40DD6D5"/>
          </w:pPr>
          <w:r w:rsidRPr="000B0719">
            <w:rPr>
              <w:rStyle w:val="PlaceholderText"/>
            </w:rPr>
            <w:t>Click here to enter text.</w:t>
          </w:r>
        </w:p>
      </w:docPartBody>
    </w:docPart>
    <w:docPart>
      <w:docPartPr>
        <w:name w:val="8502F8EB618D466F9AA641349C252DE4"/>
        <w:category>
          <w:name w:val="General"/>
          <w:gallery w:val="placeholder"/>
        </w:category>
        <w:types>
          <w:type w:val="bbPlcHdr"/>
        </w:types>
        <w:behaviors>
          <w:behavior w:val="content"/>
        </w:behaviors>
        <w:guid w:val="{4663C48C-57D0-4922-BC03-61D7F1C30036}"/>
      </w:docPartPr>
      <w:docPartBody>
        <w:p w:rsidR="00775584" w:rsidRDefault="0007657F" w:rsidP="0007657F">
          <w:pPr>
            <w:pStyle w:val="8502F8EB618D466F9AA641349C252DE4"/>
          </w:pPr>
          <w:r w:rsidRPr="000B0719">
            <w:rPr>
              <w:rStyle w:val="PlaceholderText"/>
            </w:rPr>
            <w:t>Click here to enter text.</w:t>
          </w:r>
        </w:p>
      </w:docPartBody>
    </w:docPart>
    <w:docPart>
      <w:docPartPr>
        <w:name w:val="DAAE593485644FFE832492F80A72E046"/>
        <w:category>
          <w:name w:val="General"/>
          <w:gallery w:val="placeholder"/>
        </w:category>
        <w:types>
          <w:type w:val="bbPlcHdr"/>
        </w:types>
        <w:behaviors>
          <w:behavior w:val="content"/>
        </w:behaviors>
        <w:guid w:val="{3A84BC33-4EBC-451F-97B1-99FF6DFD34AE}"/>
      </w:docPartPr>
      <w:docPartBody>
        <w:p w:rsidR="00775584" w:rsidRDefault="0007657F" w:rsidP="0007657F">
          <w:pPr>
            <w:pStyle w:val="DAAE593485644FFE832492F80A72E046"/>
          </w:pPr>
          <w:r w:rsidRPr="000B0719">
            <w:rPr>
              <w:rStyle w:val="PlaceholderText"/>
            </w:rPr>
            <w:t>Click here to enter a date.</w:t>
          </w:r>
        </w:p>
      </w:docPartBody>
    </w:docPart>
    <w:docPart>
      <w:docPartPr>
        <w:name w:val="4D659E677F1D4939B719AAFA3E2B2678"/>
        <w:category>
          <w:name w:val="General"/>
          <w:gallery w:val="placeholder"/>
        </w:category>
        <w:types>
          <w:type w:val="bbPlcHdr"/>
        </w:types>
        <w:behaviors>
          <w:behavior w:val="content"/>
        </w:behaviors>
        <w:guid w:val="{E7F0612E-04FE-4E96-8FCC-43DACF18C4E4}"/>
      </w:docPartPr>
      <w:docPartBody>
        <w:p w:rsidR="00775584" w:rsidRDefault="0007657F" w:rsidP="0007657F">
          <w:pPr>
            <w:pStyle w:val="4D659E677F1D4939B719AAFA3E2B2678"/>
          </w:pPr>
          <w:r w:rsidRPr="000B0719">
            <w:rPr>
              <w:rStyle w:val="PlaceholderText"/>
            </w:rPr>
            <w:t>Click here to enter a date.</w:t>
          </w:r>
        </w:p>
      </w:docPartBody>
    </w:docPart>
    <w:docPart>
      <w:docPartPr>
        <w:name w:val="2D9E58934C3B4BEEBB61EABBD6442FDE"/>
        <w:category>
          <w:name w:val="General"/>
          <w:gallery w:val="placeholder"/>
        </w:category>
        <w:types>
          <w:type w:val="bbPlcHdr"/>
        </w:types>
        <w:behaviors>
          <w:behavior w:val="content"/>
        </w:behaviors>
        <w:guid w:val="{182E5231-8F45-4689-9137-4DABD5E84447}"/>
      </w:docPartPr>
      <w:docPartBody>
        <w:p w:rsidR="00775584" w:rsidRDefault="0007657F" w:rsidP="0007657F">
          <w:pPr>
            <w:pStyle w:val="2D9E58934C3B4BEEBB61EABBD6442FDE"/>
          </w:pPr>
          <w:r w:rsidRPr="000B0719">
            <w:rPr>
              <w:rStyle w:val="PlaceholderText"/>
            </w:rPr>
            <w:t>Click here to enter text.</w:t>
          </w:r>
        </w:p>
      </w:docPartBody>
    </w:docPart>
    <w:docPart>
      <w:docPartPr>
        <w:name w:val="29DECD2DDC2E4999AB489AED977E5879"/>
        <w:category>
          <w:name w:val="General"/>
          <w:gallery w:val="placeholder"/>
        </w:category>
        <w:types>
          <w:type w:val="bbPlcHdr"/>
        </w:types>
        <w:behaviors>
          <w:behavior w:val="content"/>
        </w:behaviors>
        <w:guid w:val="{6D57E5A5-2B67-4E10-888E-B441D6CEAC2A}"/>
      </w:docPartPr>
      <w:docPartBody>
        <w:p w:rsidR="00775584" w:rsidRDefault="0007657F" w:rsidP="0007657F">
          <w:pPr>
            <w:pStyle w:val="29DECD2DDC2E4999AB489AED977E5879"/>
          </w:pPr>
          <w:r w:rsidRPr="000B0719">
            <w:rPr>
              <w:rStyle w:val="PlaceholderText"/>
            </w:rPr>
            <w:t>Click here to enter text.</w:t>
          </w:r>
        </w:p>
      </w:docPartBody>
    </w:docPart>
    <w:docPart>
      <w:docPartPr>
        <w:name w:val="AF0EA22360104D2291E86B80460D68E2"/>
        <w:category>
          <w:name w:val="General"/>
          <w:gallery w:val="placeholder"/>
        </w:category>
        <w:types>
          <w:type w:val="bbPlcHdr"/>
        </w:types>
        <w:behaviors>
          <w:behavior w:val="content"/>
        </w:behaviors>
        <w:guid w:val="{906D3997-868C-468B-A159-A6C2B7859D5D}"/>
      </w:docPartPr>
      <w:docPartBody>
        <w:p w:rsidR="00775584" w:rsidRDefault="0007657F" w:rsidP="0007657F">
          <w:pPr>
            <w:pStyle w:val="AF0EA22360104D2291E86B80460D68E2"/>
          </w:pPr>
          <w:r w:rsidRPr="000B0719">
            <w:rPr>
              <w:rStyle w:val="PlaceholderText"/>
            </w:rPr>
            <w:t>Click here to enter text.</w:t>
          </w:r>
        </w:p>
      </w:docPartBody>
    </w:docPart>
    <w:docPart>
      <w:docPartPr>
        <w:name w:val="E5E960FBD12E402A984BEFAE1C8A65D5"/>
        <w:category>
          <w:name w:val="General"/>
          <w:gallery w:val="placeholder"/>
        </w:category>
        <w:types>
          <w:type w:val="bbPlcHdr"/>
        </w:types>
        <w:behaviors>
          <w:behavior w:val="content"/>
        </w:behaviors>
        <w:guid w:val="{9A322365-6EB6-4886-ABF2-3880BD58F335}"/>
      </w:docPartPr>
      <w:docPartBody>
        <w:p w:rsidR="00775584" w:rsidRDefault="0007657F" w:rsidP="0007657F">
          <w:pPr>
            <w:pStyle w:val="E5E960FBD12E402A984BEFAE1C8A65D5"/>
          </w:pPr>
          <w:r w:rsidRPr="000B0719">
            <w:rPr>
              <w:rStyle w:val="PlaceholderText"/>
            </w:rPr>
            <w:t>Click here to enter text.</w:t>
          </w:r>
        </w:p>
      </w:docPartBody>
    </w:docPart>
    <w:docPart>
      <w:docPartPr>
        <w:name w:val="ABFE9A1BAC8244E4944C7E73734B335F"/>
        <w:category>
          <w:name w:val="General"/>
          <w:gallery w:val="placeholder"/>
        </w:category>
        <w:types>
          <w:type w:val="bbPlcHdr"/>
        </w:types>
        <w:behaviors>
          <w:behavior w:val="content"/>
        </w:behaviors>
        <w:guid w:val="{9BA0430A-07D4-482A-8ACF-6EA19C6C5F0D}"/>
      </w:docPartPr>
      <w:docPartBody>
        <w:p w:rsidR="00775584" w:rsidRDefault="0007657F" w:rsidP="0007657F">
          <w:pPr>
            <w:pStyle w:val="ABFE9A1BAC8244E4944C7E73734B335F"/>
          </w:pPr>
          <w:r w:rsidRPr="000B0719">
            <w:rPr>
              <w:rStyle w:val="PlaceholderText"/>
            </w:rPr>
            <w:t>Click here to enter text.</w:t>
          </w:r>
        </w:p>
      </w:docPartBody>
    </w:docPart>
    <w:docPart>
      <w:docPartPr>
        <w:name w:val="81977673A2B0445F92F859364CCB2566"/>
        <w:category>
          <w:name w:val="General"/>
          <w:gallery w:val="placeholder"/>
        </w:category>
        <w:types>
          <w:type w:val="bbPlcHdr"/>
        </w:types>
        <w:behaviors>
          <w:behavior w:val="content"/>
        </w:behaviors>
        <w:guid w:val="{5412ACF9-16B8-4AC1-B0FB-E24E12D7E26C}"/>
      </w:docPartPr>
      <w:docPartBody>
        <w:p w:rsidR="00775584" w:rsidRDefault="0007657F" w:rsidP="0007657F">
          <w:pPr>
            <w:pStyle w:val="81977673A2B0445F92F859364CCB2566"/>
          </w:pPr>
          <w:r w:rsidRPr="000B0719">
            <w:rPr>
              <w:rStyle w:val="PlaceholderText"/>
            </w:rPr>
            <w:t>Click here to enter text.</w:t>
          </w:r>
        </w:p>
      </w:docPartBody>
    </w:docPart>
    <w:docPart>
      <w:docPartPr>
        <w:name w:val="83D2BCBEF4C348A49244DAE2C37C56B4"/>
        <w:category>
          <w:name w:val="General"/>
          <w:gallery w:val="placeholder"/>
        </w:category>
        <w:types>
          <w:type w:val="bbPlcHdr"/>
        </w:types>
        <w:behaviors>
          <w:behavior w:val="content"/>
        </w:behaviors>
        <w:guid w:val="{C4BFEC22-4F18-4435-826C-BD22B632057D}"/>
      </w:docPartPr>
      <w:docPartBody>
        <w:p w:rsidR="00775584" w:rsidRDefault="0007657F" w:rsidP="0007657F">
          <w:pPr>
            <w:pStyle w:val="83D2BCBEF4C348A49244DAE2C37C56B4"/>
          </w:pPr>
          <w:r w:rsidRPr="000B0719">
            <w:rPr>
              <w:rStyle w:val="PlaceholderText"/>
            </w:rPr>
            <w:t>Click here to enter a date.</w:t>
          </w:r>
        </w:p>
      </w:docPartBody>
    </w:docPart>
    <w:docPart>
      <w:docPartPr>
        <w:name w:val="F4586F7A512F4DB3B9FCF275B31F5C12"/>
        <w:category>
          <w:name w:val="General"/>
          <w:gallery w:val="placeholder"/>
        </w:category>
        <w:types>
          <w:type w:val="bbPlcHdr"/>
        </w:types>
        <w:behaviors>
          <w:behavior w:val="content"/>
        </w:behaviors>
        <w:guid w:val="{B1583F74-E688-45B2-A542-340DE9EF2620}"/>
      </w:docPartPr>
      <w:docPartBody>
        <w:p w:rsidR="00775584" w:rsidRDefault="0007657F" w:rsidP="0007657F">
          <w:pPr>
            <w:pStyle w:val="F4586F7A512F4DB3B9FCF275B31F5C12"/>
          </w:pPr>
          <w:r w:rsidRPr="000B0719">
            <w:rPr>
              <w:rStyle w:val="PlaceholderText"/>
            </w:rPr>
            <w:t>Click here to enter a date.</w:t>
          </w:r>
        </w:p>
      </w:docPartBody>
    </w:docPart>
    <w:docPart>
      <w:docPartPr>
        <w:name w:val="D0618E2F9C2C4CF1853E0D5AF3922847"/>
        <w:category>
          <w:name w:val="General"/>
          <w:gallery w:val="placeholder"/>
        </w:category>
        <w:types>
          <w:type w:val="bbPlcHdr"/>
        </w:types>
        <w:behaviors>
          <w:behavior w:val="content"/>
        </w:behaviors>
        <w:guid w:val="{A68F6B4D-AA8E-4480-8A87-05F3F26B5419}"/>
      </w:docPartPr>
      <w:docPartBody>
        <w:p w:rsidR="00775584" w:rsidRDefault="0007657F" w:rsidP="0007657F">
          <w:pPr>
            <w:pStyle w:val="D0618E2F9C2C4CF1853E0D5AF3922847"/>
          </w:pPr>
          <w:r w:rsidRPr="000B0719">
            <w:rPr>
              <w:rStyle w:val="PlaceholderText"/>
            </w:rPr>
            <w:t>Click here to enter text.</w:t>
          </w:r>
        </w:p>
      </w:docPartBody>
    </w:docPart>
    <w:docPart>
      <w:docPartPr>
        <w:name w:val="26EF1ECC97DA4ECA950644BF7DB36BD5"/>
        <w:category>
          <w:name w:val="General"/>
          <w:gallery w:val="placeholder"/>
        </w:category>
        <w:types>
          <w:type w:val="bbPlcHdr"/>
        </w:types>
        <w:behaviors>
          <w:behavior w:val="content"/>
        </w:behaviors>
        <w:guid w:val="{1564C9C0-6505-412B-983F-5574B4939BC7}"/>
      </w:docPartPr>
      <w:docPartBody>
        <w:p w:rsidR="00775584" w:rsidRDefault="0007657F" w:rsidP="0007657F">
          <w:pPr>
            <w:pStyle w:val="26EF1ECC97DA4ECA950644BF7DB36BD5"/>
          </w:pPr>
          <w:r w:rsidRPr="000B0719">
            <w:rPr>
              <w:rStyle w:val="PlaceholderText"/>
            </w:rPr>
            <w:t>Click here to enter text.</w:t>
          </w:r>
        </w:p>
      </w:docPartBody>
    </w:docPart>
    <w:docPart>
      <w:docPartPr>
        <w:name w:val="F598E5DE57794900A7475E7B96EA5708"/>
        <w:category>
          <w:name w:val="General"/>
          <w:gallery w:val="placeholder"/>
        </w:category>
        <w:types>
          <w:type w:val="bbPlcHdr"/>
        </w:types>
        <w:behaviors>
          <w:behavior w:val="content"/>
        </w:behaviors>
        <w:guid w:val="{44E493CE-5BF1-4937-B9E7-8A8170ECE0C0}"/>
      </w:docPartPr>
      <w:docPartBody>
        <w:p w:rsidR="00775584" w:rsidRDefault="0007657F" w:rsidP="0007657F">
          <w:pPr>
            <w:pStyle w:val="F598E5DE57794900A7475E7B96EA5708"/>
          </w:pPr>
          <w:r w:rsidRPr="000B0719">
            <w:rPr>
              <w:rStyle w:val="PlaceholderText"/>
            </w:rPr>
            <w:t>Click here to enter text.</w:t>
          </w:r>
        </w:p>
      </w:docPartBody>
    </w:docPart>
    <w:docPart>
      <w:docPartPr>
        <w:name w:val="7E3CF0A9B18F4A82B32AFEABCCCBEA78"/>
        <w:category>
          <w:name w:val="General"/>
          <w:gallery w:val="placeholder"/>
        </w:category>
        <w:types>
          <w:type w:val="bbPlcHdr"/>
        </w:types>
        <w:behaviors>
          <w:behavior w:val="content"/>
        </w:behaviors>
        <w:guid w:val="{5D192355-5848-41C6-8FCF-09C9F79850BF}"/>
      </w:docPartPr>
      <w:docPartBody>
        <w:p w:rsidR="00775584" w:rsidRDefault="0007657F" w:rsidP="0007657F">
          <w:pPr>
            <w:pStyle w:val="7E3CF0A9B18F4A82B32AFEABCCCBEA78"/>
          </w:pPr>
          <w:r w:rsidRPr="000B0719">
            <w:rPr>
              <w:rStyle w:val="PlaceholderText"/>
            </w:rPr>
            <w:t>Click here to enter text.</w:t>
          </w:r>
        </w:p>
      </w:docPartBody>
    </w:docPart>
    <w:docPart>
      <w:docPartPr>
        <w:name w:val="67572D0A9DC94F248E98A4D2A82A7154"/>
        <w:category>
          <w:name w:val="General"/>
          <w:gallery w:val="placeholder"/>
        </w:category>
        <w:types>
          <w:type w:val="bbPlcHdr"/>
        </w:types>
        <w:behaviors>
          <w:behavior w:val="content"/>
        </w:behaviors>
        <w:guid w:val="{C6EE34CB-5942-4C40-AFDC-60C22A252C83}"/>
      </w:docPartPr>
      <w:docPartBody>
        <w:p w:rsidR="00775584" w:rsidRDefault="0007657F" w:rsidP="0007657F">
          <w:pPr>
            <w:pStyle w:val="67572D0A9DC94F248E98A4D2A82A7154"/>
          </w:pPr>
          <w:r w:rsidRPr="000B0719">
            <w:rPr>
              <w:rStyle w:val="PlaceholderText"/>
            </w:rPr>
            <w:t>Click here to enter text.</w:t>
          </w:r>
        </w:p>
      </w:docPartBody>
    </w:docPart>
    <w:docPart>
      <w:docPartPr>
        <w:name w:val="55B0F433CE9A46AABBC44049EF8499F1"/>
        <w:category>
          <w:name w:val="General"/>
          <w:gallery w:val="placeholder"/>
        </w:category>
        <w:types>
          <w:type w:val="bbPlcHdr"/>
        </w:types>
        <w:behaviors>
          <w:behavior w:val="content"/>
        </w:behaviors>
        <w:guid w:val="{E42BD487-C809-481F-8356-FD445669A920}"/>
      </w:docPartPr>
      <w:docPartBody>
        <w:p w:rsidR="00775584" w:rsidRDefault="0007657F" w:rsidP="0007657F">
          <w:pPr>
            <w:pStyle w:val="55B0F433CE9A46AABBC44049EF8499F1"/>
          </w:pPr>
          <w:r w:rsidRPr="000B0719">
            <w:rPr>
              <w:rStyle w:val="PlaceholderText"/>
            </w:rPr>
            <w:t>Click here to enter text.</w:t>
          </w:r>
        </w:p>
      </w:docPartBody>
    </w:docPart>
    <w:docPart>
      <w:docPartPr>
        <w:name w:val="0C49A6B32BC54D23BD2C221502AFF86B"/>
        <w:category>
          <w:name w:val="General"/>
          <w:gallery w:val="placeholder"/>
        </w:category>
        <w:types>
          <w:type w:val="bbPlcHdr"/>
        </w:types>
        <w:behaviors>
          <w:behavior w:val="content"/>
        </w:behaviors>
        <w:guid w:val="{5CD3C310-CB66-4807-B819-B54ACAE48D6D}"/>
      </w:docPartPr>
      <w:docPartBody>
        <w:p w:rsidR="00775584" w:rsidRDefault="0007657F" w:rsidP="0007657F">
          <w:pPr>
            <w:pStyle w:val="0C49A6B32BC54D23BD2C221502AFF86B"/>
          </w:pPr>
          <w:r w:rsidRPr="000B0719">
            <w:rPr>
              <w:rStyle w:val="PlaceholderText"/>
            </w:rPr>
            <w:t>Click here to enter a date.</w:t>
          </w:r>
        </w:p>
      </w:docPartBody>
    </w:docPart>
    <w:docPart>
      <w:docPartPr>
        <w:name w:val="9F59C7EAE5644E439DDF41F0C81852DA"/>
        <w:category>
          <w:name w:val="General"/>
          <w:gallery w:val="placeholder"/>
        </w:category>
        <w:types>
          <w:type w:val="bbPlcHdr"/>
        </w:types>
        <w:behaviors>
          <w:behavior w:val="content"/>
        </w:behaviors>
        <w:guid w:val="{5DD92BC5-4EA0-4C25-AEAC-15B12E41F9B2}"/>
      </w:docPartPr>
      <w:docPartBody>
        <w:p w:rsidR="00775584" w:rsidRDefault="0007657F" w:rsidP="0007657F">
          <w:pPr>
            <w:pStyle w:val="9F59C7EAE5644E439DDF41F0C81852DA"/>
          </w:pPr>
          <w:r w:rsidRPr="000B0719">
            <w:rPr>
              <w:rStyle w:val="PlaceholderText"/>
            </w:rPr>
            <w:t>Click here to enter a date.</w:t>
          </w:r>
        </w:p>
      </w:docPartBody>
    </w:docPart>
    <w:docPart>
      <w:docPartPr>
        <w:name w:val="843BD6F6DF4742F2812934238E67A76D"/>
        <w:category>
          <w:name w:val="General"/>
          <w:gallery w:val="placeholder"/>
        </w:category>
        <w:types>
          <w:type w:val="bbPlcHdr"/>
        </w:types>
        <w:behaviors>
          <w:behavior w:val="content"/>
        </w:behaviors>
        <w:guid w:val="{64BD0CF9-1BA2-4A85-82BE-D5AEE883CE7B}"/>
      </w:docPartPr>
      <w:docPartBody>
        <w:p w:rsidR="00775584" w:rsidRDefault="0007657F" w:rsidP="0007657F">
          <w:pPr>
            <w:pStyle w:val="843BD6F6DF4742F2812934238E67A76D"/>
          </w:pPr>
          <w:r w:rsidRPr="000B0719">
            <w:rPr>
              <w:rStyle w:val="PlaceholderText"/>
            </w:rPr>
            <w:t>Click here to enter text.</w:t>
          </w:r>
        </w:p>
      </w:docPartBody>
    </w:docPart>
    <w:docPart>
      <w:docPartPr>
        <w:name w:val="25AC101EA35B48D7B9E9912A74FBD270"/>
        <w:category>
          <w:name w:val="General"/>
          <w:gallery w:val="placeholder"/>
        </w:category>
        <w:types>
          <w:type w:val="bbPlcHdr"/>
        </w:types>
        <w:behaviors>
          <w:behavior w:val="content"/>
        </w:behaviors>
        <w:guid w:val="{FD44A8D3-8982-443A-ABD0-4575B3FBD619}"/>
      </w:docPartPr>
      <w:docPartBody>
        <w:p w:rsidR="00775584" w:rsidRDefault="0007657F" w:rsidP="0007657F">
          <w:pPr>
            <w:pStyle w:val="25AC101EA35B48D7B9E9912A74FBD270"/>
          </w:pPr>
          <w:r w:rsidRPr="000B0719">
            <w:rPr>
              <w:rStyle w:val="PlaceholderText"/>
            </w:rPr>
            <w:t>Click here to enter text.</w:t>
          </w:r>
        </w:p>
      </w:docPartBody>
    </w:docPart>
    <w:docPart>
      <w:docPartPr>
        <w:name w:val="239B6749E42142A8AB56A438B3DBB272"/>
        <w:category>
          <w:name w:val="General"/>
          <w:gallery w:val="placeholder"/>
        </w:category>
        <w:types>
          <w:type w:val="bbPlcHdr"/>
        </w:types>
        <w:behaviors>
          <w:behavior w:val="content"/>
        </w:behaviors>
        <w:guid w:val="{3B7FCDA6-23EC-4E9D-967F-1299DC41FABC}"/>
      </w:docPartPr>
      <w:docPartBody>
        <w:p w:rsidR="00775584" w:rsidRDefault="0007657F" w:rsidP="0007657F">
          <w:pPr>
            <w:pStyle w:val="239B6749E42142A8AB56A438B3DBB272"/>
          </w:pPr>
          <w:r w:rsidRPr="000B0719">
            <w:rPr>
              <w:rStyle w:val="PlaceholderText"/>
            </w:rPr>
            <w:t>Click here to enter text.</w:t>
          </w:r>
        </w:p>
      </w:docPartBody>
    </w:docPart>
    <w:docPart>
      <w:docPartPr>
        <w:name w:val="83DDD36A87C448C299886C362D798AA2"/>
        <w:category>
          <w:name w:val="General"/>
          <w:gallery w:val="placeholder"/>
        </w:category>
        <w:types>
          <w:type w:val="bbPlcHdr"/>
        </w:types>
        <w:behaviors>
          <w:behavior w:val="content"/>
        </w:behaviors>
        <w:guid w:val="{3021CAF1-915A-49A5-8E68-D6B14179E3E3}"/>
      </w:docPartPr>
      <w:docPartBody>
        <w:p w:rsidR="00775584" w:rsidRDefault="0007657F" w:rsidP="0007657F">
          <w:pPr>
            <w:pStyle w:val="83DDD36A87C448C299886C362D798AA2"/>
          </w:pPr>
          <w:r w:rsidRPr="000B0719">
            <w:rPr>
              <w:rStyle w:val="PlaceholderText"/>
            </w:rPr>
            <w:t>Click here to enter text.</w:t>
          </w:r>
        </w:p>
      </w:docPartBody>
    </w:docPart>
    <w:docPart>
      <w:docPartPr>
        <w:name w:val="A50390D8E6E84494AB1FAB6AB5EFBDEE"/>
        <w:category>
          <w:name w:val="General"/>
          <w:gallery w:val="placeholder"/>
        </w:category>
        <w:types>
          <w:type w:val="bbPlcHdr"/>
        </w:types>
        <w:behaviors>
          <w:behavior w:val="content"/>
        </w:behaviors>
        <w:guid w:val="{07FC8A77-C3B0-4B54-97E4-FCB494A2BBB3}"/>
      </w:docPartPr>
      <w:docPartBody>
        <w:p w:rsidR="00775584" w:rsidRDefault="0007657F" w:rsidP="0007657F">
          <w:pPr>
            <w:pStyle w:val="A50390D8E6E84494AB1FAB6AB5EFBDEE"/>
          </w:pPr>
          <w:r w:rsidRPr="000B0719">
            <w:rPr>
              <w:rStyle w:val="PlaceholderText"/>
            </w:rPr>
            <w:t>Click here to enter text.</w:t>
          </w:r>
        </w:p>
      </w:docPartBody>
    </w:docPart>
    <w:docPart>
      <w:docPartPr>
        <w:name w:val="666E2846CF894607857D1338CAB59D69"/>
        <w:category>
          <w:name w:val="General"/>
          <w:gallery w:val="placeholder"/>
        </w:category>
        <w:types>
          <w:type w:val="bbPlcHdr"/>
        </w:types>
        <w:behaviors>
          <w:behavior w:val="content"/>
        </w:behaviors>
        <w:guid w:val="{8D2E7903-3919-49E9-905A-4B95745C605C}"/>
      </w:docPartPr>
      <w:docPartBody>
        <w:p w:rsidR="00775584" w:rsidRDefault="0007657F" w:rsidP="0007657F">
          <w:pPr>
            <w:pStyle w:val="666E2846CF894607857D1338CAB59D69"/>
          </w:pPr>
          <w:r w:rsidRPr="000B0719">
            <w:rPr>
              <w:rStyle w:val="PlaceholderText"/>
            </w:rPr>
            <w:t>Click here to enter text.</w:t>
          </w:r>
        </w:p>
      </w:docPartBody>
    </w:docPart>
    <w:docPart>
      <w:docPartPr>
        <w:name w:val="552431B7259D47858804496DA422FDCF"/>
        <w:category>
          <w:name w:val="General"/>
          <w:gallery w:val="placeholder"/>
        </w:category>
        <w:types>
          <w:type w:val="bbPlcHdr"/>
        </w:types>
        <w:behaviors>
          <w:behavior w:val="content"/>
        </w:behaviors>
        <w:guid w:val="{06D9F876-6B30-4919-A66B-A5F01C5EF67F}"/>
      </w:docPartPr>
      <w:docPartBody>
        <w:p w:rsidR="00775584" w:rsidRDefault="0007657F" w:rsidP="0007657F">
          <w:pPr>
            <w:pStyle w:val="552431B7259D47858804496DA422FDCF"/>
          </w:pPr>
          <w:r w:rsidRPr="000B0719">
            <w:rPr>
              <w:rStyle w:val="PlaceholderText"/>
            </w:rPr>
            <w:t>Click here to enter a date.</w:t>
          </w:r>
        </w:p>
      </w:docPartBody>
    </w:docPart>
    <w:docPart>
      <w:docPartPr>
        <w:name w:val="8004D033C0034D42A4105124F21AD115"/>
        <w:category>
          <w:name w:val="General"/>
          <w:gallery w:val="placeholder"/>
        </w:category>
        <w:types>
          <w:type w:val="bbPlcHdr"/>
        </w:types>
        <w:behaviors>
          <w:behavior w:val="content"/>
        </w:behaviors>
        <w:guid w:val="{8BC77D9F-4F67-4550-88D8-3A1E4BE69D72}"/>
      </w:docPartPr>
      <w:docPartBody>
        <w:p w:rsidR="00775584" w:rsidRDefault="0007657F" w:rsidP="0007657F">
          <w:pPr>
            <w:pStyle w:val="8004D033C0034D42A4105124F21AD115"/>
          </w:pPr>
          <w:r w:rsidRPr="000B0719">
            <w:rPr>
              <w:rStyle w:val="PlaceholderText"/>
            </w:rPr>
            <w:t>Click here to enter a date.</w:t>
          </w:r>
        </w:p>
      </w:docPartBody>
    </w:docPart>
    <w:docPart>
      <w:docPartPr>
        <w:name w:val="889B05EFBC154DC2B45E167381C27EAB"/>
        <w:category>
          <w:name w:val="General"/>
          <w:gallery w:val="placeholder"/>
        </w:category>
        <w:types>
          <w:type w:val="bbPlcHdr"/>
        </w:types>
        <w:behaviors>
          <w:behavior w:val="content"/>
        </w:behaviors>
        <w:guid w:val="{326C4652-9F51-4957-9438-B27255B73456}"/>
      </w:docPartPr>
      <w:docPartBody>
        <w:p w:rsidR="00775584" w:rsidRDefault="0007657F" w:rsidP="0007657F">
          <w:pPr>
            <w:pStyle w:val="889B05EFBC154DC2B45E167381C27EAB"/>
          </w:pPr>
          <w:r w:rsidRPr="000B0719">
            <w:rPr>
              <w:rStyle w:val="PlaceholderText"/>
            </w:rPr>
            <w:t>Click here to enter text.</w:t>
          </w:r>
        </w:p>
      </w:docPartBody>
    </w:docPart>
    <w:docPart>
      <w:docPartPr>
        <w:name w:val="4465C5B6ACF34E56AA4F345263C8D93F"/>
        <w:category>
          <w:name w:val="General"/>
          <w:gallery w:val="placeholder"/>
        </w:category>
        <w:types>
          <w:type w:val="bbPlcHdr"/>
        </w:types>
        <w:behaviors>
          <w:behavior w:val="content"/>
        </w:behaviors>
        <w:guid w:val="{02302075-76DA-41E5-AD60-02F3DBE9F7B6}"/>
      </w:docPartPr>
      <w:docPartBody>
        <w:p w:rsidR="00775584" w:rsidRDefault="0007657F" w:rsidP="0007657F">
          <w:pPr>
            <w:pStyle w:val="4465C5B6ACF34E56AA4F345263C8D93F"/>
          </w:pPr>
          <w:r w:rsidRPr="000B0719">
            <w:rPr>
              <w:rStyle w:val="PlaceholderText"/>
            </w:rPr>
            <w:t>Click here to enter text.</w:t>
          </w:r>
        </w:p>
      </w:docPartBody>
    </w:docPart>
    <w:docPart>
      <w:docPartPr>
        <w:name w:val="313CA4DFEF7D4FD586BB0F67CEC113D8"/>
        <w:category>
          <w:name w:val="General"/>
          <w:gallery w:val="placeholder"/>
        </w:category>
        <w:types>
          <w:type w:val="bbPlcHdr"/>
        </w:types>
        <w:behaviors>
          <w:behavior w:val="content"/>
        </w:behaviors>
        <w:guid w:val="{DC689BD8-4EF7-4B91-A6E7-6F208949A3F7}"/>
      </w:docPartPr>
      <w:docPartBody>
        <w:p w:rsidR="00775584" w:rsidRDefault="0007657F" w:rsidP="0007657F">
          <w:pPr>
            <w:pStyle w:val="313CA4DFEF7D4FD586BB0F67CEC113D8"/>
          </w:pPr>
          <w:r w:rsidRPr="000B0719">
            <w:rPr>
              <w:rStyle w:val="PlaceholderText"/>
            </w:rPr>
            <w:t>Click here to enter text.</w:t>
          </w:r>
        </w:p>
      </w:docPartBody>
    </w:docPart>
    <w:docPart>
      <w:docPartPr>
        <w:name w:val="97D9815E432547B0ADD23D5E7337A3BD"/>
        <w:category>
          <w:name w:val="General"/>
          <w:gallery w:val="placeholder"/>
        </w:category>
        <w:types>
          <w:type w:val="bbPlcHdr"/>
        </w:types>
        <w:behaviors>
          <w:behavior w:val="content"/>
        </w:behaviors>
        <w:guid w:val="{795667D7-DBF1-4069-8040-DEA18DF0390D}"/>
      </w:docPartPr>
      <w:docPartBody>
        <w:p w:rsidR="00775584" w:rsidRDefault="0007657F" w:rsidP="0007657F">
          <w:pPr>
            <w:pStyle w:val="97D9815E432547B0ADD23D5E7337A3BD"/>
          </w:pPr>
          <w:r w:rsidRPr="000B0719">
            <w:rPr>
              <w:rStyle w:val="PlaceholderText"/>
            </w:rPr>
            <w:t>Click here to enter text.</w:t>
          </w:r>
        </w:p>
      </w:docPartBody>
    </w:docPart>
    <w:docPart>
      <w:docPartPr>
        <w:name w:val="0AD14E9B33A347FF87393CD6F3B4D4A3"/>
        <w:category>
          <w:name w:val="General"/>
          <w:gallery w:val="placeholder"/>
        </w:category>
        <w:types>
          <w:type w:val="bbPlcHdr"/>
        </w:types>
        <w:behaviors>
          <w:behavior w:val="content"/>
        </w:behaviors>
        <w:guid w:val="{81D67BEC-95DE-4087-84E9-296B1E1B9E68}"/>
      </w:docPartPr>
      <w:docPartBody>
        <w:p w:rsidR="00775584" w:rsidRDefault="0007657F" w:rsidP="0007657F">
          <w:pPr>
            <w:pStyle w:val="0AD14E9B33A347FF87393CD6F3B4D4A3"/>
          </w:pPr>
          <w:r w:rsidRPr="000B0719">
            <w:rPr>
              <w:rStyle w:val="PlaceholderText"/>
            </w:rPr>
            <w:t>Click here to enter text.</w:t>
          </w:r>
        </w:p>
      </w:docPartBody>
    </w:docPart>
    <w:docPart>
      <w:docPartPr>
        <w:name w:val="25E47CEAE813467EB67804F4AC36DF5B"/>
        <w:category>
          <w:name w:val="General"/>
          <w:gallery w:val="placeholder"/>
        </w:category>
        <w:types>
          <w:type w:val="bbPlcHdr"/>
        </w:types>
        <w:behaviors>
          <w:behavior w:val="content"/>
        </w:behaviors>
        <w:guid w:val="{D0E2C514-49F1-43AD-B7FD-7E313B74A3FA}"/>
      </w:docPartPr>
      <w:docPartBody>
        <w:p w:rsidR="00775584" w:rsidRDefault="0007657F" w:rsidP="0007657F">
          <w:pPr>
            <w:pStyle w:val="25E47CEAE813467EB67804F4AC36DF5B"/>
          </w:pPr>
          <w:r w:rsidRPr="000B0719">
            <w:rPr>
              <w:rStyle w:val="PlaceholderText"/>
            </w:rPr>
            <w:t>Click here to enter text.</w:t>
          </w:r>
        </w:p>
      </w:docPartBody>
    </w:docPart>
    <w:docPart>
      <w:docPartPr>
        <w:name w:val="D84A21E97CD74EEAA40EB8ECCADBEC0C"/>
        <w:category>
          <w:name w:val="General"/>
          <w:gallery w:val="placeholder"/>
        </w:category>
        <w:types>
          <w:type w:val="bbPlcHdr"/>
        </w:types>
        <w:behaviors>
          <w:behavior w:val="content"/>
        </w:behaviors>
        <w:guid w:val="{28FB3958-078E-434C-A539-BE8B74D69CA1}"/>
      </w:docPartPr>
      <w:docPartBody>
        <w:p w:rsidR="00775584" w:rsidRDefault="0007657F" w:rsidP="0007657F">
          <w:pPr>
            <w:pStyle w:val="D84A21E97CD74EEAA40EB8ECCADBEC0C"/>
          </w:pPr>
          <w:r w:rsidRPr="000B0719">
            <w:rPr>
              <w:rStyle w:val="PlaceholderText"/>
            </w:rPr>
            <w:t>Click here to enter a date.</w:t>
          </w:r>
        </w:p>
      </w:docPartBody>
    </w:docPart>
    <w:docPart>
      <w:docPartPr>
        <w:name w:val="17315C83C0654BCF8F90BB99C67B9E6C"/>
        <w:category>
          <w:name w:val="General"/>
          <w:gallery w:val="placeholder"/>
        </w:category>
        <w:types>
          <w:type w:val="bbPlcHdr"/>
        </w:types>
        <w:behaviors>
          <w:behavior w:val="content"/>
        </w:behaviors>
        <w:guid w:val="{607E7030-95FF-4037-9DC4-9B8595C9BF04}"/>
      </w:docPartPr>
      <w:docPartBody>
        <w:p w:rsidR="00775584" w:rsidRDefault="0007657F" w:rsidP="0007657F">
          <w:pPr>
            <w:pStyle w:val="17315C83C0654BCF8F90BB99C67B9E6C"/>
          </w:pPr>
          <w:r w:rsidRPr="000B0719">
            <w:rPr>
              <w:rStyle w:val="PlaceholderText"/>
            </w:rPr>
            <w:t>Click here to enter a date.</w:t>
          </w:r>
        </w:p>
      </w:docPartBody>
    </w:docPart>
    <w:docPart>
      <w:docPartPr>
        <w:name w:val="414B77A33D0B4727A570F71EE0492D1A"/>
        <w:category>
          <w:name w:val="General"/>
          <w:gallery w:val="placeholder"/>
        </w:category>
        <w:types>
          <w:type w:val="bbPlcHdr"/>
        </w:types>
        <w:behaviors>
          <w:behavior w:val="content"/>
        </w:behaviors>
        <w:guid w:val="{2D865265-7A80-401A-AFD8-AA767DFCDB0A}"/>
      </w:docPartPr>
      <w:docPartBody>
        <w:p w:rsidR="00775584" w:rsidRDefault="0007657F" w:rsidP="0007657F">
          <w:pPr>
            <w:pStyle w:val="414B77A33D0B4727A570F71EE0492D1A"/>
          </w:pPr>
          <w:r w:rsidRPr="000B0719">
            <w:rPr>
              <w:rStyle w:val="PlaceholderText"/>
            </w:rPr>
            <w:t>Click here to enter text.</w:t>
          </w:r>
        </w:p>
      </w:docPartBody>
    </w:docPart>
    <w:docPart>
      <w:docPartPr>
        <w:name w:val="BFD7237677014566A5A9BFDB5CCA8F68"/>
        <w:category>
          <w:name w:val="General"/>
          <w:gallery w:val="placeholder"/>
        </w:category>
        <w:types>
          <w:type w:val="bbPlcHdr"/>
        </w:types>
        <w:behaviors>
          <w:behavior w:val="content"/>
        </w:behaviors>
        <w:guid w:val="{9BFAB680-106B-4738-B559-8985AE24B831}"/>
      </w:docPartPr>
      <w:docPartBody>
        <w:p w:rsidR="00775584" w:rsidRDefault="0007657F" w:rsidP="0007657F">
          <w:pPr>
            <w:pStyle w:val="BFD7237677014566A5A9BFDB5CCA8F68"/>
          </w:pPr>
          <w:r w:rsidRPr="000B0719">
            <w:rPr>
              <w:rStyle w:val="PlaceholderText"/>
            </w:rPr>
            <w:t>Click here to enter text.</w:t>
          </w:r>
        </w:p>
      </w:docPartBody>
    </w:docPart>
    <w:docPart>
      <w:docPartPr>
        <w:name w:val="32C92A3515A044FD94452AC33B2B7665"/>
        <w:category>
          <w:name w:val="General"/>
          <w:gallery w:val="placeholder"/>
        </w:category>
        <w:types>
          <w:type w:val="bbPlcHdr"/>
        </w:types>
        <w:behaviors>
          <w:behavior w:val="content"/>
        </w:behaviors>
        <w:guid w:val="{F4BAFD77-DB5F-4B5E-B9D1-DDA6E3B81D02}"/>
      </w:docPartPr>
      <w:docPartBody>
        <w:p w:rsidR="00775584" w:rsidRDefault="0007657F" w:rsidP="0007657F">
          <w:pPr>
            <w:pStyle w:val="32C92A3515A044FD94452AC33B2B7665"/>
          </w:pPr>
          <w:r w:rsidRPr="000B0719">
            <w:rPr>
              <w:rStyle w:val="PlaceholderText"/>
            </w:rPr>
            <w:t>Click here to enter text.</w:t>
          </w:r>
        </w:p>
      </w:docPartBody>
    </w:docPart>
    <w:docPart>
      <w:docPartPr>
        <w:name w:val="792ACC7DA9474288BD68BA425B26BB06"/>
        <w:category>
          <w:name w:val="General"/>
          <w:gallery w:val="placeholder"/>
        </w:category>
        <w:types>
          <w:type w:val="bbPlcHdr"/>
        </w:types>
        <w:behaviors>
          <w:behavior w:val="content"/>
        </w:behaviors>
        <w:guid w:val="{4FD303AE-9D0D-424B-A0F4-9977FEC7F99E}"/>
      </w:docPartPr>
      <w:docPartBody>
        <w:p w:rsidR="00775584" w:rsidRDefault="0007657F" w:rsidP="0007657F">
          <w:pPr>
            <w:pStyle w:val="792ACC7DA9474288BD68BA425B26BB06"/>
          </w:pPr>
          <w:r w:rsidRPr="000B0719">
            <w:rPr>
              <w:rStyle w:val="PlaceholderText"/>
            </w:rPr>
            <w:t>Click here to enter text.</w:t>
          </w:r>
        </w:p>
      </w:docPartBody>
    </w:docPart>
    <w:docPart>
      <w:docPartPr>
        <w:name w:val="0746FA92803748A4905B252750152879"/>
        <w:category>
          <w:name w:val="General"/>
          <w:gallery w:val="placeholder"/>
        </w:category>
        <w:types>
          <w:type w:val="bbPlcHdr"/>
        </w:types>
        <w:behaviors>
          <w:behavior w:val="content"/>
        </w:behaviors>
        <w:guid w:val="{4860852A-EBE1-43C3-89FD-37EFE24EDA31}"/>
      </w:docPartPr>
      <w:docPartBody>
        <w:p w:rsidR="00775584" w:rsidRDefault="0007657F" w:rsidP="0007657F">
          <w:pPr>
            <w:pStyle w:val="0746FA92803748A4905B252750152879"/>
          </w:pPr>
          <w:r w:rsidRPr="000B0719">
            <w:rPr>
              <w:rStyle w:val="PlaceholderText"/>
            </w:rPr>
            <w:t>Click here to enter text.</w:t>
          </w:r>
        </w:p>
      </w:docPartBody>
    </w:docPart>
    <w:docPart>
      <w:docPartPr>
        <w:name w:val="F0EB39D24AA345CF97BC5F0086199743"/>
        <w:category>
          <w:name w:val="General"/>
          <w:gallery w:val="placeholder"/>
        </w:category>
        <w:types>
          <w:type w:val="bbPlcHdr"/>
        </w:types>
        <w:behaviors>
          <w:behavior w:val="content"/>
        </w:behaviors>
        <w:guid w:val="{B8485C9C-329E-440F-859F-1C2AFDF3DC27}"/>
      </w:docPartPr>
      <w:docPartBody>
        <w:p w:rsidR="00775584" w:rsidRDefault="0007657F" w:rsidP="0007657F">
          <w:pPr>
            <w:pStyle w:val="F0EB39D24AA345CF97BC5F0086199743"/>
          </w:pPr>
          <w:r w:rsidRPr="000B0719">
            <w:rPr>
              <w:rStyle w:val="PlaceholderText"/>
            </w:rPr>
            <w:t>Click here to enter text.</w:t>
          </w:r>
        </w:p>
      </w:docPartBody>
    </w:docPart>
    <w:docPart>
      <w:docPartPr>
        <w:name w:val="1D20122B4A7643DA95346FFBB176F3F5"/>
        <w:category>
          <w:name w:val="General"/>
          <w:gallery w:val="placeholder"/>
        </w:category>
        <w:types>
          <w:type w:val="bbPlcHdr"/>
        </w:types>
        <w:behaviors>
          <w:behavior w:val="content"/>
        </w:behaviors>
        <w:guid w:val="{0C684215-9A23-4B79-906B-FF0838D79C7D}"/>
      </w:docPartPr>
      <w:docPartBody>
        <w:p w:rsidR="00775584" w:rsidRDefault="0007657F" w:rsidP="0007657F">
          <w:pPr>
            <w:pStyle w:val="1D20122B4A7643DA95346FFBB176F3F5"/>
          </w:pPr>
          <w:r w:rsidRPr="000B0719">
            <w:rPr>
              <w:rStyle w:val="PlaceholderText"/>
            </w:rPr>
            <w:t>Click here to enter a date.</w:t>
          </w:r>
        </w:p>
      </w:docPartBody>
    </w:docPart>
    <w:docPart>
      <w:docPartPr>
        <w:name w:val="C622A78C991F4E9CB41D0AFC8129EB31"/>
        <w:category>
          <w:name w:val="General"/>
          <w:gallery w:val="placeholder"/>
        </w:category>
        <w:types>
          <w:type w:val="bbPlcHdr"/>
        </w:types>
        <w:behaviors>
          <w:behavior w:val="content"/>
        </w:behaviors>
        <w:guid w:val="{C8505454-134F-463F-8B2D-6ED029472EBE}"/>
      </w:docPartPr>
      <w:docPartBody>
        <w:p w:rsidR="00775584" w:rsidRDefault="0007657F" w:rsidP="0007657F">
          <w:pPr>
            <w:pStyle w:val="C622A78C991F4E9CB41D0AFC8129EB31"/>
          </w:pPr>
          <w:r w:rsidRPr="000B0719">
            <w:rPr>
              <w:rStyle w:val="PlaceholderText"/>
            </w:rPr>
            <w:t>Click here to enter a date.</w:t>
          </w:r>
        </w:p>
      </w:docPartBody>
    </w:docPart>
    <w:docPart>
      <w:docPartPr>
        <w:name w:val="CF7B3763E6C84BE7B23AA2641D6091B9"/>
        <w:category>
          <w:name w:val="General"/>
          <w:gallery w:val="placeholder"/>
        </w:category>
        <w:types>
          <w:type w:val="bbPlcHdr"/>
        </w:types>
        <w:behaviors>
          <w:behavior w:val="content"/>
        </w:behaviors>
        <w:guid w:val="{CF00008B-4554-4120-AFBB-9E03EB02ED7F}"/>
      </w:docPartPr>
      <w:docPartBody>
        <w:p w:rsidR="00775584" w:rsidRDefault="0007657F" w:rsidP="0007657F">
          <w:pPr>
            <w:pStyle w:val="CF7B3763E6C84BE7B23AA2641D6091B9"/>
          </w:pPr>
          <w:r w:rsidRPr="000B0719">
            <w:rPr>
              <w:rStyle w:val="PlaceholderText"/>
            </w:rPr>
            <w:t>Click here to enter text.</w:t>
          </w:r>
        </w:p>
      </w:docPartBody>
    </w:docPart>
    <w:docPart>
      <w:docPartPr>
        <w:name w:val="F976DE94DEBE4D29BF0680BFAAA52379"/>
        <w:category>
          <w:name w:val="General"/>
          <w:gallery w:val="placeholder"/>
        </w:category>
        <w:types>
          <w:type w:val="bbPlcHdr"/>
        </w:types>
        <w:behaviors>
          <w:behavior w:val="content"/>
        </w:behaviors>
        <w:guid w:val="{0BF68BED-3672-47BA-9860-DA85B94E06DD}"/>
      </w:docPartPr>
      <w:docPartBody>
        <w:p w:rsidR="00775584" w:rsidRDefault="0007657F" w:rsidP="0007657F">
          <w:pPr>
            <w:pStyle w:val="F976DE94DEBE4D29BF0680BFAAA52379"/>
          </w:pPr>
          <w:r w:rsidRPr="000B0719">
            <w:rPr>
              <w:rStyle w:val="PlaceholderText"/>
            </w:rPr>
            <w:t>Click here to enter text.</w:t>
          </w:r>
        </w:p>
      </w:docPartBody>
    </w:docPart>
    <w:docPart>
      <w:docPartPr>
        <w:name w:val="1E5B99E4A8B74C18A0F8A084E2DAA088"/>
        <w:category>
          <w:name w:val="General"/>
          <w:gallery w:val="placeholder"/>
        </w:category>
        <w:types>
          <w:type w:val="bbPlcHdr"/>
        </w:types>
        <w:behaviors>
          <w:behavior w:val="content"/>
        </w:behaviors>
        <w:guid w:val="{F77DD25D-345F-41F1-9A92-C8CCA90D3CA6}"/>
      </w:docPartPr>
      <w:docPartBody>
        <w:p w:rsidR="00775584" w:rsidRDefault="0007657F" w:rsidP="0007657F">
          <w:pPr>
            <w:pStyle w:val="1E5B99E4A8B74C18A0F8A084E2DAA088"/>
          </w:pPr>
          <w:r w:rsidRPr="000B0719">
            <w:rPr>
              <w:rStyle w:val="PlaceholderText"/>
            </w:rPr>
            <w:t>Click here to enter text.</w:t>
          </w:r>
        </w:p>
      </w:docPartBody>
    </w:docPart>
    <w:docPart>
      <w:docPartPr>
        <w:name w:val="5B98DD70272B451090DEE30673F191FC"/>
        <w:category>
          <w:name w:val="General"/>
          <w:gallery w:val="placeholder"/>
        </w:category>
        <w:types>
          <w:type w:val="bbPlcHdr"/>
        </w:types>
        <w:behaviors>
          <w:behavior w:val="content"/>
        </w:behaviors>
        <w:guid w:val="{49B155B2-6FC9-4C15-967A-397744D80499}"/>
      </w:docPartPr>
      <w:docPartBody>
        <w:p w:rsidR="00775584" w:rsidRDefault="0007657F" w:rsidP="0007657F">
          <w:pPr>
            <w:pStyle w:val="5B98DD70272B451090DEE30673F191FC"/>
          </w:pPr>
          <w:r w:rsidRPr="000B0719">
            <w:rPr>
              <w:rStyle w:val="PlaceholderText"/>
            </w:rPr>
            <w:t>Click here to enter text.</w:t>
          </w:r>
        </w:p>
      </w:docPartBody>
    </w:docPart>
    <w:docPart>
      <w:docPartPr>
        <w:name w:val="0E8514197FF64CEEB0957DE977F7F0B4"/>
        <w:category>
          <w:name w:val="General"/>
          <w:gallery w:val="placeholder"/>
        </w:category>
        <w:types>
          <w:type w:val="bbPlcHdr"/>
        </w:types>
        <w:behaviors>
          <w:behavior w:val="content"/>
        </w:behaviors>
        <w:guid w:val="{FD161B7E-5E52-4319-8CBA-93801052E021}"/>
      </w:docPartPr>
      <w:docPartBody>
        <w:p w:rsidR="00775584" w:rsidRDefault="0007657F" w:rsidP="0007657F">
          <w:pPr>
            <w:pStyle w:val="0E8514197FF64CEEB0957DE977F7F0B4"/>
          </w:pPr>
          <w:r w:rsidRPr="000B0719">
            <w:rPr>
              <w:rStyle w:val="PlaceholderText"/>
            </w:rPr>
            <w:t>Click here to enter text.</w:t>
          </w:r>
        </w:p>
      </w:docPartBody>
    </w:docPart>
    <w:docPart>
      <w:docPartPr>
        <w:name w:val="5B81CB51E8914AFC84149572679F773B"/>
        <w:category>
          <w:name w:val="General"/>
          <w:gallery w:val="placeholder"/>
        </w:category>
        <w:types>
          <w:type w:val="bbPlcHdr"/>
        </w:types>
        <w:behaviors>
          <w:behavior w:val="content"/>
        </w:behaviors>
        <w:guid w:val="{1C212D3E-0A9B-47B5-93C5-9CCF89C072DF}"/>
      </w:docPartPr>
      <w:docPartBody>
        <w:p w:rsidR="00775584" w:rsidRDefault="0007657F" w:rsidP="0007657F">
          <w:pPr>
            <w:pStyle w:val="5B81CB51E8914AFC84149572679F773B"/>
          </w:pPr>
          <w:r w:rsidRPr="000B0719">
            <w:rPr>
              <w:rStyle w:val="PlaceholderText"/>
            </w:rPr>
            <w:t>Click here to enter text.</w:t>
          </w:r>
        </w:p>
      </w:docPartBody>
    </w:docPart>
    <w:docPart>
      <w:docPartPr>
        <w:name w:val="35CCFE8DCC6646708E6D59BEFB6A6FA8"/>
        <w:category>
          <w:name w:val="General"/>
          <w:gallery w:val="placeholder"/>
        </w:category>
        <w:types>
          <w:type w:val="bbPlcHdr"/>
        </w:types>
        <w:behaviors>
          <w:behavior w:val="content"/>
        </w:behaviors>
        <w:guid w:val="{67BD5E04-FAE9-4CA9-94F3-D4D8BF39DC15}"/>
      </w:docPartPr>
      <w:docPartBody>
        <w:p w:rsidR="00775584" w:rsidRDefault="0007657F" w:rsidP="0007657F">
          <w:pPr>
            <w:pStyle w:val="35CCFE8DCC6646708E6D59BEFB6A6FA8"/>
          </w:pPr>
          <w:r w:rsidRPr="000B0719">
            <w:rPr>
              <w:rStyle w:val="PlaceholderText"/>
            </w:rPr>
            <w:t>Click here to enter a date.</w:t>
          </w:r>
        </w:p>
      </w:docPartBody>
    </w:docPart>
    <w:docPart>
      <w:docPartPr>
        <w:name w:val="A7B76A68BD3B4D86A73A77FBFD8E6221"/>
        <w:category>
          <w:name w:val="General"/>
          <w:gallery w:val="placeholder"/>
        </w:category>
        <w:types>
          <w:type w:val="bbPlcHdr"/>
        </w:types>
        <w:behaviors>
          <w:behavior w:val="content"/>
        </w:behaviors>
        <w:guid w:val="{AFCA9CC2-F766-44FD-915D-9B3D863F39DA}"/>
      </w:docPartPr>
      <w:docPartBody>
        <w:p w:rsidR="00775584" w:rsidRDefault="0007657F" w:rsidP="0007657F">
          <w:pPr>
            <w:pStyle w:val="A7B76A68BD3B4D86A73A77FBFD8E6221"/>
          </w:pPr>
          <w:r w:rsidRPr="000B0719">
            <w:rPr>
              <w:rStyle w:val="PlaceholderText"/>
            </w:rPr>
            <w:t>Click here to enter a date.</w:t>
          </w:r>
        </w:p>
      </w:docPartBody>
    </w:docPart>
    <w:docPart>
      <w:docPartPr>
        <w:name w:val="BBF3CAFD9ADF4C3591FDF7804CC3D320"/>
        <w:category>
          <w:name w:val="General"/>
          <w:gallery w:val="placeholder"/>
        </w:category>
        <w:types>
          <w:type w:val="bbPlcHdr"/>
        </w:types>
        <w:behaviors>
          <w:behavior w:val="content"/>
        </w:behaviors>
        <w:guid w:val="{E3C4C179-0081-4199-8E77-F02323097E7E}"/>
      </w:docPartPr>
      <w:docPartBody>
        <w:p w:rsidR="00775584" w:rsidRDefault="0007657F" w:rsidP="0007657F">
          <w:pPr>
            <w:pStyle w:val="BBF3CAFD9ADF4C3591FDF7804CC3D320"/>
          </w:pPr>
          <w:r w:rsidRPr="000B0719">
            <w:rPr>
              <w:rStyle w:val="PlaceholderText"/>
            </w:rPr>
            <w:t>Click here to enter text.</w:t>
          </w:r>
        </w:p>
      </w:docPartBody>
    </w:docPart>
    <w:docPart>
      <w:docPartPr>
        <w:name w:val="5EA13162E9B44D039CFA94A2B849D4AA"/>
        <w:category>
          <w:name w:val="General"/>
          <w:gallery w:val="placeholder"/>
        </w:category>
        <w:types>
          <w:type w:val="bbPlcHdr"/>
        </w:types>
        <w:behaviors>
          <w:behavior w:val="content"/>
        </w:behaviors>
        <w:guid w:val="{7F027BF2-7A2E-4C61-8257-B54D72E5429F}"/>
      </w:docPartPr>
      <w:docPartBody>
        <w:p w:rsidR="00775584" w:rsidRDefault="0007657F" w:rsidP="0007657F">
          <w:pPr>
            <w:pStyle w:val="5EA13162E9B44D039CFA94A2B849D4AA"/>
          </w:pPr>
          <w:r w:rsidRPr="000B0719">
            <w:rPr>
              <w:rStyle w:val="PlaceholderText"/>
            </w:rPr>
            <w:t>Click here to enter text.</w:t>
          </w:r>
        </w:p>
      </w:docPartBody>
    </w:docPart>
    <w:docPart>
      <w:docPartPr>
        <w:name w:val="3BD7B57620084647BF3EC1FBCCB87D84"/>
        <w:category>
          <w:name w:val="General"/>
          <w:gallery w:val="placeholder"/>
        </w:category>
        <w:types>
          <w:type w:val="bbPlcHdr"/>
        </w:types>
        <w:behaviors>
          <w:behavior w:val="content"/>
        </w:behaviors>
        <w:guid w:val="{79CA59ED-4C2C-424E-A41F-F9CF51DE954A}"/>
      </w:docPartPr>
      <w:docPartBody>
        <w:p w:rsidR="00775584" w:rsidRDefault="0007657F" w:rsidP="0007657F">
          <w:pPr>
            <w:pStyle w:val="3BD7B57620084647BF3EC1FBCCB87D84"/>
          </w:pPr>
          <w:r w:rsidRPr="000B0719">
            <w:rPr>
              <w:rStyle w:val="PlaceholderText"/>
            </w:rPr>
            <w:t>Click here to enter text.</w:t>
          </w:r>
        </w:p>
      </w:docPartBody>
    </w:docPart>
    <w:docPart>
      <w:docPartPr>
        <w:name w:val="4451B9C4680144E5BA868A6BE8FAF6FE"/>
        <w:category>
          <w:name w:val="General"/>
          <w:gallery w:val="placeholder"/>
        </w:category>
        <w:types>
          <w:type w:val="bbPlcHdr"/>
        </w:types>
        <w:behaviors>
          <w:behavior w:val="content"/>
        </w:behaviors>
        <w:guid w:val="{1370761F-E3FB-4D91-87D5-2A857737F82E}"/>
      </w:docPartPr>
      <w:docPartBody>
        <w:p w:rsidR="00775584" w:rsidRDefault="0007657F" w:rsidP="0007657F">
          <w:pPr>
            <w:pStyle w:val="4451B9C4680144E5BA868A6BE8FAF6FE"/>
          </w:pPr>
          <w:r w:rsidRPr="000B0719">
            <w:rPr>
              <w:rStyle w:val="PlaceholderText"/>
            </w:rPr>
            <w:t>Click here to enter text.</w:t>
          </w:r>
        </w:p>
      </w:docPartBody>
    </w:docPart>
    <w:docPart>
      <w:docPartPr>
        <w:name w:val="685C9DAAA95F4C4380F1915DF77C4FD2"/>
        <w:category>
          <w:name w:val="General"/>
          <w:gallery w:val="placeholder"/>
        </w:category>
        <w:types>
          <w:type w:val="bbPlcHdr"/>
        </w:types>
        <w:behaviors>
          <w:behavior w:val="content"/>
        </w:behaviors>
        <w:guid w:val="{1B3192DB-0786-4994-9C80-D26496024C09}"/>
      </w:docPartPr>
      <w:docPartBody>
        <w:p w:rsidR="00775584" w:rsidRDefault="0007657F" w:rsidP="0007657F">
          <w:pPr>
            <w:pStyle w:val="685C9DAAA95F4C4380F1915DF77C4FD2"/>
          </w:pPr>
          <w:r w:rsidRPr="000B0719">
            <w:rPr>
              <w:rStyle w:val="PlaceholderText"/>
            </w:rPr>
            <w:t>Click here to enter text.</w:t>
          </w:r>
        </w:p>
      </w:docPartBody>
    </w:docPart>
    <w:docPart>
      <w:docPartPr>
        <w:name w:val="D6B12E69005842B79E9205BF8D3CF7E3"/>
        <w:category>
          <w:name w:val="General"/>
          <w:gallery w:val="placeholder"/>
        </w:category>
        <w:types>
          <w:type w:val="bbPlcHdr"/>
        </w:types>
        <w:behaviors>
          <w:behavior w:val="content"/>
        </w:behaviors>
        <w:guid w:val="{40045C28-E1FE-4A88-9EE9-ADFE0910ACA1}"/>
      </w:docPartPr>
      <w:docPartBody>
        <w:p w:rsidR="00775584" w:rsidRDefault="0007657F" w:rsidP="0007657F">
          <w:pPr>
            <w:pStyle w:val="D6B12E69005842B79E9205BF8D3CF7E3"/>
          </w:pPr>
          <w:r w:rsidRPr="000B0719">
            <w:rPr>
              <w:rStyle w:val="PlaceholderText"/>
            </w:rPr>
            <w:t>Click here to enter text.</w:t>
          </w:r>
        </w:p>
      </w:docPartBody>
    </w:docPart>
    <w:docPart>
      <w:docPartPr>
        <w:name w:val="EEB5ACB67C6446D0B7E060DB5E17FD84"/>
        <w:category>
          <w:name w:val="General"/>
          <w:gallery w:val="placeholder"/>
        </w:category>
        <w:types>
          <w:type w:val="bbPlcHdr"/>
        </w:types>
        <w:behaviors>
          <w:behavior w:val="content"/>
        </w:behaviors>
        <w:guid w:val="{9C5B1D3A-99CE-422D-89DF-A03137956B90}"/>
      </w:docPartPr>
      <w:docPartBody>
        <w:p w:rsidR="00775584" w:rsidRDefault="0007657F" w:rsidP="0007657F">
          <w:pPr>
            <w:pStyle w:val="EEB5ACB67C6446D0B7E060DB5E17FD84"/>
          </w:pPr>
          <w:r w:rsidRPr="000B0719">
            <w:rPr>
              <w:rStyle w:val="PlaceholderText"/>
            </w:rPr>
            <w:t>Click here to enter a date.</w:t>
          </w:r>
        </w:p>
      </w:docPartBody>
    </w:docPart>
    <w:docPart>
      <w:docPartPr>
        <w:name w:val="1BE3079A99514F679935D1F844D8D48F"/>
        <w:category>
          <w:name w:val="General"/>
          <w:gallery w:val="placeholder"/>
        </w:category>
        <w:types>
          <w:type w:val="bbPlcHdr"/>
        </w:types>
        <w:behaviors>
          <w:behavior w:val="content"/>
        </w:behaviors>
        <w:guid w:val="{E7F5FD21-78FC-49FE-9A3D-73972D078348}"/>
      </w:docPartPr>
      <w:docPartBody>
        <w:p w:rsidR="00775584" w:rsidRDefault="0007657F" w:rsidP="0007657F">
          <w:pPr>
            <w:pStyle w:val="1BE3079A99514F679935D1F844D8D48F"/>
          </w:pPr>
          <w:r w:rsidRPr="000B0719">
            <w:rPr>
              <w:rStyle w:val="PlaceholderText"/>
            </w:rPr>
            <w:t>Click here to enter a date.</w:t>
          </w:r>
        </w:p>
      </w:docPartBody>
    </w:docPart>
    <w:docPart>
      <w:docPartPr>
        <w:name w:val="2F70B7AC88E840DFB1D0BEB32880DA1B"/>
        <w:category>
          <w:name w:val="General"/>
          <w:gallery w:val="placeholder"/>
        </w:category>
        <w:types>
          <w:type w:val="bbPlcHdr"/>
        </w:types>
        <w:behaviors>
          <w:behavior w:val="content"/>
        </w:behaviors>
        <w:guid w:val="{6A9F1DAC-9C0F-4FCF-BBAD-E99FD555FC1A}"/>
      </w:docPartPr>
      <w:docPartBody>
        <w:p w:rsidR="00775584" w:rsidRDefault="0007657F" w:rsidP="0007657F">
          <w:pPr>
            <w:pStyle w:val="2F70B7AC88E840DFB1D0BEB32880DA1B"/>
          </w:pPr>
          <w:r w:rsidRPr="000B0719">
            <w:rPr>
              <w:rStyle w:val="PlaceholderText"/>
            </w:rPr>
            <w:t>Click here to enter text.</w:t>
          </w:r>
        </w:p>
      </w:docPartBody>
    </w:docPart>
    <w:docPart>
      <w:docPartPr>
        <w:name w:val="DDA508C644F84CD0B6894BCD51B0007D"/>
        <w:category>
          <w:name w:val="General"/>
          <w:gallery w:val="placeholder"/>
        </w:category>
        <w:types>
          <w:type w:val="bbPlcHdr"/>
        </w:types>
        <w:behaviors>
          <w:behavior w:val="content"/>
        </w:behaviors>
        <w:guid w:val="{40DC4876-F410-4062-B297-1173F0773767}"/>
      </w:docPartPr>
      <w:docPartBody>
        <w:p w:rsidR="00775584" w:rsidRDefault="0007657F" w:rsidP="0007657F">
          <w:pPr>
            <w:pStyle w:val="DDA508C644F84CD0B6894BCD51B0007D"/>
          </w:pPr>
          <w:r w:rsidRPr="000B0719">
            <w:rPr>
              <w:rStyle w:val="PlaceholderText"/>
            </w:rPr>
            <w:t>Click here to enter text.</w:t>
          </w:r>
        </w:p>
      </w:docPartBody>
    </w:docPart>
    <w:docPart>
      <w:docPartPr>
        <w:name w:val="BCFD7D9C81D7435AB3C33AD6E1690190"/>
        <w:category>
          <w:name w:val="General"/>
          <w:gallery w:val="placeholder"/>
        </w:category>
        <w:types>
          <w:type w:val="bbPlcHdr"/>
        </w:types>
        <w:behaviors>
          <w:behavior w:val="content"/>
        </w:behaviors>
        <w:guid w:val="{70C1E834-43AA-4C97-95E1-C21E93354B0C}"/>
      </w:docPartPr>
      <w:docPartBody>
        <w:p w:rsidR="00775584" w:rsidRDefault="0007657F" w:rsidP="0007657F">
          <w:pPr>
            <w:pStyle w:val="BCFD7D9C81D7435AB3C33AD6E1690190"/>
          </w:pPr>
          <w:r w:rsidRPr="000B0719">
            <w:rPr>
              <w:rStyle w:val="PlaceholderText"/>
            </w:rPr>
            <w:t>Click here to enter text.</w:t>
          </w:r>
        </w:p>
      </w:docPartBody>
    </w:docPart>
    <w:docPart>
      <w:docPartPr>
        <w:name w:val="5BEAFF3CDF2942EC8A1100E60508ECD9"/>
        <w:category>
          <w:name w:val="General"/>
          <w:gallery w:val="placeholder"/>
        </w:category>
        <w:types>
          <w:type w:val="bbPlcHdr"/>
        </w:types>
        <w:behaviors>
          <w:behavior w:val="content"/>
        </w:behaviors>
        <w:guid w:val="{AB3C7266-4CE4-4238-87A4-F77EE89ADE0D}"/>
      </w:docPartPr>
      <w:docPartBody>
        <w:p w:rsidR="00775584" w:rsidRDefault="0007657F" w:rsidP="0007657F">
          <w:pPr>
            <w:pStyle w:val="5BEAFF3CDF2942EC8A1100E60508ECD9"/>
          </w:pPr>
          <w:r w:rsidRPr="000B0719">
            <w:rPr>
              <w:rStyle w:val="PlaceholderText"/>
            </w:rPr>
            <w:t>Click here to enter text.</w:t>
          </w:r>
        </w:p>
      </w:docPartBody>
    </w:docPart>
    <w:docPart>
      <w:docPartPr>
        <w:name w:val="11A4369705214CDDB6D8DC17F176BF23"/>
        <w:category>
          <w:name w:val="General"/>
          <w:gallery w:val="placeholder"/>
        </w:category>
        <w:types>
          <w:type w:val="bbPlcHdr"/>
        </w:types>
        <w:behaviors>
          <w:behavior w:val="content"/>
        </w:behaviors>
        <w:guid w:val="{1AB41FBE-862D-4F35-9A11-24053F4A2BD3}"/>
      </w:docPartPr>
      <w:docPartBody>
        <w:p w:rsidR="00775584" w:rsidRDefault="0007657F" w:rsidP="0007657F">
          <w:pPr>
            <w:pStyle w:val="11A4369705214CDDB6D8DC17F176BF23"/>
          </w:pPr>
          <w:r w:rsidRPr="000B0719">
            <w:rPr>
              <w:rStyle w:val="PlaceholderText"/>
            </w:rPr>
            <w:t>Click here to enter text.</w:t>
          </w:r>
        </w:p>
      </w:docPartBody>
    </w:docPart>
    <w:docPart>
      <w:docPartPr>
        <w:name w:val="F4BCDE58C466453AB256D906AD15925F"/>
        <w:category>
          <w:name w:val="General"/>
          <w:gallery w:val="placeholder"/>
        </w:category>
        <w:types>
          <w:type w:val="bbPlcHdr"/>
        </w:types>
        <w:behaviors>
          <w:behavior w:val="content"/>
        </w:behaviors>
        <w:guid w:val="{36057676-9F35-4F20-88D0-130028715FAF}"/>
      </w:docPartPr>
      <w:docPartBody>
        <w:p w:rsidR="00775584" w:rsidRDefault="0007657F" w:rsidP="0007657F">
          <w:pPr>
            <w:pStyle w:val="F4BCDE58C466453AB256D906AD15925F"/>
          </w:pPr>
          <w:r w:rsidRPr="000B0719">
            <w:rPr>
              <w:rStyle w:val="PlaceholderText"/>
            </w:rPr>
            <w:t>Click here to enter text.</w:t>
          </w:r>
        </w:p>
      </w:docPartBody>
    </w:docPart>
    <w:docPart>
      <w:docPartPr>
        <w:name w:val="AEA65117261249949AFDB55DCDD09D60"/>
        <w:category>
          <w:name w:val="General"/>
          <w:gallery w:val="placeholder"/>
        </w:category>
        <w:types>
          <w:type w:val="bbPlcHdr"/>
        </w:types>
        <w:behaviors>
          <w:behavior w:val="content"/>
        </w:behaviors>
        <w:guid w:val="{B1AA5A10-B8E9-499C-AFC1-DE13BC8F1295}"/>
      </w:docPartPr>
      <w:docPartBody>
        <w:p w:rsidR="00775584" w:rsidRDefault="0007657F" w:rsidP="0007657F">
          <w:pPr>
            <w:pStyle w:val="AEA65117261249949AFDB55DCDD09D60"/>
          </w:pPr>
          <w:r w:rsidRPr="000B0719">
            <w:rPr>
              <w:rStyle w:val="PlaceholderText"/>
            </w:rPr>
            <w:t>Click here to enter a date.</w:t>
          </w:r>
        </w:p>
      </w:docPartBody>
    </w:docPart>
    <w:docPart>
      <w:docPartPr>
        <w:name w:val="9E09E2A9D1B7483380B58B679F0F9A7D"/>
        <w:category>
          <w:name w:val="General"/>
          <w:gallery w:val="placeholder"/>
        </w:category>
        <w:types>
          <w:type w:val="bbPlcHdr"/>
        </w:types>
        <w:behaviors>
          <w:behavior w:val="content"/>
        </w:behaviors>
        <w:guid w:val="{8E200E6E-7CB5-4BEE-9083-7FDE6F5BAE55}"/>
      </w:docPartPr>
      <w:docPartBody>
        <w:p w:rsidR="00775584" w:rsidRDefault="0007657F" w:rsidP="0007657F">
          <w:pPr>
            <w:pStyle w:val="9E09E2A9D1B7483380B58B679F0F9A7D"/>
          </w:pPr>
          <w:r w:rsidRPr="000B0719">
            <w:rPr>
              <w:rStyle w:val="PlaceholderText"/>
            </w:rPr>
            <w:t>Click here to enter a date.</w:t>
          </w:r>
        </w:p>
      </w:docPartBody>
    </w:docPart>
    <w:docPart>
      <w:docPartPr>
        <w:name w:val="F170B7CF61CA428F9D6431BC273634F5"/>
        <w:category>
          <w:name w:val="General"/>
          <w:gallery w:val="placeholder"/>
        </w:category>
        <w:types>
          <w:type w:val="bbPlcHdr"/>
        </w:types>
        <w:behaviors>
          <w:behavior w:val="content"/>
        </w:behaviors>
        <w:guid w:val="{752722E3-0868-408C-8E45-83DC2C555A46}"/>
      </w:docPartPr>
      <w:docPartBody>
        <w:p w:rsidR="00775584" w:rsidRDefault="0007657F" w:rsidP="0007657F">
          <w:pPr>
            <w:pStyle w:val="F170B7CF61CA428F9D6431BC273634F5"/>
          </w:pPr>
          <w:r w:rsidRPr="000B0719">
            <w:rPr>
              <w:rStyle w:val="PlaceholderText"/>
            </w:rPr>
            <w:t>Click here to enter text.</w:t>
          </w:r>
        </w:p>
      </w:docPartBody>
    </w:docPart>
    <w:docPart>
      <w:docPartPr>
        <w:name w:val="259012E8EDB649C394C2E6440E52600A"/>
        <w:category>
          <w:name w:val="General"/>
          <w:gallery w:val="placeholder"/>
        </w:category>
        <w:types>
          <w:type w:val="bbPlcHdr"/>
        </w:types>
        <w:behaviors>
          <w:behavior w:val="content"/>
        </w:behaviors>
        <w:guid w:val="{1411B309-FA2F-466A-B13C-C395EFFB0168}"/>
      </w:docPartPr>
      <w:docPartBody>
        <w:p w:rsidR="00775584" w:rsidRDefault="0007657F" w:rsidP="0007657F">
          <w:pPr>
            <w:pStyle w:val="259012E8EDB649C394C2E6440E52600A"/>
          </w:pPr>
          <w:r w:rsidRPr="000B0719">
            <w:rPr>
              <w:rStyle w:val="PlaceholderText"/>
            </w:rPr>
            <w:t>Click here to enter text.</w:t>
          </w:r>
        </w:p>
      </w:docPartBody>
    </w:docPart>
    <w:docPart>
      <w:docPartPr>
        <w:name w:val="A3362A81EEA64ABB9D0B9CDD4E4A1269"/>
        <w:category>
          <w:name w:val="General"/>
          <w:gallery w:val="placeholder"/>
        </w:category>
        <w:types>
          <w:type w:val="bbPlcHdr"/>
        </w:types>
        <w:behaviors>
          <w:behavior w:val="content"/>
        </w:behaviors>
        <w:guid w:val="{3E2E6EA7-B14E-48FC-937C-2CE142F63BFB}"/>
      </w:docPartPr>
      <w:docPartBody>
        <w:p w:rsidR="00775584" w:rsidRDefault="0007657F" w:rsidP="0007657F">
          <w:pPr>
            <w:pStyle w:val="A3362A81EEA64ABB9D0B9CDD4E4A1269"/>
          </w:pPr>
          <w:r w:rsidRPr="000B0719">
            <w:rPr>
              <w:rStyle w:val="PlaceholderText"/>
            </w:rPr>
            <w:t>Click here to enter text.</w:t>
          </w:r>
        </w:p>
      </w:docPartBody>
    </w:docPart>
    <w:docPart>
      <w:docPartPr>
        <w:name w:val="F6DDB2BE05124E77ACE6294DA974CA92"/>
        <w:category>
          <w:name w:val="General"/>
          <w:gallery w:val="placeholder"/>
        </w:category>
        <w:types>
          <w:type w:val="bbPlcHdr"/>
        </w:types>
        <w:behaviors>
          <w:behavior w:val="content"/>
        </w:behaviors>
        <w:guid w:val="{BBE9CB73-DF4E-4D11-9227-69BB5EC094EC}"/>
      </w:docPartPr>
      <w:docPartBody>
        <w:p w:rsidR="00775584" w:rsidRDefault="0007657F" w:rsidP="0007657F">
          <w:pPr>
            <w:pStyle w:val="F6DDB2BE05124E77ACE6294DA974CA92"/>
          </w:pPr>
          <w:r w:rsidRPr="000B0719">
            <w:rPr>
              <w:rStyle w:val="PlaceholderText"/>
            </w:rPr>
            <w:t>Click here to enter text.</w:t>
          </w:r>
        </w:p>
      </w:docPartBody>
    </w:docPart>
    <w:docPart>
      <w:docPartPr>
        <w:name w:val="34D4C891DEEB4A94B7D0E1FA26F1869D"/>
        <w:category>
          <w:name w:val="General"/>
          <w:gallery w:val="placeholder"/>
        </w:category>
        <w:types>
          <w:type w:val="bbPlcHdr"/>
        </w:types>
        <w:behaviors>
          <w:behavior w:val="content"/>
        </w:behaviors>
        <w:guid w:val="{2EE75347-3767-4272-A61E-614F06F801F3}"/>
      </w:docPartPr>
      <w:docPartBody>
        <w:p w:rsidR="00775584" w:rsidRDefault="0007657F" w:rsidP="0007657F">
          <w:pPr>
            <w:pStyle w:val="34D4C891DEEB4A94B7D0E1FA26F1869D"/>
          </w:pPr>
          <w:r w:rsidRPr="000B0719">
            <w:rPr>
              <w:rStyle w:val="PlaceholderText"/>
            </w:rPr>
            <w:t>Click here to enter text.</w:t>
          </w:r>
        </w:p>
      </w:docPartBody>
    </w:docPart>
    <w:docPart>
      <w:docPartPr>
        <w:name w:val="7E531D3D92254846B87A2486F910D2AD"/>
        <w:category>
          <w:name w:val="General"/>
          <w:gallery w:val="placeholder"/>
        </w:category>
        <w:types>
          <w:type w:val="bbPlcHdr"/>
        </w:types>
        <w:behaviors>
          <w:behavior w:val="content"/>
        </w:behaviors>
        <w:guid w:val="{B54847AF-A9B0-4248-9EC2-570C93F14952}"/>
      </w:docPartPr>
      <w:docPartBody>
        <w:p w:rsidR="00775584" w:rsidRDefault="0007657F" w:rsidP="0007657F">
          <w:pPr>
            <w:pStyle w:val="7E531D3D92254846B87A2486F910D2AD"/>
          </w:pPr>
          <w:r w:rsidRPr="000B0719">
            <w:rPr>
              <w:rStyle w:val="PlaceholderText"/>
            </w:rPr>
            <w:t>Click here to enter text.</w:t>
          </w:r>
        </w:p>
      </w:docPartBody>
    </w:docPart>
    <w:docPart>
      <w:docPartPr>
        <w:name w:val="76BB2ADC5C144213B810BDC8B135F598"/>
        <w:category>
          <w:name w:val="General"/>
          <w:gallery w:val="placeholder"/>
        </w:category>
        <w:types>
          <w:type w:val="bbPlcHdr"/>
        </w:types>
        <w:behaviors>
          <w:behavior w:val="content"/>
        </w:behaviors>
        <w:guid w:val="{5FEFBF6C-5198-4B59-9DD4-FE52F9A141CE}"/>
      </w:docPartPr>
      <w:docPartBody>
        <w:p w:rsidR="00775584" w:rsidRDefault="0007657F" w:rsidP="0007657F">
          <w:pPr>
            <w:pStyle w:val="76BB2ADC5C144213B810BDC8B135F598"/>
          </w:pPr>
          <w:r w:rsidRPr="000B0719">
            <w:rPr>
              <w:rStyle w:val="PlaceholderText"/>
            </w:rPr>
            <w:t>Click here to enter a date.</w:t>
          </w:r>
        </w:p>
      </w:docPartBody>
    </w:docPart>
    <w:docPart>
      <w:docPartPr>
        <w:name w:val="6422D531D4424FDC8691441475C0FE79"/>
        <w:category>
          <w:name w:val="General"/>
          <w:gallery w:val="placeholder"/>
        </w:category>
        <w:types>
          <w:type w:val="bbPlcHdr"/>
        </w:types>
        <w:behaviors>
          <w:behavior w:val="content"/>
        </w:behaviors>
        <w:guid w:val="{D6B136D3-F434-441A-80EA-6E8116618A02}"/>
      </w:docPartPr>
      <w:docPartBody>
        <w:p w:rsidR="00775584" w:rsidRDefault="0007657F" w:rsidP="0007657F">
          <w:pPr>
            <w:pStyle w:val="6422D531D4424FDC8691441475C0FE79"/>
          </w:pPr>
          <w:r w:rsidRPr="000B0719">
            <w:rPr>
              <w:rStyle w:val="PlaceholderText"/>
            </w:rPr>
            <w:t>Click here to enter a date.</w:t>
          </w:r>
        </w:p>
      </w:docPartBody>
    </w:docPart>
    <w:docPart>
      <w:docPartPr>
        <w:name w:val="184239BCF8F243B38A296E7C8906BEBF"/>
        <w:category>
          <w:name w:val="General"/>
          <w:gallery w:val="placeholder"/>
        </w:category>
        <w:types>
          <w:type w:val="bbPlcHdr"/>
        </w:types>
        <w:behaviors>
          <w:behavior w:val="content"/>
        </w:behaviors>
        <w:guid w:val="{D8612650-BD34-4F30-A149-C12ECB35E474}"/>
      </w:docPartPr>
      <w:docPartBody>
        <w:p w:rsidR="00775584" w:rsidRDefault="0007657F" w:rsidP="0007657F">
          <w:pPr>
            <w:pStyle w:val="184239BCF8F243B38A296E7C8906BEBF"/>
          </w:pPr>
          <w:r w:rsidRPr="000B0719">
            <w:rPr>
              <w:rStyle w:val="PlaceholderText"/>
            </w:rPr>
            <w:t>Click here to enter text.</w:t>
          </w:r>
        </w:p>
      </w:docPartBody>
    </w:docPart>
    <w:docPart>
      <w:docPartPr>
        <w:name w:val="DCEA9D18D4E448C385BE96A8B0CCB08B"/>
        <w:category>
          <w:name w:val="General"/>
          <w:gallery w:val="placeholder"/>
        </w:category>
        <w:types>
          <w:type w:val="bbPlcHdr"/>
        </w:types>
        <w:behaviors>
          <w:behavior w:val="content"/>
        </w:behaviors>
        <w:guid w:val="{FEFFDA10-4ADC-4A18-AD2B-F02DFFB7356F}"/>
      </w:docPartPr>
      <w:docPartBody>
        <w:p w:rsidR="00775584" w:rsidRDefault="0007657F" w:rsidP="0007657F">
          <w:pPr>
            <w:pStyle w:val="DCEA9D18D4E448C385BE96A8B0CCB08B"/>
          </w:pPr>
          <w:r w:rsidRPr="000B0719">
            <w:rPr>
              <w:rStyle w:val="PlaceholderText"/>
            </w:rPr>
            <w:t>Click here to enter text.</w:t>
          </w:r>
        </w:p>
      </w:docPartBody>
    </w:docPart>
    <w:docPart>
      <w:docPartPr>
        <w:name w:val="695A6F3B120D4B76B8242D0F6F0D82CA"/>
        <w:category>
          <w:name w:val="General"/>
          <w:gallery w:val="placeholder"/>
        </w:category>
        <w:types>
          <w:type w:val="bbPlcHdr"/>
        </w:types>
        <w:behaviors>
          <w:behavior w:val="content"/>
        </w:behaviors>
        <w:guid w:val="{A6A9755D-1D23-4569-B557-0EDEEA5F8CFB}"/>
      </w:docPartPr>
      <w:docPartBody>
        <w:p w:rsidR="00775584" w:rsidRDefault="0007657F" w:rsidP="0007657F">
          <w:pPr>
            <w:pStyle w:val="695A6F3B120D4B76B8242D0F6F0D82CA"/>
          </w:pPr>
          <w:r w:rsidRPr="000B0719">
            <w:rPr>
              <w:rStyle w:val="PlaceholderText"/>
            </w:rPr>
            <w:t>Click here to enter text.</w:t>
          </w:r>
        </w:p>
      </w:docPartBody>
    </w:docPart>
    <w:docPart>
      <w:docPartPr>
        <w:name w:val="FD96496665494D188329B529A6E81206"/>
        <w:category>
          <w:name w:val="General"/>
          <w:gallery w:val="placeholder"/>
        </w:category>
        <w:types>
          <w:type w:val="bbPlcHdr"/>
        </w:types>
        <w:behaviors>
          <w:behavior w:val="content"/>
        </w:behaviors>
        <w:guid w:val="{9950D165-AB77-4DE1-9F85-BD636351FA75}"/>
      </w:docPartPr>
      <w:docPartBody>
        <w:p w:rsidR="00775584" w:rsidRDefault="0007657F" w:rsidP="0007657F">
          <w:pPr>
            <w:pStyle w:val="FD96496665494D188329B529A6E81206"/>
          </w:pPr>
          <w:r w:rsidRPr="000B0719">
            <w:rPr>
              <w:rStyle w:val="PlaceholderText"/>
            </w:rPr>
            <w:t>Click here to enter text.</w:t>
          </w:r>
        </w:p>
      </w:docPartBody>
    </w:docPart>
    <w:docPart>
      <w:docPartPr>
        <w:name w:val="3125F8B1D45B4B238665D93A07B42FAF"/>
        <w:category>
          <w:name w:val="General"/>
          <w:gallery w:val="placeholder"/>
        </w:category>
        <w:types>
          <w:type w:val="bbPlcHdr"/>
        </w:types>
        <w:behaviors>
          <w:behavior w:val="content"/>
        </w:behaviors>
        <w:guid w:val="{CFD0F628-9012-42B7-A9DE-3FE4FFC45BF8}"/>
      </w:docPartPr>
      <w:docPartBody>
        <w:p w:rsidR="00775584" w:rsidRDefault="0007657F" w:rsidP="0007657F">
          <w:pPr>
            <w:pStyle w:val="3125F8B1D45B4B238665D93A07B42FAF"/>
          </w:pPr>
          <w:r w:rsidRPr="000B0719">
            <w:rPr>
              <w:rStyle w:val="PlaceholderText"/>
            </w:rPr>
            <w:t>Click here to enter text.</w:t>
          </w:r>
        </w:p>
      </w:docPartBody>
    </w:docPart>
    <w:docPart>
      <w:docPartPr>
        <w:name w:val="4C94BFE8066741B0A7839CBC86CAD7A4"/>
        <w:category>
          <w:name w:val="General"/>
          <w:gallery w:val="placeholder"/>
        </w:category>
        <w:types>
          <w:type w:val="bbPlcHdr"/>
        </w:types>
        <w:behaviors>
          <w:behavior w:val="content"/>
        </w:behaviors>
        <w:guid w:val="{69BA0C66-E6F3-43E2-A7BE-CFE626EB9C46}"/>
      </w:docPartPr>
      <w:docPartBody>
        <w:p w:rsidR="00775584" w:rsidRDefault="0007657F" w:rsidP="0007657F">
          <w:pPr>
            <w:pStyle w:val="4C94BFE8066741B0A7839CBC86CAD7A4"/>
          </w:pPr>
          <w:r w:rsidRPr="000B0719">
            <w:rPr>
              <w:rStyle w:val="PlaceholderText"/>
            </w:rPr>
            <w:t>Click here to enter text.</w:t>
          </w:r>
        </w:p>
      </w:docPartBody>
    </w:docPart>
    <w:docPart>
      <w:docPartPr>
        <w:name w:val="9CA7ADC48276409E8E041730EA803899"/>
        <w:category>
          <w:name w:val="General"/>
          <w:gallery w:val="placeholder"/>
        </w:category>
        <w:types>
          <w:type w:val="bbPlcHdr"/>
        </w:types>
        <w:behaviors>
          <w:behavior w:val="content"/>
        </w:behaviors>
        <w:guid w:val="{3C1172C5-3965-4308-AE4B-A86232D6BBC3}"/>
      </w:docPartPr>
      <w:docPartBody>
        <w:p w:rsidR="00775584" w:rsidRDefault="0007657F" w:rsidP="0007657F">
          <w:pPr>
            <w:pStyle w:val="9CA7ADC48276409E8E041730EA803899"/>
          </w:pPr>
          <w:r w:rsidRPr="000B0719">
            <w:rPr>
              <w:rStyle w:val="PlaceholderText"/>
            </w:rPr>
            <w:t>Click here to enter a date.</w:t>
          </w:r>
        </w:p>
      </w:docPartBody>
    </w:docPart>
    <w:docPart>
      <w:docPartPr>
        <w:name w:val="EB31C705CE934E9686113D801783B6D5"/>
        <w:category>
          <w:name w:val="General"/>
          <w:gallery w:val="placeholder"/>
        </w:category>
        <w:types>
          <w:type w:val="bbPlcHdr"/>
        </w:types>
        <w:behaviors>
          <w:behavior w:val="content"/>
        </w:behaviors>
        <w:guid w:val="{1CE6966D-BA51-4C2C-9A16-2D19AC741A6C}"/>
      </w:docPartPr>
      <w:docPartBody>
        <w:p w:rsidR="00775584" w:rsidRDefault="0007657F" w:rsidP="0007657F">
          <w:pPr>
            <w:pStyle w:val="EB31C705CE934E9686113D801783B6D5"/>
          </w:pPr>
          <w:r w:rsidRPr="000B0719">
            <w:rPr>
              <w:rStyle w:val="PlaceholderText"/>
            </w:rPr>
            <w:t>Click here to enter a date.</w:t>
          </w:r>
        </w:p>
      </w:docPartBody>
    </w:docPart>
    <w:docPart>
      <w:docPartPr>
        <w:name w:val="E9411533A9E143E98ABCFDA3915EFE83"/>
        <w:category>
          <w:name w:val="General"/>
          <w:gallery w:val="placeholder"/>
        </w:category>
        <w:types>
          <w:type w:val="bbPlcHdr"/>
        </w:types>
        <w:behaviors>
          <w:behavior w:val="content"/>
        </w:behaviors>
        <w:guid w:val="{3DF31BE9-2315-4A0C-8EBE-C5E663F652DA}"/>
      </w:docPartPr>
      <w:docPartBody>
        <w:p w:rsidR="00775584" w:rsidRDefault="0007657F" w:rsidP="0007657F">
          <w:pPr>
            <w:pStyle w:val="E9411533A9E143E98ABCFDA3915EFE83"/>
          </w:pPr>
          <w:r w:rsidRPr="000B0719">
            <w:rPr>
              <w:rStyle w:val="PlaceholderText"/>
            </w:rPr>
            <w:t>Click here to enter text.</w:t>
          </w:r>
        </w:p>
      </w:docPartBody>
    </w:docPart>
    <w:docPart>
      <w:docPartPr>
        <w:name w:val="0E7194D4731945069C5B2BC72BF7F32D"/>
        <w:category>
          <w:name w:val="General"/>
          <w:gallery w:val="placeholder"/>
        </w:category>
        <w:types>
          <w:type w:val="bbPlcHdr"/>
        </w:types>
        <w:behaviors>
          <w:behavior w:val="content"/>
        </w:behaviors>
        <w:guid w:val="{E9BB82FF-F2F3-43EF-A2E0-684FEFC20C78}"/>
      </w:docPartPr>
      <w:docPartBody>
        <w:p w:rsidR="00775584" w:rsidRDefault="0007657F" w:rsidP="0007657F">
          <w:pPr>
            <w:pStyle w:val="0E7194D4731945069C5B2BC72BF7F32D"/>
          </w:pPr>
          <w:r w:rsidRPr="000B0719">
            <w:rPr>
              <w:rStyle w:val="PlaceholderText"/>
            </w:rPr>
            <w:t>Click here to enter text.</w:t>
          </w:r>
        </w:p>
      </w:docPartBody>
    </w:docPart>
    <w:docPart>
      <w:docPartPr>
        <w:name w:val="79ECBC073EDB453ABAB75727AFC11478"/>
        <w:category>
          <w:name w:val="General"/>
          <w:gallery w:val="placeholder"/>
        </w:category>
        <w:types>
          <w:type w:val="bbPlcHdr"/>
        </w:types>
        <w:behaviors>
          <w:behavior w:val="content"/>
        </w:behaviors>
        <w:guid w:val="{3083A04B-1970-41C9-B80A-A7C6F66543D6}"/>
      </w:docPartPr>
      <w:docPartBody>
        <w:p w:rsidR="00775584" w:rsidRDefault="0007657F" w:rsidP="0007657F">
          <w:pPr>
            <w:pStyle w:val="79ECBC073EDB453ABAB75727AFC11478"/>
          </w:pPr>
          <w:r w:rsidRPr="000B0719">
            <w:rPr>
              <w:rStyle w:val="PlaceholderText"/>
            </w:rPr>
            <w:t>Click here to enter text.</w:t>
          </w:r>
        </w:p>
      </w:docPartBody>
    </w:docPart>
    <w:docPart>
      <w:docPartPr>
        <w:name w:val="9AD0E2CB23A54D33B5F8D6E1C715DFC9"/>
        <w:category>
          <w:name w:val="General"/>
          <w:gallery w:val="placeholder"/>
        </w:category>
        <w:types>
          <w:type w:val="bbPlcHdr"/>
        </w:types>
        <w:behaviors>
          <w:behavior w:val="content"/>
        </w:behaviors>
        <w:guid w:val="{EB4704AC-A7A0-4E06-8CA5-9417215E76D4}"/>
      </w:docPartPr>
      <w:docPartBody>
        <w:p w:rsidR="00775584" w:rsidRDefault="0007657F" w:rsidP="0007657F">
          <w:pPr>
            <w:pStyle w:val="9AD0E2CB23A54D33B5F8D6E1C715DFC9"/>
          </w:pPr>
          <w:r w:rsidRPr="000B0719">
            <w:rPr>
              <w:rStyle w:val="PlaceholderText"/>
            </w:rPr>
            <w:t>Click here to enter text.</w:t>
          </w:r>
        </w:p>
      </w:docPartBody>
    </w:docPart>
    <w:docPart>
      <w:docPartPr>
        <w:name w:val="793B94327A7F43B1A78E1CD530AD551F"/>
        <w:category>
          <w:name w:val="General"/>
          <w:gallery w:val="placeholder"/>
        </w:category>
        <w:types>
          <w:type w:val="bbPlcHdr"/>
        </w:types>
        <w:behaviors>
          <w:behavior w:val="content"/>
        </w:behaviors>
        <w:guid w:val="{541D8F16-1111-4B8A-B144-B4DB0EDF1582}"/>
      </w:docPartPr>
      <w:docPartBody>
        <w:p w:rsidR="00775584" w:rsidRDefault="0007657F" w:rsidP="0007657F">
          <w:pPr>
            <w:pStyle w:val="793B94327A7F43B1A78E1CD530AD551F"/>
          </w:pPr>
          <w:r w:rsidRPr="000B0719">
            <w:rPr>
              <w:rStyle w:val="PlaceholderText"/>
            </w:rPr>
            <w:t>Click here to enter text.</w:t>
          </w:r>
        </w:p>
      </w:docPartBody>
    </w:docPart>
    <w:docPart>
      <w:docPartPr>
        <w:name w:val="A3A2680546454E10A5A8D25D370C5CFE"/>
        <w:category>
          <w:name w:val="General"/>
          <w:gallery w:val="placeholder"/>
        </w:category>
        <w:types>
          <w:type w:val="bbPlcHdr"/>
        </w:types>
        <w:behaviors>
          <w:behavior w:val="content"/>
        </w:behaviors>
        <w:guid w:val="{A7028B4E-4D38-414E-8AB5-CFF7C6C0A669}"/>
      </w:docPartPr>
      <w:docPartBody>
        <w:p w:rsidR="00775584" w:rsidRDefault="0007657F" w:rsidP="0007657F">
          <w:pPr>
            <w:pStyle w:val="A3A2680546454E10A5A8D25D370C5CFE"/>
          </w:pPr>
          <w:r w:rsidRPr="000B0719">
            <w:rPr>
              <w:rStyle w:val="PlaceholderText"/>
            </w:rPr>
            <w:t>Click here to enter text.</w:t>
          </w:r>
        </w:p>
      </w:docPartBody>
    </w:docPart>
    <w:docPart>
      <w:docPartPr>
        <w:name w:val="CD358AE508CD45EB853D955DECDA0395"/>
        <w:category>
          <w:name w:val="General"/>
          <w:gallery w:val="placeholder"/>
        </w:category>
        <w:types>
          <w:type w:val="bbPlcHdr"/>
        </w:types>
        <w:behaviors>
          <w:behavior w:val="content"/>
        </w:behaviors>
        <w:guid w:val="{32779CC0-51C8-488D-8D33-3079C6D0A607}"/>
      </w:docPartPr>
      <w:docPartBody>
        <w:p w:rsidR="00775584" w:rsidRDefault="0007657F" w:rsidP="0007657F">
          <w:pPr>
            <w:pStyle w:val="CD358AE508CD45EB853D955DECDA0395"/>
          </w:pPr>
          <w:r w:rsidRPr="000B0719">
            <w:rPr>
              <w:rStyle w:val="PlaceholderText"/>
            </w:rPr>
            <w:t>Click here to enter a date.</w:t>
          </w:r>
        </w:p>
      </w:docPartBody>
    </w:docPart>
    <w:docPart>
      <w:docPartPr>
        <w:name w:val="1AE86DE91E4D450AB3F71C4DAF950A10"/>
        <w:category>
          <w:name w:val="General"/>
          <w:gallery w:val="placeholder"/>
        </w:category>
        <w:types>
          <w:type w:val="bbPlcHdr"/>
        </w:types>
        <w:behaviors>
          <w:behavior w:val="content"/>
        </w:behaviors>
        <w:guid w:val="{0B9CF599-91DE-4A66-B1F5-8C969030D6BC}"/>
      </w:docPartPr>
      <w:docPartBody>
        <w:p w:rsidR="00775584" w:rsidRDefault="0007657F" w:rsidP="0007657F">
          <w:pPr>
            <w:pStyle w:val="1AE86DE91E4D450AB3F71C4DAF950A10"/>
          </w:pPr>
          <w:r w:rsidRPr="000B0719">
            <w:rPr>
              <w:rStyle w:val="PlaceholderText"/>
            </w:rPr>
            <w:t>Click here to enter a date.</w:t>
          </w:r>
        </w:p>
      </w:docPartBody>
    </w:docPart>
    <w:docPart>
      <w:docPartPr>
        <w:name w:val="AED8AAFEA8A940F198B9C18986E99BF4"/>
        <w:category>
          <w:name w:val="General"/>
          <w:gallery w:val="placeholder"/>
        </w:category>
        <w:types>
          <w:type w:val="bbPlcHdr"/>
        </w:types>
        <w:behaviors>
          <w:behavior w:val="content"/>
        </w:behaviors>
        <w:guid w:val="{EA6F3113-E274-4186-9566-21FF9F49FABB}"/>
      </w:docPartPr>
      <w:docPartBody>
        <w:p w:rsidR="00775584" w:rsidRDefault="0007657F" w:rsidP="0007657F">
          <w:pPr>
            <w:pStyle w:val="AED8AAFEA8A940F198B9C18986E99BF4"/>
          </w:pPr>
          <w:r w:rsidRPr="000B0719">
            <w:rPr>
              <w:rStyle w:val="PlaceholderText"/>
            </w:rPr>
            <w:t>Click here to enter text.</w:t>
          </w:r>
        </w:p>
      </w:docPartBody>
    </w:docPart>
    <w:docPart>
      <w:docPartPr>
        <w:name w:val="C4028CE0ECD34BA69BDD28B6B4219A71"/>
        <w:category>
          <w:name w:val="General"/>
          <w:gallery w:val="placeholder"/>
        </w:category>
        <w:types>
          <w:type w:val="bbPlcHdr"/>
        </w:types>
        <w:behaviors>
          <w:behavior w:val="content"/>
        </w:behaviors>
        <w:guid w:val="{D34CFA21-8D82-49F7-B106-8A62D23308B8}"/>
      </w:docPartPr>
      <w:docPartBody>
        <w:p w:rsidR="00775584" w:rsidRDefault="0007657F" w:rsidP="0007657F">
          <w:pPr>
            <w:pStyle w:val="C4028CE0ECD34BA69BDD28B6B4219A71"/>
          </w:pPr>
          <w:r w:rsidRPr="000B0719">
            <w:rPr>
              <w:rStyle w:val="PlaceholderText"/>
            </w:rPr>
            <w:t>Click here to enter text.</w:t>
          </w:r>
        </w:p>
      </w:docPartBody>
    </w:docPart>
    <w:docPart>
      <w:docPartPr>
        <w:name w:val="2DD9B82879F84F0EA941ABCC18F711AC"/>
        <w:category>
          <w:name w:val="General"/>
          <w:gallery w:val="placeholder"/>
        </w:category>
        <w:types>
          <w:type w:val="bbPlcHdr"/>
        </w:types>
        <w:behaviors>
          <w:behavior w:val="content"/>
        </w:behaviors>
        <w:guid w:val="{F5869620-E66F-460C-B458-E8DF6A8FD422}"/>
      </w:docPartPr>
      <w:docPartBody>
        <w:p w:rsidR="00775584" w:rsidRDefault="0007657F" w:rsidP="0007657F">
          <w:pPr>
            <w:pStyle w:val="2DD9B82879F84F0EA941ABCC18F711AC"/>
          </w:pPr>
          <w:r w:rsidRPr="000B0719">
            <w:rPr>
              <w:rStyle w:val="PlaceholderText"/>
            </w:rPr>
            <w:t>Click here to enter text.</w:t>
          </w:r>
        </w:p>
      </w:docPartBody>
    </w:docPart>
    <w:docPart>
      <w:docPartPr>
        <w:name w:val="B76EEFDDF93E4147B16414C6FD34B9B8"/>
        <w:category>
          <w:name w:val="General"/>
          <w:gallery w:val="placeholder"/>
        </w:category>
        <w:types>
          <w:type w:val="bbPlcHdr"/>
        </w:types>
        <w:behaviors>
          <w:behavior w:val="content"/>
        </w:behaviors>
        <w:guid w:val="{758660BC-6259-4A57-9ECE-DD6DAFBB478E}"/>
      </w:docPartPr>
      <w:docPartBody>
        <w:p w:rsidR="00775584" w:rsidRDefault="0007657F" w:rsidP="0007657F">
          <w:pPr>
            <w:pStyle w:val="B76EEFDDF93E4147B16414C6FD34B9B8"/>
          </w:pPr>
          <w:r w:rsidRPr="000B0719">
            <w:rPr>
              <w:rStyle w:val="PlaceholderText"/>
            </w:rPr>
            <w:t>Click here to enter text.</w:t>
          </w:r>
        </w:p>
      </w:docPartBody>
    </w:docPart>
    <w:docPart>
      <w:docPartPr>
        <w:name w:val="C39215B92AD14E1893758B59B2A5800C"/>
        <w:category>
          <w:name w:val="General"/>
          <w:gallery w:val="placeholder"/>
        </w:category>
        <w:types>
          <w:type w:val="bbPlcHdr"/>
        </w:types>
        <w:behaviors>
          <w:behavior w:val="content"/>
        </w:behaviors>
        <w:guid w:val="{E2CCBDE3-EE78-4D39-BFED-5FD7A76076E0}"/>
      </w:docPartPr>
      <w:docPartBody>
        <w:p w:rsidR="00775584" w:rsidRDefault="0007657F" w:rsidP="0007657F">
          <w:pPr>
            <w:pStyle w:val="C39215B92AD14E1893758B59B2A5800C"/>
          </w:pPr>
          <w:r w:rsidRPr="000B0719">
            <w:rPr>
              <w:rStyle w:val="PlaceholderText"/>
            </w:rPr>
            <w:t>Click here to enter text.</w:t>
          </w:r>
        </w:p>
      </w:docPartBody>
    </w:docPart>
    <w:docPart>
      <w:docPartPr>
        <w:name w:val="638AABBCA42A4F15B6F2EC6EC01C0895"/>
        <w:category>
          <w:name w:val="General"/>
          <w:gallery w:val="placeholder"/>
        </w:category>
        <w:types>
          <w:type w:val="bbPlcHdr"/>
        </w:types>
        <w:behaviors>
          <w:behavior w:val="content"/>
        </w:behaviors>
        <w:guid w:val="{B11A3AE9-5A12-46BC-A429-66D5C5FABD8B}"/>
      </w:docPartPr>
      <w:docPartBody>
        <w:p w:rsidR="00775584" w:rsidRDefault="0007657F" w:rsidP="0007657F">
          <w:pPr>
            <w:pStyle w:val="638AABBCA42A4F15B6F2EC6EC01C0895"/>
          </w:pPr>
          <w:r w:rsidRPr="000B0719">
            <w:rPr>
              <w:rStyle w:val="PlaceholderText"/>
            </w:rPr>
            <w:t>Click here to enter text.</w:t>
          </w:r>
        </w:p>
      </w:docPartBody>
    </w:docPart>
    <w:docPart>
      <w:docPartPr>
        <w:name w:val="B94D9CF43E9F494DBFB228FCC65773E8"/>
        <w:category>
          <w:name w:val="General"/>
          <w:gallery w:val="placeholder"/>
        </w:category>
        <w:types>
          <w:type w:val="bbPlcHdr"/>
        </w:types>
        <w:behaviors>
          <w:behavior w:val="content"/>
        </w:behaviors>
        <w:guid w:val="{C67B33C4-A241-4761-8295-B05F17540959}"/>
      </w:docPartPr>
      <w:docPartBody>
        <w:p w:rsidR="00775584" w:rsidRDefault="0007657F" w:rsidP="0007657F">
          <w:pPr>
            <w:pStyle w:val="B94D9CF43E9F494DBFB228FCC65773E8"/>
          </w:pPr>
          <w:r w:rsidRPr="000B0719">
            <w:rPr>
              <w:rStyle w:val="PlaceholderText"/>
            </w:rPr>
            <w:t>Click here to enter a date.</w:t>
          </w:r>
        </w:p>
      </w:docPartBody>
    </w:docPart>
    <w:docPart>
      <w:docPartPr>
        <w:name w:val="04086C8295D64FE0991901F6099717AC"/>
        <w:category>
          <w:name w:val="General"/>
          <w:gallery w:val="placeholder"/>
        </w:category>
        <w:types>
          <w:type w:val="bbPlcHdr"/>
        </w:types>
        <w:behaviors>
          <w:behavior w:val="content"/>
        </w:behaviors>
        <w:guid w:val="{7E7F7E1D-CBF2-46B1-8DD9-DE5DC033C3C8}"/>
      </w:docPartPr>
      <w:docPartBody>
        <w:p w:rsidR="00775584" w:rsidRDefault="0007657F" w:rsidP="0007657F">
          <w:pPr>
            <w:pStyle w:val="04086C8295D64FE0991901F6099717AC"/>
          </w:pPr>
          <w:r w:rsidRPr="000B0719">
            <w:rPr>
              <w:rStyle w:val="PlaceholderText"/>
            </w:rPr>
            <w:t>Click here to enter a date.</w:t>
          </w:r>
        </w:p>
      </w:docPartBody>
    </w:docPart>
    <w:docPart>
      <w:docPartPr>
        <w:name w:val="A68956BD209A4D80A48CAF1E44412487"/>
        <w:category>
          <w:name w:val="General"/>
          <w:gallery w:val="placeholder"/>
        </w:category>
        <w:types>
          <w:type w:val="bbPlcHdr"/>
        </w:types>
        <w:behaviors>
          <w:behavior w:val="content"/>
        </w:behaviors>
        <w:guid w:val="{76E65F01-F685-47C6-B14E-C1A068D6FE1C}"/>
      </w:docPartPr>
      <w:docPartBody>
        <w:p w:rsidR="00775584" w:rsidRDefault="0007657F" w:rsidP="0007657F">
          <w:pPr>
            <w:pStyle w:val="A68956BD209A4D80A48CAF1E44412487"/>
          </w:pPr>
          <w:r w:rsidRPr="000B0719">
            <w:rPr>
              <w:rStyle w:val="PlaceholderText"/>
            </w:rPr>
            <w:t>Click here to enter text.</w:t>
          </w:r>
        </w:p>
      </w:docPartBody>
    </w:docPart>
    <w:docPart>
      <w:docPartPr>
        <w:name w:val="3794775963E84FF5A591199E5529E44E"/>
        <w:category>
          <w:name w:val="General"/>
          <w:gallery w:val="placeholder"/>
        </w:category>
        <w:types>
          <w:type w:val="bbPlcHdr"/>
        </w:types>
        <w:behaviors>
          <w:behavior w:val="content"/>
        </w:behaviors>
        <w:guid w:val="{CBBF1935-F4CF-4DC7-AFBD-DDACACD6D8BF}"/>
      </w:docPartPr>
      <w:docPartBody>
        <w:p w:rsidR="00775584" w:rsidRDefault="0007657F" w:rsidP="0007657F">
          <w:pPr>
            <w:pStyle w:val="3794775963E84FF5A591199E5529E44E"/>
          </w:pPr>
          <w:r w:rsidRPr="000B0719">
            <w:rPr>
              <w:rStyle w:val="PlaceholderText"/>
            </w:rPr>
            <w:t>Click here to enter text.</w:t>
          </w:r>
        </w:p>
      </w:docPartBody>
    </w:docPart>
    <w:docPart>
      <w:docPartPr>
        <w:name w:val="332DA3AE100F4761A772E2EA8748F9A5"/>
        <w:category>
          <w:name w:val="General"/>
          <w:gallery w:val="placeholder"/>
        </w:category>
        <w:types>
          <w:type w:val="bbPlcHdr"/>
        </w:types>
        <w:behaviors>
          <w:behavior w:val="content"/>
        </w:behaviors>
        <w:guid w:val="{CD326752-BF6E-4AD4-933D-366D7F93A800}"/>
      </w:docPartPr>
      <w:docPartBody>
        <w:p w:rsidR="00775584" w:rsidRDefault="0007657F" w:rsidP="0007657F">
          <w:pPr>
            <w:pStyle w:val="332DA3AE100F4761A772E2EA8748F9A5"/>
          </w:pPr>
          <w:r w:rsidRPr="000B0719">
            <w:rPr>
              <w:rStyle w:val="PlaceholderText"/>
            </w:rPr>
            <w:t>Click here to enter text.</w:t>
          </w:r>
        </w:p>
      </w:docPartBody>
    </w:docPart>
    <w:docPart>
      <w:docPartPr>
        <w:name w:val="7286D32865174DF19F88A4116C48C54B"/>
        <w:category>
          <w:name w:val="General"/>
          <w:gallery w:val="placeholder"/>
        </w:category>
        <w:types>
          <w:type w:val="bbPlcHdr"/>
        </w:types>
        <w:behaviors>
          <w:behavior w:val="content"/>
        </w:behaviors>
        <w:guid w:val="{C26052EF-73F1-44DA-80D6-48FC6387CDA8}"/>
      </w:docPartPr>
      <w:docPartBody>
        <w:p w:rsidR="00775584" w:rsidRDefault="0007657F" w:rsidP="0007657F">
          <w:pPr>
            <w:pStyle w:val="7286D32865174DF19F88A4116C48C54B"/>
          </w:pPr>
          <w:r w:rsidRPr="000B0719">
            <w:rPr>
              <w:rStyle w:val="PlaceholderText"/>
            </w:rPr>
            <w:t>Click here to enter text.</w:t>
          </w:r>
        </w:p>
      </w:docPartBody>
    </w:docPart>
    <w:docPart>
      <w:docPartPr>
        <w:name w:val="6C0A67AED40D461AB46497012A545572"/>
        <w:category>
          <w:name w:val="General"/>
          <w:gallery w:val="placeholder"/>
        </w:category>
        <w:types>
          <w:type w:val="bbPlcHdr"/>
        </w:types>
        <w:behaviors>
          <w:behavior w:val="content"/>
        </w:behaviors>
        <w:guid w:val="{848FD6E6-4A87-4FC5-A099-DEE9FFDE2239}"/>
      </w:docPartPr>
      <w:docPartBody>
        <w:p w:rsidR="00775584" w:rsidRDefault="0007657F" w:rsidP="0007657F">
          <w:pPr>
            <w:pStyle w:val="6C0A67AED40D461AB46497012A545572"/>
          </w:pPr>
          <w:r w:rsidRPr="000B0719">
            <w:rPr>
              <w:rStyle w:val="PlaceholderText"/>
            </w:rPr>
            <w:t>Click here to enter text.</w:t>
          </w:r>
        </w:p>
      </w:docPartBody>
    </w:docPart>
    <w:docPart>
      <w:docPartPr>
        <w:name w:val="92EC61C860C0467DBBE2E149CF7FDDE6"/>
        <w:category>
          <w:name w:val="General"/>
          <w:gallery w:val="placeholder"/>
        </w:category>
        <w:types>
          <w:type w:val="bbPlcHdr"/>
        </w:types>
        <w:behaviors>
          <w:behavior w:val="content"/>
        </w:behaviors>
        <w:guid w:val="{9A70CB0D-34AE-4588-8084-D0238A21D64D}"/>
      </w:docPartPr>
      <w:docPartBody>
        <w:p w:rsidR="00775584" w:rsidRDefault="0007657F" w:rsidP="0007657F">
          <w:pPr>
            <w:pStyle w:val="92EC61C860C0467DBBE2E149CF7FDDE6"/>
          </w:pPr>
          <w:r w:rsidRPr="000B0719">
            <w:rPr>
              <w:rStyle w:val="PlaceholderText"/>
            </w:rPr>
            <w:t>Click here to enter text.</w:t>
          </w:r>
        </w:p>
      </w:docPartBody>
    </w:docPart>
    <w:docPart>
      <w:docPartPr>
        <w:name w:val="725AFC029752472F8CF8D6D1BE7EEB9E"/>
        <w:category>
          <w:name w:val="General"/>
          <w:gallery w:val="placeholder"/>
        </w:category>
        <w:types>
          <w:type w:val="bbPlcHdr"/>
        </w:types>
        <w:behaviors>
          <w:behavior w:val="content"/>
        </w:behaviors>
        <w:guid w:val="{96D28342-068B-4FD7-BB43-998F5AF65A80}"/>
      </w:docPartPr>
      <w:docPartBody>
        <w:p w:rsidR="00775584" w:rsidRDefault="0007657F" w:rsidP="0007657F">
          <w:pPr>
            <w:pStyle w:val="725AFC029752472F8CF8D6D1BE7EEB9E"/>
          </w:pPr>
          <w:r w:rsidRPr="000B0719">
            <w:rPr>
              <w:rStyle w:val="PlaceholderText"/>
            </w:rPr>
            <w:t>Click here to enter a date.</w:t>
          </w:r>
        </w:p>
      </w:docPartBody>
    </w:docPart>
    <w:docPart>
      <w:docPartPr>
        <w:name w:val="AC1AE85808394572AD6A0456583D1C3B"/>
        <w:category>
          <w:name w:val="General"/>
          <w:gallery w:val="placeholder"/>
        </w:category>
        <w:types>
          <w:type w:val="bbPlcHdr"/>
        </w:types>
        <w:behaviors>
          <w:behavior w:val="content"/>
        </w:behaviors>
        <w:guid w:val="{CBE79738-A80F-405F-87D8-6947EE9B69F6}"/>
      </w:docPartPr>
      <w:docPartBody>
        <w:p w:rsidR="00775584" w:rsidRDefault="0007657F" w:rsidP="0007657F">
          <w:pPr>
            <w:pStyle w:val="AC1AE85808394572AD6A0456583D1C3B"/>
          </w:pPr>
          <w:r w:rsidRPr="000B0719">
            <w:rPr>
              <w:rStyle w:val="PlaceholderText"/>
            </w:rPr>
            <w:t>Click here to enter a date.</w:t>
          </w:r>
        </w:p>
      </w:docPartBody>
    </w:docPart>
    <w:docPart>
      <w:docPartPr>
        <w:name w:val="B5754AEC281C4D26AEE28608A10B77EC"/>
        <w:category>
          <w:name w:val="General"/>
          <w:gallery w:val="placeholder"/>
        </w:category>
        <w:types>
          <w:type w:val="bbPlcHdr"/>
        </w:types>
        <w:behaviors>
          <w:behavior w:val="content"/>
        </w:behaviors>
        <w:guid w:val="{0570B1CF-6D96-4300-A852-B7FA4E6542CC}"/>
      </w:docPartPr>
      <w:docPartBody>
        <w:p w:rsidR="00775584" w:rsidRDefault="0007657F" w:rsidP="0007657F">
          <w:pPr>
            <w:pStyle w:val="B5754AEC281C4D26AEE28608A10B77EC"/>
          </w:pPr>
          <w:r w:rsidRPr="000B0719">
            <w:rPr>
              <w:rStyle w:val="PlaceholderText"/>
            </w:rPr>
            <w:t>Click here to enter text.</w:t>
          </w:r>
        </w:p>
      </w:docPartBody>
    </w:docPart>
    <w:docPart>
      <w:docPartPr>
        <w:name w:val="757FCCAA633743E48028E98DDC581228"/>
        <w:category>
          <w:name w:val="General"/>
          <w:gallery w:val="placeholder"/>
        </w:category>
        <w:types>
          <w:type w:val="bbPlcHdr"/>
        </w:types>
        <w:behaviors>
          <w:behavior w:val="content"/>
        </w:behaviors>
        <w:guid w:val="{47083775-5E3F-467F-A1F2-A0EF6771C69F}"/>
      </w:docPartPr>
      <w:docPartBody>
        <w:p w:rsidR="00775584" w:rsidRDefault="0007657F" w:rsidP="0007657F">
          <w:pPr>
            <w:pStyle w:val="757FCCAA633743E48028E98DDC581228"/>
          </w:pPr>
          <w:r w:rsidRPr="000B0719">
            <w:rPr>
              <w:rStyle w:val="PlaceholderText"/>
            </w:rPr>
            <w:t>Click here to enter text.</w:t>
          </w:r>
        </w:p>
      </w:docPartBody>
    </w:docPart>
    <w:docPart>
      <w:docPartPr>
        <w:name w:val="D1E905BBDE02491E8B4C1F5F1071D5ED"/>
        <w:category>
          <w:name w:val="General"/>
          <w:gallery w:val="placeholder"/>
        </w:category>
        <w:types>
          <w:type w:val="bbPlcHdr"/>
        </w:types>
        <w:behaviors>
          <w:behavior w:val="content"/>
        </w:behaviors>
        <w:guid w:val="{9B397C72-AA21-4DAA-BBC2-977E1ABBB52C}"/>
      </w:docPartPr>
      <w:docPartBody>
        <w:p w:rsidR="00775584" w:rsidRDefault="0007657F" w:rsidP="0007657F">
          <w:pPr>
            <w:pStyle w:val="D1E905BBDE02491E8B4C1F5F1071D5ED"/>
          </w:pPr>
          <w:r w:rsidRPr="000B0719">
            <w:rPr>
              <w:rStyle w:val="PlaceholderText"/>
            </w:rPr>
            <w:t>Click here to enter text.</w:t>
          </w:r>
        </w:p>
      </w:docPartBody>
    </w:docPart>
    <w:docPart>
      <w:docPartPr>
        <w:name w:val="D9691092D4124174B5BBA2D5BFB01825"/>
        <w:category>
          <w:name w:val="General"/>
          <w:gallery w:val="placeholder"/>
        </w:category>
        <w:types>
          <w:type w:val="bbPlcHdr"/>
        </w:types>
        <w:behaviors>
          <w:behavior w:val="content"/>
        </w:behaviors>
        <w:guid w:val="{697BDEA7-35FF-4AD4-88F9-6387FC96158E}"/>
      </w:docPartPr>
      <w:docPartBody>
        <w:p w:rsidR="00775584" w:rsidRDefault="0007657F" w:rsidP="0007657F">
          <w:pPr>
            <w:pStyle w:val="D9691092D4124174B5BBA2D5BFB01825"/>
          </w:pPr>
          <w:r w:rsidRPr="000B0719">
            <w:rPr>
              <w:rStyle w:val="PlaceholderText"/>
            </w:rPr>
            <w:t>Click here to enter text.</w:t>
          </w:r>
        </w:p>
      </w:docPartBody>
    </w:docPart>
    <w:docPart>
      <w:docPartPr>
        <w:name w:val="E00D9EE87D95475789DDF534D6244D05"/>
        <w:category>
          <w:name w:val="General"/>
          <w:gallery w:val="placeholder"/>
        </w:category>
        <w:types>
          <w:type w:val="bbPlcHdr"/>
        </w:types>
        <w:behaviors>
          <w:behavior w:val="content"/>
        </w:behaviors>
        <w:guid w:val="{A9A33CBF-C6BF-4330-8EEE-F95E9298C8D9}"/>
      </w:docPartPr>
      <w:docPartBody>
        <w:p w:rsidR="00775584" w:rsidRDefault="0007657F" w:rsidP="0007657F">
          <w:pPr>
            <w:pStyle w:val="E00D9EE87D95475789DDF534D6244D05"/>
          </w:pPr>
          <w:r w:rsidRPr="000B0719">
            <w:rPr>
              <w:rStyle w:val="PlaceholderText"/>
            </w:rPr>
            <w:t>Click here to enter text.</w:t>
          </w:r>
        </w:p>
      </w:docPartBody>
    </w:docPart>
    <w:docPart>
      <w:docPartPr>
        <w:name w:val="5B2E9F573EC1491093AF67CF8B1600B6"/>
        <w:category>
          <w:name w:val="General"/>
          <w:gallery w:val="placeholder"/>
        </w:category>
        <w:types>
          <w:type w:val="bbPlcHdr"/>
        </w:types>
        <w:behaviors>
          <w:behavior w:val="content"/>
        </w:behaviors>
        <w:guid w:val="{95089F31-2AFD-40E6-BCD7-7F3CA98D13C5}"/>
      </w:docPartPr>
      <w:docPartBody>
        <w:p w:rsidR="00775584" w:rsidRDefault="0007657F" w:rsidP="0007657F">
          <w:pPr>
            <w:pStyle w:val="5B2E9F573EC1491093AF67CF8B1600B6"/>
          </w:pPr>
          <w:r w:rsidRPr="000B0719">
            <w:rPr>
              <w:rStyle w:val="PlaceholderText"/>
            </w:rPr>
            <w:t>Click here to enter text.</w:t>
          </w:r>
        </w:p>
      </w:docPartBody>
    </w:docPart>
    <w:docPart>
      <w:docPartPr>
        <w:name w:val="D7072049FA544CFE94F7A079A56E1532"/>
        <w:category>
          <w:name w:val="General"/>
          <w:gallery w:val="placeholder"/>
        </w:category>
        <w:types>
          <w:type w:val="bbPlcHdr"/>
        </w:types>
        <w:behaviors>
          <w:behavior w:val="content"/>
        </w:behaviors>
        <w:guid w:val="{A0F87844-8D0A-457A-BC88-4FE6DD3EED23}"/>
      </w:docPartPr>
      <w:docPartBody>
        <w:p w:rsidR="00775584" w:rsidRDefault="0007657F" w:rsidP="0007657F">
          <w:pPr>
            <w:pStyle w:val="D7072049FA544CFE94F7A079A56E1532"/>
          </w:pPr>
          <w:r w:rsidRPr="000B0719">
            <w:rPr>
              <w:rStyle w:val="PlaceholderText"/>
            </w:rPr>
            <w:t>Click here to enter a date.</w:t>
          </w:r>
        </w:p>
      </w:docPartBody>
    </w:docPart>
    <w:docPart>
      <w:docPartPr>
        <w:name w:val="23FA4D1CEB6944FF9E066D271D48A59F"/>
        <w:category>
          <w:name w:val="General"/>
          <w:gallery w:val="placeholder"/>
        </w:category>
        <w:types>
          <w:type w:val="bbPlcHdr"/>
        </w:types>
        <w:behaviors>
          <w:behavior w:val="content"/>
        </w:behaviors>
        <w:guid w:val="{FFBF67D3-0F9F-4DE8-A697-70737F0F5DA3}"/>
      </w:docPartPr>
      <w:docPartBody>
        <w:p w:rsidR="00775584" w:rsidRDefault="0007657F" w:rsidP="0007657F">
          <w:pPr>
            <w:pStyle w:val="23FA4D1CEB6944FF9E066D271D48A59F"/>
          </w:pPr>
          <w:r w:rsidRPr="000B0719">
            <w:rPr>
              <w:rStyle w:val="PlaceholderText"/>
            </w:rPr>
            <w:t>Click here to enter a date.</w:t>
          </w:r>
        </w:p>
      </w:docPartBody>
    </w:docPart>
    <w:docPart>
      <w:docPartPr>
        <w:name w:val="FC869E296B3A40C294789D48E18ADADB"/>
        <w:category>
          <w:name w:val="General"/>
          <w:gallery w:val="placeholder"/>
        </w:category>
        <w:types>
          <w:type w:val="bbPlcHdr"/>
        </w:types>
        <w:behaviors>
          <w:behavior w:val="content"/>
        </w:behaviors>
        <w:guid w:val="{61B36494-1C0C-4E6F-B83F-3AD8EE8239CC}"/>
      </w:docPartPr>
      <w:docPartBody>
        <w:p w:rsidR="00775584" w:rsidRDefault="0007657F" w:rsidP="0007657F">
          <w:pPr>
            <w:pStyle w:val="FC869E296B3A40C294789D48E18ADADB"/>
          </w:pPr>
          <w:r w:rsidRPr="000B0719">
            <w:rPr>
              <w:rStyle w:val="PlaceholderText"/>
            </w:rPr>
            <w:t>Click here to enter text.</w:t>
          </w:r>
        </w:p>
      </w:docPartBody>
    </w:docPart>
    <w:docPart>
      <w:docPartPr>
        <w:name w:val="BC2BA55654F749BBAA1CE53467439F97"/>
        <w:category>
          <w:name w:val="General"/>
          <w:gallery w:val="placeholder"/>
        </w:category>
        <w:types>
          <w:type w:val="bbPlcHdr"/>
        </w:types>
        <w:behaviors>
          <w:behavior w:val="content"/>
        </w:behaviors>
        <w:guid w:val="{9B6F9FA4-F9EC-415C-926D-632566F55F7E}"/>
      </w:docPartPr>
      <w:docPartBody>
        <w:p w:rsidR="00775584" w:rsidRDefault="0007657F" w:rsidP="0007657F">
          <w:pPr>
            <w:pStyle w:val="BC2BA55654F749BBAA1CE53467439F97"/>
          </w:pPr>
          <w:r w:rsidRPr="000B0719">
            <w:rPr>
              <w:rStyle w:val="PlaceholderText"/>
            </w:rPr>
            <w:t>Click here to enter text.</w:t>
          </w:r>
        </w:p>
      </w:docPartBody>
    </w:docPart>
    <w:docPart>
      <w:docPartPr>
        <w:name w:val="2DD51E0051E74912AE565F98A1C2C0A1"/>
        <w:category>
          <w:name w:val="General"/>
          <w:gallery w:val="placeholder"/>
        </w:category>
        <w:types>
          <w:type w:val="bbPlcHdr"/>
        </w:types>
        <w:behaviors>
          <w:behavior w:val="content"/>
        </w:behaviors>
        <w:guid w:val="{95333027-5D17-4190-83D7-5D28661AC2E9}"/>
      </w:docPartPr>
      <w:docPartBody>
        <w:p w:rsidR="00775584" w:rsidRDefault="0007657F" w:rsidP="0007657F">
          <w:pPr>
            <w:pStyle w:val="2DD51E0051E74912AE565F98A1C2C0A1"/>
          </w:pPr>
          <w:r w:rsidRPr="000B0719">
            <w:rPr>
              <w:rStyle w:val="PlaceholderText"/>
            </w:rPr>
            <w:t>Click here to enter text.</w:t>
          </w:r>
        </w:p>
      </w:docPartBody>
    </w:docPart>
    <w:docPart>
      <w:docPartPr>
        <w:name w:val="20DEA9801B264ACF8BBFFE85DA3E8269"/>
        <w:category>
          <w:name w:val="General"/>
          <w:gallery w:val="placeholder"/>
        </w:category>
        <w:types>
          <w:type w:val="bbPlcHdr"/>
        </w:types>
        <w:behaviors>
          <w:behavior w:val="content"/>
        </w:behaviors>
        <w:guid w:val="{DD4794F7-B5AD-4086-A7A7-C9332646D629}"/>
      </w:docPartPr>
      <w:docPartBody>
        <w:p w:rsidR="00775584" w:rsidRDefault="0007657F" w:rsidP="0007657F">
          <w:pPr>
            <w:pStyle w:val="20DEA9801B264ACF8BBFFE85DA3E8269"/>
          </w:pPr>
          <w:r w:rsidRPr="000B0719">
            <w:rPr>
              <w:rStyle w:val="PlaceholderText"/>
            </w:rPr>
            <w:t>Click here to enter text.</w:t>
          </w:r>
        </w:p>
      </w:docPartBody>
    </w:docPart>
    <w:docPart>
      <w:docPartPr>
        <w:name w:val="4190E2CFA78D4CACBB4342884E194141"/>
        <w:category>
          <w:name w:val="General"/>
          <w:gallery w:val="placeholder"/>
        </w:category>
        <w:types>
          <w:type w:val="bbPlcHdr"/>
        </w:types>
        <w:behaviors>
          <w:behavior w:val="content"/>
        </w:behaviors>
        <w:guid w:val="{199DC8E8-6555-48E5-B56F-6314BCF961A4}"/>
      </w:docPartPr>
      <w:docPartBody>
        <w:p w:rsidR="00775584" w:rsidRDefault="0007657F" w:rsidP="0007657F">
          <w:pPr>
            <w:pStyle w:val="4190E2CFA78D4CACBB4342884E194141"/>
          </w:pPr>
          <w:r w:rsidRPr="000B0719">
            <w:rPr>
              <w:rStyle w:val="PlaceholderText"/>
            </w:rPr>
            <w:t>Click here to enter text.</w:t>
          </w:r>
        </w:p>
      </w:docPartBody>
    </w:docPart>
    <w:docPart>
      <w:docPartPr>
        <w:name w:val="E6824AC56AEB43B7A34C7EFAEB7D5760"/>
        <w:category>
          <w:name w:val="General"/>
          <w:gallery w:val="placeholder"/>
        </w:category>
        <w:types>
          <w:type w:val="bbPlcHdr"/>
        </w:types>
        <w:behaviors>
          <w:behavior w:val="content"/>
        </w:behaviors>
        <w:guid w:val="{C0009BF3-FF7E-41BD-9F21-A4DEC21EE77C}"/>
      </w:docPartPr>
      <w:docPartBody>
        <w:p w:rsidR="00775584" w:rsidRDefault="0007657F" w:rsidP="0007657F">
          <w:pPr>
            <w:pStyle w:val="E6824AC56AEB43B7A34C7EFAEB7D5760"/>
          </w:pPr>
          <w:r w:rsidRPr="000B0719">
            <w:rPr>
              <w:rStyle w:val="PlaceholderText"/>
            </w:rPr>
            <w:t>Click here to enter text.</w:t>
          </w:r>
        </w:p>
      </w:docPartBody>
    </w:docPart>
    <w:docPart>
      <w:docPartPr>
        <w:name w:val="3A32B8E55AA34B249D9E3D930D67C090"/>
        <w:category>
          <w:name w:val="General"/>
          <w:gallery w:val="placeholder"/>
        </w:category>
        <w:types>
          <w:type w:val="bbPlcHdr"/>
        </w:types>
        <w:behaviors>
          <w:behavior w:val="content"/>
        </w:behaviors>
        <w:guid w:val="{0CA570C0-A512-4B3A-B868-B049C5D11909}"/>
      </w:docPartPr>
      <w:docPartBody>
        <w:p w:rsidR="00775584" w:rsidRDefault="0007657F" w:rsidP="0007657F">
          <w:pPr>
            <w:pStyle w:val="3A32B8E55AA34B249D9E3D930D67C090"/>
          </w:pPr>
          <w:r w:rsidRPr="000B0719">
            <w:rPr>
              <w:rStyle w:val="PlaceholderText"/>
            </w:rPr>
            <w:t>Click here to enter a date.</w:t>
          </w:r>
        </w:p>
      </w:docPartBody>
    </w:docPart>
    <w:docPart>
      <w:docPartPr>
        <w:name w:val="5C1F1C68FFDC45A1A5292C6B14C432B7"/>
        <w:category>
          <w:name w:val="General"/>
          <w:gallery w:val="placeholder"/>
        </w:category>
        <w:types>
          <w:type w:val="bbPlcHdr"/>
        </w:types>
        <w:behaviors>
          <w:behavior w:val="content"/>
        </w:behaviors>
        <w:guid w:val="{555A356C-B86D-4087-BEFC-3321675DC929}"/>
      </w:docPartPr>
      <w:docPartBody>
        <w:p w:rsidR="00775584" w:rsidRDefault="0007657F" w:rsidP="0007657F">
          <w:pPr>
            <w:pStyle w:val="5C1F1C68FFDC45A1A5292C6B14C432B7"/>
          </w:pPr>
          <w:r w:rsidRPr="000B0719">
            <w:rPr>
              <w:rStyle w:val="PlaceholderText"/>
            </w:rPr>
            <w:t>Click here to enter a date.</w:t>
          </w:r>
        </w:p>
      </w:docPartBody>
    </w:docPart>
    <w:docPart>
      <w:docPartPr>
        <w:name w:val="A25D441DEC9F487EA27ECDBDDF7FE804"/>
        <w:category>
          <w:name w:val="General"/>
          <w:gallery w:val="placeholder"/>
        </w:category>
        <w:types>
          <w:type w:val="bbPlcHdr"/>
        </w:types>
        <w:behaviors>
          <w:behavior w:val="content"/>
        </w:behaviors>
        <w:guid w:val="{8BDC5168-64EB-4E90-9E35-949D26A6B3E0}"/>
      </w:docPartPr>
      <w:docPartBody>
        <w:p w:rsidR="00775584" w:rsidRDefault="0007657F" w:rsidP="0007657F">
          <w:pPr>
            <w:pStyle w:val="A25D441DEC9F487EA27ECDBDDF7FE804"/>
          </w:pPr>
          <w:r w:rsidRPr="000B0719">
            <w:rPr>
              <w:rStyle w:val="PlaceholderText"/>
            </w:rPr>
            <w:t>Click here to enter text.</w:t>
          </w:r>
        </w:p>
      </w:docPartBody>
    </w:docPart>
    <w:docPart>
      <w:docPartPr>
        <w:name w:val="DA834FFB4CAD4FC584C9C8DB8E478436"/>
        <w:category>
          <w:name w:val="General"/>
          <w:gallery w:val="placeholder"/>
        </w:category>
        <w:types>
          <w:type w:val="bbPlcHdr"/>
        </w:types>
        <w:behaviors>
          <w:behavior w:val="content"/>
        </w:behaviors>
        <w:guid w:val="{C7AD962D-EFA4-48D3-ADB6-31BB6F0636A7}"/>
      </w:docPartPr>
      <w:docPartBody>
        <w:p w:rsidR="00775584" w:rsidRDefault="0007657F" w:rsidP="0007657F">
          <w:pPr>
            <w:pStyle w:val="DA834FFB4CAD4FC584C9C8DB8E478436"/>
          </w:pPr>
          <w:r w:rsidRPr="000B0719">
            <w:rPr>
              <w:rStyle w:val="PlaceholderText"/>
            </w:rPr>
            <w:t>Click here to enter text.</w:t>
          </w:r>
        </w:p>
      </w:docPartBody>
    </w:docPart>
    <w:docPart>
      <w:docPartPr>
        <w:name w:val="BC99445F26A4419A9883F3714825342C"/>
        <w:category>
          <w:name w:val="General"/>
          <w:gallery w:val="placeholder"/>
        </w:category>
        <w:types>
          <w:type w:val="bbPlcHdr"/>
        </w:types>
        <w:behaviors>
          <w:behavior w:val="content"/>
        </w:behaviors>
        <w:guid w:val="{91224B08-DB50-4D2C-B878-3462218D5EFB}"/>
      </w:docPartPr>
      <w:docPartBody>
        <w:p w:rsidR="00775584" w:rsidRDefault="0007657F" w:rsidP="0007657F">
          <w:pPr>
            <w:pStyle w:val="BC99445F26A4419A9883F3714825342C"/>
          </w:pPr>
          <w:r w:rsidRPr="000B0719">
            <w:rPr>
              <w:rStyle w:val="PlaceholderText"/>
            </w:rPr>
            <w:t>Click here to enter text.</w:t>
          </w:r>
        </w:p>
      </w:docPartBody>
    </w:docPart>
    <w:docPart>
      <w:docPartPr>
        <w:name w:val="31E93FF69E5D423FB3DD55E40D452060"/>
        <w:category>
          <w:name w:val="General"/>
          <w:gallery w:val="placeholder"/>
        </w:category>
        <w:types>
          <w:type w:val="bbPlcHdr"/>
        </w:types>
        <w:behaviors>
          <w:behavior w:val="content"/>
        </w:behaviors>
        <w:guid w:val="{E8794744-7826-46F3-AF6F-E26B3B355C43}"/>
      </w:docPartPr>
      <w:docPartBody>
        <w:p w:rsidR="00775584" w:rsidRDefault="0007657F" w:rsidP="0007657F">
          <w:pPr>
            <w:pStyle w:val="31E93FF69E5D423FB3DD55E40D452060"/>
          </w:pPr>
          <w:r w:rsidRPr="000B0719">
            <w:rPr>
              <w:rStyle w:val="PlaceholderText"/>
            </w:rPr>
            <w:t>Click here to enter text.</w:t>
          </w:r>
        </w:p>
      </w:docPartBody>
    </w:docPart>
    <w:docPart>
      <w:docPartPr>
        <w:name w:val="8F4C016E731E4D078C2FF2BECEC92480"/>
        <w:category>
          <w:name w:val="General"/>
          <w:gallery w:val="placeholder"/>
        </w:category>
        <w:types>
          <w:type w:val="bbPlcHdr"/>
        </w:types>
        <w:behaviors>
          <w:behavior w:val="content"/>
        </w:behaviors>
        <w:guid w:val="{2D5E8129-C47E-405E-82BB-4281E33ADD52}"/>
      </w:docPartPr>
      <w:docPartBody>
        <w:p w:rsidR="00775584" w:rsidRDefault="0007657F" w:rsidP="0007657F">
          <w:pPr>
            <w:pStyle w:val="8F4C016E731E4D078C2FF2BECEC92480"/>
          </w:pPr>
          <w:r w:rsidRPr="000B0719">
            <w:rPr>
              <w:rStyle w:val="PlaceholderText"/>
            </w:rPr>
            <w:t>Click here to enter text.</w:t>
          </w:r>
        </w:p>
      </w:docPartBody>
    </w:docPart>
    <w:docPart>
      <w:docPartPr>
        <w:name w:val="690BF0D335724C12A6D1C09376341562"/>
        <w:category>
          <w:name w:val="General"/>
          <w:gallery w:val="placeholder"/>
        </w:category>
        <w:types>
          <w:type w:val="bbPlcHdr"/>
        </w:types>
        <w:behaviors>
          <w:behavior w:val="content"/>
        </w:behaviors>
        <w:guid w:val="{8AF54F38-3CB3-4D85-8A34-0C99045E82A8}"/>
      </w:docPartPr>
      <w:docPartBody>
        <w:p w:rsidR="00775584" w:rsidRDefault="0007657F" w:rsidP="0007657F">
          <w:pPr>
            <w:pStyle w:val="690BF0D335724C12A6D1C09376341562"/>
          </w:pPr>
          <w:r w:rsidRPr="000B0719">
            <w:rPr>
              <w:rStyle w:val="PlaceholderText"/>
            </w:rPr>
            <w:t>Click here to enter text.</w:t>
          </w:r>
        </w:p>
      </w:docPartBody>
    </w:docPart>
    <w:docPart>
      <w:docPartPr>
        <w:name w:val="EAC37FE8AE62412399D7B746E577AA97"/>
        <w:category>
          <w:name w:val="General"/>
          <w:gallery w:val="placeholder"/>
        </w:category>
        <w:types>
          <w:type w:val="bbPlcHdr"/>
        </w:types>
        <w:behaviors>
          <w:behavior w:val="content"/>
        </w:behaviors>
        <w:guid w:val="{88736D5B-E990-4796-8DE2-27BEDBEF32AE}"/>
      </w:docPartPr>
      <w:docPartBody>
        <w:p w:rsidR="00775584" w:rsidRDefault="0007657F" w:rsidP="0007657F">
          <w:pPr>
            <w:pStyle w:val="EAC37FE8AE62412399D7B746E577AA97"/>
          </w:pPr>
          <w:r w:rsidRPr="000B0719">
            <w:rPr>
              <w:rStyle w:val="PlaceholderText"/>
            </w:rPr>
            <w:t>Click here to enter a date.</w:t>
          </w:r>
        </w:p>
      </w:docPartBody>
    </w:docPart>
    <w:docPart>
      <w:docPartPr>
        <w:name w:val="F86CEEF5BB084759B4CA2C33FF4FF220"/>
        <w:category>
          <w:name w:val="General"/>
          <w:gallery w:val="placeholder"/>
        </w:category>
        <w:types>
          <w:type w:val="bbPlcHdr"/>
        </w:types>
        <w:behaviors>
          <w:behavior w:val="content"/>
        </w:behaviors>
        <w:guid w:val="{CA6CE658-98D1-4A27-88DA-EB4A65244AF8}"/>
      </w:docPartPr>
      <w:docPartBody>
        <w:p w:rsidR="00775584" w:rsidRDefault="0007657F" w:rsidP="0007657F">
          <w:pPr>
            <w:pStyle w:val="F86CEEF5BB084759B4CA2C33FF4FF220"/>
          </w:pPr>
          <w:r w:rsidRPr="000B0719">
            <w:rPr>
              <w:rStyle w:val="PlaceholderText"/>
            </w:rPr>
            <w:t>Click here to enter a date.</w:t>
          </w:r>
        </w:p>
      </w:docPartBody>
    </w:docPart>
    <w:docPart>
      <w:docPartPr>
        <w:name w:val="47E2B4167D1F416795156D14653CB248"/>
        <w:category>
          <w:name w:val="General"/>
          <w:gallery w:val="placeholder"/>
        </w:category>
        <w:types>
          <w:type w:val="bbPlcHdr"/>
        </w:types>
        <w:behaviors>
          <w:behavior w:val="content"/>
        </w:behaviors>
        <w:guid w:val="{BD6310A3-2CAA-431B-A2B1-A29D890EE4C8}"/>
      </w:docPartPr>
      <w:docPartBody>
        <w:p w:rsidR="00775584" w:rsidRDefault="0007657F" w:rsidP="0007657F">
          <w:pPr>
            <w:pStyle w:val="47E2B4167D1F416795156D14653CB248"/>
          </w:pPr>
          <w:r w:rsidRPr="000B0719">
            <w:rPr>
              <w:rStyle w:val="PlaceholderText"/>
            </w:rPr>
            <w:t>Click here to enter text.</w:t>
          </w:r>
        </w:p>
      </w:docPartBody>
    </w:docPart>
    <w:docPart>
      <w:docPartPr>
        <w:name w:val="A0013608F4774C60B33BB4C8DCFFA07D"/>
        <w:category>
          <w:name w:val="General"/>
          <w:gallery w:val="placeholder"/>
        </w:category>
        <w:types>
          <w:type w:val="bbPlcHdr"/>
        </w:types>
        <w:behaviors>
          <w:behavior w:val="content"/>
        </w:behaviors>
        <w:guid w:val="{F94BF94F-E025-415F-B869-489DFC76A9D5}"/>
      </w:docPartPr>
      <w:docPartBody>
        <w:p w:rsidR="00775584" w:rsidRDefault="0007657F" w:rsidP="0007657F">
          <w:pPr>
            <w:pStyle w:val="A0013608F4774C60B33BB4C8DCFFA07D"/>
          </w:pPr>
          <w:r w:rsidRPr="000B0719">
            <w:rPr>
              <w:rStyle w:val="PlaceholderText"/>
            </w:rPr>
            <w:t>Click here to enter text.</w:t>
          </w:r>
        </w:p>
      </w:docPartBody>
    </w:docPart>
    <w:docPart>
      <w:docPartPr>
        <w:name w:val="9A005B9BF10A4661B840B9E887898F56"/>
        <w:category>
          <w:name w:val="General"/>
          <w:gallery w:val="placeholder"/>
        </w:category>
        <w:types>
          <w:type w:val="bbPlcHdr"/>
        </w:types>
        <w:behaviors>
          <w:behavior w:val="content"/>
        </w:behaviors>
        <w:guid w:val="{61D3FF1E-DE6B-4396-A576-6D279505ABB6}"/>
      </w:docPartPr>
      <w:docPartBody>
        <w:p w:rsidR="00775584" w:rsidRDefault="0007657F" w:rsidP="0007657F">
          <w:pPr>
            <w:pStyle w:val="9A005B9BF10A4661B840B9E887898F56"/>
          </w:pPr>
          <w:r w:rsidRPr="000B0719">
            <w:rPr>
              <w:rStyle w:val="PlaceholderText"/>
            </w:rPr>
            <w:t>Click here to enter text.</w:t>
          </w:r>
        </w:p>
      </w:docPartBody>
    </w:docPart>
    <w:docPart>
      <w:docPartPr>
        <w:name w:val="82C50662F50043CE90512679D14E8649"/>
        <w:category>
          <w:name w:val="General"/>
          <w:gallery w:val="placeholder"/>
        </w:category>
        <w:types>
          <w:type w:val="bbPlcHdr"/>
        </w:types>
        <w:behaviors>
          <w:behavior w:val="content"/>
        </w:behaviors>
        <w:guid w:val="{94BE2956-E7C1-458C-B749-C7FB6E607A44}"/>
      </w:docPartPr>
      <w:docPartBody>
        <w:p w:rsidR="00775584" w:rsidRDefault="0007657F" w:rsidP="0007657F">
          <w:pPr>
            <w:pStyle w:val="82C50662F50043CE90512679D14E8649"/>
          </w:pPr>
          <w:r w:rsidRPr="000B0719">
            <w:rPr>
              <w:rStyle w:val="PlaceholderText"/>
            </w:rPr>
            <w:t>Click here to enter text.</w:t>
          </w:r>
        </w:p>
      </w:docPartBody>
    </w:docPart>
    <w:docPart>
      <w:docPartPr>
        <w:name w:val="E058BF64B9D24E29BDC0240A9C79E66D"/>
        <w:category>
          <w:name w:val="General"/>
          <w:gallery w:val="placeholder"/>
        </w:category>
        <w:types>
          <w:type w:val="bbPlcHdr"/>
        </w:types>
        <w:behaviors>
          <w:behavior w:val="content"/>
        </w:behaviors>
        <w:guid w:val="{FB1E1644-8377-4CAE-9537-D06930BEE131}"/>
      </w:docPartPr>
      <w:docPartBody>
        <w:p w:rsidR="00775584" w:rsidRDefault="0007657F" w:rsidP="0007657F">
          <w:pPr>
            <w:pStyle w:val="E058BF64B9D24E29BDC0240A9C79E66D"/>
          </w:pPr>
          <w:r w:rsidRPr="000B0719">
            <w:rPr>
              <w:rStyle w:val="PlaceholderText"/>
            </w:rPr>
            <w:t>Click here to enter text.</w:t>
          </w:r>
        </w:p>
      </w:docPartBody>
    </w:docPart>
    <w:docPart>
      <w:docPartPr>
        <w:name w:val="86A7B5EF6D9F4BB4BBCAC136138FF404"/>
        <w:category>
          <w:name w:val="General"/>
          <w:gallery w:val="placeholder"/>
        </w:category>
        <w:types>
          <w:type w:val="bbPlcHdr"/>
        </w:types>
        <w:behaviors>
          <w:behavior w:val="content"/>
        </w:behaviors>
        <w:guid w:val="{5840570C-E165-4941-BB13-AB5FA0324E26}"/>
      </w:docPartPr>
      <w:docPartBody>
        <w:p w:rsidR="00775584" w:rsidRDefault="0007657F" w:rsidP="0007657F">
          <w:pPr>
            <w:pStyle w:val="86A7B5EF6D9F4BB4BBCAC136138FF404"/>
          </w:pPr>
          <w:r w:rsidRPr="000B0719">
            <w:rPr>
              <w:rStyle w:val="PlaceholderText"/>
            </w:rPr>
            <w:t>Click here to enter text.</w:t>
          </w:r>
        </w:p>
      </w:docPartBody>
    </w:docPart>
    <w:docPart>
      <w:docPartPr>
        <w:name w:val="5A8E77D338404B0DB5D57B9233F0C9FA"/>
        <w:category>
          <w:name w:val="General"/>
          <w:gallery w:val="placeholder"/>
        </w:category>
        <w:types>
          <w:type w:val="bbPlcHdr"/>
        </w:types>
        <w:behaviors>
          <w:behavior w:val="content"/>
        </w:behaviors>
        <w:guid w:val="{7E860671-4B40-4235-B67B-575C683F9334}"/>
      </w:docPartPr>
      <w:docPartBody>
        <w:p w:rsidR="00775584" w:rsidRDefault="0007657F" w:rsidP="0007657F">
          <w:pPr>
            <w:pStyle w:val="5A8E77D338404B0DB5D57B9233F0C9FA"/>
          </w:pPr>
          <w:r w:rsidRPr="000B0719">
            <w:rPr>
              <w:rStyle w:val="PlaceholderText"/>
            </w:rPr>
            <w:t>Click here to enter a date.</w:t>
          </w:r>
        </w:p>
      </w:docPartBody>
    </w:docPart>
    <w:docPart>
      <w:docPartPr>
        <w:name w:val="E0F7079CFF474052B9798D17C4D7AB22"/>
        <w:category>
          <w:name w:val="General"/>
          <w:gallery w:val="placeholder"/>
        </w:category>
        <w:types>
          <w:type w:val="bbPlcHdr"/>
        </w:types>
        <w:behaviors>
          <w:behavior w:val="content"/>
        </w:behaviors>
        <w:guid w:val="{C4D45481-ABAE-4A59-A73C-C3332C5EDA52}"/>
      </w:docPartPr>
      <w:docPartBody>
        <w:p w:rsidR="00775584" w:rsidRDefault="0007657F" w:rsidP="0007657F">
          <w:pPr>
            <w:pStyle w:val="E0F7079CFF474052B9798D17C4D7AB22"/>
          </w:pPr>
          <w:r w:rsidRPr="000B0719">
            <w:rPr>
              <w:rStyle w:val="PlaceholderText"/>
            </w:rPr>
            <w:t>Click here to enter a date.</w:t>
          </w:r>
        </w:p>
      </w:docPartBody>
    </w:docPart>
    <w:docPart>
      <w:docPartPr>
        <w:name w:val="E6221636D7D8400393493C9D4A0C772F"/>
        <w:category>
          <w:name w:val="General"/>
          <w:gallery w:val="placeholder"/>
        </w:category>
        <w:types>
          <w:type w:val="bbPlcHdr"/>
        </w:types>
        <w:behaviors>
          <w:behavior w:val="content"/>
        </w:behaviors>
        <w:guid w:val="{72DA8337-71F3-4D14-9A64-FD48856CAE54}"/>
      </w:docPartPr>
      <w:docPartBody>
        <w:p w:rsidR="00775584" w:rsidRDefault="0007657F" w:rsidP="0007657F">
          <w:pPr>
            <w:pStyle w:val="E6221636D7D8400393493C9D4A0C772F"/>
          </w:pPr>
          <w:r w:rsidRPr="000B0719">
            <w:rPr>
              <w:rStyle w:val="PlaceholderText"/>
            </w:rPr>
            <w:t>Click here to enter text.</w:t>
          </w:r>
        </w:p>
      </w:docPartBody>
    </w:docPart>
    <w:docPart>
      <w:docPartPr>
        <w:name w:val="275AA8126824497286C6FAD17883AEB1"/>
        <w:category>
          <w:name w:val="General"/>
          <w:gallery w:val="placeholder"/>
        </w:category>
        <w:types>
          <w:type w:val="bbPlcHdr"/>
        </w:types>
        <w:behaviors>
          <w:behavior w:val="content"/>
        </w:behaviors>
        <w:guid w:val="{57A52790-237B-482C-A05E-1E873A4286FD}"/>
      </w:docPartPr>
      <w:docPartBody>
        <w:p w:rsidR="00775584" w:rsidRDefault="0007657F" w:rsidP="0007657F">
          <w:pPr>
            <w:pStyle w:val="275AA8126824497286C6FAD17883AEB1"/>
          </w:pPr>
          <w:r w:rsidRPr="000B0719">
            <w:rPr>
              <w:rStyle w:val="PlaceholderText"/>
            </w:rPr>
            <w:t>Click here to enter text.</w:t>
          </w:r>
        </w:p>
      </w:docPartBody>
    </w:docPart>
    <w:docPart>
      <w:docPartPr>
        <w:name w:val="8722A3B1B16646E7A0569CF4EEFFD6EE"/>
        <w:category>
          <w:name w:val="General"/>
          <w:gallery w:val="placeholder"/>
        </w:category>
        <w:types>
          <w:type w:val="bbPlcHdr"/>
        </w:types>
        <w:behaviors>
          <w:behavior w:val="content"/>
        </w:behaviors>
        <w:guid w:val="{E6ED2639-92A3-497B-8ACD-A40F18B13ACE}"/>
      </w:docPartPr>
      <w:docPartBody>
        <w:p w:rsidR="00775584" w:rsidRDefault="0007657F" w:rsidP="0007657F">
          <w:pPr>
            <w:pStyle w:val="8722A3B1B16646E7A0569CF4EEFFD6EE"/>
          </w:pPr>
          <w:r w:rsidRPr="000B0719">
            <w:rPr>
              <w:rStyle w:val="PlaceholderText"/>
            </w:rPr>
            <w:t>Click here to enter text.</w:t>
          </w:r>
        </w:p>
      </w:docPartBody>
    </w:docPart>
    <w:docPart>
      <w:docPartPr>
        <w:name w:val="721FEF1D5C604FE394302B127362C0A2"/>
        <w:category>
          <w:name w:val="General"/>
          <w:gallery w:val="placeholder"/>
        </w:category>
        <w:types>
          <w:type w:val="bbPlcHdr"/>
        </w:types>
        <w:behaviors>
          <w:behavior w:val="content"/>
        </w:behaviors>
        <w:guid w:val="{3200BED4-6713-405E-9B29-91F6AA46ECD8}"/>
      </w:docPartPr>
      <w:docPartBody>
        <w:p w:rsidR="00775584" w:rsidRDefault="0007657F" w:rsidP="0007657F">
          <w:pPr>
            <w:pStyle w:val="721FEF1D5C604FE394302B127362C0A2"/>
          </w:pPr>
          <w:r w:rsidRPr="000B0719">
            <w:rPr>
              <w:rStyle w:val="PlaceholderText"/>
            </w:rPr>
            <w:t>Click here to enter text.</w:t>
          </w:r>
        </w:p>
      </w:docPartBody>
    </w:docPart>
    <w:docPart>
      <w:docPartPr>
        <w:name w:val="4024AF42F84F45DCB477221D2D5BEDE6"/>
        <w:category>
          <w:name w:val="General"/>
          <w:gallery w:val="placeholder"/>
        </w:category>
        <w:types>
          <w:type w:val="bbPlcHdr"/>
        </w:types>
        <w:behaviors>
          <w:behavior w:val="content"/>
        </w:behaviors>
        <w:guid w:val="{7FB2E0B3-F625-4655-A8A3-A88C1888CDD0}"/>
      </w:docPartPr>
      <w:docPartBody>
        <w:p w:rsidR="00775584" w:rsidRDefault="0007657F" w:rsidP="0007657F">
          <w:pPr>
            <w:pStyle w:val="4024AF42F84F45DCB477221D2D5BEDE6"/>
          </w:pPr>
          <w:r w:rsidRPr="000B0719">
            <w:rPr>
              <w:rStyle w:val="PlaceholderText"/>
            </w:rPr>
            <w:t>Click here to enter text.</w:t>
          </w:r>
        </w:p>
      </w:docPartBody>
    </w:docPart>
    <w:docPart>
      <w:docPartPr>
        <w:name w:val="8851E9D64B8841F1BE5FD81EC80D3C6E"/>
        <w:category>
          <w:name w:val="General"/>
          <w:gallery w:val="placeholder"/>
        </w:category>
        <w:types>
          <w:type w:val="bbPlcHdr"/>
        </w:types>
        <w:behaviors>
          <w:behavior w:val="content"/>
        </w:behaviors>
        <w:guid w:val="{79F5A94D-A9BC-4783-8878-9F88925FC099}"/>
      </w:docPartPr>
      <w:docPartBody>
        <w:p w:rsidR="00775584" w:rsidRDefault="0007657F" w:rsidP="0007657F">
          <w:pPr>
            <w:pStyle w:val="8851E9D64B8841F1BE5FD81EC80D3C6E"/>
          </w:pPr>
          <w:r w:rsidRPr="000B0719">
            <w:rPr>
              <w:rStyle w:val="PlaceholderText"/>
            </w:rPr>
            <w:t>Click here to enter text.</w:t>
          </w:r>
        </w:p>
      </w:docPartBody>
    </w:docPart>
    <w:docPart>
      <w:docPartPr>
        <w:name w:val="E901C7548B5F48C5B67B7BD5D71B65FA"/>
        <w:category>
          <w:name w:val="General"/>
          <w:gallery w:val="placeholder"/>
        </w:category>
        <w:types>
          <w:type w:val="bbPlcHdr"/>
        </w:types>
        <w:behaviors>
          <w:behavior w:val="content"/>
        </w:behaviors>
        <w:guid w:val="{3918078F-F3BA-4526-A116-F1FB166E6CC9}"/>
      </w:docPartPr>
      <w:docPartBody>
        <w:p w:rsidR="00775584" w:rsidRDefault="0007657F" w:rsidP="0007657F">
          <w:pPr>
            <w:pStyle w:val="E901C7548B5F48C5B67B7BD5D71B65FA"/>
          </w:pPr>
          <w:r w:rsidRPr="000B0719">
            <w:rPr>
              <w:rStyle w:val="PlaceholderText"/>
            </w:rPr>
            <w:t>Click here to enter a date.</w:t>
          </w:r>
        </w:p>
      </w:docPartBody>
    </w:docPart>
    <w:docPart>
      <w:docPartPr>
        <w:name w:val="FA1B32B8111C4DE0AC6A3D1A74402A85"/>
        <w:category>
          <w:name w:val="General"/>
          <w:gallery w:val="placeholder"/>
        </w:category>
        <w:types>
          <w:type w:val="bbPlcHdr"/>
        </w:types>
        <w:behaviors>
          <w:behavior w:val="content"/>
        </w:behaviors>
        <w:guid w:val="{131C0E76-457C-442D-8F8D-F30AD30B0C36}"/>
      </w:docPartPr>
      <w:docPartBody>
        <w:p w:rsidR="00775584" w:rsidRDefault="0007657F" w:rsidP="0007657F">
          <w:pPr>
            <w:pStyle w:val="FA1B32B8111C4DE0AC6A3D1A74402A85"/>
          </w:pPr>
          <w:r w:rsidRPr="000B0719">
            <w:rPr>
              <w:rStyle w:val="PlaceholderText"/>
            </w:rPr>
            <w:t>Click here to enter a date.</w:t>
          </w:r>
        </w:p>
      </w:docPartBody>
    </w:docPart>
    <w:docPart>
      <w:docPartPr>
        <w:name w:val="AC3EFC633CD443F69690615DDB1BF7CF"/>
        <w:category>
          <w:name w:val="General"/>
          <w:gallery w:val="placeholder"/>
        </w:category>
        <w:types>
          <w:type w:val="bbPlcHdr"/>
        </w:types>
        <w:behaviors>
          <w:behavior w:val="content"/>
        </w:behaviors>
        <w:guid w:val="{762C220C-C17C-44F7-B1ED-17037D44F8BA}"/>
      </w:docPartPr>
      <w:docPartBody>
        <w:p w:rsidR="00775584" w:rsidRDefault="0007657F" w:rsidP="0007657F">
          <w:pPr>
            <w:pStyle w:val="AC3EFC633CD443F69690615DDB1BF7CF"/>
          </w:pPr>
          <w:r w:rsidRPr="000B0719">
            <w:rPr>
              <w:rStyle w:val="PlaceholderText"/>
            </w:rPr>
            <w:t>Click here to enter text.</w:t>
          </w:r>
        </w:p>
      </w:docPartBody>
    </w:docPart>
    <w:docPart>
      <w:docPartPr>
        <w:name w:val="DE7B9FEE302744288CD8352C8AE07EA3"/>
        <w:category>
          <w:name w:val="General"/>
          <w:gallery w:val="placeholder"/>
        </w:category>
        <w:types>
          <w:type w:val="bbPlcHdr"/>
        </w:types>
        <w:behaviors>
          <w:behavior w:val="content"/>
        </w:behaviors>
        <w:guid w:val="{CE6C5D8A-98D3-44E3-B76E-3EE26A861D18}"/>
      </w:docPartPr>
      <w:docPartBody>
        <w:p w:rsidR="00775584" w:rsidRDefault="0007657F" w:rsidP="0007657F">
          <w:pPr>
            <w:pStyle w:val="DE7B9FEE302744288CD8352C8AE07EA3"/>
          </w:pPr>
          <w:r w:rsidRPr="000B0719">
            <w:rPr>
              <w:rStyle w:val="PlaceholderText"/>
            </w:rPr>
            <w:t>Click here to enter text.</w:t>
          </w:r>
        </w:p>
      </w:docPartBody>
    </w:docPart>
    <w:docPart>
      <w:docPartPr>
        <w:name w:val="3CA2C75D0C8C4135B9A334865710B618"/>
        <w:category>
          <w:name w:val="General"/>
          <w:gallery w:val="placeholder"/>
        </w:category>
        <w:types>
          <w:type w:val="bbPlcHdr"/>
        </w:types>
        <w:behaviors>
          <w:behavior w:val="content"/>
        </w:behaviors>
        <w:guid w:val="{61143979-5FCA-44FD-93D3-61DAAE0DFBFB}"/>
      </w:docPartPr>
      <w:docPartBody>
        <w:p w:rsidR="00775584" w:rsidRDefault="0007657F" w:rsidP="0007657F">
          <w:pPr>
            <w:pStyle w:val="3CA2C75D0C8C4135B9A334865710B618"/>
          </w:pPr>
          <w:r w:rsidRPr="000B0719">
            <w:rPr>
              <w:rStyle w:val="PlaceholderText"/>
            </w:rPr>
            <w:t>Click here to enter text.</w:t>
          </w:r>
        </w:p>
      </w:docPartBody>
    </w:docPart>
    <w:docPart>
      <w:docPartPr>
        <w:name w:val="C7C7A6B302D444D6993F3865113D9F1A"/>
        <w:category>
          <w:name w:val="General"/>
          <w:gallery w:val="placeholder"/>
        </w:category>
        <w:types>
          <w:type w:val="bbPlcHdr"/>
        </w:types>
        <w:behaviors>
          <w:behavior w:val="content"/>
        </w:behaviors>
        <w:guid w:val="{4CD8548C-8987-4B04-9BEC-9312AFD0DBA5}"/>
      </w:docPartPr>
      <w:docPartBody>
        <w:p w:rsidR="00775584" w:rsidRDefault="0007657F" w:rsidP="0007657F">
          <w:pPr>
            <w:pStyle w:val="C7C7A6B302D444D6993F3865113D9F1A"/>
          </w:pPr>
          <w:r w:rsidRPr="000B0719">
            <w:rPr>
              <w:rStyle w:val="PlaceholderText"/>
            </w:rPr>
            <w:t>Click here to enter text.</w:t>
          </w:r>
        </w:p>
      </w:docPartBody>
    </w:docPart>
    <w:docPart>
      <w:docPartPr>
        <w:name w:val="357D877BA333491EAA7F4F901887305E"/>
        <w:category>
          <w:name w:val="General"/>
          <w:gallery w:val="placeholder"/>
        </w:category>
        <w:types>
          <w:type w:val="bbPlcHdr"/>
        </w:types>
        <w:behaviors>
          <w:behavior w:val="content"/>
        </w:behaviors>
        <w:guid w:val="{45DB62B1-8247-4A9E-85D4-1CEB968907A4}"/>
      </w:docPartPr>
      <w:docPartBody>
        <w:p w:rsidR="00775584" w:rsidRDefault="0007657F" w:rsidP="0007657F">
          <w:pPr>
            <w:pStyle w:val="357D877BA333491EAA7F4F901887305E"/>
          </w:pPr>
          <w:r w:rsidRPr="000B0719">
            <w:rPr>
              <w:rStyle w:val="PlaceholderText"/>
            </w:rPr>
            <w:t>Click here to enter text.</w:t>
          </w:r>
        </w:p>
      </w:docPartBody>
    </w:docPart>
    <w:docPart>
      <w:docPartPr>
        <w:name w:val="DC2962DF3234477889DC4AEE8F7F4A10"/>
        <w:category>
          <w:name w:val="General"/>
          <w:gallery w:val="placeholder"/>
        </w:category>
        <w:types>
          <w:type w:val="bbPlcHdr"/>
        </w:types>
        <w:behaviors>
          <w:behavior w:val="content"/>
        </w:behaviors>
        <w:guid w:val="{4C1A2AA2-8757-4E0D-B415-EB7F5E2FFC45}"/>
      </w:docPartPr>
      <w:docPartBody>
        <w:p w:rsidR="00775584" w:rsidRDefault="0007657F" w:rsidP="0007657F">
          <w:pPr>
            <w:pStyle w:val="DC2962DF3234477889DC4AEE8F7F4A10"/>
          </w:pPr>
          <w:r w:rsidRPr="000B0719">
            <w:rPr>
              <w:rStyle w:val="PlaceholderText"/>
            </w:rPr>
            <w:t>Click here to enter text.</w:t>
          </w:r>
        </w:p>
      </w:docPartBody>
    </w:docPart>
    <w:docPart>
      <w:docPartPr>
        <w:name w:val="C8CB413C936040729C576031E5CA9DE5"/>
        <w:category>
          <w:name w:val="General"/>
          <w:gallery w:val="placeholder"/>
        </w:category>
        <w:types>
          <w:type w:val="bbPlcHdr"/>
        </w:types>
        <w:behaviors>
          <w:behavior w:val="content"/>
        </w:behaviors>
        <w:guid w:val="{E3CD6392-3305-459E-9901-B5C7531C4B44}"/>
      </w:docPartPr>
      <w:docPartBody>
        <w:p w:rsidR="00775584" w:rsidRDefault="0007657F" w:rsidP="0007657F">
          <w:pPr>
            <w:pStyle w:val="C8CB413C936040729C576031E5CA9DE5"/>
          </w:pPr>
          <w:r w:rsidRPr="000B0719">
            <w:rPr>
              <w:rStyle w:val="PlaceholderText"/>
            </w:rPr>
            <w:t>Click here to enter a date.</w:t>
          </w:r>
        </w:p>
      </w:docPartBody>
    </w:docPart>
    <w:docPart>
      <w:docPartPr>
        <w:name w:val="98C8BDEBF4924444826ED4BCAB76F5B2"/>
        <w:category>
          <w:name w:val="General"/>
          <w:gallery w:val="placeholder"/>
        </w:category>
        <w:types>
          <w:type w:val="bbPlcHdr"/>
        </w:types>
        <w:behaviors>
          <w:behavior w:val="content"/>
        </w:behaviors>
        <w:guid w:val="{1B5D6155-503C-49AC-82D6-3CF1B88E8774}"/>
      </w:docPartPr>
      <w:docPartBody>
        <w:p w:rsidR="00775584" w:rsidRDefault="0007657F" w:rsidP="0007657F">
          <w:pPr>
            <w:pStyle w:val="98C8BDEBF4924444826ED4BCAB76F5B2"/>
          </w:pPr>
          <w:r w:rsidRPr="000B0719">
            <w:rPr>
              <w:rStyle w:val="PlaceholderText"/>
            </w:rPr>
            <w:t>Click here to enter a date.</w:t>
          </w:r>
        </w:p>
      </w:docPartBody>
    </w:docPart>
    <w:docPart>
      <w:docPartPr>
        <w:name w:val="0C2048F36F55439096405C5AD2024507"/>
        <w:category>
          <w:name w:val="General"/>
          <w:gallery w:val="placeholder"/>
        </w:category>
        <w:types>
          <w:type w:val="bbPlcHdr"/>
        </w:types>
        <w:behaviors>
          <w:behavior w:val="content"/>
        </w:behaviors>
        <w:guid w:val="{A4F12200-0EAF-41D4-9743-4EC5DAB1C2EE}"/>
      </w:docPartPr>
      <w:docPartBody>
        <w:p w:rsidR="00775584" w:rsidRDefault="0007657F" w:rsidP="0007657F">
          <w:pPr>
            <w:pStyle w:val="0C2048F36F55439096405C5AD2024507"/>
          </w:pPr>
          <w:r w:rsidRPr="000B0719">
            <w:rPr>
              <w:rStyle w:val="PlaceholderText"/>
            </w:rPr>
            <w:t>Click here to enter text.</w:t>
          </w:r>
        </w:p>
      </w:docPartBody>
    </w:docPart>
    <w:docPart>
      <w:docPartPr>
        <w:name w:val="5A29061AEC8742A9BC21C4DFF87C7B2E"/>
        <w:category>
          <w:name w:val="General"/>
          <w:gallery w:val="placeholder"/>
        </w:category>
        <w:types>
          <w:type w:val="bbPlcHdr"/>
        </w:types>
        <w:behaviors>
          <w:behavior w:val="content"/>
        </w:behaviors>
        <w:guid w:val="{812F944B-3EF6-4F0F-8C3C-DD6FD65D2209}"/>
      </w:docPartPr>
      <w:docPartBody>
        <w:p w:rsidR="00775584" w:rsidRDefault="0007657F" w:rsidP="0007657F">
          <w:pPr>
            <w:pStyle w:val="5A29061AEC8742A9BC21C4DFF87C7B2E"/>
          </w:pPr>
          <w:r w:rsidRPr="000B0719">
            <w:rPr>
              <w:rStyle w:val="PlaceholderText"/>
            </w:rPr>
            <w:t>Click here to enter text.</w:t>
          </w:r>
        </w:p>
      </w:docPartBody>
    </w:docPart>
    <w:docPart>
      <w:docPartPr>
        <w:name w:val="985EE894EC924E4782717FE14C89E9F5"/>
        <w:category>
          <w:name w:val="General"/>
          <w:gallery w:val="placeholder"/>
        </w:category>
        <w:types>
          <w:type w:val="bbPlcHdr"/>
        </w:types>
        <w:behaviors>
          <w:behavior w:val="content"/>
        </w:behaviors>
        <w:guid w:val="{1698CA81-9249-48AD-AEE1-256E166BEAD2}"/>
      </w:docPartPr>
      <w:docPartBody>
        <w:p w:rsidR="00775584" w:rsidRDefault="0007657F" w:rsidP="0007657F">
          <w:pPr>
            <w:pStyle w:val="985EE894EC924E4782717FE14C89E9F5"/>
          </w:pPr>
          <w:r w:rsidRPr="000B0719">
            <w:rPr>
              <w:rStyle w:val="PlaceholderText"/>
            </w:rPr>
            <w:t>Click here to enter text.</w:t>
          </w:r>
        </w:p>
      </w:docPartBody>
    </w:docPart>
    <w:docPart>
      <w:docPartPr>
        <w:name w:val="168E326AAC9A46BFA6BFFD3321E61F6E"/>
        <w:category>
          <w:name w:val="General"/>
          <w:gallery w:val="placeholder"/>
        </w:category>
        <w:types>
          <w:type w:val="bbPlcHdr"/>
        </w:types>
        <w:behaviors>
          <w:behavior w:val="content"/>
        </w:behaviors>
        <w:guid w:val="{A487BE41-0BCD-41AE-8283-389BDEBAFE66}"/>
      </w:docPartPr>
      <w:docPartBody>
        <w:p w:rsidR="00775584" w:rsidRDefault="0007657F" w:rsidP="0007657F">
          <w:pPr>
            <w:pStyle w:val="168E326AAC9A46BFA6BFFD3321E61F6E"/>
          </w:pPr>
          <w:r w:rsidRPr="000B0719">
            <w:rPr>
              <w:rStyle w:val="PlaceholderText"/>
            </w:rPr>
            <w:t>Click here to enter text.</w:t>
          </w:r>
        </w:p>
      </w:docPartBody>
    </w:docPart>
    <w:docPart>
      <w:docPartPr>
        <w:name w:val="FC19BC72FD954B01A4AA54074A1EBF1A"/>
        <w:category>
          <w:name w:val="General"/>
          <w:gallery w:val="placeholder"/>
        </w:category>
        <w:types>
          <w:type w:val="bbPlcHdr"/>
        </w:types>
        <w:behaviors>
          <w:behavior w:val="content"/>
        </w:behaviors>
        <w:guid w:val="{32564B9F-0C74-4303-B3C9-C67FDBF95AFB}"/>
      </w:docPartPr>
      <w:docPartBody>
        <w:p w:rsidR="00775584" w:rsidRDefault="0007657F" w:rsidP="0007657F">
          <w:pPr>
            <w:pStyle w:val="FC19BC72FD954B01A4AA54074A1EBF1A"/>
          </w:pPr>
          <w:r w:rsidRPr="000B0719">
            <w:rPr>
              <w:rStyle w:val="PlaceholderText"/>
            </w:rPr>
            <w:t>Click here to enter text.</w:t>
          </w:r>
        </w:p>
      </w:docPartBody>
    </w:docPart>
    <w:docPart>
      <w:docPartPr>
        <w:name w:val="C0F5B294A678449B87F6F2BC5059A762"/>
        <w:category>
          <w:name w:val="General"/>
          <w:gallery w:val="placeholder"/>
        </w:category>
        <w:types>
          <w:type w:val="bbPlcHdr"/>
        </w:types>
        <w:behaviors>
          <w:behavior w:val="content"/>
        </w:behaviors>
        <w:guid w:val="{FFF61DCC-BAD7-4AC9-A62F-1084FFD94C10}"/>
      </w:docPartPr>
      <w:docPartBody>
        <w:p w:rsidR="00775584" w:rsidRDefault="0007657F" w:rsidP="0007657F">
          <w:pPr>
            <w:pStyle w:val="C0F5B294A678449B87F6F2BC5059A762"/>
          </w:pPr>
          <w:r w:rsidRPr="000B0719">
            <w:rPr>
              <w:rStyle w:val="PlaceholderText"/>
            </w:rPr>
            <w:t>Click here to enter text.</w:t>
          </w:r>
        </w:p>
      </w:docPartBody>
    </w:docPart>
    <w:docPart>
      <w:docPartPr>
        <w:name w:val="C7AE256E540D4DCAAA6193FAD4E3C269"/>
        <w:category>
          <w:name w:val="General"/>
          <w:gallery w:val="placeholder"/>
        </w:category>
        <w:types>
          <w:type w:val="bbPlcHdr"/>
        </w:types>
        <w:behaviors>
          <w:behavior w:val="content"/>
        </w:behaviors>
        <w:guid w:val="{31816A60-0C52-42C7-8983-0076A55C2942}"/>
      </w:docPartPr>
      <w:docPartBody>
        <w:p w:rsidR="00775584" w:rsidRDefault="0007657F" w:rsidP="0007657F">
          <w:pPr>
            <w:pStyle w:val="C7AE256E540D4DCAAA6193FAD4E3C269"/>
          </w:pPr>
          <w:r w:rsidRPr="000B0719">
            <w:rPr>
              <w:rStyle w:val="PlaceholderText"/>
            </w:rPr>
            <w:t>Click here to enter a date.</w:t>
          </w:r>
        </w:p>
      </w:docPartBody>
    </w:docPart>
    <w:docPart>
      <w:docPartPr>
        <w:name w:val="A6318233FDF94710AFDCB812E6FEDD77"/>
        <w:category>
          <w:name w:val="General"/>
          <w:gallery w:val="placeholder"/>
        </w:category>
        <w:types>
          <w:type w:val="bbPlcHdr"/>
        </w:types>
        <w:behaviors>
          <w:behavior w:val="content"/>
        </w:behaviors>
        <w:guid w:val="{EBEFA05B-F6ED-4F6C-AF1F-C79C228EA271}"/>
      </w:docPartPr>
      <w:docPartBody>
        <w:p w:rsidR="00775584" w:rsidRDefault="0007657F" w:rsidP="0007657F">
          <w:pPr>
            <w:pStyle w:val="A6318233FDF94710AFDCB812E6FEDD77"/>
          </w:pPr>
          <w:r w:rsidRPr="000B0719">
            <w:rPr>
              <w:rStyle w:val="PlaceholderText"/>
            </w:rPr>
            <w:t>Click here to enter a date.</w:t>
          </w:r>
        </w:p>
      </w:docPartBody>
    </w:docPart>
    <w:docPart>
      <w:docPartPr>
        <w:name w:val="977DCFFA92F947CF84AF1503E39EC43C"/>
        <w:category>
          <w:name w:val="General"/>
          <w:gallery w:val="placeholder"/>
        </w:category>
        <w:types>
          <w:type w:val="bbPlcHdr"/>
        </w:types>
        <w:behaviors>
          <w:behavior w:val="content"/>
        </w:behaviors>
        <w:guid w:val="{7869BE3A-8C32-4F25-BD36-20E3123A8327}"/>
      </w:docPartPr>
      <w:docPartBody>
        <w:p w:rsidR="00775584" w:rsidRDefault="0007657F" w:rsidP="0007657F">
          <w:pPr>
            <w:pStyle w:val="977DCFFA92F947CF84AF1503E39EC43C"/>
          </w:pPr>
          <w:r w:rsidRPr="000B0719">
            <w:rPr>
              <w:rStyle w:val="PlaceholderText"/>
            </w:rPr>
            <w:t>Click here to enter text.</w:t>
          </w:r>
        </w:p>
      </w:docPartBody>
    </w:docPart>
    <w:docPart>
      <w:docPartPr>
        <w:name w:val="6F17CB8F12584D9FAC3631D22ABB3AB4"/>
        <w:category>
          <w:name w:val="General"/>
          <w:gallery w:val="placeholder"/>
        </w:category>
        <w:types>
          <w:type w:val="bbPlcHdr"/>
        </w:types>
        <w:behaviors>
          <w:behavior w:val="content"/>
        </w:behaviors>
        <w:guid w:val="{BB2C018C-7AF2-49F1-8472-C61FAAB60A37}"/>
      </w:docPartPr>
      <w:docPartBody>
        <w:p w:rsidR="00775584" w:rsidRDefault="0007657F" w:rsidP="0007657F">
          <w:pPr>
            <w:pStyle w:val="6F17CB8F12584D9FAC3631D22ABB3AB4"/>
          </w:pPr>
          <w:r w:rsidRPr="000B0719">
            <w:rPr>
              <w:rStyle w:val="PlaceholderText"/>
            </w:rPr>
            <w:t>Click here to enter text.</w:t>
          </w:r>
        </w:p>
      </w:docPartBody>
    </w:docPart>
    <w:docPart>
      <w:docPartPr>
        <w:name w:val="3911C72D8704419B85431A0632EA63A4"/>
        <w:category>
          <w:name w:val="General"/>
          <w:gallery w:val="placeholder"/>
        </w:category>
        <w:types>
          <w:type w:val="bbPlcHdr"/>
        </w:types>
        <w:behaviors>
          <w:behavior w:val="content"/>
        </w:behaviors>
        <w:guid w:val="{047745A7-B5F5-45D6-849B-A1E83EC8D1D3}"/>
      </w:docPartPr>
      <w:docPartBody>
        <w:p w:rsidR="00775584" w:rsidRDefault="0007657F" w:rsidP="0007657F">
          <w:pPr>
            <w:pStyle w:val="3911C72D8704419B85431A0632EA63A4"/>
          </w:pPr>
          <w:r w:rsidRPr="000B0719">
            <w:rPr>
              <w:rStyle w:val="PlaceholderText"/>
            </w:rPr>
            <w:t>Click here to enter text.</w:t>
          </w:r>
        </w:p>
      </w:docPartBody>
    </w:docPart>
    <w:docPart>
      <w:docPartPr>
        <w:name w:val="DBB45A9CBDA749869A092905B548FCD1"/>
        <w:category>
          <w:name w:val="General"/>
          <w:gallery w:val="placeholder"/>
        </w:category>
        <w:types>
          <w:type w:val="bbPlcHdr"/>
        </w:types>
        <w:behaviors>
          <w:behavior w:val="content"/>
        </w:behaviors>
        <w:guid w:val="{BEAEE693-5C53-43A8-801A-6DC00076A929}"/>
      </w:docPartPr>
      <w:docPartBody>
        <w:p w:rsidR="00775584" w:rsidRDefault="0007657F" w:rsidP="0007657F">
          <w:pPr>
            <w:pStyle w:val="DBB45A9CBDA749869A092905B548FCD1"/>
          </w:pPr>
          <w:r w:rsidRPr="000B0719">
            <w:rPr>
              <w:rStyle w:val="PlaceholderText"/>
            </w:rPr>
            <w:t>Click here to enter text.</w:t>
          </w:r>
        </w:p>
      </w:docPartBody>
    </w:docPart>
    <w:docPart>
      <w:docPartPr>
        <w:name w:val="6B6FAF12629F490BB7E0C50F2F78A45F"/>
        <w:category>
          <w:name w:val="General"/>
          <w:gallery w:val="placeholder"/>
        </w:category>
        <w:types>
          <w:type w:val="bbPlcHdr"/>
        </w:types>
        <w:behaviors>
          <w:behavior w:val="content"/>
        </w:behaviors>
        <w:guid w:val="{523F9E69-9674-462B-B370-C174EE4AAB9F}"/>
      </w:docPartPr>
      <w:docPartBody>
        <w:p w:rsidR="00775584" w:rsidRDefault="0007657F" w:rsidP="0007657F">
          <w:pPr>
            <w:pStyle w:val="6B6FAF12629F490BB7E0C50F2F78A45F"/>
          </w:pPr>
          <w:r w:rsidRPr="000B0719">
            <w:rPr>
              <w:rStyle w:val="PlaceholderText"/>
            </w:rPr>
            <w:t>Click here to enter text.</w:t>
          </w:r>
        </w:p>
      </w:docPartBody>
    </w:docPart>
    <w:docPart>
      <w:docPartPr>
        <w:name w:val="249187B87E9B44259C789F469D425B91"/>
        <w:category>
          <w:name w:val="General"/>
          <w:gallery w:val="placeholder"/>
        </w:category>
        <w:types>
          <w:type w:val="bbPlcHdr"/>
        </w:types>
        <w:behaviors>
          <w:behavior w:val="content"/>
        </w:behaviors>
        <w:guid w:val="{82B25F8F-D3E3-4887-B9C0-69B42669B665}"/>
      </w:docPartPr>
      <w:docPartBody>
        <w:p w:rsidR="00775584" w:rsidRDefault="0007657F" w:rsidP="0007657F">
          <w:pPr>
            <w:pStyle w:val="249187B87E9B44259C789F469D425B91"/>
          </w:pPr>
          <w:r w:rsidRPr="000B0719">
            <w:rPr>
              <w:rStyle w:val="PlaceholderText"/>
            </w:rPr>
            <w:t>Click here to enter text.</w:t>
          </w:r>
        </w:p>
      </w:docPartBody>
    </w:docPart>
    <w:docPart>
      <w:docPartPr>
        <w:name w:val="89F465D0370448C687ADD46E55F341D9"/>
        <w:category>
          <w:name w:val="General"/>
          <w:gallery w:val="placeholder"/>
        </w:category>
        <w:types>
          <w:type w:val="bbPlcHdr"/>
        </w:types>
        <w:behaviors>
          <w:behavior w:val="content"/>
        </w:behaviors>
        <w:guid w:val="{12E1DA80-B171-4DE0-B0C0-13C7FD03F5B2}"/>
      </w:docPartPr>
      <w:docPartBody>
        <w:p w:rsidR="00775584" w:rsidRDefault="0007657F" w:rsidP="0007657F">
          <w:pPr>
            <w:pStyle w:val="89F465D0370448C687ADD46E55F341D9"/>
          </w:pPr>
          <w:r w:rsidRPr="000B0719">
            <w:rPr>
              <w:rStyle w:val="PlaceholderText"/>
            </w:rPr>
            <w:t>Click here to enter a date.</w:t>
          </w:r>
        </w:p>
      </w:docPartBody>
    </w:docPart>
    <w:docPart>
      <w:docPartPr>
        <w:name w:val="FF28003BEB9A46399A56A9CDAC055B78"/>
        <w:category>
          <w:name w:val="General"/>
          <w:gallery w:val="placeholder"/>
        </w:category>
        <w:types>
          <w:type w:val="bbPlcHdr"/>
        </w:types>
        <w:behaviors>
          <w:behavior w:val="content"/>
        </w:behaviors>
        <w:guid w:val="{30D4B58B-4D71-4BDB-9983-01D80C9569EB}"/>
      </w:docPartPr>
      <w:docPartBody>
        <w:p w:rsidR="00775584" w:rsidRDefault="0007657F" w:rsidP="0007657F">
          <w:pPr>
            <w:pStyle w:val="FF28003BEB9A46399A56A9CDAC055B78"/>
          </w:pPr>
          <w:r w:rsidRPr="000B0719">
            <w:rPr>
              <w:rStyle w:val="PlaceholderText"/>
            </w:rPr>
            <w:t>Click here to enter a date.</w:t>
          </w:r>
        </w:p>
      </w:docPartBody>
    </w:docPart>
    <w:docPart>
      <w:docPartPr>
        <w:name w:val="026A0E740C5440649E290CD755D9E632"/>
        <w:category>
          <w:name w:val="General"/>
          <w:gallery w:val="placeholder"/>
        </w:category>
        <w:types>
          <w:type w:val="bbPlcHdr"/>
        </w:types>
        <w:behaviors>
          <w:behavior w:val="content"/>
        </w:behaviors>
        <w:guid w:val="{0D986EFD-9CC9-44E0-9817-A0489A2DE6BB}"/>
      </w:docPartPr>
      <w:docPartBody>
        <w:p w:rsidR="00775584" w:rsidRDefault="0007657F" w:rsidP="0007657F">
          <w:pPr>
            <w:pStyle w:val="026A0E740C5440649E290CD755D9E632"/>
          </w:pPr>
          <w:r w:rsidRPr="000B0719">
            <w:rPr>
              <w:rStyle w:val="PlaceholderText"/>
            </w:rPr>
            <w:t>Click here to enter text.</w:t>
          </w:r>
        </w:p>
      </w:docPartBody>
    </w:docPart>
    <w:docPart>
      <w:docPartPr>
        <w:name w:val="93038BFFFB584E44B012201A2E475F17"/>
        <w:category>
          <w:name w:val="General"/>
          <w:gallery w:val="placeholder"/>
        </w:category>
        <w:types>
          <w:type w:val="bbPlcHdr"/>
        </w:types>
        <w:behaviors>
          <w:behavior w:val="content"/>
        </w:behaviors>
        <w:guid w:val="{9ECDE979-F0B9-46E9-82E1-E0BA0B54A970}"/>
      </w:docPartPr>
      <w:docPartBody>
        <w:p w:rsidR="00775584" w:rsidRDefault="0007657F" w:rsidP="0007657F">
          <w:pPr>
            <w:pStyle w:val="93038BFFFB584E44B012201A2E475F17"/>
          </w:pPr>
          <w:r w:rsidRPr="000B0719">
            <w:rPr>
              <w:rStyle w:val="PlaceholderText"/>
            </w:rPr>
            <w:t>Click here to enter text.</w:t>
          </w:r>
        </w:p>
      </w:docPartBody>
    </w:docPart>
    <w:docPart>
      <w:docPartPr>
        <w:name w:val="66E3246519EE437EB3AC2B3B2FA675F0"/>
        <w:category>
          <w:name w:val="General"/>
          <w:gallery w:val="placeholder"/>
        </w:category>
        <w:types>
          <w:type w:val="bbPlcHdr"/>
        </w:types>
        <w:behaviors>
          <w:behavior w:val="content"/>
        </w:behaviors>
        <w:guid w:val="{3E13B75F-B04B-4F51-B968-092573A7216A}"/>
      </w:docPartPr>
      <w:docPartBody>
        <w:p w:rsidR="00775584" w:rsidRDefault="0007657F" w:rsidP="0007657F">
          <w:pPr>
            <w:pStyle w:val="66E3246519EE437EB3AC2B3B2FA675F0"/>
          </w:pPr>
          <w:r w:rsidRPr="000B0719">
            <w:rPr>
              <w:rStyle w:val="PlaceholderText"/>
            </w:rPr>
            <w:t>Click here to enter text.</w:t>
          </w:r>
        </w:p>
      </w:docPartBody>
    </w:docPart>
    <w:docPart>
      <w:docPartPr>
        <w:name w:val="FCC1C266266545969D2E4F2832215556"/>
        <w:category>
          <w:name w:val="General"/>
          <w:gallery w:val="placeholder"/>
        </w:category>
        <w:types>
          <w:type w:val="bbPlcHdr"/>
        </w:types>
        <w:behaviors>
          <w:behavior w:val="content"/>
        </w:behaviors>
        <w:guid w:val="{CFFC840B-146C-454A-BB1C-51F626412EA6}"/>
      </w:docPartPr>
      <w:docPartBody>
        <w:p w:rsidR="00775584" w:rsidRDefault="0007657F" w:rsidP="0007657F">
          <w:pPr>
            <w:pStyle w:val="FCC1C266266545969D2E4F2832215556"/>
          </w:pPr>
          <w:r w:rsidRPr="000B0719">
            <w:rPr>
              <w:rStyle w:val="PlaceholderText"/>
            </w:rPr>
            <w:t>Click here to enter text.</w:t>
          </w:r>
        </w:p>
      </w:docPartBody>
    </w:docPart>
    <w:docPart>
      <w:docPartPr>
        <w:name w:val="43A7A5D2D1A7453685632B300BE3FBD6"/>
        <w:category>
          <w:name w:val="General"/>
          <w:gallery w:val="placeholder"/>
        </w:category>
        <w:types>
          <w:type w:val="bbPlcHdr"/>
        </w:types>
        <w:behaviors>
          <w:behavior w:val="content"/>
        </w:behaviors>
        <w:guid w:val="{7DCE73C8-0C30-43F7-8747-C5C382EDFE6B}"/>
      </w:docPartPr>
      <w:docPartBody>
        <w:p w:rsidR="00775584" w:rsidRDefault="0007657F" w:rsidP="0007657F">
          <w:pPr>
            <w:pStyle w:val="43A7A5D2D1A7453685632B300BE3FBD6"/>
          </w:pPr>
          <w:r w:rsidRPr="000B0719">
            <w:rPr>
              <w:rStyle w:val="PlaceholderText"/>
            </w:rPr>
            <w:t>Click here to enter text.</w:t>
          </w:r>
        </w:p>
      </w:docPartBody>
    </w:docPart>
    <w:docPart>
      <w:docPartPr>
        <w:name w:val="202E64F406594FCE97BDC6024EAD637E"/>
        <w:category>
          <w:name w:val="General"/>
          <w:gallery w:val="placeholder"/>
        </w:category>
        <w:types>
          <w:type w:val="bbPlcHdr"/>
        </w:types>
        <w:behaviors>
          <w:behavior w:val="content"/>
        </w:behaviors>
        <w:guid w:val="{8892FDCD-E29F-418C-AC8A-EAB120465F86}"/>
      </w:docPartPr>
      <w:docPartBody>
        <w:p w:rsidR="00775584" w:rsidRDefault="0007657F" w:rsidP="0007657F">
          <w:pPr>
            <w:pStyle w:val="202E64F406594FCE97BDC6024EAD637E"/>
          </w:pPr>
          <w:r w:rsidRPr="000B0719">
            <w:rPr>
              <w:rStyle w:val="PlaceholderText"/>
            </w:rPr>
            <w:t>Click here to enter text.</w:t>
          </w:r>
        </w:p>
      </w:docPartBody>
    </w:docPart>
    <w:docPart>
      <w:docPartPr>
        <w:name w:val="EA526237CF514C968D0727529175A9E6"/>
        <w:category>
          <w:name w:val="General"/>
          <w:gallery w:val="placeholder"/>
        </w:category>
        <w:types>
          <w:type w:val="bbPlcHdr"/>
        </w:types>
        <w:behaviors>
          <w:behavior w:val="content"/>
        </w:behaviors>
        <w:guid w:val="{57D7770F-6F03-4553-B13C-C794097FCD9E}"/>
      </w:docPartPr>
      <w:docPartBody>
        <w:p w:rsidR="00775584" w:rsidRDefault="0007657F" w:rsidP="0007657F">
          <w:pPr>
            <w:pStyle w:val="EA526237CF514C968D0727529175A9E6"/>
          </w:pPr>
          <w:r w:rsidRPr="000B0719">
            <w:rPr>
              <w:rStyle w:val="PlaceholderText"/>
            </w:rPr>
            <w:t>Click here to enter a date.</w:t>
          </w:r>
        </w:p>
      </w:docPartBody>
    </w:docPart>
    <w:docPart>
      <w:docPartPr>
        <w:name w:val="8C114919A14A4CB7B9603F1568159B08"/>
        <w:category>
          <w:name w:val="General"/>
          <w:gallery w:val="placeholder"/>
        </w:category>
        <w:types>
          <w:type w:val="bbPlcHdr"/>
        </w:types>
        <w:behaviors>
          <w:behavior w:val="content"/>
        </w:behaviors>
        <w:guid w:val="{A2733698-0A00-4932-A08C-3B614A50F58F}"/>
      </w:docPartPr>
      <w:docPartBody>
        <w:p w:rsidR="00775584" w:rsidRDefault="0007657F" w:rsidP="0007657F">
          <w:pPr>
            <w:pStyle w:val="8C114919A14A4CB7B9603F1568159B08"/>
          </w:pPr>
          <w:r w:rsidRPr="000B0719">
            <w:rPr>
              <w:rStyle w:val="PlaceholderText"/>
            </w:rPr>
            <w:t>Click here to enter a date.</w:t>
          </w:r>
        </w:p>
      </w:docPartBody>
    </w:docPart>
    <w:docPart>
      <w:docPartPr>
        <w:name w:val="DC5AB428CDD44C6094AB9942A40F29DC"/>
        <w:category>
          <w:name w:val="General"/>
          <w:gallery w:val="placeholder"/>
        </w:category>
        <w:types>
          <w:type w:val="bbPlcHdr"/>
        </w:types>
        <w:behaviors>
          <w:behavior w:val="content"/>
        </w:behaviors>
        <w:guid w:val="{0CCE9919-F736-4DB5-942F-3240788776FE}"/>
      </w:docPartPr>
      <w:docPartBody>
        <w:p w:rsidR="00775584" w:rsidRDefault="0007657F" w:rsidP="0007657F">
          <w:pPr>
            <w:pStyle w:val="DC5AB428CDD44C6094AB9942A40F29DC"/>
          </w:pPr>
          <w:r w:rsidRPr="000B0719">
            <w:rPr>
              <w:rStyle w:val="PlaceholderText"/>
            </w:rPr>
            <w:t>Click here to enter text.</w:t>
          </w:r>
        </w:p>
      </w:docPartBody>
    </w:docPart>
    <w:docPart>
      <w:docPartPr>
        <w:name w:val="0B19148A244A4CE7BB644B74D1B5BE48"/>
        <w:category>
          <w:name w:val="General"/>
          <w:gallery w:val="placeholder"/>
        </w:category>
        <w:types>
          <w:type w:val="bbPlcHdr"/>
        </w:types>
        <w:behaviors>
          <w:behavior w:val="content"/>
        </w:behaviors>
        <w:guid w:val="{4BEE1A5C-BCF0-49CB-A7B2-7AFA51293696}"/>
      </w:docPartPr>
      <w:docPartBody>
        <w:p w:rsidR="00775584" w:rsidRDefault="0007657F" w:rsidP="0007657F">
          <w:pPr>
            <w:pStyle w:val="0B19148A244A4CE7BB644B74D1B5BE48"/>
          </w:pPr>
          <w:r w:rsidRPr="000B0719">
            <w:rPr>
              <w:rStyle w:val="PlaceholderText"/>
            </w:rPr>
            <w:t>Click here to enter text.</w:t>
          </w:r>
        </w:p>
      </w:docPartBody>
    </w:docPart>
    <w:docPart>
      <w:docPartPr>
        <w:name w:val="35B6962BCF5047ACAF6A834522E20306"/>
        <w:category>
          <w:name w:val="General"/>
          <w:gallery w:val="placeholder"/>
        </w:category>
        <w:types>
          <w:type w:val="bbPlcHdr"/>
        </w:types>
        <w:behaviors>
          <w:behavior w:val="content"/>
        </w:behaviors>
        <w:guid w:val="{3CA38EF1-D085-4962-BDBC-8BB8135B49D7}"/>
      </w:docPartPr>
      <w:docPartBody>
        <w:p w:rsidR="00775584" w:rsidRDefault="0007657F" w:rsidP="0007657F">
          <w:pPr>
            <w:pStyle w:val="35B6962BCF5047ACAF6A834522E20306"/>
          </w:pPr>
          <w:r w:rsidRPr="000B0719">
            <w:rPr>
              <w:rStyle w:val="PlaceholderText"/>
            </w:rPr>
            <w:t>Click here to enter text.</w:t>
          </w:r>
        </w:p>
      </w:docPartBody>
    </w:docPart>
    <w:docPart>
      <w:docPartPr>
        <w:name w:val="0066319748B2405DB826A15A76B6DBF0"/>
        <w:category>
          <w:name w:val="General"/>
          <w:gallery w:val="placeholder"/>
        </w:category>
        <w:types>
          <w:type w:val="bbPlcHdr"/>
        </w:types>
        <w:behaviors>
          <w:behavior w:val="content"/>
        </w:behaviors>
        <w:guid w:val="{88AA1D08-86E7-483A-9586-0C5E1E6E5D50}"/>
      </w:docPartPr>
      <w:docPartBody>
        <w:p w:rsidR="00775584" w:rsidRDefault="0007657F" w:rsidP="0007657F">
          <w:pPr>
            <w:pStyle w:val="0066319748B2405DB826A15A76B6DBF0"/>
          </w:pPr>
          <w:r w:rsidRPr="000B0719">
            <w:rPr>
              <w:rStyle w:val="PlaceholderText"/>
            </w:rPr>
            <w:t>Click here to enter text.</w:t>
          </w:r>
        </w:p>
      </w:docPartBody>
    </w:docPart>
    <w:docPart>
      <w:docPartPr>
        <w:name w:val="8CCA13867DAA4CF980CC685C39BBAC98"/>
        <w:category>
          <w:name w:val="General"/>
          <w:gallery w:val="placeholder"/>
        </w:category>
        <w:types>
          <w:type w:val="bbPlcHdr"/>
        </w:types>
        <w:behaviors>
          <w:behavior w:val="content"/>
        </w:behaviors>
        <w:guid w:val="{805561EB-2C5C-4542-8E5E-3E60B90C0A7D}"/>
      </w:docPartPr>
      <w:docPartBody>
        <w:p w:rsidR="00775584" w:rsidRDefault="0007657F" w:rsidP="0007657F">
          <w:pPr>
            <w:pStyle w:val="8CCA13867DAA4CF980CC685C39BBAC98"/>
          </w:pPr>
          <w:r w:rsidRPr="000B0719">
            <w:rPr>
              <w:rStyle w:val="PlaceholderText"/>
            </w:rPr>
            <w:t>Click here to enter text.</w:t>
          </w:r>
        </w:p>
      </w:docPartBody>
    </w:docPart>
    <w:docPart>
      <w:docPartPr>
        <w:name w:val="412CCCD0EDB140AA8BCB02C3F1F51AEF"/>
        <w:category>
          <w:name w:val="General"/>
          <w:gallery w:val="placeholder"/>
        </w:category>
        <w:types>
          <w:type w:val="bbPlcHdr"/>
        </w:types>
        <w:behaviors>
          <w:behavior w:val="content"/>
        </w:behaviors>
        <w:guid w:val="{A51FEEE5-B99E-4897-BB09-058FFAAD4DFE}"/>
      </w:docPartPr>
      <w:docPartBody>
        <w:p w:rsidR="00775584" w:rsidRDefault="0007657F" w:rsidP="0007657F">
          <w:pPr>
            <w:pStyle w:val="412CCCD0EDB140AA8BCB02C3F1F51AEF"/>
          </w:pPr>
          <w:r w:rsidRPr="000B071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SymbolMT">
    <w:altName w:val="MS Mincho"/>
    <w:panose1 w:val="00000000000000000000"/>
    <w:charset w:val="80"/>
    <w:family w:val="auto"/>
    <w:notTrueType/>
    <w:pitch w:val="default"/>
    <w:sig w:usb0="00000003" w:usb1="080F0000" w:usb2="00000010" w:usb3="00000000" w:csb0="0012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57F"/>
    <w:rsid w:val="0007657F"/>
    <w:rsid w:val="0077558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657F"/>
  </w:style>
  <w:style w:type="paragraph" w:customStyle="1" w:styleId="EB49B60FCF9140B2BC4DCE6C7317AC7E">
    <w:name w:val="EB49B60FCF9140B2BC4DCE6C7317AC7E"/>
    <w:rsid w:val="0007657F"/>
  </w:style>
  <w:style w:type="paragraph" w:customStyle="1" w:styleId="38DDA6E68BCA4954B0133C1974801195">
    <w:name w:val="38DDA6E68BCA4954B0133C1974801195"/>
    <w:rsid w:val="0007657F"/>
  </w:style>
  <w:style w:type="paragraph" w:customStyle="1" w:styleId="2AAE89D75FED4AE28AFEE34AF22018EC">
    <w:name w:val="2AAE89D75FED4AE28AFEE34AF22018EC"/>
    <w:rsid w:val="0007657F"/>
  </w:style>
  <w:style w:type="paragraph" w:customStyle="1" w:styleId="A4A7776F364C4AEB9F0DDE5718656E79">
    <w:name w:val="A4A7776F364C4AEB9F0DDE5718656E79"/>
    <w:rsid w:val="0007657F"/>
  </w:style>
  <w:style w:type="paragraph" w:customStyle="1" w:styleId="A682F69EEC924637A4077A30300B0938">
    <w:name w:val="A682F69EEC924637A4077A30300B0938"/>
    <w:rsid w:val="0007657F"/>
  </w:style>
  <w:style w:type="paragraph" w:customStyle="1" w:styleId="421C3B3A9FBE45728C34CE5911432445">
    <w:name w:val="421C3B3A9FBE45728C34CE5911432445"/>
    <w:rsid w:val="0007657F"/>
  </w:style>
  <w:style w:type="paragraph" w:customStyle="1" w:styleId="BC82696B51D947079ED94CA9E328B0AB">
    <w:name w:val="BC82696B51D947079ED94CA9E328B0AB"/>
    <w:rsid w:val="0007657F"/>
  </w:style>
  <w:style w:type="paragraph" w:customStyle="1" w:styleId="EE94F8F2676D455EB34F80DA18DEF588">
    <w:name w:val="EE94F8F2676D455EB34F80DA18DEF588"/>
    <w:rsid w:val="0007657F"/>
  </w:style>
  <w:style w:type="paragraph" w:customStyle="1" w:styleId="C0C91AB1CB0F4D6FBC54B20CAB52E46B">
    <w:name w:val="C0C91AB1CB0F4D6FBC54B20CAB52E46B"/>
    <w:rsid w:val="0007657F"/>
  </w:style>
  <w:style w:type="paragraph" w:customStyle="1" w:styleId="25243CE0D8F74F93BB05A90183E34608">
    <w:name w:val="25243CE0D8F74F93BB05A90183E34608"/>
    <w:rsid w:val="0007657F"/>
  </w:style>
  <w:style w:type="paragraph" w:customStyle="1" w:styleId="430986CD8B1945B7891B51B29E75288D">
    <w:name w:val="430986CD8B1945B7891B51B29E75288D"/>
    <w:rsid w:val="0007657F"/>
  </w:style>
  <w:style w:type="paragraph" w:customStyle="1" w:styleId="39734DC4BEAF4BA986F904F2A48B3D1D">
    <w:name w:val="39734DC4BEAF4BA986F904F2A48B3D1D"/>
    <w:rsid w:val="0007657F"/>
  </w:style>
  <w:style w:type="paragraph" w:customStyle="1" w:styleId="9AC63FC4AD70467F8DD1E880F61A1257">
    <w:name w:val="9AC63FC4AD70467F8DD1E880F61A1257"/>
    <w:rsid w:val="0007657F"/>
  </w:style>
  <w:style w:type="paragraph" w:customStyle="1" w:styleId="6D189C68C7824B09B83D686A40464076">
    <w:name w:val="6D189C68C7824B09B83D686A40464076"/>
    <w:rsid w:val="0007657F"/>
  </w:style>
  <w:style w:type="paragraph" w:customStyle="1" w:styleId="DAAE6FFAFA864B1BAAA64AC6335A8336">
    <w:name w:val="DAAE6FFAFA864B1BAAA64AC6335A8336"/>
    <w:rsid w:val="0007657F"/>
  </w:style>
  <w:style w:type="paragraph" w:customStyle="1" w:styleId="F62086CF59874253AA193DE1A8A1D627">
    <w:name w:val="F62086CF59874253AA193DE1A8A1D627"/>
    <w:rsid w:val="0007657F"/>
  </w:style>
  <w:style w:type="paragraph" w:customStyle="1" w:styleId="0AB560C8636E4D58B4201C6F7376C543">
    <w:name w:val="0AB560C8636E4D58B4201C6F7376C543"/>
    <w:rsid w:val="0007657F"/>
  </w:style>
  <w:style w:type="paragraph" w:customStyle="1" w:styleId="A4F4DF2B2DA744C2ACC0E416D506C367">
    <w:name w:val="A4F4DF2B2DA744C2ACC0E416D506C367"/>
    <w:rsid w:val="0007657F"/>
  </w:style>
  <w:style w:type="paragraph" w:customStyle="1" w:styleId="826950F72B40431DAC3E53166B85D39F">
    <w:name w:val="826950F72B40431DAC3E53166B85D39F"/>
    <w:rsid w:val="0007657F"/>
  </w:style>
  <w:style w:type="paragraph" w:customStyle="1" w:styleId="2D5557A20DB64B2EAFFBADE3CE0FE1ED">
    <w:name w:val="2D5557A20DB64B2EAFFBADE3CE0FE1ED"/>
    <w:rsid w:val="0007657F"/>
  </w:style>
  <w:style w:type="paragraph" w:customStyle="1" w:styleId="BE428F4B010247AA97092B3FB48296F2">
    <w:name w:val="BE428F4B010247AA97092B3FB48296F2"/>
    <w:rsid w:val="0007657F"/>
  </w:style>
  <w:style w:type="paragraph" w:customStyle="1" w:styleId="F341BF93B5C14ED4AFE7F6A938157E53">
    <w:name w:val="F341BF93B5C14ED4AFE7F6A938157E53"/>
    <w:rsid w:val="0007657F"/>
  </w:style>
  <w:style w:type="paragraph" w:customStyle="1" w:styleId="C87BC590DE1B4F5B91E0053FF11A9925">
    <w:name w:val="C87BC590DE1B4F5B91E0053FF11A9925"/>
    <w:rsid w:val="0007657F"/>
  </w:style>
  <w:style w:type="paragraph" w:customStyle="1" w:styleId="90C3F67826A94AC0BD1A16C893DC7696">
    <w:name w:val="90C3F67826A94AC0BD1A16C893DC7696"/>
    <w:rsid w:val="0007657F"/>
  </w:style>
  <w:style w:type="paragraph" w:customStyle="1" w:styleId="77D6CAF510684EB09481B4D4AFCA2D5A">
    <w:name w:val="77D6CAF510684EB09481B4D4AFCA2D5A"/>
    <w:rsid w:val="0007657F"/>
  </w:style>
  <w:style w:type="paragraph" w:customStyle="1" w:styleId="F909F3C7FDDB4345936FB5F83D5EE64B">
    <w:name w:val="F909F3C7FDDB4345936FB5F83D5EE64B"/>
    <w:rsid w:val="0007657F"/>
  </w:style>
  <w:style w:type="paragraph" w:customStyle="1" w:styleId="7934EC3D1DFC4E15B110B2082C9D7334">
    <w:name w:val="7934EC3D1DFC4E15B110B2082C9D7334"/>
    <w:rsid w:val="0007657F"/>
  </w:style>
  <w:style w:type="paragraph" w:customStyle="1" w:styleId="68D4DEF07F0D4D3A91860EB59040AA7B">
    <w:name w:val="68D4DEF07F0D4D3A91860EB59040AA7B"/>
    <w:rsid w:val="0007657F"/>
  </w:style>
  <w:style w:type="paragraph" w:customStyle="1" w:styleId="A902C5C551DC4A6F817378DF794EFAE5">
    <w:name w:val="A902C5C551DC4A6F817378DF794EFAE5"/>
    <w:rsid w:val="0007657F"/>
  </w:style>
  <w:style w:type="paragraph" w:customStyle="1" w:styleId="491664B2D35A46D5A2B3B7E790311B9B">
    <w:name w:val="491664B2D35A46D5A2B3B7E790311B9B"/>
    <w:rsid w:val="0007657F"/>
  </w:style>
  <w:style w:type="paragraph" w:customStyle="1" w:styleId="8E9FD90E65494FF6BDC4FF30333C7A40">
    <w:name w:val="8E9FD90E65494FF6BDC4FF30333C7A40"/>
    <w:rsid w:val="0007657F"/>
  </w:style>
  <w:style w:type="paragraph" w:customStyle="1" w:styleId="B47867D8668847CAA6C3D32B4D3F297E">
    <w:name w:val="B47867D8668847CAA6C3D32B4D3F297E"/>
    <w:rsid w:val="0007657F"/>
  </w:style>
  <w:style w:type="paragraph" w:customStyle="1" w:styleId="2C546BC3717A450A91B9DC53737273A5">
    <w:name w:val="2C546BC3717A450A91B9DC53737273A5"/>
    <w:rsid w:val="0007657F"/>
  </w:style>
  <w:style w:type="paragraph" w:customStyle="1" w:styleId="802E53C12EBE4C63B9A4181F687C2CE7">
    <w:name w:val="802E53C12EBE4C63B9A4181F687C2CE7"/>
    <w:rsid w:val="0007657F"/>
  </w:style>
  <w:style w:type="paragraph" w:customStyle="1" w:styleId="B6F7D5437C6E43C099CA34B1A691BED5">
    <w:name w:val="B6F7D5437C6E43C099CA34B1A691BED5"/>
    <w:rsid w:val="0007657F"/>
  </w:style>
  <w:style w:type="paragraph" w:customStyle="1" w:styleId="D4E1C8A8BCEA4905BDB59EBC44A1D4DC">
    <w:name w:val="D4E1C8A8BCEA4905BDB59EBC44A1D4DC"/>
    <w:rsid w:val="0007657F"/>
  </w:style>
  <w:style w:type="paragraph" w:customStyle="1" w:styleId="E0B85DE3C50348DEBD2BBE990A2578BB">
    <w:name w:val="E0B85DE3C50348DEBD2BBE990A2578BB"/>
    <w:rsid w:val="0007657F"/>
  </w:style>
  <w:style w:type="paragraph" w:customStyle="1" w:styleId="A30DD63EF9544AF4A950BAA25FA08321">
    <w:name w:val="A30DD63EF9544AF4A950BAA25FA08321"/>
    <w:rsid w:val="0007657F"/>
  </w:style>
  <w:style w:type="paragraph" w:customStyle="1" w:styleId="6C4CA81B2B9E42839E01268FAD26BD99">
    <w:name w:val="6C4CA81B2B9E42839E01268FAD26BD99"/>
    <w:rsid w:val="0007657F"/>
  </w:style>
  <w:style w:type="paragraph" w:customStyle="1" w:styleId="FE1FC70EFCBA43E4B705BC31D9B117B7">
    <w:name w:val="FE1FC70EFCBA43E4B705BC31D9B117B7"/>
    <w:rsid w:val="0007657F"/>
  </w:style>
  <w:style w:type="paragraph" w:customStyle="1" w:styleId="95565DEB4C9A4F6EA639037652F1FFA9">
    <w:name w:val="95565DEB4C9A4F6EA639037652F1FFA9"/>
    <w:rsid w:val="0007657F"/>
  </w:style>
  <w:style w:type="paragraph" w:customStyle="1" w:styleId="3DF9EEAD661D41DE97C2A55586C04868">
    <w:name w:val="3DF9EEAD661D41DE97C2A55586C04868"/>
    <w:rsid w:val="0007657F"/>
  </w:style>
  <w:style w:type="paragraph" w:customStyle="1" w:styleId="49A51C4B106F47DA9A3797F4B7629A9C">
    <w:name w:val="49A51C4B106F47DA9A3797F4B7629A9C"/>
    <w:rsid w:val="0007657F"/>
  </w:style>
  <w:style w:type="paragraph" w:customStyle="1" w:styleId="1016C46A86C54219B2BCF39456A84AB0">
    <w:name w:val="1016C46A86C54219B2BCF39456A84AB0"/>
    <w:rsid w:val="0007657F"/>
  </w:style>
  <w:style w:type="paragraph" w:customStyle="1" w:styleId="74C61CAC6C284C7D98AC839D6151883A">
    <w:name w:val="74C61CAC6C284C7D98AC839D6151883A"/>
    <w:rsid w:val="0007657F"/>
  </w:style>
  <w:style w:type="paragraph" w:customStyle="1" w:styleId="0D6A378FBC6E48D2A38295D875B16D1B">
    <w:name w:val="0D6A378FBC6E48D2A38295D875B16D1B"/>
    <w:rsid w:val="0007657F"/>
  </w:style>
  <w:style w:type="paragraph" w:customStyle="1" w:styleId="76873C92ABF74B42854C4997AB7BB594">
    <w:name w:val="76873C92ABF74B42854C4997AB7BB594"/>
    <w:rsid w:val="0007657F"/>
  </w:style>
  <w:style w:type="paragraph" w:customStyle="1" w:styleId="4E51A644BF31460799FD81D67E3FC359">
    <w:name w:val="4E51A644BF31460799FD81D67E3FC359"/>
    <w:rsid w:val="0007657F"/>
  </w:style>
  <w:style w:type="paragraph" w:customStyle="1" w:styleId="3D2E3FB924EE4292AB8DDEBCE24C9F1C">
    <w:name w:val="3D2E3FB924EE4292AB8DDEBCE24C9F1C"/>
    <w:rsid w:val="0007657F"/>
  </w:style>
  <w:style w:type="paragraph" w:customStyle="1" w:styleId="D34FF200418B4530B7E187C5A1FAE70B">
    <w:name w:val="D34FF200418B4530B7E187C5A1FAE70B"/>
    <w:rsid w:val="0007657F"/>
  </w:style>
  <w:style w:type="paragraph" w:customStyle="1" w:styleId="25DA080CA8194D93932342B20E496B30">
    <w:name w:val="25DA080CA8194D93932342B20E496B30"/>
    <w:rsid w:val="0007657F"/>
  </w:style>
  <w:style w:type="paragraph" w:customStyle="1" w:styleId="4F6556A196C340FCB9EC9B3A7565C2C1">
    <w:name w:val="4F6556A196C340FCB9EC9B3A7565C2C1"/>
    <w:rsid w:val="0007657F"/>
  </w:style>
  <w:style w:type="paragraph" w:customStyle="1" w:styleId="620C4B935AC747F8919A0674543BA8D1">
    <w:name w:val="620C4B935AC747F8919A0674543BA8D1"/>
    <w:rsid w:val="0007657F"/>
  </w:style>
  <w:style w:type="paragraph" w:customStyle="1" w:styleId="35394FE2150A4196B102D521A89FE869">
    <w:name w:val="35394FE2150A4196B102D521A89FE869"/>
    <w:rsid w:val="0007657F"/>
  </w:style>
  <w:style w:type="paragraph" w:customStyle="1" w:styleId="00DE1A7B7CE64D04B2DFDE0D2C32A417">
    <w:name w:val="00DE1A7B7CE64D04B2DFDE0D2C32A417"/>
    <w:rsid w:val="0007657F"/>
  </w:style>
  <w:style w:type="paragraph" w:customStyle="1" w:styleId="54CCBE49B3AE4D408B82861088E76046">
    <w:name w:val="54CCBE49B3AE4D408B82861088E76046"/>
    <w:rsid w:val="0007657F"/>
  </w:style>
  <w:style w:type="paragraph" w:customStyle="1" w:styleId="20D6ACC076E144A583AE8D63E56E81B7">
    <w:name w:val="20D6ACC076E144A583AE8D63E56E81B7"/>
    <w:rsid w:val="0007657F"/>
  </w:style>
  <w:style w:type="paragraph" w:customStyle="1" w:styleId="E6A50309A7EB4DBA8CB25234B1B619FD">
    <w:name w:val="E6A50309A7EB4DBA8CB25234B1B619FD"/>
    <w:rsid w:val="0007657F"/>
  </w:style>
  <w:style w:type="paragraph" w:customStyle="1" w:styleId="A1A057F88BFC4A838BB0C2A1EEC65534">
    <w:name w:val="A1A057F88BFC4A838BB0C2A1EEC65534"/>
    <w:rsid w:val="0007657F"/>
  </w:style>
  <w:style w:type="paragraph" w:customStyle="1" w:styleId="1AC66663EB404A33934EA77ACF9A2972">
    <w:name w:val="1AC66663EB404A33934EA77ACF9A2972"/>
    <w:rsid w:val="0007657F"/>
  </w:style>
  <w:style w:type="paragraph" w:customStyle="1" w:styleId="4F9E924519BB4409B49F91565B6CFAAE">
    <w:name w:val="4F9E924519BB4409B49F91565B6CFAAE"/>
    <w:rsid w:val="0007657F"/>
  </w:style>
  <w:style w:type="paragraph" w:customStyle="1" w:styleId="FB1D2B63C7F747738793D5011929C7DB">
    <w:name w:val="FB1D2B63C7F747738793D5011929C7DB"/>
    <w:rsid w:val="0007657F"/>
  </w:style>
  <w:style w:type="paragraph" w:customStyle="1" w:styleId="8248C9B894504F9A950F1569BAB32A34">
    <w:name w:val="8248C9B894504F9A950F1569BAB32A34"/>
    <w:rsid w:val="0007657F"/>
  </w:style>
  <w:style w:type="paragraph" w:customStyle="1" w:styleId="786300B10BB7473E9FE53BF4128DF986">
    <w:name w:val="786300B10BB7473E9FE53BF4128DF986"/>
    <w:rsid w:val="0007657F"/>
  </w:style>
  <w:style w:type="paragraph" w:customStyle="1" w:styleId="10912FE6203749B793E37D9720266611">
    <w:name w:val="10912FE6203749B793E37D9720266611"/>
    <w:rsid w:val="0007657F"/>
  </w:style>
  <w:style w:type="paragraph" w:customStyle="1" w:styleId="9A0A2458367040B9A15CE274DAB7DD9D">
    <w:name w:val="9A0A2458367040B9A15CE274DAB7DD9D"/>
    <w:rsid w:val="0007657F"/>
  </w:style>
  <w:style w:type="paragraph" w:customStyle="1" w:styleId="96E48CDE7C1C4DA9B019D09FE1607E9C">
    <w:name w:val="96E48CDE7C1C4DA9B019D09FE1607E9C"/>
    <w:rsid w:val="0007657F"/>
  </w:style>
  <w:style w:type="paragraph" w:customStyle="1" w:styleId="0B0EBF88F6854C2985E161F62E7DB262">
    <w:name w:val="0B0EBF88F6854C2985E161F62E7DB262"/>
    <w:rsid w:val="0007657F"/>
  </w:style>
  <w:style w:type="paragraph" w:customStyle="1" w:styleId="088CCAE0FFAA4B349AA3F0193EBDFDA3">
    <w:name w:val="088CCAE0FFAA4B349AA3F0193EBDFDA3"/>
    <w:rsid w:val="0007657F"/>
  </w:style>
  <w:style w:type="paragraph" w:customStyle="1" w:styleId="64F0BB25DA2041A7AA95C79B7612ABE0">
    <w:name w:val="64F0BB25DA2041A7AA95C79B7612ABE0"/>
    <w:rsid w:val="0007657F"/>
  </w:style>
  <w:style w:type="paragraph" w:customStyle="1" w:styleId="1BDE098EDA1143FD9701401934E83540">
    <w:name w:val="1BDE098EDA1143FD9701401934E83540"/>
    <w:rsid w:val="0007657F"/>
  </w:style>
  <w:style w:type="paragraph" w:customStyle="1" w:styleId="827361DBB26E49DF975C8F45DD82DE86">
    <w:name w:val="827361DBB26E49DF975C8F45DD82DE86"/>
    <w:rsid w:val="0007657F"/>
  </w:style>
  <w:style w:type="paragraph" w:customStyle="1" w:styleId="85EC210F4EF94A8DA5FE9F6F5D616A56">
    <w:name w:val="85EC210F4EF94A8DA5FE9F6F5D616A56"/>
    <w:rsid w:val="0007657F"/>
  </w:style>
  <w:style w:type="paragraph" w:customStyle="1" w:styleId="EFFD82B972E74170BF84B7ED0FF62075">
    <w:name w:val="EFFD82B972E74170BF84B7ED0FF62075"/>
    <w:rsid w:val="0007657F"/>
  </w:style>
  <w:style w:type="paragraph" w:customStyle="1" w:styleId="94890E877F4F4656B3250AC6DA2F9732">
    <w:name w:val="94890E877F4F4656B3250AC6DA2F9732"/>
    <w:rsid w:val="0007657F"/>
  </w:style>
  <w:style w:type="paragraph" w:customStyle="1" w:styleId="CB067BF27A654F4B866E7D1149154AC8">
    <w:name w:val="CB067BF27A654F4B866E7D1149154AC8"/>
    <w:rsid w:val="0007657F"/>
  </w:style>
  <w:style w:type="paragraph" w:customStyle="1" w:styleId="F8364EFD8AFC49D1933FD84200CAE0E3">
    <w:name w:val="F8364EFD8AFC49D1933FD84200CAE0E3"/>
    <w:rsid w:val="0007657F"/>
  </w:style>
  <w:style w:type="paragraph" w:customStyle="1" w:styleId="CC7ADBB6993F459892D55896AB3F0E69">
    <w:name w:val="CC7ADBB6993F459892D55896AB3F0E69"/>
    <w:rsid w:val="0007657F"/>
  </w:style>
  <w:style w:type="paragraph" w:customStyle="1" w:styleId="D0E69D62A7CA479E87F3AACEAAD1037D">
    <w:name w:val="D0E69D62A7CA479E87F3AACEAAD1037D"/>
    <w:rsid w:val="0007657F"/>
  </w:style>
  <w:style w:type="paragraph" w:customStyle="1" w:styleId="60BF28E33C56420783649CB72826AC7B">
    <w:name w:val="60BF28E33C56420783649CB72826AC7B"/>
    <w:rsid w:val="0007657F"/>
  </w:style>
  <w:style w:type="paragraph" w:customStyle="1" w:styleId="A98D94C4E19C4BFFA0CA013B3879845C">
    <w:name w:val="A98D94C4E19C4BFFA0CA013B3879845C"/>
    <w:rsid w:val="0007657F"/>
  </w:style>
  <w:style w:type="paragraph" w:customStyle="1" w:styleId="851C5CBFBBAE446A9F1591C7D46DD234">
    <w:name w:val="851C5CBFBBAE446A9F1591C7D46DD234"/>
    <w:rsid w:val="0007657F"/>
  </w:style>
  <w:style w:type="paragraph" w:customStyle="1" w:styleId="D5DBD864DB994235AFBF0326CF83EE0F">
    <w:name w:val="D5DBD864DB994235AFBF0326CF83EE0F"/>
    <w:rsid w:val="0007657F"/>
  </w:style>
  <w:style w:type="paragraph" w:customStyle="1" w:styleId="E5D1C2BA0EF54C94B97DA296D932D8FD">
    <w:name w:val="E5D1C2BA0EF54C94B97DA296D932D8FD"/>
    <w:rsid w:val="0007657F"/>
  </w:style>
  <w:style w:type="paragraph" w:customStyle="1" w:styleId="C404766BADD44EEC9F4405112B70467D">
    <w:name w:val="C404766BADD44EEC9F4405112B70467D"/>
    <w:rsid w:val="0007657F"/>
  </w:style>
  <w:style w:type="paragraph" w:customStyle="1" w:styleId="DD2C7A7E139A4A2FB4ADD2A27CC9EA49">
    <w:name w:val="DD2C7A7E139A4A2FB4ADD2A27CC9EA49"/>
    <w:rsid w:val="0007657F"/>
  </w:style>
  <w:style w:type="paragraph" w:customStyle="1" w:styleId="8A097055AAE44E428179ED958823A06D">
    <w:name w:val="8A097055AAE44E428179ED958823A06D"/>
    <w:rsid w:val="0007657F"/>
  </w:style>
  <w:style w:type="paragraph" w:customStyle="1" w:styleId="7B4722BF3F514A82B0BCC856B514A2ED">
    <w:name w:val="7B4722BF3F514A82B0BCC856B514A2ED"/>
    <w:rsid w:val="0007657F"/>
  </w:style>
  <w:style w:type="paragraph" w:customStyle="1" w:styleId="88A43E371CCF475A90569B1F214957EC">
    <w:name w:val="88A43E371CCF475A90569B1F214957EC"/>
    <w:rsid w:val="0007657F"/>
  </w:style>
  <w:style w:type="paragraph" w:customStyle="1" w:styleId="EBD4BA0C093045C0891FED480CBA94FA">
    <w:name w:val="EBD4BA0C093045C0891FED480CBA94FA"/>
    <w:rsid w:val="0007657F"/>
  </w:style>
  <w:style w:type="paragraph" w:customStyle="1" w:styleId="2454FC39C397403D89E35414F67A4910">
    <w:name w:val="2454FC39C397403D89E35414F67A4910"/>
    <w:rsid w:val="0007657F"/>
  </w:style>
  <w:style w:type="paragraph" w:customStyle="1" w:styleId="085FEB44DBE049F7928699CB7A8E4C9D">
    <w:name w:val="085FEB44DBE049F7928699CB7A8E4C9D"/>
    <w:rsid w:val="0007657F"/>
  </w:style>
  <w:style w:type="paragraph" w:customStyle="1" w:styleId="4F53684448DD4A5EAC5B9E3559A86F92">
    <w:name w:val="4F53684448DD4A5EAC5B9E3559A86F92"/>
    <w:rsid w:val="0007657F"/>
  </w:style>
  <w:style w:type="paragraph" w:customStyle="1" w:styleId="53825C6329E7497C85F85CB891ABE0F9">
    <w:name w:val="53825C6329E7497C85F85CB891ABE0F9"/>
    <w:rsid w:val="0007657F"/>
  </w:style>
  <w:style w:type="paragraph" w:customStyle="1" w:styleId="0C7CE6F29AF341D0BA5321D3D0E79508">
    <w:name w:val="0C7CE6F29AF341D0BA5321D3D0E79508"/>
    <w:rsid w:val="0007657F"/>
  </w:style>
  <w:style w:type="paragraph" w:customStyle="1" w:styleId="229F0674191D49F589B3097A8CD9841D">
    <w:name w:val="229F0674191D49F589B3097A8CD9841D"/>
    <w:rsid w:val="0007657F"/>
  </w:style>
  <w:style w:type="paragraph" w:customStyle="1" w:styleId="9914A75418CC4C61A1227A11D40BDAF9">
    <w:name w:val="9914A75418CC4C61A1227A11D40BDAF9"/>
    <w:rsid w:val="0007657F"/>
  </w:style>
  <w:style w:type="paragraph" w:customStyle="1" w:styleId="8FEAD282ADA643EA8D28E8697FC6C5FA">
    <w:name w:val="8FEAD282ADA643EA8D28E8697FC6C5FA"/>
    <w:rsid w:val="0007657F"/>
  </w:style>
  <w:style w:type="paragraph" w:customStyle="1" w:styleId="8DB77C6C94D54C1780CCF2930AC4BE62">
    <w:name w:val="8DB77C6C94D54C1780CCF2930AC4BE62"/>
    <w:rsid w:val="0007657F"/>
  </w:style>
  <w:style w:type="paragraph" w:customStyle="1" w:styleId="908F2A8A9C3742B0B8B380C9BAA47754">
    <w:name w:val="908F2A8A9C3742B0B8B380C9BAA47754"/>
    <w:rsid w:val="0007657F"/>
  </w:style>
  <w:style w:type="paragraph" w:customStyle="1" w:styleId="DF8488F397A444E2901171CC595E7E14">
    <w:name w:val="DF8488F397A444E2901171CC595E7E14"/>
    <w:rsid w:val="0007657F"/>
  </w:style>
  <w:style w:type="paragraph" w:customStyle="1" w:styleId="EE4AFE1061FB48DEAC6B3E8D2C486550">
    <w:name w:val="EE4AFE1061FB48DEAC6B3E8D2C486550"/>
    <w:rsid w:val="0007657F"/>
  </w:style>
  <w:style w:type="paragraph" w:customStyle="1" w:styleId="98C42E541885436296E72CE344B0C550">
    <w:name w:val="98C42E541885436296E72CE344B0C550"/>
    <w:rsid w:val="0007657F"/>
  </w:style>
  <w:style w:type="paragraph" w:customStyle="1" w:styleId="60321F65161744C6B2AAA7D4B63C574A">
    <w:name w:val="60321F65161744C6B2AAA7D4B63C574A"/>
    <w:rsid w:val="0007657F"/>
  </w:style>
  <w:style w:type="paragraph" w:customStyle="1" w:styleId="98FBAF3D58CE49D895D609CE23025B34">
    <w:name w:val="98FBAF3D58CE49D895D609CE23025B34"/>
    <w:rsid w:val="0007657F"/>
  </w:style>
  <w:style w:type="paragraph" w:customStyle="1" w:styleId="FADD193BD020486D819C16AEE0C451B6">
    <w:name w:val="FADD193BD020486D819C16AEE0C451B6"/>
    <w:rsid w:val="0007657F"/>
  </w:style>
  <w:style w:type="paragraph" w:customStyle="1" w:styleId="5937451760614EA0B47BCDDC2562215E">
    <w:name w:val="5937451760614EA0B47BCDDC2562215E"/>
    <w:rsid w:val="0007657F"/>
  </w:style>
  <w:style w:type="paragraph" w:customStyle="1" w:styleId="4297E9502E534AA7A6DE06702FBE82EF">
    <w:name w:val="4297E9502E534AA7A6DE06702FBE82EF"/>
    <w:rsid w:val="0007657F"/>
  </w:style>
  <w:style w:type="paragraph" w:customStyle="1" w:styleId="0F772B4B601C466C8D87939A3C565288">
    <w:name w:val="0F772B4B601C466C8D87939A3C565288"/>
    <w:rsid w:val="0007657F"/>
  </w:style>
  <w:style w:type="paragraph" w:customStyle="1" w:styleId="B49F44B4AB954600A81A0416AD99C757">
    <w:name w:val="B49F44B4AB954600A81A0416AD99C757"/>
    <w:rsid w:val="0007657F"/>
  </w:style>
  <w:style w:type="paragraph" w:customStyle="1" w:styleId="6EABFB470AD545FAB8277D3DC6BF9DDE">
    <w:name w:val="6EABFB470AD545FAB8277D3DC6BF9DDE"/>
    <w:rsid w:val="0007657F"/>
  </w:style>
  <w:style w:type="paragraph" w:customStyle="1" w:styleId="2443E95F0FDF45E2A2816D4DDDE8E4EB">
    <w:name w:val="2443E95F0FDF45E2A2816D4DDDE8E4EB"/>
    <w:rsid w:val="0007657F"/>
  </w:style>
  <w:style w:type="paragraph" w:customStyle="1" w:styleId="C79005BE173A469CACEE0480FF20EE3B">
    <w:name w:val="C79005BE173A469CACEE0480FF20EE3B"/>
    <w:rsid w:val="0007657F"/>
  </w:style>
  <w:style w:type="paragraph" w:customStyle="1" w:styleId="10F85480426A4549AB5B8ED2C00BCE10">
    <w:name w:val="10F85480426A4549AB5B8ED2C00BCE10"/>
    <w:rsid w:val="0007657F"/>
  </w:style>
  <w:style w:type="paragraph" w:customStyle="1" w:styleId="A8B27DE0805A49C79BEB9A04A7A90CB7">
    <w:name w:val="A8B27DE0805A49C79BEB9A04A7A90CB7"/>
    <w:rsid w:val="0007657F"/>
  </w:style>
  <w:style w:type="paragraph" w:customStyle="1" w:styleId="972DFC25D0C947329187B6C32F716267">
    <w:name w:val="972DFC25D0C947329187B6C32F716267"/>
    <w:rsid w:val="0007657F"/>
  </w:style>
  <w:style w:type="paragraph" w:customStyle="1" w:styleId="718D1293060D4145929DCDB19204B155">
    <w:name w:val="718D1293060D4145929DCDB19204B155"/>
    <w:rsid w:val="0007657F"/>
  </w:style>
  <w:style w:type="paragraph" w:customStyle="1" w:styleId="7C8AF41204F540B3A4F3F38E9B5FD857">
    <w:name w:val="7C8AF41204F540B3A4F3F38E9B5FD857"/>
    <w:rsid w:val="0007657F"/>
  </w:style>
  <w:style w:type="paragraph" w:customStyle="1" w:styleId="30408BEF6A5544378F9B341A480E9CFF">
    <w:name w:val="30408BEF6A5544378F9B341A480E9CFF"/>
    <w:rsid w:val="0007657F"/>
  </w:style>
  <w:style w:type="paragraph" w:customStyle="1" w:styleId="612EF600663049FF94FF4BF28FC63EEF">
    <w:name w:val="612EF600663049FF94FF4BF28FC63EEF"/>
    <w:rsid w:val="0007657F"/>
  </w:style>
  <w:style w:type="paragraph" w:customStyle="1" w:styleId="B0DE9D32D2024E3EBCA5644D33390EE9">
    <w:name w:val="B0DE9D32D2024E3EBCA5644D33390EE9"/>
    <w:rsid w:val="0007657F"/>
  </w:style>
  <w:style w:type="paragraph" w:customStyle="1" w:styleId="82AB68F179AF4D338B4734B39D48F67D">
    <w:name w:val="82AB68F179AF4D338B4734B39D48F67D"/>
    <w:rsid w:val="0007657F"/>
  </w:style>
  <w:style w:type="paragraph" w:customStyle="1" w:styleId="D44973C8322E4AE9A8DB4634D016AAD8">
    <w:name w:val="D44973C8322E4AE9A8DB4634D016AAD8"/>
    <w:rsid w:val="0007657F"/>
  </w:style>
  <w:style w:type="paragraph" w:customStyle="1" w:styleId="288446D13C944F62A49B90EF52917ED6">
    <w:name w:val="288446D13C944F62A49B90EF52917ED6"/>
    <w:rsid w:val="0007657F"/>
  </w:style>
  <w:style w:type="paragraph" w:customStyle="1" w:styleId="690B84583AF54E59A03785F6D8A5FB92">
    <w:name w:val="690B84583AF54E59A03785F6D8A5FB92"/>
    <w:rsid w:val="0007657F"/>
  </w:style>
  <w:style w:type="paragraph" w:customStyle="1" w:styleId="17FD60A7B2174DF2A06BA2AB3A9E69B9">
    <w:name w:val="17FD60A7B2174DF2A06BA2AB3A9E69B9"/>
    <w:rsid w:val="0007657F"/>
  </w:style>
  <w:style w:type="paragraph" w:customStyle="1" w:styleId="A0FBF7BBF9844871960A1383971E6F7D">
    <w:name w:val="A0FBF7BBF9844871960A1383971E6F7D"/>
    <w:rsid w:val="0007657F"/>
  </w:style>
  <w:style w:type="paragraph" w:customStyle="1" w:styleId="263C66DAE63A43F9B1681C4275B7BCED">
    <w:name w:val="263C66DAE63A43F9B1681C4275B7BCED"/>
    <w:rsid w:val="0007657F"/>
  </w:style>
  <w:style w:type="paragraph" w:customStyle="1" w:styleId="C7AF8B946BFA413BB2D03F9583F5B283">
    <w:name w:val="C7AF8B946BFA413BB2D03F9583F5B283"/>
    <w:rsid w:val="0007657F"/>
  </w:style>
  <w:style w:type="paragraph" w:customStyle="1" w:styleId="71962CD8F1B24145ACB58DC5B5B30F41">
    <w:name w:val="71962CD8F1B24145ACB58DC5B5B30F41"/>
    <w:rsid w:val="0007657F"/>
  </w:style>
  <w:style w:type="paragraph" w:customStyle="1" w:styleId="B08FB24F1F9A40EF823EAB477119A54D">
    <w:name w:val="B08FB24F1F9A40EF823EAB477119A54D"/>
    <w:rsid w:val="0007657F"/>
  </w:style>
  <w:style w:type="paragraph" w:customStyle="1" w:styleId="15D85050DB4D4AB1ADDA3BF96F3EFB52">
    <w:name w:val="15D85050DB4D4AB1ADDA3BF96F3EFB52"/>
    <w:rsid w:val="0007657F"/>
  </w:style>
  <w:style w:type="paragraph" w:customStyle="1" w:styleId="EB572947739046939A49A930BBE66447">
    <w:name w:val="EB572947739046939A49A930BBE66447"/>
    <w:rsid w:val="0007657F"/>
  </w:style>
  <w:style w:type="paragraph" w:customStyle="1" w:styleId="D17CCC4F0775482E9D570E9B9A288EA4">
    <w:name w:val="D17CCC4F0775482E9D570E9B9A288EA4"/>
    <w:rsid w:val="0007657F"/>
  </w:style>
  <w:style w:type="paragraph" w:customStyle="1" w:styleId="31080458045E4A0A8BB42133D0F32BE9">
    <w:name w:val="31080458045E4A0A8BB42133D0F32BE9"/>
    <w:rsid w:val="0007657F"/>
  </w:style>
  <w:style w:type="paragraph" w:customStyle="1" w:styleId="1DE5FD2A5D9F434485C51154FDED2996">
    <w:name w:val="1DE5FD2A5D9F434485C51154FDED2996"/>
    <w:rsid w:val="0007657F"/>
  </w:style>
  <w:style w:type="paragraph" w:customStyle="1" w:styleId="DDB6D1A50BBA4D2DAD4C28D634AAD96D">
    <w:name w:val="DDB6D1A50BBA4D2DAD4C28D634AAD96D"/>
    <w:rsid w:val="0007657F"/>
  </w:style>
  <w:style w:type="paragraph" w:customStyle="1" w:styleId="A8C813D4B52141FF9E752661999F1FC6">
    <w:name w:val="A8C813D4B52141FF9E752661999F1FC6"/>
    <w:rsid w:val="0007657F"/>
  </w:style>
  <w:style w:type="paragraph" w:customStyle="1" w:styleId="D7455C731E1E43709463B6F13130DFAA">
    <w:name w:val="D7455C731E1E43709463B6F13130DFAA"/>
    <w:rsid w:val="0007657F"/>
  </w:style>
  <w:style w:type="paragraph" w:customStyle="1" w:styleId="7AE9B3F41323435A8DDC159FE7BD7B4E">
    <w:name w:val="7AE9B3F41323435A8DDC159FE7BD7B4E"/>
    <w:rsid w:val="0007657F"/>
  </w:style>
  <w:style w:type="paragraph" w:customStyle="1" w:styleId="E2D9135D3C074924B3F7D72E9143A9D8">
    <w:name w:val="E2D9135D3C074924B3F7D72E9143A9D8"/>
    <w:rsid w:val="0007657F"/>
  </w:style>
  <w:style w:type="paragraph" w:customStyle="1" w:styleId="4F770745C0564BFDADDC8977F413AD7A">
    <w:name w:val="4F770745C0564BFDADDC8977F413AD7A"/>
    <w:rsid w:val="0007657F"/>
  </w:style>
  <w:style w:type="paragraph" w:customStyle="1" w:styleId="108F84C407CB4F5E9E0177ECF2DCF8E1">
    <w:name w:val="108F84C407CB4F5E9E0177ECF2DCF8E1"/>
    <w:rsid w:val="0007657F"/>
  </w:style>
  <w:style w:type="paragraph" w:customStyle="1" w:styleId="AF7D39DBF2A34328AD2318EDE10071D5">
    <w:name w:val="AF7D39DBF2A34328AD2318EDE10071D5"/>
    <w:rsid w:val="0007657F"/>
  </w:style>
  <w:style w:type="paragraph" w:customStyle="1" w:styleId="5E23BDF6B0F847F5AE87C0650DB9C676">
    <w:name w:val="5E23BDF6B0F847F5AE87C0650DB9C676"/>
    <w:rsid w:val="0007657F"/>
  </w:style>
  <w:style w:type="paragraph" w:customStyle="1" w:styleId="1DDEB40C00474F88AC0E1115F982FB48">
    <w:name w:val="1DDEB40C00474F88AC0E1115F982FB48"/>
    <w:rsid w:val="0007657F"/>
  </w:style>
  <w:style w:type="paragraph" w:customStyle="1" w:styleId="52F3D6C3C6E54CEEBE7D3D9C05171688">
    <w:name w:val="52F3D6C3C6E54CEEBE7D3D9C05171688"/>
    <w:rsid w:val="0007657F"/>
  </w:style>
  <w:style w:type="paragraph" w:customStyle="1" w:styleId="ED15B97A1A3845CE9C24560B7E63193A">
    <w:name w:val="ED15B97A1A3845CE9C24560B7E63193A"/>
    <w:rsid w:val="0007657F"/>
  </w:style>
  <w:style w:type="paragraph" w:customStyle="1" w:styleId="FE231977D8BB4BCCA88CE3615A478F9A">
    <w:name w:val="FE231977D8BB4BCCA88CE3615A478F9A"/>
    <w:rsid w:val="0007657F"/>
  </w:style>
  <w:style w:type="paragraph" w:customStyle="1" w:styleId="1DACB75FBD6641F7B5900DFA30243552">
    <w:name w:val="1DACB75FBD6641F7B5900DFA30243552"/>
    <w:rsid w:val="0007657F"/>
  </w:style>
  <w:style w:type="paragraph" w:customStyle="1" w:styleId="E67AAF3B1CB54F7CA655F70C5BA03432">
    <w:name w:val="E67AAF3B1CB54F7CA655F70C5BA03432"/>
    <w:rsid w:val="0007657F"/>
  </w:style>
  <w:style w:type="paragraph" w:customStyle="1" w:styleId="332B51933F064AC1AD3730B9F16B2C7A">
    <w:name w:val="332B51933F064AC1AD3730B9F16B2C7A"/>
    <w:rsid w:val="0007657F"/>
  </w:style>
  <w:style w:type="paragraph" w:customStyle="1" w:styleId="28A2F71E86F54C6CAAFD767C4A112318">
    <w:name w:val="28A2F71E86F54C6CAAFD767C4A112318"/>
    <w:rsid w:val="0007657F"/>
  </w:style>
  <w:style w:type="paragraph" w:customStyle="1" w:styleId="3C5C04ACFAE4463DB780EF9FB58E79DB">
    <w:name w:val="3C5C04ACFAE4463DB780EF9FB58E79DB"/>
    <w:rsid w:val="0007657F"/>
  </w:style>
  <w:style w:type="paragraph" w:customStyle="1" w:styleId="A4B7F7D8B29940B9A097C97BF137D676">
    <w:name w:val="A4B7F7D8B29940B9A097C97BF137D676"/>
    <w:rsid w:val="0007657F"/>
  </w:style>
  <w:style w:type="paragraph" w:customStyle="1" w:styleId="23B2B76676434B2FBA6DFE85AD0758BF">
    <w:name w:val="23B2B76676434B2FBA6DFE85AD0758BF"/>
    <w:rsid w:val="0007657F"/>
  </w:style>
  <w:style w:type="paragraph" w:customStyle="1" w:styleId="D4C524E0C763418492C9DEB431467DE8">
    <w:name w:val="D4C524E0C763418492C9DEB431467DE8"/>
    <w:rsid w:val="0007657F"/>
  </w:style>
  <w:style w:type="paragraph" w:customStyle="1" w:styleId="D77FAB173B9349B89D275684644798C6">
    <w:name w:val="D77FAB173B9349B89D275684644798C6"/>
    <w:rsid w:val="0007657F"/>
  </w:style>
  <w:style w:type="paragraph" w:customStyle="1" w:styleId="ED39E4E54C4B4150A135CCB97FBFC36F">
    <w:name w:val="ED39E4E54C4B4150A135CCB97FBFC36F"/>
    <w:rsid w:val="0007657F"/>
  </w:style>
  <w:style w:type="paragraph" w:customStyle="1" w:styleId="465B6DFEC0204BD195B66BE88B5FB98A">
    <w:name w:val="465B6DFEC0204BD195B66BE88B5FB98A"/>
    <w:rsid w:val="0007657F"/>
  </w:style>
  <w:style w:type="paragraph" w:customStyle="1" w:styleId="057DD8F0BEE94E02B06E875978BB3CC3">
    <w:name w:val="057DD8F0BEE94E02B06E875978BB3CC3"/>
    <w:rsid w:val="0007657F"/>
  </w:style>
  <w:style w:type="paragraph" w:customStyle="1" w:styleId="A33CE88BAA8C4A0A9B0BA26C1EA1B144">
    <w:name w:val="A33CE88BAA8C4A0A9B0BA26C1EA1B144"/>
    <w:rsid w:val="0007657F"/>
  </w:style>
  <w:style w:type="paragraph" w:customStyle="1" w:styleId="737BB592E1934ECAB839000C69C08CDA">
    <w:name w:val="737BB592E1934ECAB839000C69C08CDA"/>
    <w:rsid w:val="0007657F"/>
  </w:style>
  <w:style w:type="paragraph" w:customStyle="1" w:styleId="221E8BF6F83C41D99D25E5595DFD11B9">
    <w:name w:val="221E8BF6F83C41D99D25E5595DFD11B9"/>
    <w:rsid w:val="0007657F"/>
  </w:style>
  <w:style w:type="paragraph" w:customStyle="1" w:styleId="601FA57F256547E2AB0ED8D8C5430240">
    <w:name w:val="601FA57F256547E2AB0ED8D8C5430240"/>
    <w:rsid w:val="0007657F"/>
  </w:style>
  <w:style w:type="paragraph" w:customStyle="1" w:styleId="9D3B519939464321A9D604B8E6A06185">
    <w:name w:val="9D3B519939464321A9D604B8E6A06185"/>
    <w:rsid w:val="0007657F"/>
  </w:style>
  <w:style w:type="paragraph" w:customStyle="1" w:styleId="1A6F8D40FAA44C46B3BEDB215426C315">
    <w:name w:val="1A6F8D40FAA44C46B3BEDB215426C315"/>
    <w:rsid w:val="0007657F"/>
  </w:style>
  <w:style w:type="paragraph" w:customStyle="1" w:styleId="17C7CB7C9D944062B5AEED98519DFF77">
    <w:name w:val="17C7CB7C9D944062B5AEED98519DFF77"/>
    <w:rsid w:val="0007657F"/>
  </w:style>
  <w:style w:type="paragraph" w:customStyle="1" w:styleId="A3A08AB802AF4770880227A8E6171A64">
    <w:name w:val="A3A08AB802AF4770880227A8E6171A64"/>
    <w:rsid w:val="0007657F"/>
  </w:style>
  <w:style w:type="paragraph" w:customStyle="1" w:styleId="1CEE2F0F560342A381E2719937E6F234">
    <w:name w:val="1CEE2F0F560342A381E2719937E6F234"/>
    <w:rsid w:val="0007657F"/>
  </w:style>
  <w:style w:type="paragraph" w:customStyle="1" w:styleId="0DAF505748F74EFD91A3B828C6755004">
    <w:name w:val="0DAF505748F74EFD91A3B828C6755004"/>
    <w:rsid w:val="0007657F"/>
  </w:style>
  <w:style w:type="paragraph" w:customStyle="1" w:styleId="A991C90A416F4D25839566A612224025">
    <w:name w:val="A991C90A416F4D25839566A612224025"/>
    <w:rsid w:val="0007657F"/>
  </w:style>
  <w:style w:type="paragraph" w:customStyle="1" w:styleId="42C3F83FA5634BA6900E44AF3A3F934B">
    <w:name w:val="42C3F83FA5634BA6900E44AF3A3F934B"/>
    <w:rsid w:val="0007657F"/>
  </w:style>
  <w:style w:type="paragraph" w:customStyle="1" w:styleId="FE34924B0EAA445E838696C87890EF45">
    <w:name w:val="FE34924B0EAA445E838696C87890EF45"/>
    <w:rsid w:val="0007657F"/>
  </w:style>
  <w:style w:type="paragraph" w:customStyle="1" w:styleId="F7B1037724184D46B63EB135B90334E3">
    <w:name w:val="F7B1037724184D46B63EB135B90334E3"/>
    <w:rsid w:val="0007657F"/>
  </w:style>
  <w:style w:type="paragraph" w:customStyle="1" w:styleId="26EDFF6127CA4357B580354F2AEE707E">
    <w:name w:val="26EDFF6127CA4357B580354F2AEE707E"/>
    <w:rsid w:val="0007657F"/>
  </w:style>
  <w:style w:type="paragraph" w:customStyle="1" w:styleId="9D8439DE01194E5AA1C22E0952007F6D">
    <w:name w:val="9D8439DE01194E5AA1C22E0952007F6D"/>
    <w:rsid w:val="0007657F"/>
  </w:style>
  <w:style w:type="paragraph" w:customStyle="1" w:styleId="68C261938AB544D083D663392C04ACC0">
    <w:name w:val="68C261938AB544D083D663392C04ACC0"/>
    <w:rsid w:val="0007657F"/>
  </w:style>
  <w:style w:type="paragraph" w:customStyle="1" w:styleId="4AC84BC1BDE14577BC3E706D0B6EBDC9">
    <w:name w:val="4AC84BC1BDE14577BC3E706D0B6EBDC9"/>
    <w:rsid w:val="0007657F"/>
  </w:style>
  <w:style w:type="paragraph" w:customStyle="1" w:styleId="52843372882E45D0B41CE47FB96F924D">
    <w:name w:val="52843372882E45D0B41CE47FB96F924D"/>
    <w:rsid w:val="0007657F"/>
  </w:style>
  <w:style w:type="paragraph" w:customStyle="1" w:styleId="CF1DBD105BBF4E4F8134CE1FDDD25664">
    <w:name w:val="CF1DBD105BBF4E4F8134CE1FDDD25664"/>
    <w:rsid w:val="0007657F"/>
  </w:style>
  <w:style w:type="paragraph" w:customStyle="1" w:styleId="9D1DF4801CAA422783539DDA6AC30C1C">
    <w:name w:val="9D1DF4801CAA422783539DDA6AC30C1C"/>
    <w:rsid w:val="0007657F"/>
  </w:style>
  <w:style w:type="paragraph" w:customStyle="1" w:styleId="0E9A669E94AF445C838E24A673195CE7">
    <w:name w:val="0E9A669E94AF445C838E24A673195CE7"/>
    <w:rsid w:val="0007657F"/>
  </w:style>
  <w:style w:type="paragraph" w:customStyle="1" w:styleId="142A129C695646CE986E5EBC7C27B355">
    <w:name w:val="142A129C695646CE986E5EBC7C27B355"/>
    <w:rsid w:val="0007657F"/>
  </w:style>
  <w:style w:type="paragraph" w:customStyle="1" w:styleId="EB1E5C4E47434F5AAF17EC3C3AA9515C">
    <w:name w:val="EB1E5C4E47434F5AAF17EC3C3AA9515C"/>
    <w:rsid w:val="0007657F"/>
  </w:style>
  <w:style w:type="paragraph" w:customStyle="1" w:styleId="207CB4FCF7924C348F4AC874D7EF8D79">
    <w:name w:val="207CB4FCF7924C348F4AC874D7EF8D79"/>
    <w:rsid w:val="0007657F"/>
  </w:style>
  <w:style w:type="paragraph" w:customStyle="1" w:styleId="3D2FA17E2A8C4CA5B6798E120BCBDD04">
    <w:name w:val="3D2FA17E2A8C4CA5B6798E120BCBDD04"/>
    <w:rsid w:val="0007657F"/>
  </w:style>
  <w:style w:type="paragraph" w:customStyle="1" w:styleId="2A93CA5AB1394EA1A1ABF2E48CA226AC">
    <w:name w:val="2A93CA5AB1394EA1A1ABF2E48CA226AC"/>
    <w:rsid w:val="0007657F"/>
  </w:style>
  <w:style w:type="paragraph" w:customStyle="1" w:styleId="72859118675A49B380C0772E6670D025">
    <w:name w:val="72859118675A49B380C0772E6670D025"/>
    <w:rsid w:val="0007657F"/>
  </w:style>
  <w:style w:type="paragraph" w:customStyle="1" w:styleId="B0444DBED61A4A8CA9ADFE07F9D7B495">
    <w:name w:val="B0444DBED61A4A8CA9ADFE07F9D7B495"/>
    <w:rsid w:val="0007657F"/>
  </w:style>
  <w:style w:type="paragraph" w:customStyle="1" w:styleId="790E6374346C4D21BAD7D7F724DE520A">
    <w:name w:val="790E6374346C4D21BAD7D7F724DE520A"/>
    <w:rsid w:val="0007657F"/>
  </w:style>
  <w:style w:type="paragraph" w:customStyle="1" w:styleId="8215F4453DF84796AEC9C707CC8B1B01">
    <w:name w:val="8215F4453DF84796AEC9C707CC8B1B01"/>
    <w:rsid w:val="0007657F"/>
  </w:style>
  <w:style w:type="paragraph" w:customStyle="1" w:styleId="94F6A6923A8D4B87A701198B94B62ED9">
    <w:name w:val="94F6A6923A8D4B87A701198B94B62ED9"/>
    <w:rsid w:val="0007657F"/>
  </w:style>
  <w:style w:type="paragraph" w:customStyle="1" w:styleId="859533A141264BCF8F73F176951D439F">
    <w:name w:val="859533A141264BCF8F73F176951D439F"/>
    <w:rsid w:val="0007657F"/>
  </w:style>
  <w:style w:type="paragraph" w:customStyle="1" w:styleId="3BCC6E0A35E14149A0C22B2D4BAC90BA">
    <w:name w:val="3BCC6E0A35E14149A0C22B2D4BAC90BA"/>
    <w:rsid w:val="0007657F"/>
  </w:style>
  <w:style w:type="paragraph" w:customStyle="1" w:styleId="62DD876FBDE24948AD4044BEEA6FCE17">
    <w:name w:val="62DD876FBDE24948AD4044BEEA6FCE17"/>
    <w:rsid w:val="0007657F"/>
  </w:style>
  <w:style w:type="paragraph" w:customStyle="1" w:styleId="3C3EDAE6477A494EB9680D4DC8AEF664">
    <w:name w:val="3C3EDAE6477A494EB9680D4DC8AEF664"/>
    <w:rsid w:val="0007657F"/>
  </w:style>
  <w:style w:type="paragraph" w:customStyle="1" w:styleId="56C9874C58464BA29B5ACC9B830EC864">
    <w:name w:val="56C9874C58464BA29B5ACC9B830EC864"/>
    <w:rsid w:val="0007657F"/>
  </w:style>
  <w:style w:type="paragraph" w:customStyle="1" w:styleId="F8323954DC9F4FAD8636DAA3F112923A">
    <w:name w:val="F8323954DC9F4FAD8636DAA3F112923A"/>
    <w:rsid w:val="0007657F"/>
  </w:style>
  <w:style w:type="paragraph" w:customStyle="1" w:styleId="9A92D73E3944427493F4F8E77B30347A">
    <w:name w:val="9A92D73E3944427493F4F8E77B30347A"/>
    <w:rsid w:val="0007657F"/>
  </w:style>
  <w:style w:type="paragraph" w:customStyle="1" w:styleId="92AA8D5134164E47B5E0028E4DF5D5A8">
    <w:name w:val="92AA8D5134164E47B5E0028E4DF5D5A8"/>
    <w:rsid w:val="0007657F"/>
  </w:style>
  <w:style w:type="paragraph" w:customStyle="1" w:styleId="DABD69A7F1E74A4F8A6A8130470AFCF2">
    <w:name w:val="DABD69A7F1E74A4F8A6A8130470AFCF2"/>
    <w:rsid w:val="0007657F"/>
  </w:style>
  <w:style w:type="paragraph" w:customStyle="1" w:styleId="BA2B0241FC024ECC961A8AEFE6203CC5">
    <w:name w:val="BA2B0241FC024ECC961A8AEFE6203CC5"/>
    <w:rsid w:val="0007657F"/>
  </w:style>
  <w:style w:type="paragraph" w:customStyle="1" w:styleId="A53742358E304280856695FB7F28B6EF">
    <w:name w:val="A53742358E304280856695FB7F28B6EF"/>
    <w:rsid w:val="0007657F"/>
  </w:style>
  <w:style w:type="paragraph" w:customStyle="1" w:styleId="E55CA4835B4846C3BF20B1DE4DE2647E">
    <w:name w:val="E55CA4835B4846C3BF20B1DE4DE2647E"/>
    <w:rsid w:val="0007657F"/>
  </w:style>
  <w:style w:type="paragraph" w:customStyle="1" w:styleId="8D83301785C84824B61381F88BAFB50B">
    <w:name w:val="8D83301785C84824B61381F88BAFB50B"/>
    <w:rsid w:val="0007657F"/>
  </w:style>
  <w:style w:type="paragraph" w:customStyle="1" w:styleId="14CD498CCB6D4304927B79C4465298A3">
    <w:name w:val="14CD498CCB6D4304927B79C4465298A3"/>
    <w:rsid w:val="0007657F"/>
  </w:style>
  <w:style w:type="paragraph" w:customStyle="1" w:styleId="9A65A1C3BF7445769FE6DA986995690E">
    <w:name w:val="9A65A1C3BF7445769FE6DA986995690E"/>
    <w:rsid w:val="0007657F"/>
  </w:style>
  <w:style w:type="paragraph" w:customStyle="1" w:styleId="9B94CAD7C39B472FA05FC07F08A7B07C">
    <w:name w:val="9B94CAD7C39B472FA05FC07F08A7B07C"/>
    <w:rsid w:val="0007657F"/>
  </w:style>
  <w:style w:type="paragraph" w:customStyle="1" w:styleId="9654B581E9804483AF8615F269AAECFB">
    <w:name w:val="9654B581E9804483AF8615F269AAECFB"/>
    <w:rsid w:val="0007657F"/>
  </w:style>
  <w:style w:type="paragraph" w:customStyle="1" w:styleId="B6F2084062704ECF9064C56A9EDB5021">
    <w:name w:val="B6F2084062704ECF9064C56A9EDB5021"/>
    <w:rsid w:val="0007657F"/>
  </w:style>
  <w:style w:type="paragraph" w:customStyle="1" w:styleId="A36183603E4C4561A9E5FC61F1DAF83F">
    <w:name w:val="A36183603E4C4561A9E5FC61F1DAF83F"/>
    <w:rsid w:val="0007657F"/>
  </w:style>
  <w:style w:type="paragraph" w:customStyle="1" w:styleId="C4F0F149114649F6A23279B58C2C75A6">
    <w:name w:val="C4F0F149114649F6A23279B58C2C75A6"/>
    <w:rsid w:val="0007657F"/>
  </w:style>
  <w:style w:type="paragraph" w:customStyle="1" w:styleId="1ABCF12E46DF43BCB4DCFECCEC825826">
    <w:name w:val="1ABCF12E46DF43BCB4DCFECCEC825826"/>
    <w:rsid w:val="0007657F"/>
  </w:style>
  <w:style w:type="paragraph" w:customStyle="1" w:styleId="47FE5611E63E4E4398AB3A93AC32C1A7">
    <w:name w:val="47FE5611E63E4E4398AB3A93AC32C1A7"/>
    <w:rsid w:val="0007657F"/>
  </w:style>
  <w:style w:type="paragraph" w:customStyle="1" w:styleId="BC000EE1460243F0A69931A25CD54CC6">
    <w:name w:val="BC000EE1460243F0A69931A25CD54CC6"/>
    <w:rsid w:val="0007657F"/>
  </w:style>
  <w:style w:type="paragraph" w:customStyle="1" w:styleId="7B428D28E94E4C49AB391B29F3FEB3BC">
    <w:name w:val="7B428D28E94E4C49AB391B29F3FEB3BC"/>
    <w:rsid w:val="0007657F"/>
  </w:style>
  <w:style w:type="paragraph" w:customStyle="1" w:styleId="0D84AC4FF8E545E9A88584DBC07950B8">
    <w:name w:val="0D84AC4FF8E545E9A88584DBC07950B8"/>
    <w:rsid w:val="0007657F"/>
  </w:style>
  <w:style w:type="paragraph" w:customStyle="1" w:styleId="04BE9FA3663B425EA52B77C6A025CAD3">
    <w:name w:val="04BE9FA3663B425EA52B77C6A025CAD3"/>
    <w:rsid w:val="0007657F"/>
  </w:style>
  <w:style w:type="paragraph" w:customStyle="1" w:styleId="936D4B8032AD41AFBCDFD3A0BFB12716">
    <w:name w:val="936D4B8032AD41AFBCDFD3A0BFB12716"/>
    <w:rsid w:val="0007657F"/>
  </w:style>
  <w:style w:type="paragraph" w:customStyle="1" w:styleId="0B22411BC0A948EBB0241621C8BCDAEB">
    <w:name w:val="0B22411BC0A948EBB0241621C8BCDAEB"/>
    <w:rsid w:val="0007657F"/>
  </w:style>
  <w:style w:type="paragraph" w:customStyle="1" w:styleId="F3BCB783611C434689CD35ABFE3A2853">
    <w:name w:val="F3BCB783611C434689CD35ABFE3A2853"/>
    <w:rsid w:val="0007657F"/>
  </w:style>
  <w:style w:type="paragraph" w:customStyle="1" w:styleId="02DA82C004C94606B0B6FADD9515A402">
    <w:name w:val="02DA82C004C94606B0B6FADD9515A402"/>
    <w:rsid w:val="0007657F"/>
  </w:style>
  <w:style w:type="paragraph" w:customStyle="1" w:styleId="B8DBBC2D1F3E484195FF10EC6A5D3BE5">
    <w:name w:val="B8DBBC2D1F3E484195FF10EC6A5D3BE5"/>
    <w:rsid w:val="0007657F"/>
  </w:style>
  <w:style w:type="paragraph" w:customStyle="1" w:styleId="0ED531694E3B409AAE61433F2DBA798B">
    <w:name w:val="0ED531694E3B409AAE61433F2DBA798B"/>
    <w:rsid w:val="0007657F"/>
  </w:style>
  <w:style w:type="paragraph" w:customStyle="1" w:styleId="698E8DFDEAE3431CB50AFFC5FD3A223A">
    <w:name w:val="698E8DFDEAE3431CB50AFFC5FD3A223A"/>
    <w:rsid w:val="0007657F"/>
  </w:style>
  <w:style w:type="paragraph" w:customStyle="1" w:styleId="1893ED02ADAB405195463BE1C49041B8">
    <w:name w:val="1893ED02ADAB405195463BE1C49041B8"/>
    <w:rsid w:val="0007657F"/>
  </w:style>
  <w:style w:type="paragraph" w:customStyle="1" w:styleId="900F394A91874CBBA8A0AB8BA9F071F5">
    <w:name w:val="900F394A91874CBBA8A0AB8BA9F071F5"/>
    <w:rsid w:val="0007657F"/>
  </w:style>
  <w:style w:type="paragraph" w:customStyle="1" w:styleId="B31F0F1AD1D541A9AC125CA755FD9666">
    <w:name w:val="B31F0F1AD1D541A9AC125CA755FD9666"/>
    <w:rsid w:val="0007657F"/>
  </w:style>
  <w:style w:type="paragraph" w:customStyle="1" w:styleId="0281C6EC88204CB8BEF51B20FC9E8CD6">
    <w:name w:val="0281C6EC88204CB8BEF51B20FC9E8CD6"/>
    <w:rsid w:val="0007657F"/>
  </w:style>
  <w:style w:type="paragraph" w:customStyle="1" w:styleId="0CFAA0A383184A11B78F91AC2DAC81C3">
    <w:name w:val="0CFAA0A383184A11B78F91AC2DAC81C3"/>
    <w:rsid w:val="0007657F"/>
  </w:style>
  <w:style w:type="paragraph" w:customStyle="1" w:styleId="35CCA61934A2430990710C2AD5D4D568">
    <w:name w:val="35CCA61934A2430990710C2AD5D4D568"/>
    <w:rsid w:val="0007657F"/>
  </w:style>
  <w:style w:type="paragraph" w:customStyle="1" w:styleId="D6D169C884D64B6493F0D0543F8A5894">
    <w:name w:val="D6D169C884D64B6493F0D0543F8A5894"/>
    <w:rsid w:val="0007657F"/>
  </w:style>
  <w:style w:type="paragraph" w:customStyle="1" w:styleId="49C0AC1DF5E94A47969C49BF65863831">
    <w:name w:val="49C0AC1DF5E94A47969C49BF65863831"/>
    <w:rsid w:val="0007657F"/>
  </w:style>
  <w:style w:type="paragraph" w:customStyle="1" w:styleId="2A39F99B42BB4258B529F22269E37269">
    <w:name w:val="2A39F99B42BB4258B529F22269E37269"/>
    <w:rsid w:val="0007657F"/>
  </w:style>
  <w:style w:type="paragraph" w:customStyle="1" w:styleId="B9BBD05676994AE6A332CF39BD534B45">
    <w:name w:val="B9BBD05676994AE6A332CF39BD534B45"/>
    <w:rsid w:val="0007657F"/>
  </w:style>
  <w:style w:type="paragraph" w:customStyle="1" w:styleId="FCC437F750ED453DBD4AD8B772A9BC6C">
    <w:name w:val="FCC437F750ED453DBD4AD8B772A9BC6C"/>
    <w:rsid w:val="0007657F"/>
  </w:style>
  <w:style w:type="paragraph" w:customStyle="1" w:styleId="DC30C90674B34074A56F56642B25451F">
    <w:name w:val="DC30C90674B34074A56F56642B25451F"/>
    <w:rsid w:val="0007657F"/>
  </w:style>
  <w:style w:type="paragraph" w:customStyle="1" w:styleId="A4B3D1C14DC948DCA562D9C6712F790E">
    <w:name w:val="A4B3D1C14DC948DCA562D9C6712F790E"/>
    <w:rsid w:val="0007657F"/>
  </w:style>
  <w:style w:type="paragraph" w:customStyle="1" w:styleId="C80610DB51F14B3EAAE028B6FD72F18B">
    <w:name w:val="C80610DB51F14B3EAAE028B6FD72F18B"/>
    <w:rsid w:val="0007657F"/>
  </w:style>
  <w:style w:type="paragraph" w:customStyle="1" w:styleId="984FF1D4C35C413CB7C9E1B8E214AF32">
    <w:name w:val="984FF1D4C35C413CB7C9E1B8E214AF32"/>
    <w:rsid w:val="0007657F"/>
  </w:style>
  <w:style w:type="paragraph" w:customStyle="1" w:styleId="BB419DD173C440CCA267D5A8CBC859F2">
    <w:name w:val="BB419DD173C440CCA267D5A8CBC859F2"/>
    <w:rsid w:val="0007657F"/>
  </w:style>
  <w:style w:type="paragraph" w:customStyle="1" w:styleId="00A28AF2A92A4502A90F9D7A0F595C92">
    <w:name w:val="00A28AF2A92A4502A90F9D7A0F595C92"/>
    <w:rsid w:val="0007657F"/>
  </w:style>
  <w:style w:type="paragraph" w:customStyle="1" w:styleId="B188EB1D2C3F4147AF0DF0F348ED8676">
    <w:name w:val="B188EB1D2C3F4147AF0DF0F348ED8676"/>
    <w:rsid w:val="0007657F"/>
  </w:style>
  <w:style w:type="paragraph" w:customStyle="1" w:styleId="EFC98A446D3D4DE3AF0CECDC64888C19">
    <w:name w:val="EFC98A446D3D4DE3AF0CECDC64888C19"/>
    <w:rsid w:val="0007657F"/>
  </w:style>
  <w:style w:type="paragraph" w:customStyle="1" w:styleId="36B600CEFD3643698ABF7076274233F5">
    <w:name w:val="36B600CEFD3643698ABF7076274233F5"/>
    <w:rsid w:val="0007657F"/>
  </w:style>
  <w:style w:type="paragraph" w:customStyle="1" w:styleId="9B7F7607665C4A078417B6EF122A2544">
    <w:name w:val="9B7F7607665C4A078417B6EF122A2544"/>
    <w:rsid w:val="0007657F"/>
  </w:style>
  <w:style w:type="paragraph" w:customStyle="1" w:styleId="E184BEEBB3E6405A9E1EDE037E28D5E0">
    <w:name w:val="E184BEEBB3E6405A9E1EDE037E28D5E0"/>
    <w:rsid w:val="0007657F"/>
  </w:style>
  <w:style w:type="paragraph" w:customStyle="1" w:styleId="0479D10D69A4494BA2DC8CC505BA4D6F">
    <w:name w:val="0479D10D69A4494BA2DC8CC505BA4D6F"/>
    <w:rsid w:val="0007657F"/>
  </w:style>
  <w:style w:type="paragraph" w:customStyle="1" w:styleId="F6C25FF48B624FF1BAC240F61DE40B4E">
    <w:name w:val="F6C25FF48B624FF1BAC240F61DE40B4E"/>
    <w:rsid w:val="0007657F"/>
  </w:style>
  <w:style w:type="paragraph" w:customStyle="1" w:styleId="04A2D61704414DD989AD2CEA116DF242">
    <w:name w:val="04A2D61704414DD989AD2CEA116DF242"/>
    <w:rsid w:val="0007657F"/>
  </w:style>
  <w:style w:type="paragraph" w:customStyle="1" w:styleId="9695F3CD5A6041218D9909F1B31418B9">
    <w:name w:val="9695F3CD5A6041218D9909F1B31418B9"/>
    <w:rsid w:val="0007657F"/>
  </w:style>
  <w:style w:type="paragraph" w:customStyle="1" w:styleId="079ED273A4E44FDDA619ADE11F1C7F29">
    <w:name w:val="079ED273A4E44FDDA619ADE11F1C7F29"/>
    <w:rsid w:val="0007657F"/>
  </w:style>
  <w:style w:type="paragraph" w:customStyle="1" w:styleId="1BAA4B08B3AF42378CB0C558CDF987C3">
    <w:name w:val="1BAA4B08B3AF42378CB0C558CDF987C3"/>
    <w:rsid w:val="0007657F"/>
  </w:style>
  <w:style w:type="paragraph" w:customStyle="1" w:styleId="62EC6B658875404FA8F0A728297F07B1">
    <w:name w:val="62EC6B658875404FA8F0A728297F07B1"/>
    <w:rsid w:val="0007657F"/>
  </w:style>
  <w:style w:type="paragraph" w:customStyle="1" w:styleId="BD0B2468E096477BA1BFBACF1EB0C9D0">
    <w:name w:val="BD0B2468E096477BA1BFBACF1EB0C9D0"/>
    <w:rsid w:val="0007657F"/>
  </w:style>
  <w:style w:type="paragraph" w:customStyle="1" w:styleId="D4A60774C82248E5B4D3B8D7B633AC7B">
    <w:name w:val="D4A60774C82248E5B4D3B8D7B633AC7B"/>
    <w:rsid w:val="0007657F"/>
  </w:style>
  <w:style w:type="paragraph" w:customStyle="1" w:styleId="8DDA0498D64E458BA961DF72854E0F8A">
    <w:name w:val="8DDA0498D64E458BA961DF72854E0F8A"/>
    <w:rsid w:val="0007657F"/>
  </w:style>
  <w:style w:type="paragraph" w:customStyle="1" w:styleId="2AC627B5CF3840618ED0B94453A2A013">
    <w:name w:val="2AC627B5CF3840618ED0B94453A2A013"/>
    <w:rsid w:val="0007657F"/>
  </w:style>
  <w:style w:type="paragraph" w:customStyle="1" w:styleId="8154B95E238F4F4C8F503838C81FC1BF">
    <w:name w:val="8154B95E238F4F4C8F503838C81FC1BF"/>
    <w:rsid w:val="0007657F"/>
  </w:style>
  <w:style w:type="paragraph" w:customStyle="1" w:styleId="029DC681EA5842E1844DD97427895243">
    <w:name w:val="029DC681EA5842E1844DD97427895243"/>
    <w:rsid w:val="0007657F"/>
  </w:style>
  <w:style w:type="paragraph" w:customStyle="1" w:styleId="2FFDB64AD0714464950628751CF372F2">
    <w:name w:val="2FFDB64AD0714464950628751CF372F2"/>
    <w:rsid w:val="0007657F"/>
  </w:style>
  <w:style w:type="paragraph" w:customStyle="1" w:styleId="E29C2349A5344700B0311511B725C2FA">
    <w:name w:val="E29C2349A5344700B0311511B725C2FA"/>
    <w:rsid w:val="0007657F"/>
  </w:style>
  <w:style w:type="paragraph" w:customStyle="1" w:styleId="A454FE5FBB5147B299727BE4F982941F">
    <w:name w:val="A454FE5FBB5147B299727BE4F982941F"/>
    <w:rsid w:val="0007657F"/>
  </w:style>
  <w:style w:type="paragraph" w:customStyle="1" w:styleId="7E8A0FC8E1A8449D8382006DE650CB10">
    <w:name w:val="7E8A0FC8E1A8449D8382006DE650CB10"/>
    <w:rsid w:val="0007657F"/>
  </w:style>
  <w:style w:type="paragraph" w:customStyle="1" w:styleId="1C6F7D5EEFEF4F7E9D8DF73BF47AEDD6">
    <w:name w:val="1C6F7D5EEFEF4F7E9D8DF73BF47AEDD6"/>
    <w:rsid w:val="0007657F"/>
  </w:style>
  <w:style w:type="paragraph" w:customStyle="1" w:styleId="E7A2A7021E0F4D428304A2EF27892702">
    <w:name w:val="E7A2A7021E0F4D428304A2EF27892702"/>
    <w:rsid w:val="0007657F"/>
  </w:style>
  <w:style w:type="paragraph" w:customStyle="1" w:styleId="7DAB0479E0A04071A94B9CF2BF54086A">
    <w:name w:val="7DAB0479E0A04071A94B9CF2BF54086A"/>
    <w:rsid w:val="0007657F"/>
  </w:style>
  <w:style w:type="paragraph" w:customStyle="1" w:styleId="6A4EC66B9AEB4FEA8BAFD9992A31E5B2">
    <w:name w:val="6A4EC66B9AEB4FEA8BAFD9992A31E5B2"/>
    <w:rsid w:val="0007657F"/>
  </w:style>
  <w:style w:type="paragraph" w:customStyle="1" w:styleId="0A405E480CC942D887FFC97071CA848D">
    <w:name w:val="0A405E480CC942D887FFC97071CA848D"/>
    <w:rsid w:val="0007657F"/>
  </w:style>
  <w:style w:type="paragraph" w:customStyle="1" w:styleId="686FA4CC1B91458195A9079351F1EC18">
    <w:name w:val="686FA4CC1B91458195A9079351F1EC18"/>
    <w:rsid w:val="0007657F"/>
  </w:style>
  <w:style w:type="paragraph" w:customStyle="1" w:styleId="D46CD25C51794DDBB7559F83F7D52483">
    <w:name w:val="D46CD25C51794DDBB7559F83F7D52483"/>
    <w:rsid w:val="0007657F"/>
  </w:style>
  <w:style w:type="paragraph" w:customStyle="1" w:styleId="A51D653760DC4B139844F1CB1A9BE65C">
    <w:name w:val="A51D653760DC4B139844F1CB1A9BE65C"/>
    <w:rsid w:val="0007657F"/>
  </w:style>
  <w:style w:type="paragraph" w:customStyle="1" w:styleId="1AEB35FCF73A47B38BFB9BBC9EF60587">
    <w:name w:val="1AEB35FCF73A47B38BFB9BBC9EF60587"/>
    <w:rsid w:val="0007657F"/>
  </w:style>
  <w:style w:type="paragraph" w:customStyle="1" w:styleId="3F76A6FCFFE747AA9E608BEF6B78276C">
    <w:name w:val="3F76A6FCFFE747AA9E608BEF6B78276C"/>
    <w:rsid w:val="0007657F"/>
  </w:style>
  <w:style w:type="paragraph" w:customStyle="1" w:styleId="AD9DCFACB85941C9B79F1C9CD6ACBBDD">
    <w:name w:val="AD9DCFACB85941C9B79F1C9CD6ACBBDD"/>
    <w:rsid w:val="0007657F"/>
  </w:style>
  <w:style w:type="paragraph" w:customStyle="1" w:styleId="D98F3CE718E5424495A54BAF6E46EED7">
    <w:name w:val="D98F3CE718E5424495A54BAF6E46EED7"/>
    <w:rsid w:val="0007657F"/>
  </w:style>
  <w:style w:type="paragraph" w:customStyle="1" w:styleId="5E3411E9774A4C84A1728F2B0AFCA615">
    <w:name w:val="5E3411E9774A4C84A1728F2B0AFCA615"/>
    <w:rsid w:val="0007657F"/>
  </w:style>
  <w:style w:type="paragraph" w:customStyle="1" w:styleId="C2335F43F24D4333B8CE2FEF3882F754">
    <w:name w:val="C2335F43F24D4333B8CE2FEF3882F754"/>
    <w:rsid w:val="0007657F"/>
  </w:style>
  <w:style w:type="paragraph" w:customStyle="1" w:styleId="5F92ED55C25A47BA90C4D81FECB06FF0">
    <w:name w:val="5F92ED55C25A47BA90C4D81FECB06FF0"/>
    <w:rsid w:val="0007657F"/>
  </w:style>
  <w:style w:type="paragraph" w:customStyle="1" w:styleId="2C0F1A7E5D4C40609A4EDB99C4D3373D">
    <w:name w:val="2C0F1A7E5D4C40609A4EDB99C4D3373D"/>
    <w:rsid w:val="0007657F"/>
  </w:style>
  <w:style w:type="paragraph" w:customStyle="1" w:styleId="75FC20652E51468A8623F1106F7EC6FA">
    <w:name w:val="75FC20652E51468A8623F1106F7EC6FA"/>
    <w:rsid w:val="0007657F"/>
  </w:style>
  <w:style w:type="paragraph" w:customStyle="1" w:styleId="AF5F91B8749145499B91E20C95E12C89">
    <w:name w:val="AF5F91B8749145499B91E20C95E12C89"/>
    <w:rsid w:val="0007657F"/>
  </w:style>
  <w:style w:type="paragraph" w:customStyle="1" w:styleId="5A538D2D305D4C6FBEDE68B1D3BD68DC">
    <w:name w:val="5A538D2D305D4C6FBEDE68B1D3BD68DC"/>
    <w:rsid w:val="0007657F"/>
  </w:style>
  <w:style w:type="paragraph" w:customStyle="1" w:styleId="FA61CAE644A2448283DED87BDF817CF2">
    <w:name w:val="FA61CAE644A2448283DED87BDF817CF2"/>
    <w:rsid w:val="0007657F"/>
  </w:style>
  <w:style w:type="paragraph" w:customStyle="1" w:styleId="3452F1B68AB34F3FB07DB799BD37E7FA">
    <w:name w:val="3452F1B68AB34F3FB07DB799BD37E7FA"/>
    <w:rsid w:val="0007657F"/>
  </w:style>
  <w:style w:type="paragraph" w:customStyle="1" w:styleId="0B3A5EC62C0F4FCCA914D96BB7B1529C">
    <w:name w:val="0B3A5EC62C0F4FCCA914D96BB7B1529C"/>
    <w:rsid w:val="0007657F"/>
  </w:style>
  <w:style w:type="paragraph" w:customStyle="1" w:styleId="DDC206E572F64C2AAFACA20CB51F5378">
    <w:name w:val="DDC206E572F64C2AAFACA20CB51F5378"/>
    <w:rsid w:val="0007657F"/>
  </w:style>
  <w:style w:type="paragraph" w:customStyle="1" w:styleId="36EDF9F119AF46B9ABB4D7B6A9D80B1E">
    <w:name w:val="36EDF9F119AF46B9ABB4D7B6A9D80B1E"/>
    <w:rsid w:val="0007657F"/>
  </w:style>
  <w:style w:type="paragraph" w:customStyle="1" w:styleId="B467EE9651024C96A9B69AC4DBCD27BD">
    <w:name w:val="B467EE9651024C96A9B69AC4DBCD27BD"/>
    <w:rsid w:val="0007657F"/>
  </w:style>
  <w:style w:type="paragraph" w:customStyle="1" w:styleId="CC906BF948444C12B77DA25E974EED04">
    <w:name w:val="CC906BF948444C12B77DA25E974EED04"/>
    <w:rsid w:val="0007657F"/>
  </w:style>
  <w:style w:type="paragraph" w:customStyle="1" w:styleId="AAE18084B008436E89B2B7EB4DEA2A0F">
    <w:name w:val="AAE18084B008436E89B2B7EB4DEA2A0F"/>
    <w:rsid w:val="0007657F"/>
  </w:style>
  <w:style w:type="paragraph" w:customStyle="1" w:styleId="118CE6A7395D46C1AFEDF92BB797E41C">
    <w:name w:val="118CE6A7395D46C1AFEDF92BB797E41C"/>
    <w:rsid w:val="0007657F"/>
  </w:style>
  <w:style w:type="paragraph" w:customStyle="1" w:styleId="81E377F0C71B493D87385CA303D53F0B">
    <w:name w:val="81E377F0C71B493D87385CA303D53F0B"/>
    <w:rsid w:val="0007657F"/>
  </w:style>
  <w:style w:type="paragraph" w:customStyle="1" w:styleId="C46A515222AF437A921C088881446AA2">
    <w:name w:val="C46A515222AF437A921C088881446AA2"/>
    <w:rsid w:val="0007657F"/>
  </w:style>
  <w:style w:type="paragraph" w:customStyle="1" w:styleId="027D933EE7DE4AE889BE0F9421BB0BE4">
    <w:name w:val="027D933EE7DE4AE889BE0F9421BB0BE4"/>
    <w:rsid w:val="0007657F"/>
  </w:style>
  <w:style w:type="paragraph" w:customStyle="1" w:styleId="DDF12B4243A4442993C4E7E208447B7E">
    <w:name w:val="DDF12B4243A4442993C4E7E208447B7E"/>
    <w:rsid w:val="0007657F"/>
  </w:style>
  <w:style w:type="paragraph" w:customStyle="1" w:styleId="54313FB351E041E5B7860C7BE3679D93">
    <w:name w:val="54313FB351E041E5B7860C7BE3679D93"/>
    <w:rsid w:val="0007657F"/>
  </w:style>
  <w:style w:type="paragraph" w:customStyle="1" w:styleId="4E6AB20D39E9483A93E4DF1697CCB093">
    <w:name w:val="4E6AB20D39E9483A93E4DF1697CCB093"/>
    <w:rsid w:val="0007657F"/>
  </w:style>
  <w:style w:type="paragraph" w:customStyle="1" w:styleId="CEC44BB9528447A4BDB44A0AEFAB5909">
    <w:name w:val="CEC44BB9528447A4BDB44A0AEFAB5909"/>
    <w:rsid w:val="0007657F"/>
  </w:style>
  <w:style w:type="paragraph" w:customStyle="1" w:styleId="2D2CBA2B04F4483CA5238E3BA8618505">
    <w:name w:val="2D2CBA2B04F4483CA5238E3BA8618505"/>
    <w:rsid w:val="0007657F"/>
  </w:style>
  <w:style w:type="paragraph" w:customStyle="1" w:styleId="207C47B86F8340059E286208F2416547">
    <w:name w:val="207C47B86F8340059E286208F2416547"/>
    <w:rsid w:val="0007657F"/>
  </w:style>
  <w:style w:type="paragraph" w:customStyle="1" w:styleId="9A7990A6DC80450692F351EBE00395D6">
    <w:name w:val="9A7990A6DC80450692F351EBE00395D6"/>
    <w:rsid w:val="0007657F"/>
  </w:style>
  <w:style w:type="paragraph" w:customStyle="1" w:styleId="9A9F0D794AD044908BFD1C5A4916F708">
    <w:name w:val="9A9F0D794AD044908BFD1C5A4916F708"/>
    <w:rsid w:val="0007657F"/>
  </w:style>
  <w:style w:type="paragraph" w:customStyle="1" w:styleId="F92CB80A425940A78725408C48FD1A72">
    <w:name w:val="F92CB80A425940A78725408C48FD1A72"/>
    <w:rsid w:val="0007657F"/>
  </w:style>
  <w:style w:type="paragraph" w:customStyle="1" w:styleId="DD53B17336EE4ECC842B716AD3ABAC23">
    <w:name w:val="DD53B17336EE4ECC842B716AD3ABAC23"/>
    <w:rsid w:val="0007657F"/>
  </w:style>
  <w:style w:type="paragraph" w:customStyle="1" w:styleId="DFE4738667F5422CB5E286EE5ACF6C59">
    <w:name w:val="DFE4738667F5422CB5E286EE5ACF6C59"/>
    <w:rsid w:val="0007657F"/>
  </w:style>
  <w:style w:type="paragraph" w:customStyle="1" w:styleId="677F757BB14D421AAE317487AC47E713">
    <w:name w:val="677F757BB14D421AAE317487AC47E713"/>
    <w:rsid w:val="0007657F"/>
  </w:style>
  <w:style w:type="paragraph" w:customStyle="1" w:styleId="A80E022468154432B075DC5EC41D0333">
    <w:name w:val="A80E022468154432B075DC5EC41D0333"/>
    <w:rsid w:val="0007657F"/>
  </w:style>
  <w:style w:type="paragraph" w:customStyle="1" w:styleId="F5E3D25C2A154EE3BF2B7294DC9B39AA">
    <w:name w:val="F5E3D25C2A154EE3BF2B7294DC9B39AA"/>
    <w:rsid w:val="0007657F"/>
  </w:style>
  <w:style w:type="paragraph" w:customStyle="1" w:styleId="681E8077ECC64B4BB5BDC990A87D6382">
    <w:name w:val="681E8077ECC64B4BB5BDC990A87D6382"/>
    <w:rsid w:val="0007657F"/>
  </w:style>
  <w:style w:type="paragraph" w:customStyle="1" w:styleId="EACAE5824F3F464AB7B554F199FB7AA0">
    <w:name w:val="EACAE5824F3F464AB7B554F199FB7AA0"/>
    <w:rsid w:val="0007657F"/>
  </w:style>
  <w:style w:type="paragraph" w:customStyle="1" w:styleId="7597225B55624291A33314B66E5B4A17">
    <w:name w:val="7597225B55624291A33314B66E5B4A17"/>
    <w:rsid w:val="0007657F"/>
  </w:style>
  <w:style w:type="paragraph" w:customStyle="1" w:styleId="14925F2B9A4B47F5A6AC6D30F6677036">
    <w:name w:val="14925F2B9A4B47F5A6AC6D30F6677036"/>
    <w:rsid w:val="0007657F"/>
  </w:style>
  <w:style w:type="paragraph" w:customStyle="1" w:styleId="643EF316FF4A4E3CA799A0FD10302F2A">
    <w:name w:val="643EF316FF4A4E3CA799A0FD10302F2A"/>
    <w:rsid w:val="0007657F"/>
  </w:style>
  <w:style w:type="paragraph" w:customStyle="1" w:styleId="413EE1E82877455999151957F32CF270">
    <w:name w:val="413EE1E82877455999151957F32CF270"/>
    <w:rsid w:val="0007657F"/>
  </w:style>
  <w:style w:type="paragraph" w:customStyle="1" w:styleId="90908D78517441EEB703FB008095502F">
    <w:name w:val="90908D78517441EEB703FB008095502F"/>
    <w:rsid w:val="0007657F"/>
  </w:style>
  <w:style w:type="paragraph" w:customStyle="1" w:styleId="BD506E28B47247F3A15101708E1BA531">
    <w:name w:val="BD506E28B47247F3A15101708E1BA531"/>
    <w:rsid w:val="0007657F"/>
  </w:style>
  <w:style w:type="paragraph" w:customStyle="1" w:styleId="39C18B9230FF4A4BB372E3400726964D">
    <w:name w:val="39C18B9230FF4A4BB372E3400726964D"/>
    <w:rsid w:val="0007657F"/>
  </w:style>
  <w:style w:type="paragraph" w:customStyle="1" w:styleId="7FC0D11E8ED4445490F9E7DA71C2EF99">
    <w:name w:val="7FC0D11E8ED4445490F9E7DA71C2EF99"/>
    <w:rsid w:val="0007657F"/>
  </w:style>
  <w:style w:type="paragraph" w:customStyle="1" w:styleId="F8D6C5BAE611420A8F997F1F64E02CC7">
    <w:name w:val="F8D6C5BAE611420A8F997F1F64E02CC7"/>
    <w:rsid w:val="0007657F"/>
  </w:style>
  <w:style w:type="paragraph" w:customStyle="1" w:styleId="4EC67DA928064EC593A744444C884AD2">
    <w:name w:val="4EC67DA928064EC593A744444C884AD2"/>
    <w:rsid w:val="0007657F"/>
  </w:style>
  <w:style w:type="paragraph" w:customStyle="1" w:styleId="D805D11705C74EF18646671365116A56">
    <w:name w:val="D805D11705C74EF18646671365116A56"/>
    <w:rsid w:val="0007657F"/>
  </w:style>
  <w:style w:type="paragraph" w:customStyle="1" w:styleId="509A1D3FF73F483180EB9D8F8FB8611F">
    <w:name w:val="509A1D3FF73F483180EB9D8F8FB8611F"/>
    <w:rsid w:val="0007657F"/>
  </w:style>
  <w:style w:type="paragraph" w:customStyle="1" w:styleId="0285C68F319A4D3691AFB3AAB1BAFBDD">
    <w:name w:val="0285C68F319A4D3691AFB3AAB1BAFBDD"/>
    <w:rsid w:val="0007657F"/>
  </w:style>
  <w:style w:type="paragraph" w:customStyle="1" w:styleId="5124216DC3234990ADC0D10839B733ED">
    <w:name w:val="5124216DC3234990ADC0D10839B733ED"/>
    <w:rsid w:val="0007657F"/>
  </w:style>
  <w:style w:type="paragraph" w:customStyle="1" w:styleId="EEE7F12D86FA49279BEFDE890D745FD5">
    <w:name w:val="EEE7F12D86FA49279BEFDE890D745FD5"/>
    <w:rsid w:val="0007657F"/>
  </w:style>
  <w:style w:type="paragraph" w:customStyle="1" w:styleId="71669F4D4F3B4B0FA59FC8B17E527B96">
    <w:name w:val="71669F4D4F3B4B0FA59FC8B17E527B96"/>
    <w:rsid w:val="0007657F"/>
  </w:style>
  <w:style w:type="paragraph" w:customStyle="1" w:styleId="F26430F2428E49C785B88AC04CFE11F7">
    <w:name w:val="F26430F2428E49C785B88AC04CFE11F7"/>
    <w:rsid w:val="0007657F"/>
  </w:style>
  <w:style w:type="paragraph" w:customStyle="1" w:styleId="02393EF1319944079084980F0AFF2A89">
    <w:name w:val="02393EF1319944079084980F0AFF2A89"/>
    <w:rsid w:val="0007657F"/>
  </w:style>
  <w:style w:type="paragraph" w:customStyle="1" w:styleId="FA45CBCAC00542B59BA178FAB974779E">
    <w:name w:val="FA45CBCAC00542B59BA178FAB974779E"/>
    <w:rsid w:val="0007657F"/>
  </w:style>
  <w:style w:type="paragraph" w:customStyle="1" w:styleId="42CA2766BF264B27ADAEAEECC647E057">
    <w:name w:val="42CA2766BF264B27ADAEAEECC647E057"/>
    <w:rsid w:val="0007657F"/>
  </w:style>
  <w:style w:type="paragraph" w:customStyle="1" w:styleId="0D7BB37D9A614E988D4CD52408566B85">
    <w:name w:val="0D7BB37D9A614E988D4CD52408566B85"/>
    <w:rsid w:val="0007657F"/>
  </w:style>
  <w:style w:type="paragraph" w:customStyle="1" w:styleId="8215058C629F4A7ABCA9A0E86CA7D731">
    <w:name w:val="8215058C629F4A7ABCA9A0E86CA7D731"/>
    <w:rsid w:val="0007657F"/>
  </w:style>
  <w:style w:type="paragraph" w:customStyle="1" w:styleId="17DE291C9A634038B71975CB1A1188A2">
    <w:name w:val="17DE291C9A634038B71975CB1A1188A2"/>
    <w:rsid w:val="0007657F"/>
  </w:style>
  <w:style w:type="paragraph" w:customStyle="1" w:styleId="7A9909F56A3C48B6AA618F26148EBC38">
    <w:name w:val="7A9909F56A3C48B6AA618F26148EBC38"/>
    <w:rsid w:val="0007657F"/>
  </w:style>
  <w:style w:type="paragraph" w:customStyle="1" w:styleId="4DE07BFD44D942CFACEC400F16F47031">
    <w:name w:val="4DE07BFD44D942CFACEC400F16F47031"/>
    <w:rsid w:val="0007657F"/>
  </w:style>
  <w:style w:type="paragraph" w:customStyle="1" w:styleId="C061D69B5AB14420AB0350AF73447FA3">
    <w:name w:val="C061D69B5AB14420AB0350AF73447FA3"/>
    <w:rsid w:val="0007657F"/>
  </w:style>
  <w:style w:type="paragraph" w:customStyle="1" w:styleId="D62D9694CC1F4FCD9FB673DB168C1D46">
    <w:name w:val="D62D9694CC1F4FCD9FB673DB168C1D46"/>
    <w:rsid w:val="0007657F"/>
  </w:style>
  <w:style w:type="paragraph" w:customStyle="1" w:styleId="446EFC1BF222468BA152211A271BE7E2">
    <w:name w:val="446EFC1BF222468BA152211A271BE7E2"/>
    <w:rsid w:val="0007657F"/>
  </w:style>
  <w:style w:type="paragraph" w:customStyle="1" w:styleId="3AE7CDB517454E04909A12B1FB985728">
    <w:name w:val="3AE7CDB517454E04909A12B1FB985728"/>
    <w:rsid w:val="0007657F"/>
  </w:style>
  <w:style w:type="paragraph" w:customStyle="1" w:styleId="D7CAB62F39154079B13836CFD1050E4B">
    <w:name w:val="D7CAB62F39154079B13836CFD1050E4B"/>
    <w:rsid w:val="0007657F"/>
  </w:style>
  <w:style w:type="paragraph" w:customStyle="1" w:styleId="C435898CB5264FF38AF830D6DA659784">
    <w:name w:val="C435898CB5264FF38AF830D6DA659784"/>
    <w:rsid w:val="0007657F"/>
  </w:style>
  <w:style w:type="paragraph" w:customStyle="1" w:styleId="B7206BBB727E460382FA002D4E5E2FCD">
    <w:name w:val="B7206BBB727E460382FA002D4E5E2FCD"/>
    <w:rsid w:val="0007657F"/>
  </w:style>
  <w:style w:type="paragraph" w:customStyle="1" w:styleId="7CF52CD003D744C0AD3F6EC7ECC7A803">
    <w:name w:val="7CF52CD003D744C0AD3F6EC7ECC7A803"/>
    <w:rsid w:val="0007657F"/>
  </w:style>
  <w:style w:type="paragraph" w:customStyle="1" w:styleId="0583E0BAB5E448CA89965CC4835E75B6">
    <w:name w:val="0583E0BAB5E448CA89965CC4835E75B6"/>
    <w:rsid w:val="0007657F"/>
  </w:style>
  <w:style w:type="paragraph" w:customStyle="1" w:styleId="CC341DA959C5422C89966C2319D17B57">
    <w:name w:val="CC341DA959C5422C89966C2319D17B57"/>
    <w:rsid w:val="0007657F"/>
  </w:style>
  <w:style w:type="paragraph" w:customStyle="1" w:styleId="E349906A0DCA456AAD36428175E286C7">
    <w:name w:val="E349906A0DCA456AAD36428175E286C7"/>
    <w:rsid w:val="0007657F"/>
  </w:style>
  <w:style w:type="paragraph" w:customStyle="1" w:styleId="18B770DC1C0A45ABBEAAAE08B508EE51">
    <w:name w:val="18B770DC1C0A45ABBEAAAE08B508EE51"/>
    <w:rsid w:val="0007657F"/>
  </w:style>
  <w:style w:type="paragraph" w:customStyle="1" w:styleId="A9DDCC8EE3B8465885207B3454319761">
    <w:name w:val="A9DDCC8EE3B8465885207B3454319761"/>
    <w:rsid w:val="0007657F"/>
  </w:style>
  <w:style w:type="paragraph" w:customStyle="1" w:styleId="A03EF570D7184785B5DE97E67BBECF48">
    <w:name w:val="A03EF570D7184785B5DE97E67BBECF48"/>
    <w:rsid w:val="0007657F"/>
  </w:style>
  <w:style w:type="paragraph" w:customStyle="1" w:styleId="EE7478F819A24C278282C7200259D679">
    <w:name w:val="EE7478F819A24C278282C7200259D679"/>
    <w:rsid w:val="0007657F"/>
  </w:style>
  <w:style w:type="paragraph" w:customStyle="1" w:styleId="11FBE4AD6DE3475E890670E8E598F567">
    <w:name w:val="11FBE4AD6DE3475E890670E8E598F567"/>
    <w:rsid w:val="0007657F"/>
  </w:style>
  <w:style w:type="paragraph" w:customStyle="1" w:styleId="8E4C2175E30D4A5DA70E77C5D90FD752">
    <w:name w:val="8E4C2175E30D4A5DA70E77C5D90FD752"/>
    <w:rsid w:val="0007657F"/>
  </w:style>
  <w:style w:type="paragraph" w:customStyle="1" w:styleId="ECE993033D7B4937A518CD4506E48F15">
    <w:name w:val="ECE993033D7B4937A518CD4506E48F15"/>
    <w:rsid w:val="0007657F"/>
  </w:style>
  <w:style w:type="paragraph" w:customStyle="1" w:styleId="8B0550AB8E5F47AEA472F3BE1AECE6AD">
    <w:name w:val="8B0550AB8E5F47AEA472F3BE1AECE6AD"/>
    <w:rsid w:val="0007657F"/>
  </w:style>
  <w:style w:type="paragraph" w:customStyle="1" w:styleId="4BAD4FE162D246E9887870A2722F6EE6">
    <w:name w:val="4BAD4FE162D246E9887870A2722F6EE6"/>
    <w:rsid w:val="0007657F"/>
  </w:style>
  <w:style w:type="paragraph" w:customStyle="1" w:styleId="F3C5932EB72944CE8555558650B8D247">
    <w:name w:val="F3C5932EB72944CE8555558650B8D247"/>
    <w:rsid w:val="0007657F"/>
  </w:style>
  <w:style w:type="paragraph" w:customStyle="1" w:styleId="B7ABC755669848ABBD5D3D51CE5D1163">
    <w:name w:val="B7ABC755669848ABBD5D3D51CE5D1163"/>
    <w:rsid w:val="0007657F"/>
  </w:style>
  <w:style w:type="paragraph" w:customStyle="1" w:styleId="9801EDA2831E48EC89CA78ECB3FE952F">
    <w:name w:val="9801EDA2831E48EC89CA78ECB3FE952F"/>
    <w:rsid w:val="0007657F"/>
  </w:style>
  <w:style w:type="paragraph" w:customStyle="1" w:styleId="2100C72452F94555B2D7BB6CDDAF4DE1">
    <w:name w:val="2100C72452F94555B2D7BB6CDDAF4DE1"/>
    <w:rsid w:val="0007657F"/>
  </w:style>
  <w:style w:type="paragraph" w:customStyle="1" w:styleId="65848EACE261466C9F2C32375E1C90F6">
    <w:name w:val="65848EACE261466C9F2C32375E1C90F6"/>
    <w:rsid w:val="0007657F"/>
  </w:style>
  <w:style w:type="paragraph" w:customStyle="1" w:styleId="45CD2F266EF842EEBFA5609324AB8394">
    <w:name w:val="45CD2F266EF842EEBFA5609324AB8394"/>
    <w:rsid w:val="0007657F"/>
  </w:style>
  <w:style w:type="paragraph" w:customStyle="1" w:styleId="6BF5F5FF7199438EAE8635DB3CB2EFF7">
    <w:name w:val="6BF5F5FF7199438EAE8635DB3CB2EFF7"/>
    <w:rsid w:val="0007657F"/>
  </w:style>
  <w:style w:type="paragraph" w:customStyle="1" w:styleId="8220C59B7ADA4B989CBAE50304FC5B8B">
    <w:name w:val="8220C59B7ADA4B989CBAE50304FC5B8B"/>
    <w:rsid w:val="0007657F"/>
  </w:style>
  <w:style w:type="paragraph" w:customStyle="1" w:styleId="21F9F60626A84556AFEF03E9E15210BF">
    <w:name w:val="21F9F60626A84556AFEF03E9E15210BF"/>
    <w:rsid w:val="0007657F"/>
  </w:style>
  <w:style w:type="paragraph" w:customStyle="1" w:styleId="B97EA39521774714A9D8F2796914AE46">
    <w:name w:val="B97EA39521774714A9D8F2796914AE46"/>
    <w:rsid w:val="0007657F"/>
  </w:style>
  <w:style w:type="paragraph" w:customStyle="1" w:styleId="400C1A68FBAB488AB93EAB2CC382F368">
    <w:name w:val="400C1A68FBAB488AB93EAB2CC382F368"/>
    <w:rsid w:val="0007657F"/>
  </w:style>
  <w:style w:type="paragraph" w:customStyle="1" w:styleId="160A529499F7468A993564FFB9B4BD1E">
    <w:name w:val="160A529499F7468A993564FFB9B4BD1E"/>
    <w:rsid w:val="0007657F"/>
  </w:style>
  <w:style w:type="paragraph" w:customStyle="1" w:styleId="054BA5A2D8FC4F199503A28BC7CCABFA">
    <w:name w:val="054BA5A2D8FC4F199503A28BC7CCABFA"/>
    <w:rsid w:val="0007657F"/>
  </w:style>
  <w:style w:type="paragraph" w:customStyle="1" w:styleId="384DD08DD3B044F7946B1A3B84FD4E3E">
    <w:name w:val="384DD08DD3B044F7946B1A3B84FD4E3E"/>
    <w:rsid w:val="0007657F"/>
  </w:style>
  <w:style w:type="paragraph" w:customStyle="1" w:styleId="7EF2808C08A9492696134074DE0CE829">
    <w:name w:val="7EF2808C08A9492696134074DE0CE829"/>
    <w:rsid w:val="0007657F"/>
  </w:style>
  <w:style w:type="paragraph" w:customStyle="1" w:styleId="59A9EE7A43F646F1B8013AF0DD06B9A3">
    <w:name w:val="59A9EE7A43F646F1B8013AF0DD06B9A3"/>
    <w:rsid w:val="0007657F"/>
  </w:style>
  <w:style w:type="paragraph" w:customStyle="1" w:styleId="7F4DC57042B246B9823C85764FFBCBC0">
    <w:name w:val="7F4DC57042B246B9823C85764FFBCBC0"/>
    <w:rsid w:val="0007657F"/>
  </w:style>
  <w:style w:type="paragraph" w:customStyle="1" w:styleId="D6C85237ECF84566A2CA2F84C89A05A1">
    <w:name w:val="D6C85237ECF84566A2CA2F84C89A05A1"/>
    <w:rsid w:val="0007657F"/>
  </w:style>
  <w:style w:type="paragraph" w:customStyle="1" w:styleId="F378BC9A7DC349A3AC24520DCA9AA7EC">
    <w:name w:val="F378BC9A7DC349A3AC24520DCA9AA7EC"/>
    <w:rsid w:val="0007657F"/>
  </w:style>
  <w:style w:type="paragraph" w:customStyle="1" w:styleId="8D2B2B9DA722462DAE953DA03C7306BB">
    <w:name w:val="8D2B2B9DA722462DAE953DA03C7306BB"/>
    <w:rsid w:val="0007657F"/>
  </w:style>
  <w:style w:type="paragraph" w:customStyle="1" w:styleId="7E875ADDD11E4D38B8FF303B034A687C">
    <w:name w:val="7E875ADDD11E4D38B8FF303B034A687C"/>
    <w:rsid w:val="0007657F"/>
  </w:style>
  <w:style w:type="paragraph" w:customStyle="1" w:styleId="584FBC99CEA849BB83AA4A142518AA8B">
    <w:name w:val="584FBC99CEA849BB83AA4A142518AA8B"/>
    <w:rsid w:val="0007657F"/>
  </w:style>
  <w:style w:type="paragraph" w:customStyle="1" w:styleId="065AFA2829E8476BBB0DDA2729CEC413">
    <w:name w:val="065AFA2829E8476BBB0DDA2729CEC413"/>
    <w:rsid w:val="0007657F"/>
  </w:style>
  <w:style w:type="paragraph" w:customStyle="1" w:styleId="FA056F2A4B0C4949BDE637AFE3D55FE8">
    <w:name w:val="FA056F2A4B0C4949BDE637AFE3D55FE8"/>
    <w:rsid w:val="0007657F"/>
  </w:style>
  <w:style w:type="paragraph" w:customStyle="1" w:styleId="9CAAA633352A47A2A3C0BEB4E41F428C">
    <w:name w:val="9CAAA633352A47A2A3C0BEB4E41F428C"/>
    <w:rsid w:val="0007657F"/>
  </w:style>
  <w:style w:type="paragraph" w:customStyle="1" w:styleId="760DE126E4D5430E9EDC37474C21D157">
    <w:name w:val="760DE126E4D5430E9EDC37474C21D157"/>
    <w:rsid w:val="0007657F"/>
  </w:style>
  <w:style w:type="paragraph" w:customStyle="1" w:styleId="F146F626563C4818BFBABDB3A9A55B39">
    <w:name w:val="F146F626563C4818BFBABDB3A9A55B39"/>
    <w:rsid w:val="0007657F"/>
  </w:style>
  <w:style w:type="paragraph" w:customStyle="1" w:styleId="8B210B00BF1549CFB90BF961BDA48F4C">
    <w:name w:val="8B210B00BF1549CFB90BF961BDA48F4C"/>
    <w:rsid w:val="0007657F"/>
  </w:style>
  <w:style w:type="paragraph" w:customStyle="1" w:styleId="C8324EC604604E439E9222FC64B24FF1">
    <w:name w:val="C8324EC604604E439E9222FC64B24FF1"/>
    <w:rsid w:val="0007657F"/>
  </w:style>
  <w:style w:type="paragraph" w:customStyle="1" w:styleId="9570FF38A10A4F7091EDD7DDBDD4BA1E">
    <w:name w:val="9570FF38A10A4F7091EDD7DDBDD4BA1E"/>
    <w:rsid w:val="0007657F"/>
  </w:style>
  <w:style w:type="paragraph" w:customStyle="1" w:styleId="8F7A78A2DE614100B5572F7190DFF210">
    <w:name w:val="8F7A78A2DE614100B5572F7190DFF210"/>
    <w:rsid w:val="0007657F"/>
  </w:style>
  <w:style w:type="paragraph" w:customStyle="1" w:styleId="AD3F7B87032A490BB2549BC56AEB133C">
    <w:name w:val="AD3F7B87032A490BB2549BC56AEB133C"/>
    <w:rsid w:val="0007657F"/>
  </w:style>
  <w:style w:type="paragraph" w:customStyle="1" w:styleId="8BC7492A91AF41738EFC93639995F8C8">
    <w:name w:val="8BC7492A91AF41738EFC93639995F8C8"/>
    <w:rsid w:val="0007657F"/>
  </w:style>
  <w:style w:type="paragraph" w:customStyle="1" w:styleId="6B0F0EB77F294C9E8D5C4DF2311FE49F">
    <w:name w:val="6B0F0EB77F294C9E8D5C4DF2311FE49F"/>
    <w:rsid w:val="0007657F"/>
  </w:style>
  <w:style w:type="paragraph" w:customStyle="1" w:styleId="FB8328B1CF104C159C0A3BF68E352DF9">
    <w:name w:val="FB8328B1CF104C159C0A3BF68E352DF9"/>
    <w:rsid w:val="0007657F"/>
  </w:style>
  <w:style w:type="paragraph" w:customStyle="1" w:styleId="47D34F5B458044B2B155E4524D2FAF39">
    <w:name w:val="47D34F5B458044B2B155E4524D2FAF39"/>
    <w:rsid w:val="0007657F"/>
  </w:style>
  <w:style w:type="paragraph" w:customStyle="1" w:styleId="9C20CF1A559F40B1A703356B58017CA0">
    <w:name w:val="9C20CF1A559F40B1A703356B58017CA0"/>
    <w:rsid w:val="0007657F"/>
  </w:style>
  <w:style w:type="paragraph" w:customStyle="1" w:styleId="E62D863EAF2F4268B43732BCD6F7CBD6">
    <w:name w:val="E62D863EAF2F4268B43732BCD6F7CBD6"/>
    <w:rsid w:val="0007657F"/>
  </w:style>
  <w:style w:type="paragraph" w:customStyle="1" w:styleId="C3AF1C8F29B843C49D7231C9123F3A5F">
    <w:name w:val="C3AF1C8F29B843C49D7231C9123F3A5F"/>
    <w:rsid w:val="0007657F"/>
  </w:style>
  <w:style w:type="paragraph" w:customStyle="1" w:styleId="0D2FA04C8FB5407599D019C03E604D5C">
    <w:name w:val="0D2FA04C8FB5407599D019C03E604D5C"/>
    <w:rsid w:val="0007657F"/>
  </w:style>
  <w:style w:type="paragraph" w:customStyle="1" w:styleId="C0A1DC42D6094B4CA774E641DBA47845">
    <w:name w:val="C0A1DC42D6094B4CA774E641DBA47845"/>
    <w:rsid w:val="0007657F"/>
  </w:style>
  <w:style w:type="paragraph" w:customStyle="1" w:styleId="1AB6680AD96F48C89885EB6F5FE25AFC">
    <w:name w:val="1AB6680AD96F48C89885EB6F5FE25AFC"/>
    <w:rsid w:val="0007657F"/>
  </w:style>
  <w:style w:type="paragraph" w:customStyle="1" w:styleId="C9C9A96EF5884F138810075016991736">
    <w:name w:val="C9C9A96EF5884F138810075016991736"/>
    <w:rsid w:val="0007657F"/>
  </w:style>
  <w:style w:type="paragraph" w:customStyle="1" w:styleId="437D9B65F8394FE0B829EF7760178FBE">
    <w:name w:val="437D9B65F8394FE0B829EF7760178FBE"/>
    <w:rsid w:val="0007657F"/>
  </w:style>
  <w:style w:type="paragraph" w:customStyle="1" w:styleId="B2B8165E76EC420EAC4880ACC718DF7F">
    <w:name w:val="B2B8165E76EC420EAC4880ACC718DF7F"/>
    <w:rsid w:val="0007657F"/>
  </w:style>
  <w:style w:type="paragraph" w:customStyle="1" w:styleId="72EB085D41FF49AB854528D15B212F42">
    <w:name w:val="72EB085D41FF49AB854528D15B212F42"/>
    <w:rsid w:val="0007657F"/>
  </w:style>
  <w:style w:type="paragraph" w:customStyle="1" w:styleId="CE3EE842B8194C2ABF20EACBD43ADA14">
    <w:name w:val="CE3EE842B8194C2ABF20EACBD43ADA14"/>
    <w:rsid w:val="0007657F"/>
  </w:style>
  <w:style w:type="paragraph" w:customStyle="1" w:styleId="D8CC052274F446A59F8AAE945B6699C4">
    <w:name w:val="D8CC052274F446A59F8AAE945B6699C4"/>
    <w:rsid w:val="0007657F"/>
  </w:style>
  <w:style w:type="paragraph" w:customStyle="1" w:styleId="82700898EC2847608B385D452268E146">
    <w:name w:val="82700898EC2847608B385D452268E146"/>
    <w:rsid w:val="0007657F"/>
  </w:style>
  <w:style w:type="paragraph" w:customStyle="1" w:styleId="AFE8AED09DDB4216925A4894AB75B9FF">
    <w:name w:val="AFE8AED09DDB4216925A4894AB75B9FF"/>
    <w:rsid w:val="0007657F"/>
  </w:style>
  <w:style w:type="paragraph" w:customStyle="1" w:styleId="2DA75C7C791B4C03A2DE18FF6F4A0DC4">
    <w:name w:val="2DA75C7C791B4C03A2DE18FF6F4A0DC4"/>
    <w:rsid w:val="0007657F"/>
  </w:style>
  <w:style w:type="paragraph" w:customStyle="1" w:styleId="DA532B8144C94D1A875F63B877CC59DC">
    <w:name w:val="DA532B8144C94D1A875F63B877CC59DC"/>
    <w:rsid w:val="0007657F"/>
  </w:style>
  <w:style w:type="paragraph" w:customStyle="1" w:styleId="179305F71A9E446E891C66E3D85C927E">
    <w:name w:val="179305F71A9E446E891C66E3D85C927E"/>
    <w:rsid w:val="0007657F"/>
  </w:style>
  <w:style w:type="paragraph" w:customStyle="1" w:styleId="8E11A84862C144D1B403BDFC4BBED5CA">
    <w:name w:val="8E11A84862C144D1B403BDFC4BBED5CA"/>
    <w:rsid w:val="0007657F"/>
  </w:style>
  <w:style w:type="paragraph" w:customStyle="1" w:styleId="DE274B09036948A1BAB958410F7D56CE">
    <w:name w:val="DE274B09036948A1BAB958410F7D56CE"/>
    <w:rsid w:val="0007657F"/>
  </w:style>
  <w:style w:type="paragraph" w:customStyle="1" w:styleId="A8F52715767B479D8AFFFE3242068B55">
    <w:name w:val="A8F52715767B479D8AFFFE3242068B55"/>
    <w:rsid w:val="0007657F"/>
  </w:style>
  <w:style w:type="paragraph" w:customStyle="1" w:styleId="82899E6E6E2F48408FB3FF1940B6B42E">
    <w:name w:val="82899E6E6E2F48408FB3FF1940B6B42E"/>
    <w:rsid w:val="0007657F"/>
  </w:style>
  <w:style w:type="paragraph" w:customStyle="1" w:styleId="0FA68037D69B4B7E9C323C0BBCF634AB">
    <w:name w:val="0FA68037D69B4B7E9C323C0BBCF634AB"/>
    <w:rsid w:val="0007657F"/>
  </w:style>
  <w:style w:type="paragraph" w:customStyle="1" w:styleId="AEA865451A884A59B816AA1CBAC18991">
    <w:name w:val="AEA865451A884A59B816AA1CBAC18991"/>
    <w:rsid w:val="0007657F"/>
  </w:style>
  <w:style w:type="paragraph" w:customStyle="1" w:styleId="F8E4EAA98AAA48C8ADA06FF07C5414E2">
    <w:name w:val="F8E4EAA98AAA48C8ADA06FF07C5414E2"/>
    <w:rsid w:val="0007657F"/>
  </w:style>
  <w:style w:type="paragraph" w:customStyle="1" w:styleId="8F7DDFD6F4E141A4A3ADA9E2D326046B">
    <w:name w:val="8F7DDFD6F4E141A4A3ADA9E2D326046B"/>
    <w:rsid w:val="0007657F"/>
  </w:style>
  <w:style w:type="paragraph" w:customStyle="1" w:styleId="E4A859A3A0124066BE1C9126980D3E90">
    <w:name w:val="E4A859A3A0124066BE1C9126980D3E90"/>
    <w:rsid w:val="0007657F"/>
  </w:style>
  <w:style w:type="paragraph" w:customStyle="1" w:styleId="40039B4CC23441309F9F97A5FA8F442C">
    <w:name w:val="40039B4CC23441309F9F97A5FA8F442C"/>
    <w:rsid w:val="0007657F"/>
  </w:style>
  <w:style w:type="paragraph" w:customStyle="1" w:styleId="5B29686731524CB4ABA531533F6F11DB">
    <w:name w:val="5B29686731524CB4ABA531533F6F11DB"/>
    <w:rsid w:val="0007657F"/>
  </w:style>
  <w:style w:type="paragraph" w:customStyle="1" w:styleId="162E2D6F48174441A4448252D3E26C42">
    <w:name w:val="162E2D6F48174441A4448252D3E26C42"/>
    <w:rsid w:val="0007657F"/>
  </w:style>
  <w:style w:type="paragraph" w:customStyle="1" w:styleId="8B46E1D0070348388BFC432E0A4FF3ED">
    <w:name w:val="8B46E1D0070348388BFC432E0A4FF3ED"/>
    <w:rsid w:val="0007657F"/>
  </w:style>
  <w:style w:type="paragraph" w:customStyle="1" w:styleId="C2F69CD5D34E411C8CDB5047E2606491">
    <w:name w:val="C2F69CD5D34E411C8CDB5047E2606491"/>
    <w:rsid w:val="0007657F"/>
  </w:style>
  <w:style w:type="paragraph" w:customStyle="1" w:styleId="977972E1EF69403AB838D9634C742AE8">
    <w:name w:val="977972E1EF69403AB838D9634C742AE8"/>
    <w:rsid w:val="0007657F"/>
  </w:style>
  <w:style w:type="paragraph" w:customStyle="1" w:styleId="AC0B62505878491CA8F9F2E4B1C6C82D">
    <w:name w:val="AC0B62505878491CA8F9F2E4B1C6C82D"/>
    <w:rsid w:val="0007657F"/>
  </w:style>
  <w:style w:type="paragraph" w:customStyle="1" w:styleId="00482FF5A3EC4BB194F8C3A8880062BB">
    <w:name w:val="00482FF5A3EC4BB194F8C3A8880062BB"/>
    <w:rsid w:val="0007657F"/>
  </w:style>
  <w:style w:type="paragraph" w:customStyle="1" w:styleId="4F7BB3C1DF804F35B581DB37DFC6411F">
    <w:name w:val="4F7BB3C1DF804F35B581DB37DFC6411F"/>
    <w:rsid w:val="0007657F"/>
  </w:style>
  <w:style w:type="paragraph" w:customStyle="1" w:styleId="409D0C5308D74EEF9507D7DCD40E6A2B">
    <w:name w:val="409D0C5308D74EEF9507D7DCD40E6A2B"/>
    <w:rsid w:val="0007657F"/>
  </w:style>
  <w:style w:type="paragraph" w:customStyle="1" w:styleId="1E0795F0A87A4F62B2C4CAE611ED33A5">
    <w:name w:val="1E0795F0A87A4F62B2C4CAE611ED33A5"/>
    <w:rsid w:val="0007657F"/>
  </w:style>
  <w:style w:type="paragraph" w:customStyle="1" w:styleId="0965EAEB76054A6690ACCC35A4ABEDD8">
    <w:name w:val="0965EAEB76054A6690ACCC35A4ABEDD8"/>
    <w:rsid w:val="0007657F"/>
  </w:style>
  <w:style w:type="paragraph" w:customStyle="1" w:styleId="3241F6DD7B5C462FA0104823A27BDFD6">
    <w:name w:val="3241F6DD7B5C462FA0104823A27BDFD6"/>
    <w:rsid w:val="0007657F"/>
  </w:style>
  <w:style w:type="paragraph" w:customStyle="1" w:styleId="7987C31200344C109290C8EDF558F9C3">
    <w:name w:val="7987C31200344C109290C8EDF558F9C3"/>
    <w:rsid w:val="0007657F"/>
  </w:style>
  <w:style w:type="paragraph" w:customStyle="1" w:styleId="6B2D38DBC264458EB7617821BE466AC0">
    <w:name w:val="6B2D38DBC264458EB7617821BE466AC0"/>
    <w:rsid w:val="0007657F"/>
  </w:style>
  <w:style w:type="paragraph" w:customStyle="1" w:styleId="D6F4245D760A4ED18D3053EC27846F1A">
    <w:name w:val="D6F4245D760A4ED18D3053EC27846F1A"/>
    <w:rsid w:val="0007657F"/>
  </w:style>
  <w:style w:type="paragraph" w:customStyle="1" w:styleId="C33F2A96253C4566870C968C8E0CF67A">
    <w:name w:val="C33F2A96253C4566870C968C8E0CF67A"/>
    <w:rsid w:val="0007657F"/>
  </w:style>
  <w:style w:type="paragraph" w:customStyle="1" w:styleId="4919CE3817394DFA812B0C5A403C4D0C">
    <w:name w:val="4919CE3817394DFA812B0C5A403C4D0C"/>
    <w:rsid w:val="0007657F"/>
  </w:style>
  <w:style w:type="paragraph" w:customStyle="1" w:styleId="90DC31F0661447DA85FE0B19FC629665">
    <w:name w:val="90DC31F0661447DA85FE0B19FC629665"/>
    <w:rsid w:val="0007657F"/>
  </w:style>
  <w:style w:type="paragraph" w:customStyle="1" w:styleId="96B0E31CFBF4430A9F49AC074DFC9A86">
    <w:name w:val="96B0E31CFBF4430A9F49AC074DFC9A86"/>
    <w:rsid w:val="0007657F"/>
  </w:style>
  <w:style w:type="paragraph" w:customStyle="1" w:styleId="A0D62620D81341FDABFCEAB873B3969F">
    <w:name w:val="A0D62620D81341FDABFCEAB873B3969F"/>
    <w:rsid w:val="0007657F"/>
  </w:style>
  <w:style w:type="paragraph" w:customStyle="1" w:styleId="2702C52BF19C4461A15C8CF323AB90B9">
    <w:name w:val="2702C52BF19C4461A15C8CF323AB90B9"/>
    <w:rsid w:val="0007657F"/>
  </w:style>
  <w:style w:type="paragraph" w:customStyle="1" w:styleId="994A112FD3AD4003B1E3FB306F8E9888">
    <w:name w:val="994A112FD3AD4003B1E3FB306F8E9888"/>
    <w:rsid w:val="0007657F"/>
  </w:style>
  <w:style w:type="paragraph" w:customStyle="1" w:styleId="BCBE3B04DB55494AB99269360A5B5D5E">
    <w:name w:val="BCBE3B04DB55494AB99269360A5B5D5E"/>
    <w:rsid w:val="0007657F"/>
  </w:style>
  <w:style w:type="paragraph" w:customStyle="1" w:styleId="6806E752A0E04FF69364466B544C07A9">
    <w:name w:val="6806E752A0E04FF69364466B544C07A9"/>
    <w:rsid w:val="0007657F"/>
  </w:style>
  <w:style w:type="paragraph" w:customStyle="1" w:styleId="B9E243461DD248F38FBD38BCEF3EE8D2">
    <w:name w:val="B9E243461DD248F38FBD38BCEF3EE8D2"/>
    <w:rsid w:val="0007657F"/>
  </w:style>
  <w:style w:type="paragraph" w:customStyle="1" w:styleId="54F5DE9353F142B7A86FAC1661ECD1C3">
    <w:name w:val="54F5DE9353F142B7A86FAC1661ECD1C3"/>
    <w:rsid w:val="0007657F"/>
  </w:style>
  <w:style w:type="paragraph" w:customStyle="1" w:styleId="4F8533D969EC4A7BA9BCF86F4D200875">
    <w:name w:val="4F8533D969EC4A7BA9BCF86F4D200875"/>
    <w:rsid w:val="0007657F"/>
  </w:style>
  <w:style w:type="paragraph" w:customStyle="1" w:styleId="42BCB9F20137414FABDFE9D13E6A4019">
    <w:name w:val="42BCB9F20137414FABDFE9D13E6A4019"/>
    <w:rsid w:val="0007657F"/>
  </w:style>
  <w:style w:type="paragraph" w:customStyle="1" w:styleId="A73D013821CC4E24AF08F553136D6B56">
    <w:name w:val="A73D013821CC4E24AF08F553136D6B56"/>
    <w:rsid w:val="0007657F"/>
  </w:style>
  <w:style w:type="paragraph" w:customStyle="1" w:styleId="229AA9DF50AA455492E9FB60E8624227">
    <w:name w:val="229AA9DF50AA455492E9FB60E8624227"/>
    <w:rsid w:val="0007657F"/>
  </w:style>
  <w:style w:type="paragraph" w:customStyle="1" w:styleId="A777F78B91B7437DBB3AAC2974995848">
    <w:name w:val="A777F78B91B7437DBB3AAC2974995848"/>
    <w:rsid w:val="0007657F"/>
  </w:style>
  <w:style w:type="paragraph" w:customStyle="1" w:styleId="C1A83913F86E46C3A85A42566237B8DE">
    <w:name w:val="C1A83913F86E46C3A85A42566237B8DE"/>
    <w:rsid w:val="0007657F"/>
  </w:style>
  <w:style w:type="paragraph" w:customStyle="1" w:styleId="698D2DABD13D4B9FAE5D50DC8E6B2E9F">
    <w:name w:val="698D2DABD13D4B9FAE5D50DC8E6B2E9F"/>
    <w:rsid w:val="0007657F"/>
  </w:style>
  <w:style w:type="paragraph" w:customStyle="1" w:styleId="32B659286D8C49ED8BE36A617826F109">
    <w:name w:val="32B659286D8C49ED8BE36A617826F109"/>
    <w:rsid w:val="0007657F"/>
  </w:style>
  <w:style w:type="paragraph" w:customStyle="1" w:styleId="984F7212BCF74E5EA048DDE8B4F73E2C">
    <w:name w:val="984F7212BCF74E5EA048DDE8B4F73E2C"/>
    <w:rsid w:val="0007657F"/>
  </w:style>
  <w:style w:type="paragraph" w:customStyle="1" w:styleId="2F70DA6268BB4A548EF680B638869FE7">
    <w:name w:val="2F70DA6268BB4A548EF680B638869FE7"/>
    <w:rsid w:val="0007657F"/>
  </w:style>
  <w:style w:type="paragraph" w:customStyle="1" w:styleId="B96C527C4FC94B8A81914A924A8418F8">
    <w:name w:val="B96C527C4FC94B8A81914A924A8418F8"/>
    <w:rsid w:val="0007657F"/>
  </w:style>
  <w:style w:type="paragraph" w:customStyle="1" w:styleId="7452DC83B918496E841303E7255345CB">
    <w:name w:val="7452DC83B918496E841303E7255345CB"/>
    <w:rsid w:val="0007657F"/>
  </w:style>
  <w:style w:type="paragraph" w:customStyle="1" w:styleId="DBF2889FC6484A33BA068F9FC38E75E0">
    <w:name w:val="DBF2889FC6484A33BA068F9FC38E75E0"/>
    <w:rsid w:val="0007657F"/>
  </w:style>
  <w:style w:type="paragraph" w:customStyle="1" w:styleId="E3D1BD6ECBC0416FB4B14C574CF005F6">
    <w:name w:val="E3D1BD6ECBC0416FB4B14C574CF005F6"/>
    <w:rsid w:val="0007657F"/>
  </w:style>
  <w:style w:type="paragraph" w:customStyle="1" w:styleId="177A93E9F4A341CEB69CC4FF133D61F9">
    <w:name w:val="177A93E9F4A341CEB69CC4FF133D61F9"/>
    <w:rsid w:val="0007657F"/>
  </w:style>
  <w:style w:type="paragraph" w:customStyle="1" w:styleId="E6DF3BF463C54EEF9A29C22FD389C88D">
    <w:name w:val="E6DF3BF463C54EEF9A29C22FD389C88D"/>
    <w:rsid w:val="0007657F"/>
  </w:style>
  <w:style w:type="paragraph" w:customStyle="1" w:styleId="FCC6ED444F76430EABCB4746825EC3CB">
    <w:name w:val="FCC6ED444F76430EABCB4746825EC3CB"/>
    <w:rsid w:val="0007657F"/>
  </w:style>
  <w:style w:type="paragraph" w:customStyle="1" w:styleId="191DF27C9C884F888677559A5CF0BF79">
    <w:name w:val="191DF27C9C884F888677559A5CF0BF79"/>
    <w:rsid w:val="0007657F"/>
  </w:style>
  <w:style w:type="paragraph" w:customStyle="1" w:styleId="5EC3AF98991E433F8BA0C6DF5DC0E1E9">
    <w:name w:val="5EC3AF98991E433F8BA0C6DF5DC0E1E9"/>
    <w:rsid w:val="0007657F"/>
  </w:style>
  <w:style w:type="paragraph" w:customStyle="1" w:styleId="0B1E4B153787459598C2886DDAEE8B19">
    <w:name w:val="0B1E4B153787459598C2886DDAEE8B19"/>
    <w:rsid w:val="0007657F"/>
  </w:style>
  <w:style w:type="paragraph" w:customStyle="1" w:styleId="A1F76E525508400AA1195D99487F4A2C">
    <w:name w:val="A1F76E525508400AA1195D99487F4A2C"/>
    <w:rsid w:val="0007657F"/>
  </w:style>
  <w:style w:type="paragraph" w:customStyle="1" w:styleId="810A889A170E47B489EC2CD6D40DD6D5">
    <w:name w:val="810A889A170E47B489EC2CD6D40DD6D5"/>
    <w:rsid w:val="0007657F"/>
  </w:style>
  <w:style w:type="paragraph" w:customStyle="1" w:styleId="8502F8EB618D466F9AA641349C252DE4">
    <w:name w:val="8502F8EB618D466F9AA641349C252DE4"/>
    <w:rsid w:val="0007657F"/>
  </w:style>
  <w:style w:type="paragraph" w:customStyle="1" w:styleId="DAAE593485644FFE832492F80A72E046">
    <w:name w:val="DAAE593485644FFE832492F80A72E046"/>
    <w:rsid w:val="0007657F"/>
  </w:style>
  <w:style w:type="paragraph" w:customStyle="1" w:styleId="4D659E677F1D4939B719AAFA3E2B2678">
    <w:name w:val="4D659E677F1D4939B719AAFA3E2B2678"/>
    <w:rsid w:val="0007657F"/>
  </w:style>
  <w:style w:type="paragraph" w:customStyle="1" w:styleId="2D9E58934C3B4BEEBB61EABBD6442FDE">
    <w:name w:val="2D9E58934C3B4BEEBB61EABBD6442FDE"/>
    <w:rsid w:val="0007657F"/>
  </w:style>
  <w:style w:type="paragraph" w:customStyle="1" w:styleId="29DECD2DDC2E4999AB489AED977E5879">
    <w:name w:val="29DECD2DDC2E4999AB489AED977E5879"/>
    <w:rsid w:val="0007657F"/>
  </w:style>
  <w:style w:type="paragraph" w:customStyle="1" w:styleId="AF0EA22360104D2291E86B80460D68E2">
    <w:name w:val="AF0EA22360104D2291E86B80460D68E2"/>
    <w:rsid w:val="0007657F"/>
  </w:style>
  <w:style w:type="paragraph" w:customStyle="1" w:styleId="E5E960FBD12E402A984BEFAE1C8A65D5">
    <w:name w:val="E5E960FBD12E402A984BEFAE1C8A65D5"/>
    <w:rsid w:val="0007657F"/>
  </w:style>
  <w:style w:type="paragraph" w:customStyle="1" w:styleId="ABFE9A1BAC8244E4944C7E73734B335F">
    <w:name w:val="ABFE9A1BAC8244E4944C7E73734B335F"/>
    <w:rsid w:val="0007657F"/>
  </w:style>
  <w:style w:type="paragraph" w:customStyle="1" w:styleId="81977673A2B0445F92F859364CCB2566">
    <w:name w:val="81977673A2B0445F92F859364CCB2566"/>
    <w:rsid w:val="0007657F"/>
  </w:style>
  <w:style w:type="paragraph" w:customStyle="1" w:styleId="83D2BCBEF4C348A49244DAE2C37C56B4">
    <w:name w:val="83D2BCBEF4C348A49244DAE2C37C56B4"/>
    <w:rsid w:val="0007657F"/>
  </w:style>
  <w:style w:type="paragraph" w:customStyle="1" w:styleId="F4586F7A512F4DB3B9FCF275B31F5C12">
    <w:name w:val="F4586F7A512F4DB3B9FCF275B31F5C12"/>
    <w:rsid w:val="0007657F"/>
  </w:style>
  <w:style w:type="paragraph" w:customStyle="1" w:styleId="D0618E2F9C2C4CF1853E0D5AF3922847">
    <w:name w:val="D0618E2F9C2C4CF1853E0D5AF3922847"/>
    <w:rsid w:val="0007657F"/>
  </w:style>
  <w:style w:type="paragraph" w:customStyle="1" w:styleId="26EF1ECC97DA4ECA950644BF7DB36BD5">
    <w:name w:val="26EF1ECC97DA4ECA950644BF7DB36BD5"/>
    <w:rsid w:val="0007657F"/>
  </w:style>
  <w:style w:type="paragraph" w:customStyle="1" w:styleId="F598E5DE57794900A7475E7B96EA5708">
    <w:name w:val="F598E5DE57794900A7475E7B96EA5708"/>
    <w:rsid w:val="0007657F"/>
  </w:style>
  <w:style w:type="paragraph" w:customStyle="1" w:styleId="7E3CF0A9B18F4A82B32AFEABCCCBEA78">
    <w:name w:val="7E3CF0A9B18F4A82B32AFEABCCCBEA78"/>
    <w:rsid w:val="0007657F"/>
  </w:style>
  <w:style w:type="paragraph" w:customStyle="1" w:styleId="67572D0A9DC94F248E98A4D2A82A7154">
    <w:name w:val="67572D0A9DC94F248E98A4D2A82A7154"/>
    <w:rsid w:val="0007657F"/>
  </w:style>
  <w:style w:type="paragraph" w:customStyle="1" w:styleId="55B0F433CE9A46AABBC44049EF8499F1">
    <w:name w:val="55B0F433CE9A46AABBC44049EF8499F1"/>
    <w:rsid w:val="0007657F"/>
  </w:style>
  <w:style w:type="paragraph" w:customStyle="1" w:styleId="0C49A6B32BC54D23BD2C221502AFF86B">
    <w:name w:val="0C49A6B32BC54D23BD2C221502AFF86B"/>
    <w:rsid w:val="0007657F"/>
  </w:style>
  <w:style w:type="paragraph" w:customStyle="1" w:styleId="9F59C7EAE5644E439DDF41F0C81852DA">
    <w:name w:val="9F59C7EAE5644E439DDF41F0C81852DA"/>
    <w:rsid w:val="0007657F"/>
  </w:style>
  <w:style w:type="paragraph" w:customStyle="1" w:styleId="843BD6F6DF4742F2812934238E67A76D">
    <w:name w:val="843BD6F6DF4742F2812934238E67A76D"/>
    <w:rsid w:val="0007657F"/>
  </w:style>
  <w:style w:type="paragraph" w:customStyle="1" w:styleId="25AC101EA35B48D7B9E9912A74FBD270">
    <w:name w:val="25AC101EA35B48D7B9E9912A74FBD270"/>
    <w:rsid w:val="0007657F"/>
  </w:style>
  <w:style w:type="paragraph" w:customStyle="1" w:styleId="239B6749E42142A8AB56A438B3DBB272">
    <w:name w:val="239B6749E42142A8AB56A438B3DBB272"/>
    <w:rsid w:val="0007657F"/>
  </w:style>
  <w:style w:type="paragraph" w:customStyle="1" w:styleId="83DDD36A87C448C299886C362D798AA2">
    <w:name w:val="83DDD36A87C448C299886C362D798AA2"/>
    <w:rsid w:val="0007657F"/>
  </w:style>
  <w:style w:type="paragraph" w:customStyle="1" w:styleId="A50390D8E6E84494AB1FAB6AB5EFBDEE">
    <w:name w:val="A50390D8E6E84494AB1FAB6AB5EFBDEE"/>
    <w:rsid w:val="0007657F"/>
  </w:style>
  <w:style w:type="paragraph" w:customStyle="1" w:styleId="666E2846CF894607857D1338CAB59D69">
    <w:name w:val="666E2846CF894607857D1338CAB59D69"/>
    <w:rsid w:val="0007657F"/>
  </w:style>
  <w:style w:type="paragraph" w:customStyle="1" w:styleId="552431B7259D47858804496DA422FDCF">
    <w:name w:val="552431B7259D47858804496DA422FDCF"/>
    <w:rsid w:val="0007657F"/>
  </w:style>
  <w:style w:type="paragraph" w:customStyle="1" w:styleId="8004D033C0034D42A4105124F21AD115">
    <w:name w:val="8004D033C0034D42A4105124F21AD115"/>
    <w:rsid w:val="0007657F"/>
  </w:style>
  <w:style w:type="paragraph" w:customStyle="1" w:styleId="889B05EFBC154DC2B45E167381C27EAB">
    <w:name w:val="889B05EFBC154DC2B45E167381C27EAB"/>
    <w:rsid w:val="0007657F"/>
  </w:style>
  <w:style w:type="paragraph" w:customStyle="1" w:styleId="4465C5B6ACF34E56AA4F345263C8D93F">
    <w:name w:val="4465C5B6ACF34E56AA4F345263C8D93F"/>
    <w:rsid w:val="0007657F"/>
  </w:style>
  <w:style w:type="paragraph" w:customStyle="1" w:styleId="313CA4DFEF7D4FD586BB0F67CEC113D8">
    <w:name w:val="313CA4DFEF7D4FD586BB0F67CEC113D8"/>
    <w:rsid w:val="0007657F"/>
  </w:style>
  <w:style w:type="paragraph" w:customStyle="1" w:styleId="97D9815E432547B0ADD23D5E7337A3BD">
    <w:name w:val="97D9815E432547B0ADD23D5E7337A3BD"/>
    <w:rsid w:val="0007657F"/>
  </w:style>
  <w:style w:type="paragraph" w:customStyle="1" w:styleId="0AD14E9B33A347FF87393CD6F3B4D4A3">
    <w:name w:val="0AD14E9B33A347FF87393CD6F3B4D4A3"/>
    <w:rsid w:val="0007657F"/>
  </w:style>
  <w:style w:type="paragraph" w:customStyle="1" w:styleId="25E47CEAE813467EB67804F4AC36DF5B">
    <w:name w:val="25E47CEAE813467EB67804F4AC36DF5B"/>
    <w:rsid w:val="0007657F"/>
  </w:style>
  <w:style w:type="paragraph" w:customStyle="1" w:styleId="D84A21E97CD74EEAA40EB8ECCADBEC0C">
    <w:name w:val="D84A21E97CD74EEAA40EB8ECCADBEC0C"/>
    <w:rsid w:val="0007657F"/>
  </w:style>
  <w:style w:type="paragraph" w:customStyle="1" w:styleId="17315C83C0654BCF8F90BB99C67B9E6C">
    <w:name w:val="17315C83C0654BCF8F90BB99C67B9E6C"/>
    <w:rsid w:val="0007657F"/>
  </w:style>
  <w:style w:type="paragraph" w:customStyle="1" w:styleId="414B77A33D0B4727A570F71EE0492D1A">
    <w:name w:val="414B77A33D0B4727A570F71EE0492D1A"/>
    <w:rsid w:val="0007657F"/>
  </w:style>
  <w:style w:type="paragraph" w:customStyle="1" w:styleId="BFD7237677014566A5A9BFDB5CCA8F68">
    <w:name w:val="BFD7237677014566A5A9BFDB5CCA8F68"/>
    <w:rsid w:val="0007657F"/>
  </w:style>
  <w:style w:type="paragraph" w:customStyle="1" w:styleId="32C92A3515A044FD94452AC33B2B7665">
    <w:name w:val="32C92A3515A044FD94452AC33B2B7665"/>
    <w:rsid w:val="0007657F"/>
  </w:style>
  <w:style w:type="paragraph" w:customStyle="1" w:styleId="792ACC7DA9474288BD68BA425B26BB06">
    <w:name w:val="792ACC7DA9474288BD68BA425B26BB06"/>
    <w:rsid w:val="0007657F"/>
  </w:style>
  <w:style w:type="paragraph" w:customStyle="1" w:styleId="0746FA92803748A4905B252750152879">
    <w:name w:val="0746FA92803748A4905B252750152879"/>
    <w:rsid w:val="0007657F"/>
  </w:style>
  <w:style w:type="paragraph" w:customStyle="1" w:styleId="F0EB39D24AA345CF97BC5F0086199743">
    <w:name w:val="F0EB39D24AA345CF97BC5F0086199743"/>
    <w:rsid w:val="0007657F"/>
  </w:style>
  <w:style w:type="paragraph" w:customStyle="1" w:styleId="1D20122B4A7643DA95346FFBB176F3F5">
    <w:name w:val="1D20122B4A7643DA95346FFBB176F3F5"/>
    <w:rsid w:val="0007657F"/>
  </w:style>
  <w:style w:type="paragraph" w:customStyle="1" w:styleId="C622A78C991F4E9CB41D0AFC8129EB31">
    <w:name w:val="C622A78C991F4E9CB41D0AFC8129EB31"/>
    <w:rsid w:val="0007657F"/>
  </w:style>
  <w:style w:type="paragraph" w:customStyle="1" w:styleId="CF7B3763E6C84BE7B23AA2641D6091B9">
    <w:name w:val="CF7B3763E6C84BE7B23AA2641D6091B9"/>
    <w:rsid w:val="0007657F"/>
  </w:style>
  <w:style w:type="paragraph" w:customStyle="1" w:styleId="F976DE94DEBE4D29BF0680BFAAA52379">
    <w:name w:val="F976DE94DEBE4D29BF0680BFAAA52379"/>
    <w:rsid w:val="0007657F"/>
  </w:style>
  <w:style w:type="paragraph" w:customStyle="1" w:styleId="1E5B99E4A8B74C18A0F8A084E2DAA088">
    <w:name w:val="1E5B99E4A8B74C18A0F8A084E2DAA088"/>
    <w:rsid w:val="0007657F"/>
  </w:style>
  <w:style w:type="paragraph" w:customStyle="1" w:styleId="5B98DD70272B451090DEE30673F191FC">
    <w:name w:val="5B98DD70272B451090DEE30673F191FC"/>
    <w:rsid w:val="0007657F"/>
  </w:style>
  <w:style w:type="paragraph" w:customStyle="1" w:styleId="0E8514197FF64CEEB0957DE977F7F0B4">
    <w:name w:val="0E8514197FF64CEEB0957DE977F7F0B4"/>
    <w:rsid w:val="0007657F"/>
  </w:style>
  <w:style w:type="paragraph" w:customStyle="1" w:styleId="5B81CB51E8914AFC84149572679F773B">
    <w:name w:val="5B81CB51E8914AFC84149572679F773B"/>
    <w:rsid w:val="0007657F"/>
  </w:style>
  <w:style w:type="paragraph" w:customStyle="1" w:styleId="35CCFE8DCC6646708E6D59BEFB6A6FA8">
    <w:name w:val="35CCFE8DCC6646708E6D59BEFB6A6FA8"/>
    <w:rsid w:val="0007657F"/>
  </w:style>
  <w:style w:type="paragraph" w:customStyle="1" w:styleId="A7B76A68BD3B4D86A73A77FBFD8E6221">
    <w:name w:val="A7B76A68BD3B4D86A73A77FBFD8E6221"/>
    <w:rsid w:val="0007657F"/>
  </w:style>
  <w:style w:type="paragraph" w:customStyle="1" w:styleId="BBF3CAFD9ADF4C3591FDF7804CC3D320">
    <w:name w:val="BBF3CAFD9ADF4C3591FDF7804CC3D320"/>
    <w:rsid w:val="0007657F"/>
  </w:style>
  <w:style w:type="paragraph" w:customStyle="1" w:styleId="5EA13162E9B44D039CFA94A2B849D4AA">
    <w:name w:val="5EA13162E9B44D039CFA94A2B849D4AA"/>
    <w:rsid w:val="0007657F"/>
  </w:style>
  <w:style w:type="paragraph" w:customStyle="1" w:styleId="3BD7B57620084647BF3EC1FBCCB87D84">
    <w:name w:val="3BD7B57620084647BF3EC1FBCCB87D84"/>
    <w:rsid w:val="0007657F"/>
  </w:style>
  <w:style w:type="paragraph" w:customStyle="1" w:styleId="4451B9C4680144E5BA868A6BE8FAF6FE">
    <w:name w:val="4451B9C4680144E5BA868A6BE8FAF6FE"/>
    <w:rsid w:val="0007657F"/>
  </w:style>
  <w:style w:type="paragraph" w:customStyle="1" w:styleId="685C9DAAA95F4C4380F1915DF77C4FD2">
    <w:name w:val="685C9DAAA95F4C4380F1915DF77C4FD2"/>
    <w:rsid w:val="0007657F"/>
  </w:style>
  <w:style w:type="paragraph" w:customStyle="1" w:styleId="D6B12E69005842B79E9205BF8D3CF7E3">
    <w:name w:val="D6B12E69005842B79E9205BF8D3CF7E3"/>
    <w:rsid w:val="0007657F"/>
  </w:style>
  <w:style w:type="paragraph" w:customStyle="1" w:styleId="EEB5ACB67C6446D0B7E060DB5E17FD84">
    <w:name w:val="EEB5ACB67C6446D0B7E060DB5E17FD84"/>
    <w:rsid w:val="0007657F"/>
  </w:style>
  <w:style w:type="paragraph" w:customStyle="1" w:styleId="1BE3079A99514F679935D1F844D8D48F">
    <w:name w:val="1BE3079A99514F679935D1F844D8D48F"/>
    <w:rsid w:val="0007657F"/>
  </w:style>
  <w:style w:type="paragraph" w:customStyle="1" w:styleId="2F70B7AC88E840DFB1D0BEB32880DA1B">
    <w:name w:val="2F70B7AC88E840DFB1D0BEB32880DA1B"/>
    <w:rsid w:val="0007657F"/>
  </w:style>
  <w:style w:type="paragraph" w:customStyle="1" w:styleId="DDA508C644F84CD0B6894BCD51B0007D">
    <w:name w:val="DDA508C644F84CD0B6894BCD51B0007D"/>
    <w:rsid w:val="0007657F"/>
  </w:style>
  <w:style w:type="paragraph" w:customStyle="1" w:styleId="BCFD7D9C81D7435AB3C33AD6E1690190">
    <w:name w:val="BCFD7D9C81D7435AB3C33AD6E1690190"/>
    <w:rsid w:val="0007657F"/>
  </w:style>
  <w:style w:type="paragraph" w:customStyle="1" w:styleId="5BEAFF3CDF2942EC8A1100E60508ECD9">
    <w:name w:val="5BEAFF3CDF2942EC8A1100E60508ECD9"/>
    <w:rsid w:val="0007657F"/>
  </w:style>
  <w:style w:type="paragraph" w:customStyle="1" w:styleId="11A4369705214CDDB6D8DC17F176BF23">
    <w:name w:val="11A4369705214CDDB6D8DC17F176BF23"/>
    <w:rsid w:val="0007657F"/>
  </w:style>
  <w:style w:type="paragraph" w:customStyle="1" w:styleId="F4BCDE58C466453AB256D906AD15925F">
    <w:name w:val="F4BCDE58C466453AB256D906AD15925F"/>
    <w:rsid w:val="0007657F"/>
  </w:style>
  <w:style w:type="paragraph" w:customStyle="1" w:styleId="AEA65117261249949AFDB55DCDD09D60">
    <w:name w:val="AEA65117261249949AFDB55DCDD09D60"/>
    <w:rsid w:val="0007657F"/>
  </w:style>
  <w:style w:type="paragraph" w:customStyle="1" w:styleId="9E09E2A9D1B7483380B58B679F0F9A7D">
    <w:name w:val="9E09E2A9D1B7483380B58B679F0F9A7D"/>
    <w:rsid w:val="0007657F"/>
  </w:style>
  <w:style w:type="paragraph" w:customStyle="1" w:styleId="F170B7CF61CA428F9D6431BC273634F5">
    <w:name w:val="F170B7CF61CA428F9D6431BC273634F5"/>
    <w:rsid w:val="0007657F"/>
  </w:style>
  <w:style w:type="paragraph" w:customStyle="1" w:styleId="259012E8EDB649C394C2E6440E52600A">
    <w:name w:val="259012E8EDB649C394C2E6440E52600A"/>
    <w:rsid w:val="0007657F"/>
  </w:style>
  <w:style w:type="paragraph" w:customStyle="1" w:styleId="A3362A81EEA64ABB9D0B9CDD4E4A1269">
    <w:name w:val="A3362A81EEA64ABB9D0B9CDD4E4A1269"/>
    <w:rsid w:val="0007657F"/>
  </w:style>
  <w:style w:type="paragraph" w:customStyle="1" w:styleId="F6DDB2BE05124E77ACE6294DA974CA92">
    <w:name w:val="F6DDB2BE05124E77ACE6294DA974CA92"/>
    <w:rsid w:val="0007657F"/>
  </w:style>
  <w:style w:type="paragraph" w:customStyle="1" w:styleId="34D4C891DEEB4A94B7D0E1FA26F1869D">
    <w:name w:val="34D4C891DEEB4A94B7D0E1FA26F1869D"/>
    <w:rsid w:val="0007657F"/>
  </w:style>
  <w:style w:type="paragraph" w:customStyle="1" w:styleId="7E531D3D92254846B87A2486F910D2AD">
    <w:name w:val="7E531D3D92254846B87A2486F910D2AD"/>
    <w:rsid w:val="0007657F"/>
  </w:style>
  <w:style w:type="paragraph" w:customStyle="1" w:styleId="76BB2ADC5C144213B810BDC8B135F598">
    <w:name w:val="76BB2ADC5C144213B810BDC8B135F598"/>
    <w:rsid w:val="0007657F"/>
  </w:style>
  <w:style w:type="paragraph" w:customStyle="1" w:styleId="6422D531D4424FDC8691441475C0FE79">
    <w:name w:val="6422D531D4424FDC8691441475C0FE79"/>
    <w:rsid w:val="0007657F"/>
  </w:style>
  <w:style w:type="paragraph" w:customStyle="1" w:styleId="184239BCF8F243B38A296E7C8906BEBF">
    <w:name w:val="184239BCF8F243B38A296E7C8906BEBF"/>
    <w:rsid w:val="0007657F"/>
  </w:style>
  <w:style w:type="paragraph" w:customStyle="1" w:styleId="DCEA9D18D4E448C385BE96A8B0CCB08B">
    <w:name w:val="DCEA9D18D4E448C385BE96A8B0CCB08B"/>
    <w:rsid w:val="0007657F"/>
  </w:style>
  <w:style w:type="paragraph" w:customStyle="1" w:styleId="695A6F3B120D4B76B8242D0F6F0D82CA">
    <w:name w:val="695A6F3B120D4B76B8242D0F6F0D82CA"/>
    <w:rsid w:val="0007657F"/>
  </w:style>
  <w:style w:type="paragraph" w:customStyle="1" w:styleId="FD96496665494D188329B529A6E81206">
    <w:name w:val="FD96496665494D188329B529A6E81206"/>
    <w:rsid w:val="0007657F"/>
  </w:style>
  <w:style w:type="paragraph" w:customStyle="1" w:styleId="3125F8B1D45B4B238665D93A07B42FAF">
    <w:name w:val="3125F8B1D45B4B238665D93A07B42FAF"/>
    <w:rsid w:val="0007657F"/>
  </w:style>
  <w:style w:type="paragraph" w:customStyle="1" w:styleId="4C94BFE8066741B0A7839CBC86CAD7A4">
    <w:name w:val="4C94BFE8066741B0A7839CBC86CAD7A4"/>
    <w:rsid w:val="0007657F"/>
  </w:style>
  <w:style w:type="paragraph" w:customStyle="1" w:styleId="9CA7ADC48276409E8E041730EA803899">
    <w:name w:val="9CA7ADC48276409E8E041730EA803899"/>
    <w:rsid w:val="0007657F"/>
  </w:style>
  <w:style w:type="paragraph" w:customStyle="1" w:styleId="EB31C705CE934E9686113D801783B6D5">
    <w:name w:val="EB31C705CE934E9686113D801783B6D5"/>
    <w:rsid w:val="0007657F"/>
  </w:style>
  <w:style w:type="paragraph" w:customStyle="1" w:styleId="E9411533A9E143E98ABCFDA3915EFE83">
    <w:name w:val="E9411533A9E143E98ABCFDA3915EFE83"/>
    <w:rsid w:val="0007657F"/>
  </w:style>
  <w:style w:type="paragraph" w:customStyle="1" w:styleId="0E7194D4731945069C5B2BC72BF7F32D">
    <w:name w:val="0E7194D4731945069C5B2BC72BF7F32D"/>
    <w:rsid w:val="0007657F"/>
  </w:style>
  <w:style w:type="paragraph" w:customStyle="1" w:styleId="79ECBC073EDB453ABAB75727AFC11478">
    <w:name w:val="79ECBC073EDB453ABAB75727AFC11478"/>
    <w:rsid w:val="0007657F"/>
  </w:style>
  <w:style w:type="paragraph" w:customStyle="1" w:styleId="9AD0E2CB23A54D33B5F8D6E1C715DFC9">
    <w:name w:val="9AD0E2CB23A54D33B5F8D6E1C715DFC9"/>
    <w:rsid w:val="0007657F"/>
  </w:style>
  <w:style w:type="paragraph" w:customStyle="1" w:styleId="793B94327A7F43B1A78E1CD530AD551F">
    <w:name w:val="793B94327A7F43B1A78E1CD530AD551F"/>
    <w:rsid w:val="0007657F"/>
  </w:style>
  <w:style w:type="paragraph" w:customStyle="1" w:styleId="A3A2680546454E10A5A8D25D370C5CFE">
    <w:name w:val="A3A2680546454E10A5A8D25D370C5CFE"/>
    <w:rsid w:val="0007657F"/>
  </w:style>
  <w:style w:type="paragraph" w:customStyle="1" w:styleId="CD358AE508CD45EB853D955DECDA0395">
    <w:name w:val="CD358AE508CD45EB853D955DECDA0395"/>
    <w:rsid w:val="0007657F"/>
  </w:style>
  <w:style w:type="paragraph" w:customStyle="1" w:styleId="1AE86DE91E4D450AB3F71C4DAF950A10">
    <w:name w:val="1AE86DE91E4D450AB3F71C4DAF950A10"/>
    <w:rsid w:val="0007657F"/>
  </w:style>
  <w:style w:type="paragraph" w:customStyle="1" w:styleId="AED8AAFEA8A940F198B9C18986E99BF4">
    <w:name w:val="AED8AAFEA8A940F198B9C18986E99BF4"/>
    <w:rsid w:val="0007657F"/>
  </w:style>
  <w:style w:type="paragraph" w:customStyle="1" w:styleId="C4028CE0ECD34BA69BDD28B6B4219A71">
    <w:name w:val="C4028CE0ECD34BA69BDD28B6B4219A71"/>
    <w:rsid w:val="0007657F"/>
  </w:style>
  <w:style w:type="paragraph" w:customStyle="1" w:styleId="2DD9B82879F84F0EA941ABCC18F711AC">
    <w:name w:val="2DD9B82879F84F0EA941ABCC18F711AC"/>
    <w:rsid w:val="0007657F"/>
  </w:style>
  <w:style w:type="paragraph" w:customStyle="1" w:styleId="B76EEFDDF93E4147B16414C6FD34B9B8">
    <w:name w:val="B76EEFDDF93E4147B16414C6FD34B9B8"/>
    <w:rsid w:val="0007657F"/>
  </w:style>
  <w:style w:type="paragraph" w:customStyle="1" w:styleId="C39215B92AD14E1893758B59B2A5800C">
    <w:name w:val="C39215B92AD14E1893758B59B2A5800C"/>
    <w:rsid w:val="0007657F"/>
  </w:style>
  <w:style w:type="paragraph" w:customStyle="1" w:styleId="638AABBCA42A4F15B6F2EC6EC01C0895">
    <w:name w:val="638AABBCA42A4F15B6F2EC6EC01C0895"/>
    <w:rsid w:val="0007657F"/>
  </w:style>
  <w:style w:type="paragraph" w:customStyle="1" w:styleId="B94D9CF43E9F494DBFB228FCC65773E8">
    <w:name w:val="B94D9CF43E9F494DBFB228FCC65773E8"/>
    <w:rsid w:val="0007657F"/>
  </w:style>
  <w:style w:type="paragraph" w:customStyle="1" w:styleId="04086C8295D64FE0991901F6099717AC">
    <w:name w:val="04086C8295D64FE0991901F6099717AC"/>
    <w:rsid w:val="0007657F"/>
  </w:style>
  <w:style w:type="paragraph" w:customStyle="1" w:styleId="A68956BD209A4D80A48CAF1E44412487">
    <w:name w:val="A68956BD209A4D80A48CAF1E44412487"/>
    <w:rsid w:val="0007657F"/>
  </w:style>
  <w:style w:type="paragraph" w:customStyle="1" w:styleId="3794775963E84FF5A591199E5529E44E">
    <w:name w:val="3794775963E84FF5A591199E5529E44E"/>
    <w:rsid w:val="0007657F"/>
  </w:style>
  <w:style w:type="paragraph" w:customStyle="1" w:styleId="332DA3AE100F4761A772E2EA8748F9A5">
    <w:name w:val="332DA3AE100F4761A772E2EA8748F9A5"/>
    <w:rsid w:val="0007657F"/>
  </w:style>
  <w:style w:type="paragraph" w:customStyle="1" w:styleId="7286D32865174DF19F88A4116C48C54B">
    <w:name w:val="7286D32865174DF19F88A4116C48C54B"/>
    <w:rsid w:val="0007657F"/>
  </w:style>
  <w:style w:type="paragraph" w:customStyle="1" w:styleId="6C0A67AED40D461AB46497012A545572">
    <w:name w:val="6C0A67AED40D461AB46497012A545572"/>
    <w:rsid w:val="0007657F"/>
  </w:style>
  <w:style w:type="paragraph" w:customStyle="1" w:styleId="92EC61C860C0467DBBE2E149CF7FDDE6">
    <w:name w:val="92EC61C860C0467DBBE2E149CF7FDDE6"/>
    <w:rsid w:val="0007657F"/>
  </w:style>
  <w:style w:type="paragraph" w:customStyle="1" w:styleId="725AFC029752472F8CF8D6D1BE7EEB9E">
    <w:name w:val="725AFC029752472F8CF8D6D1BE7EEB9E"/>
    <w:rsid w:val="0007657F"/>
  </w:style>
  <w:style w:type="paragraph" w:customStyle="1" w:styleId="AC1AE85808394572AD6A0456583D1C3B">
    <w:name w:val="AC1AE85808394572AD6A0456583D1C3B"/>
    <w:rsid w:val="0007657F"/>
  </w:style>
  <w:style w:type="paragraph" w:customStyle="1" w:styleId="B5754AEC281C4D26AEE28608A10B77EC">
    <w:name w:val="B5754AEC281C4D26AEE28608A10B77EC"/>
    <w:rsid w:val="0007657F"/>
  </w:style>
  <w:style w:type="paragraph" w:customStyle="1" w:styleId="757FCCAA633743E48028E98DDC581228">
    <w:name w:val="757FCCAA633743E48028E98DDC581228"/>
    <w:rsid w:val="0007657F"/>
  </w:style>
  <w:style w:type="paragraph" w:customStyle="1" w:styleId="D1E905BBDE02491E8B4C1F5F1071D5ED">
    <w:name w:val="D1E905BBDE02491E8B4C1F5F1071D5ED"/>
    <w:rsid w:val="0007657F"/>
  </w:style>
  <w:style w:type="paragraph" w:customStyle="1" w:styleId="D9691092D4124174B5BBA2D5BFB01825">
    <w:name w:val="D9691092D4124174B5BBA2D5BFB01825"/>
    <w:rsid w:val="0007657F"/>
  </w:style>
  <w:style w:type="paragraph" w:customStyle="1" w:styleId="E00D9EE87D95475789DDF534D6244D05">
    <w:name w:val="E00D9EE87D95475789DDF534D6244D05"/>
    <w:rsid w:val="0007657F"/>
  </w:style>
  <w:style w:type="paragraph" w:customStyle="1" w:styleId="5B2E9F573EC1491093AF67CF8B1600B6">
    <w:name w:val="5B2E9F573EC1491093AF67CF8B1600B6"/>
    <w:rsid w:val="0007657F"/>
  </w:style>
  <w:style w:type="paragraph" w:customStyle="1" w:styleId="D7072049FA544CFE94F7A079A56E1532">
    <w:name w:val="D7072049FA544CFE94F7A079A56E1532"/>
    <w:rsid w:val="0007657F"/>
  </w:style>
  <w:style w:type="paragraph" w:customStyle="1" w:styleId="23FA4D1CEB6944FF9E066D271D48A59F">
    <w:name w:val="23FA4D1CEB6944FF9E066D271D48A59F"/>
    <w:rsid w:val="0007657F"/>
  </w:style>
  <w:style w:type="paragraph" w:customStyle="1" w:styleId="FC869E296B3A40C294789D48E18ADADB">
    <w:name w:val="FC869E296B3A40C294789D48E18ADADB"/>
    <w:rsid w:val="0007657F"/>
  </w:style>
  <w:style w:type="paragraph" w:customStyle="1" w:styleId="BC2BA55654F749BBAA1CE53467439F97">
    <w:name w:val="BC2BA55654F749BBAA1CE53467439F97"/>
    <w:rsid w:val="0007657F"/>
  </w:style>
  <w:style w:type="paragraph" w:customStyle="1" w:styleId="2DD51E0051E74912AE565F98A1C2C0A1">
    <w:name w:val="2DD51E0051E74912AE565F98A1C2C0A1"/>
    <w:rsid w:val="0007657F"/>
  </w:style>
  <w:style w:type="paragraph" w:customStyle="1" w:styleId="20DEA9801B264ACF8BBFFE85DA3E8269">
    <w:name w:val="20DEA9801B264ACF8BBFFE85DA3E8269"/>
    <w:rsid w:val="0007657F"/>
  </w:style>
  <w:style w:type="paragraph" w:customStyle="1" w:styleId="4190E2CFA78D4CACBB4342884E194141">
    <w:name w:val="4190E2CFA78D4CACBB4342884E194141"/>
    <w:rsid w:val="0007657F"/>
  </w:style>
  <w:style w:type="paragraph" w:customStyle="1" w:styleId="E6824AC56AEB43B7A34C7EFAEB7D5760">
    <w:name w:val="E6824AC56AEB43B7A34C7EFAEB7D5760"/>
    <w:rsid w:val="0007657F"/>
  </w:style>
  <w:style w:type="paragraph" w:customStyle="1" w:styleId="3A32B8E55AA34B249D9E3D930D67C090">
    <w:name w:val="3A32B8E55AA34B249D9E3D930D67C090"/>
    <w:rsid w:val="0007657F"/>
  </w:style>
  <w:style w:type="paragraph" w:customStyle="1" w:styleId="5C1F1C68FFDC45A1A5292C6B14C432B7">
    <w:name w:val="5C1F1C68FFDC45A1A5292C6B14C432B7"/>
    <w:rsid w:val="0007657F"/>
  </w:style>
  <w:style w:type="paragraph" w:customStyle="1" w:styleId="A25D441DEC9F487EA27ECDBDDF7FE804">
    <w:name w:val="A25D441DEC9F487EA27ECDBDDF7FE804"/>
    <w:rsid w:val="0007657F"/>
  </w:style>
  <w:style w:type="paragraph" w:customStyle="1" w:styleId="DA834FFB4CAD4FC584C9C8DB8E478436">
    <w:name w:val="DA834FFB4CAD4FC584C9C8DB8E478436"/>
    <w:rsid w:val="0007657F"/>
  </w:style>
  <w:style w:type="paragraph" w:customStyle="1" w:styleId="BC99445F26A4419A9883F3714825342C">
    <w:name w:val="BC99445F26A4419A9883F3714825342C"/>
    <w:rsid w:val="0007657F"/>
  </w:style>
  <w:style w:type="paragraph" w:customStyle="1" w:styleId="31E93FF69E5D423FB3DD55E40D452060">
    <w:name w:val="31E93FF69E5D423FB3DD55E40D452060"/>
    <w:rsid w:val="0007657F"/>
  </w:style>
  <w:style w:type="paragraph" w:customStyle="1" w:styleId="8F4C016E731E4D078C2FF2BECEC92480">
    <w:name w:val="8F4C016E731E4D078C2FF2BECEC92480"/>
    <w:rsid w:val="0007657F"/>
  </w:style>
  <w:style w:type="paragraph" w:customStyle="1" w:styleId="690BF0D335724C12A6D1C09376341562">
    <w:name w:val="690BF0D335724C12A6D1C09376341562"/>
    <w:rsid w:val="0007657F"/>
  </w:style>
  <w:style w:type="paragraph" w:customStyle="1" w:styleId="EAC37FE8AE62412399D7B746E577AA97">
    <w:name w:val="EAC37FE8AE62412399D7B746E577AA97"/>
    <w:rsid w:val="0007657F"/>
  </w:style>
  <w:style w:type="paragraph" w:customStyle="1" w:styleId="F86CEEF5BB084759B4CA2C33FF4FF220">
    <w:name w:val="F86CEEF5BB084759B4CA2C33FF4FF220"/>
    <w:rsid w:val="0007657F"/>
  </w:style>
  <w:style w:type="paragraph" w:customStyle="1" w:styleId="47E2B4167D1F416795156D14653CB248">
    <w:name w:val="47E2B4167D1F416795156D14653CB248"/>
    <w:rsid w:val="0007657F"/>
  </w:style>
  <w:style w:type="paragraph" w:customStyle="1" w:styleId="A0013608F4774C60B33BB4C8DCFFA07D">
    <w:name w:val="A0013608F4774C60B33BB4C8DCFFA07D"/>
    <w:rsid w:val="0007657F"/>
  </w:style>
  <w:style w:type="paragraph" w:customStyle="1" w:styleId="9A005B9BF10A4661B840B9E887898F56">
    <w:name w:val="9A005B9BF10A4661B840B9E887898F56"/>
    <w:rsid w:val="0007657F"/>
  </w:style>
  <w:style w:type="paragraph" w:customStyle="1" w:styleId="82C50662F50043CE90512679D14E8649">
    <w:name w:val="82C50662F50043CE90512679D14E8649"/>
    <w:rsid w:val="0007657F"/>
  </w:style>
  <w:style w:type="paragraph" w:customStyle="1" w:styleId="E058BF64B9D24E29BDC0240A9C79E66D">
    <w:name w:val="E058BF64B9D24E29BDC0240A9C79E66D"/>
    <w:rsid w:val="0007657F"/>
  </w:style>
  <w:style w:type="paragraph" w:customStyle="1" w:styleId="86A7B5EF6D9F4BB4BBCAC136138FF404">
    <w:name w:val="86A7B5EF6D9F4BB4BBCAC136138FF404"/>
    <w:rsid w:val="0007657F"/>
  </w:style>
  <w:style w:type="paragraph" w:customStyle="1" w:styleId="5A8E77D338404B0DB5D57B9233F0C9FA">
    <w:name w:val="5A8E77D338404B0DB5D57B9233F0C9FA"/>
    <w:rsid w:val="0007657F"/>
  </w:style>
  <w:style w:type="paragraph" w:customStyle="1" w:styleId="E0F7079CFF474052B9798D17C4D7AB22">
    <w:name w:val="E0F7079CFF474052B9798D17C4D7AB22"/>
    <w:rsid w:val="0007657F"/>
  </w:style>
  <w:style w:type="paragraph" w:customStyle="1" w:styleId="E6221636D7D8400393493C9D4A0C772F">
    <w:name w:val="E6221636D7D8400393493C9D4A0C772F"/>
    <w:rsid w:val="0007657F"/>
  </w:style>
  <w:style w:type="paragraph" w:customStyle="1" w:styleId="275AA8126824497286C6FAD17883AEB1">
    <w:name w:val="275AA8126824497286C6FAD17883AEB1"/>
    <w:rsid w:val="0007657F"/>
  </w:style>
  <w:style w:type="paragraph" w:customStyle="1" w:styleId="8722A3B1B16646E7A0569CF4EEFFD6EE">
    <w:name w:val="8722A3B1B16646E7A0569CF4EEFFD6EE"/>
    <w:rsid w:val="0007657F"/>
  </w:style>
  <w:style w:type="paragraph" w:customStyle="1" w:styleId="721FEF1D5C604FE394302B127362C0A2">
    <w:name w:val="721FEF1D5C604FE394302B127362C0A2"/>
    <w:rsid w:val="0007657F"/>
  </w:style>
  <w:style w:type="paragraph" w:customStyle="1" w:styleId="4024AF42F84F45DCB477221D2D5BEDE6">
    <w:name w:val="4024AF42F84F45DCB477221D2D5BEDE6"/>
    <w:rsid w:val="0007657F"/>
  </w:style>
  <w:style w:type="paragraph" w:customStyle="1" w:styleId="8851E9D64B8841F1BE5FD81EC80D3C6E">
    <w:name w:val="8851E9D64B8841F1BE5FD81EC80D3C6E"/>
    <w:rsid w:val="0007657F"/>
  </w:style>
  <w:style w:type="paragraph" w:customStyle="1" w:styleId="E901C7548B5F48C5B67B7BD5D71B65FA">
    <w:name w:val="E901C7548B5F48C5B67B7BD5D71B65FA"/>
    <w:rsid w:val="0007657F"/>
  </w:style>
  <w:style w:type="paragraph" w:customStyle="1" w:styleId="FA1B32B8111C4DE0AC6A3D1A74402A85">
    <w:name w:val="FA1B32B8111C4DE0AC6A3D1A74402A85"/>
    <w:rsid w:val="0007657F"/>
  </w:style>
  <w:style w:type="paragraph" w:customStyle="1" w:styleId="AC3EFC633CD443F69690615DDB1BF7CF">
    <w:name w:val="AC3EFC633CD443F69690615DDB1BF7CF"/>
    <w:rsid w:val="0007657F"/>
  </w:style>
  <w:style w:type="paragraph" w:customStyle="1" w:styleId="DE7B9FEE302744288CD8352C8AE07EA3">
    <w:name w:val="DE7B9FEE302744288CD8352C8AE07EA3"/>
    <w:rsid w:val="0007657F"/>
  </w:style>
  <w:style w:type="paragraph" w:customStyle="1" w:styleId="3CA2C75D0C8C4135B9A334865710B618">
    <w:name w:val="3CA2C75D0C8C4135B9A334865710B618"/>
    <w:rsid w:val="0007657F"/>
  </w:style>
  <w:style w:type="paragraph" w:customStyle="1" w:styleId="C7C7A6B302D444D6993F3865113D9F1A">
    <w:name w:val="C7C7A6B302D444D6993F3865113D9F1A"/>
    <w:rsid w:val="0007657F"/>
  </w:style>
  <w:style w:type="paragraph" w:customStyle="1" w:styleId="357D877BA333491EAA7F4F901887305E">
    <w:name w:val="357D877BA333491EAA7F4F901887305E"/>
    <w:rsid w:val="0007657F"/>
  </w:style>
  <w:style w:type="paragraph" w:customStyle="1" w:styleId="DC2962DF3234477889DC4AEE8F7F4A10">
    <w:name w:val="DC2962DF3234477889DC4AEE8F7F4A10"/>
    <w:rsid w:val="0007657F"/>
  </w:style>
  <w:style w:type="paragraph" w:customStyle="1" w:styleId="C8CB413C936040729C576031E5CA9DE5">
    <w:name w:val="C8CB413C936040729C576031E5CA9DE5"/>
    <w:rsid w:val="0007657F"/>
  </w:style>
  <w:style w:type="paragraph" w:customStyle="1" w:styleId="98C8BDEBF4924444826ED4BCAB76F5B2">
    <w:name w:val="98C8BDEBF4924444826ED4BCAB76F5B2"/>
    <w:rsid w:val="0007657F"/>
  </w:style>
  <w:style w:type="paragraph" w:customStyle="1" w:styleId="0C2048F36F55439096405C5AD2024507">
    <w:name w:val="0C2048F36F55439096405C5AD2024507"/>
    <w:rsid w:val="0007657F"/>
  </w:style>
  <w:style w:type="paragraph" w:customStyle="1" w:styleId="5A29061AEC8742A9BC21C4DFF87C7B2E">
    <w:name w:val="5A29061AEC8742A9BC21C4DFF87C7B2E"/>
    <w:rsid w:val="0007657F"/>
  </w:style>
  <w:style w:type="paragraph" w:customStyle="1" w:styleId="985EE894EC924E4782717FE14C89E9F5">
    <w:name w:val="985EE894EC924E4782717FE14C89E9F5"/>
    <w:rsid w:val="0007657F"/>
  </w:style>
  <w:style w:type="paragraph" w:customStyle="1" w:styleId="168E326AAC9A46BFA6BFFD3321E61F6E">
    <w:name w:val="168E326AAC9A46BFA6BFFD3321E61F6E"/>
    <w:rsid w:val="0007657F"/>
  </w:style>
  <w:style w:type="paragraph" w:customStyle="1" w:styleId="FC19BC72FD954B01A4AA54074A1EBF1A">
    <w:name w:val="FC19BC72FD954B01A4AA54074A1EBF1A"/>
    <w:rsid w:val="0007657F"/>
  </w:style>
  <w:style w:type="paragraph" w:customStyle="1" w:styleId="C0F5B294A678449B87F6F2BC5059A762">
    <w:name w:val="C0F5B294A678449B87F6F2BC5059A762"/>
    <w:rsid w:val="0007657F"/>
  </w:style>
  <w:style w:type="paragraph" w:customStyle="1" w:styleId="C7AE256E540D4DCAAA6193FAD4E3C269">
    <w:name w:val="C7AE256E540D4DCAAA6193FAD4E3C269"/>
    <w:rsid w:val="0007657F"/>
  </w:style>
  <w:style w:type="paragraph" w:customStyle="1" w:styleId="A6318233FDF94710AFDCB812E6FEDD77">
    <w:name w:val="A6318233FDF94710AFDCB812E6FEDD77"/>
    <w:rsid w:val="0007657F"/>
  </w:style>
  <w:style w:type="paragraph" w:customStyle="1" w:styleId="977DCFFA92F947CF84AF1503E39EC43C">
    <w:name w:val="977DCFFA92F947CF84AF1503E39EC43C"/>
    <w:rsid w:val="0007657F"/>
  </w:style>
  <w:style w:type="paragraph" w:customStyle="1" w:styleId="6F17CB8F12584D9FAC3631D22ABB3AB4">
    <w:name w:val="6F17CB8F12584D9FAC3631D22ABB3AB4"/>
    <w:rsid w:val="0007657F"/>
  </w:style>
  <w:style w:type="paragraph" w:customStyle="1" w:styleId="3911C72D8704419B85431A0632EA63A4">
    <w:name w:val="3911C72D8704419B85431A0632EA63A4"/>
    <w:rsid w:val="0007657F"/>
  </w:style>
  <w:style w:type="paragraph" w:customStyle="1" w:styleId="DBB45A9CBDA749869A092905B548FCD1">
    <w:name w:val="DBB45A9CBDA749869A092905B548FCD1"/>
    <w:rsid w:val="0007657F"/>
  </w:style>
  <w:style w:type="paragraph" w:customStyle="1" w:styleId="6B6FAF12629F490BB7E0C50F2F78A45F">
    <w:name w:val="6B6FAF12629F490BB7E0C50F2F78A45F"/>
    <w:rsid w:val="0007657F"/>
  </w:style>
  <w:style w:type="paragraph" w:customStyle="1" w:styleId="249187B87E9B44259C789F469D425B91">
    <w:name w:val="249187B87E9B44259C789F469D425B91"/>
    <w:rsid w:val="0007657F"/>
  </w:style>
  <w:style w:type="paragraph" w:customStyle="1" w:styleId="89F465D0370448C687ADD46E55F341D9">
    <w:name w:val="89F465D0370448C687ADD46E55F341D9"/>
    <w:rsid w:val="0007657F"/>
  </w:style>
  <w:style w:type="paragraph" w:customStyle="1" w:styleId="FF28003BEB9A46399A56A9CDAC055B78">
    <w:name w:val="FF28003BEB9A46399A56A9CDAC055B78"/>
    <w:rsid w:val="0007657F"/>
  </w:style>
  <w:style w:type="paragraph" w:customStyle="1" w:styleId="026A0E740C5440649E290CD755D9E632">
    <w:name w:val="026A0E740C5440649E290CD755D9E632"/>
    <w:rsid w:val="0007657F"/>
  </w:style>
  <w:style w:type="paragraph" w:customStyle="1" w:styleId="93038BFFFB584E44B012201A2E475F17">
    <w:name w:val="93038BFFFB584E44B012201A2E475F17"/>
    <w:rsid w:val="0007657F"/>
  </w:style>
  <w:style w:type="paragraph" w:customStyle="1" w:styleId="66E3246519EE437EB3AC2B3B2FA675F0">
    <w:name w:val="66E3246519EE437EB3AC2B3B2FA675F0"/>
    <w:rsid w:val="0007657F"/>
  </w:style>
  <w:style w:type="paragraph" w:customStyle="1" w:styleId="FCC1C266266545969D2E4F2832215556">
    <w:name w:val="FCC1C266266545969D2E4F2832215556"/>
    <w:rsid w:val="0007657F"/>
  </w:style>
  <w:style w:type="paragraph" w:customStyle="1" w:styleId="43A7A5D2D1A7453685632B300BE3FBD6">
    <w:name w:val="43A7A5D2D1A7453685632B300BE3FBD6"/>
    <w:rsid w:val="0007657F"/>
  </w:style>
  <w:style w:type="paragraph" w:customStyle="1" w:styleId="202E64F406594FCE97BDC6024EAD637E">
    <w:name w:val="202E64F406594FCE97BDC6024EAD637E"/>
    <w:rsid w:val="0007657F"/>
  </w:style>
  <w:style w:type="paragraph" w:customStyle="1" w:styleId="EA526237CF514C968D0727529175A9E6">
    <w:name w:val="EA526237CF514C968D0727529175A9E6"/>
    <w:rsid w:val="0007657F"/>
  </w:style>
  <w:style w:type="paragraph" w:customStyle="1" w:styleId="8C114919A14A4CB7B9603F1568159B08">
    <w:name w:val="8C114919A14A4CB7B9603F1568159B08"/>
    <w:rsid w:val="0007657F"/>
  </w:style>
  <w:style w:type="paragraph" w:customStyle="1" w:styleId="DC5AB428CDD44C6094AB9942A40F29DC">
    <w:name w:val="DC5AB428CDD44C6094AB9942A40F29DC"/>
    <w:rsid w:val="0007657F"/>
  </w:style>
  <w:style w:type="paragraph" w:customStyle="1" w:styleId="0B19148A244A4CE7BB644B74D1B5BE48">
    <w:name w:val="0B19148A244A4CE7BB644B74D1B5BE48"/>
    <w:rsid w:val="0007657F"/>
  </w:style>
  <w:style w:type="paragraph" w:customStyle="1" w:styleId="35B6962BCF5047ACAF6A834522E20306">
    <w:name w:val="35B6962BCF5047ACAF6A834522E20306"/>
    <w:rsid w:val="0007657F"/>
  </w:style>
  <w:style w:type="paragraph" w:customStyle="1" w:styleId="0066319748B2405DB826A15A76B6DBF0">
    <w:name w:val="0066319748B2405DB826A15A76B6DBF0"/>
    <w:rsid w:val="0007657F"/>
  </w:style>
  <w:style w:type="paragraph" w:customStyle="1" w:styleId="8CCA13867DAA4CF980CC685C39BBAC98">
    <w:name w:val="8CCA13867DAA4CF980CC685C39BBAC98"/>
    <w:rsid w:val="0007657F"/>
  </w:style>
  <w:style w:type="paragraph" w:customStyle="1" w:styleId="412CCCD0EDB140AA8BCB02C3F1F51AEF">
    <w:name w:val="412CCCD0EDB140AA8BCB02C3F1F51AEF"/>
    <w:rsid w:val="000765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B95E2-0E96-4638-81F6-58BA2BDDF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B987EC08</Template>
  <TotalTime>0</TotalTime>
  <Pages>354</Pages>
  <Words>87557</Words>
  <Characters>499079</Characters>
  <Application>Microsoft Office Word</Application>
  <DocSecurity>0</DocSecurity>
  <Lines>4158</Lines>
  <Paragraphs>1170</Paragraphs>
  <ScaleCrop>false</ScaleCrop>
  <HeadingPairs>
    <vt:vector size="2" baseType="variant">
      <vt:variant>
        <vt:lpstr>Title</vt:lpstr>
      </vt:variant>
      <vt:variant>
        <vt:i4>1</vt:i4>
      </vt:variant>
    </vt:vector>
  </HeadingPairs>
  <TitlesOfParts>
    <vt:vector size="1" baseType="lpstr">
      <vt:lpstr>Chemical Hygiene Plan and Hazardous Materials Safety Manual</vt:lpstr>
    </vt:vector>
  </TitlesOfParts>
  <Manager>Eric Butt</Manager>
  <Company>Purdue University</Company>
  <LinksUpToDate>false</LinksUpToDate>
  <CharactersWithSpaces>585466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Chemical Hygiene Plan and Hazardous Materials Safety Manual</dc:title>
  <dc:subject>Chemical Hygiene and Hazardous Material Safety</dc:subject>
  <dc:creator>Adam Krajicek (Edited by Judah Young)</dc:creator>
  <cp:keywords>lab, laboratory, chemical, hygiene, safety, PPE, personal, protective, equipment, SDS, waste, electrical, hazardous, train, document, research</cp:keywords>
  <cp:lastModifiedBy>Swihart, Linda A</cp:lastModifiedBy>
  <cp:revision>2</cp:revision>
  <cp:lastPrinted>2014-02-27T16:49:00Z</cp:lastPrinted>
  <dcterms:created xsi:type="dcterms:W3CDTF">2016-02-19T17:20:00Z</dcterms:created>
  <dcterms:modified xsi:type="dcterms:W3CDTF">2016-02-19T17:20:00Z</dcterms:modified>
</cp:coreProperties>
</file>